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06BFF" w14:textId="7C8B1DCB" w:rsidR="00B55152" w:rsidRPr="00D809AB" w:rsidRDefault="00B55152" w:rsidP="00150E45">
      <w:pPr>
        <w:spacing w:after="75"/>
        <w:rPr>
          <w:rFonts w:ascii="Calibri Light" w:hAnsi="Calibri Light" w:cs="Calibri Light"/>
          <w:sz w:val="20"/>
          <w:szCs w:val="20"/>
        </w:rPr>
      </w:pPr>
      <w:r w:rsidRPr="00D809AB">
        <w:rPr>
          <w:rFonts w:ascii="Calibri Light" w:hAnsi="Calibri Light" w:cs="Calibri Light"/>
          <w:sz w:val="20"/>
          <w:szCs w:val="20"/>
        </w:rPr>
        <w:t>Calendar</w:t>
      </w:r>
    </w:p>
    <w:tbl>
      <w:tblPr>
        <w:tblStyle w:val="TableGrid"/>
        <w:tblW w:w="4900" w:type="pct"/>
        <w:tblInd w:w="15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1"/>
        <w:gridCol w:w="1169"/>
        <w:gridCol w:w="9928"/>
      </w:tblGrid>
      <w:tr w:rsidR="00B55152" w:rsidRPr="00D809AB" w14:paraId="38A3FA96" w14:textId="77777777" w:rsidTr="00020FBE">
        <w:tc>
          <w:tcPr>
            <w:tcW w:w="3300" w:type="dxa"/>
            <w:shd w:val="clear" w:color="auto" w:fill="F2CEED" w:themeFill="accent5" w:themeFillTint="33"/>
            <w:vAlign w:val="center"/>
          </w:tcPr>
          <w:p w14:paraId="2CCBEA28" w14:textId="77777777" w:rsidR="00B55152" w:rsidRPr="00D809AB" w:rsidRDefault="00B55152" w:rsidP="0063780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Priority</w:t>
            </w:r>
          </w:p>
        </w:tc>
        <w:tc>
          <w:tcPr>
            <w:tcW w:w="1560" w:type="dxa"/>
            <w:shd w:val="clear" w:color="auto" w:fill="F2CEED" w:themeFill="accent5" w:themeFillTint="33"/>
            <w:vAlign w:val="center"/>
          </w:tcPr>
          <w:p w14:paraId="25E2D62D" w14:textId="77777777" w:rsidR="00B55152" w:rsidRPr="00D809AB" w:rsidRDefault="00B55152" w:rsidP="00D501A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Time</w:t>
            </w:r>
          </w:p>
        </w:tc>
        <w:tc>
          <w:tcPr>
            <w:tcW w:w="17535" w:type="dxa"/>
            <w:shd w:val="clear" w:color="auto" w:fill="F2CEED" w:themeFill="accent5" w:themeFillTint="33"/>
            <w:vAlign w:val="center"/>
          </w:tcPr>
          <w:p w14:paraId="0A3F476E" w14:textId="77777777" w:rsidR="00B55152" w:rsidRPr="00D809AB" w:rsidRDefault="00B55152" w:rsidP="0063780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Detail (see daily activities)</w:t>
            </w:r>
          </w:p>
        </w:tc>
      </w:tr>
      <w:tr w:rsidR="00B55152" w:rsidRPr="0063780C" w14:paraId="6B3882DF" w14:textId="77777777" w:rsidTr="00020FBE">
        <w:tc>
          <w:tcPr>
            <w:tcW w:w="3300" w:type="dxa"/>
          </w:tcPr>
          <w:p w14:paraId="05D12C1B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Personal</w:t>
            </w:r>
          </w:p>
        </w:tc>
        <w:tc>
          <w:tcPr>
            <w:tcW w:w="1560" w:type="dxa"/>
          </w:tcPr>
          <w:p w14:paraId="4495B298" w14:textId="6F8C29F1" w:rsidR="00B55152" w:rsidRPr="00D809AB" w:rsidRDefault="001678C1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t>All</w:t>
            </w:r>
          </w:p>
        </w:tc>
        <w:tc>
          <w:tcPr>
            <w:tcW w:w="17535" w:type="dxa"/>
          </w:tcPr>
          <w:p w14:paraId="3DF14032" w14:textId="7E5CFE90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Centering</w:t>
            </w:r>
            <w:r w:rsidR="00B460A2">
              <w:rPr>
                <w:rFonts w:ascii="Calibri Light" w:hAnsi="Calibri Light" w:cs="Calibri Light"/>
                <w:szCs w:val="20"/>
              </w:rPr>
              <w:t>—</w:t>
            </w:r>
            <w:r w:rsidR="00FC26F8">
              <w:rPr>
                <w:rFonts w:ascii="Calibri Light" w:hAnsi="Calibri Light" w:cs="Calibri Light"/>
                <w:szCs w:val="20"/>
              </w:rPr>
              <w:t xml:space="preserve">people issues and </w:t>
            </w:r>
            <w:r w:rsidRPr="00D809AB">
              <w:rPr>
                <w:rFonts w:ascii="Calibri Light" w:hAnsi="Calibri Light" w:cs="Calibri Light"/>
                <w:szCs w:val="20"/>
              </w:rPr>
              <w:t>personal power, money, community, place, routine and program, home.</w:t>
            </w:r>
          </w:p>
        </w:tc>
      </w:tr>
      <w:tr w:rsidR="00B55152" w:rsidRPr="0063780C" w14:paraId="3A267054" w14:textId="77777777" w:rsidTr="00020FBE">
        <w:tc>
          <w:tcPr>
            <w:tcW w:w="3300" w:type="dxa"/>
            <w:shd w:val="clear" w:color="auto" w:fill="F2F2F2" w:themeFill="background1" w:themeFillShade="F2"/>
          </w:tcPr>
          <w:p w14:paraId="72019481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Foundation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41AAFD7E" w14:textId="77777777" w:rsidR="00B55152" w:rsidRPr="00D809AB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2027</w:t>
            </w:r>
          </w:p>
        </w:tc>
        <w:tc>
          <w:tcPr>
            <w:tcW w:w="17535" w:type="dxa"/>
            <w:shd w:val="clear" w:color="auto" w:fill="F2F2F2" w:themeFill="background1" w:themeFillShade="F2"/>
          </w:tcPr>
          <w:p w14:paraId="57CBA283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TWB.</w:t>
            </w:r>
          </w:p>
        </w:tc>
      </w:tr>
      <w:tr w:rsidR="00B55152" w:rsidRPr="0063780C" w14:paraId="064D54FA" w14:textId="77777777" w:rsidTr="00020FBE">
        <w:tc>
          <w:tcPr>
            <w:tcW w:w="3300" w:type="dxa"/>
          </w:tcPr>
          <w:p w14:paraId="6FB02034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Transformation – self</w:t>
            </w:r>
          </w:p>
        </w:tc>
        <w:tc>
          <w:tcPr>
            <w:tcW w:w="1560" w:type="dxa"/>
          </w:tcPr>
          <w:p w14:paraId="52D054FD" w14:textId="5BD571F5" w:rsidR="00B55152" w:rsidRPr="00D809AB" w:rsidRDefault="001678C1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t>All</w:t>
            </w:r>
          </w:p>
        </w:tc>
        <w:tc>
          <w:tcPr>
            <w:tcW w:w="17535" w:type="dxa"/>
          </w:tcPr>
          <w:p w14:paraId="1D594F8B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Unition (yoga).</w:t>
            </w:r>
          </w:p>
        </w:tc>
      </w:tr>
      <w:tr w:rsidR="00B55152" w:rsidRPr="0063780C" w14:paraId="07BF9007" w14:textId="77777777" w:rsidTr="00020FBE">
        <w:tc>
          <w:tcPr>
            <w:tcW w:w="3300" w:type="dxa"/>
            <w:shd w:val="clear" w:color="auto" w:fill="F2F2F2" w:themeFill="background1" w:themeFillShade="F2"/>
          </w:tcPr>
          <w:p w14:paraId="5FC1A740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Transformation – world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33A3771" w14:textId="77777777" w:rsidR="00B55152" w:rsidRPr="00D809AB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2027+</w:t>
            </w:r>
          </w:p>
        </w:tc>
        <w:tc>
          <w:tcPr>
            <w:tcW w:w="17535" w:type="dxa"/>
            <w:shd w:val="clear" w:color="auto" w:fill="F2F2F2" w:themeFill="background1" w:themeFillShade="F2"/>
          </w:tcPr>
          <w:p w14:paraId="0B6DA0D4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Travel and immersion in nature and culture – relationships – institution.</w:t>
            </w:r>
          </w:p>
        </w:tc>
      </w:tr>
    </w:tbl>
    <w:p w14:paraId="6DC59028" w14:textId="2EEE19BC" w:rsidR="00B55152" w:rsidRPr="00D809AB" w:rsidRDefault="00B55152" w:rsidP="00150E45">
      <w:pPr>
        <w:spacing w:before="390" w:after="75"/>
        <w:rPr>
          <w:rFonts w:ascii="Calibri Light" w:hAnsi="Calibri Light" w:cs="Calibri Light"/>
          <w:sz w:val="20"/>
          <w:szCs w:val="20"/>
        </w:rPr>
      </w:pPr>
      <w:r w:rsidRPr="00D809AB">
        <w:rPr>
          <w:rFonts w:ascii="Calibri Light" w:hAnsi="Calibri Light" w:cs="Calibri Light"/>
          <w:sz w:val="20"/>
          <w:szCs w:val="20"/>
        </w:rPr>
        <w:t>Daily routine</w:t>
      </w:r>
    </w:p>
    <w:tbl>
      <w:tblPr>
        <w:tblStyle w:val="TableGrid"/>
        <w:tblW w:w="4900" w:type="pct"/>
        <w:tblInd w:w="15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2"/>
        <w:gridCol w:w="1143"/>
        <w:gridCol w:w="9963"/>
      </w:tblGrid>
      <w:tr w:rsidR="00B55152" w:rsidRPr="0063780C" w14:paraId="5502E4FC" w14:textId="77777777" w:rsidTr="00020FBE">
        <w:tc>
          <w:tcPr>
            <w:tcW w:w="3300" w:type="dxa"/>
            <w:shd w:val="clear" w:color="auto" w:fill="F2CEED" w:themeFill="accent5" w:themeFillTint="33"/>
            <w:vAlign w:val="center"/>
          </w:tcPr>
          <w:p w14:paraId="4F383F26" w14:textId="77777777" w:rsidR="00B55152" w:rsidRPr="00D809AB" w:rsidRDefault="00B55152" w:rsidP="0063780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Activity</w:t>
            </w:r>
          </w:p>
        </w:tc>
        <w:tc>
          <w:tcPr>
            <w:tcW w:w="1560" w:type="dxa"/>
            <w:shd w:val="clear" w:color="auto" w:fill="F2CEED" w:themeFill="accent5" w:themeFillTint="33"/>
            <w:vAlign w:val="center"/>
          </w:tcPr>
          <w:p w14:paraId="3BDB6EF2" w14:textId="77777777" w:rsidR="00B55152" w:rsidRPr="00D809AB" w:rsidRDefault="00B55152" w:rsidP="00D501A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Time</w:t>
            </w:r>
          </w:p>
        </w:tc>
        <w:tc>
          <w:tcPr>
            <w:tcW w:w="17527" w:type="dxa"/>
            <w:shd w:val="clear" w:color="auto" w:fill="F2CEED" w:themeFill="accent5" w:themeFillTint="33"/>
            <w:vAlign w:val="center"/>
          </w:tcPr>
          <w:p w14:paraId="6C3C0118" w14:textId="77777777" w:rsidR="00B55152" w:rsidRPr="00D809AB" w:rsidRDefault="00B55152" w:rsidP="0063780C">
            <w:pPr>
              <w:spacing w:before="75" w:after="75" w:line="259" w:lineRule="auto"/>
              <w:jc w:val="center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Detail</w:t>
            </w:r>
          </w:p>
        </w:tc>
      </w:tr>
      <w:tr w:rsidR="00B55152" w:rsidRPr="0063780C" w14:paraId="357F372E" w14:textId="77777777" w:rsidTr="00020FBE">
        <w:trPr>
          <w:trHeight w:val="750"/>
        </w:trPr>
        <w:tc>
          <w:tcPr>
            <w:tcW w:w="3300" w:type="dxa"/>
          </w:tcPr>
          <w:p w14:paraId="6B178DB5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Awaken early</w:t>
            </w:r>
          </w:p>
        </w:tc>
        <w:tc>
          <w:tcPr>
            <w:tcW w:w="1560" w:type="dxa"/>
          </w:tcPr>
          <w:p w14:paraId="01A443C1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2:00</w:t>
            </w:r>
          </w:p>
        </w:tc>
        <w:tc>
          <w:tcPr>
            <w:tcW w:w="17527" w:type="dxa"/>
          </w:tcPr>
          <w:p w14:paraId="15C80547" w14:textId="47A19B24" w:rsidR="00B55152" w:rsidRPr="00D809AB" w:rsidRDefault="006216B3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Focus on centering, review day and general plan and programs, affirm and dedicate, coffee and reflection in nature.</w:t>
            </w:r>
          </w:p>
        </w:tc>
      </w:tr>
      <w:tr w:rsidR="00B55152" w:rsidRPr="0063780C" w14:paraId="31E4A888" w14:textId="77777777" w:rsidTr="00020FBE">
        <w:trPr>
          <w:trHeight w:val="750"/>
        </w:trPr>
        <w:tc>
          <w:tcPr>
            <w:tcW w:w="3300" w:type="dxa"/>
            <w:shd w:val="clear" w:color="auto" w:fill="F2F2F2" w:themeFill="background1" w:themeFillShade="F2"/>
          </w:tcPr>
          <w:p w14:paraId="6C74C280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Setup for the day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5656A87A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3:15</w:t>
            </w:r>
          </w:p>
        </w:tc>
        <w:tc>
          <w:tcPr>
            <w:tcW w:w="17527" w:type="dxa"/>
            <w:shd w:val="clear" w:color="auto" w:fill="F2F2F2" w:themeFill="background1" w:themeFillShade="F2"/>
          </w:tcPr>
          <w:p w14:paraId="558A3373" w14:textId="11863DCB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E.g., open computer files and folders, setup times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breakfast and fluids, short walk.</w:t>
            </w:r>
          </w:p>
        </w:tc>
      </w:tr>
      <w:tr w:rsidR="00B55152" w:rsidRPr="0063780C" w14:paraId="27A1815D" w14:textId="77777777" w:rsidTr="00020FBE">
        <w:trPr>
          <w:trHeight w:val="750"/>
        </w:trPr>
        <w:tc>
          <w:tcPr>
            <w:tcW w:w="3300" w:type="dxa"/>
          </w:tcPr>
          <w:p w14:paraId="2C223682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Foundation (TWB)</w:t>
            </w:r>
          </w:p>
        </w:tc>
        <w:tc>
          <w:tcPr>
            <w:tcW w:w="1560" w:type="dxa"/>
          </w:tcPr>
          <w:p w14:paraId="3791EF8B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3:30</w:t>
            </w:r>
          </w:p>
        </w:tc>
        <w:tc>
          <w:tcPr>
            <w:tcW w:w="17527" w:type="dxa"/>
          </w:tcPr>
          <w:p w14:paraId="749F8AEC" w14:textId="1416DB7D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Experience, ideas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writing, with review of website and documents.</w:t>
            </w:r>
          </w:p>
        </w:tc>
      </w:tr>
      <w:tr w:rsidR="00B55152" w:rsidRPr="0063780C" w14:paraId="7035ADCB" w14:textId="77777777" w:rsidTr="00020FBE">
        <w:trPr>
          <w:trHeight w:val="750"/>
        </w:trPr>
        <w:tc>
          <w:tcPr>
            <w:tcW w:w="3300" w:type="dxa"/>
            <w:shd w:val="clear" w:color="auto" w:fill="F2F2F2" w:themeFill="background1" w:themeFillShade="F2"/>
          </w:tcPr>
          <w:p w14:paraId="79EC898C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Review activities, times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265CBFB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7:30</w:t>
            </w:r>
          </w:p>
        </w:tc>
        <w:tc>
          <w:tcPr>
            <w:tcW w:w="17527" w:type="dxa"/>
            <w:shd w:val="clear" w:color="auto" w:fill="F2F2F2" w:themeFill="background1" w:themeFillShade="F2"/>
          </w:tcPr>
          <w:p w14:paraId="164F0313" w14:textId="16534AB7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Review, walk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continue foundation.</w:t>
            </w:r>
          </w:p>
        </w:tc>
      </w:tr>
      <w:tr w:rsidR="00B55152" w:rsidRPr="0063780C" w14:paraId="1353D66F" w14:textId="77777777" w:rsidTr="00020FBE">
        <w:trPr>
          <w:trHeight w:val="750"/>
        </w:trPr>
        <w:tc>
          <w:tcPr>
            <w:tcW w:w="3300" w:type="dxa"/>
          </w:tcPr>
          <w:p w14:paraId="565936F0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Transformation (TWB)</w:t>
            </w:r>
          </w:p>
        </w:tc>
        <w:tc>
          <w:tcPr>
            <w:tcW w:w="1560" w:type="dxa"/>
          </w:tcPr>
          <w:p w14:paraId="379D6822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9:00</w:t>
            </w:r>
          </w:p>
        </w:tc>
        <w:tc>
          <w:tcPr>
            <w:tcW w:w="17527" w:type="dxa"/>
          </w:tcPr>
          <w:p w14:paraId="2CB0BD1D" w14:textId="1F833EC0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Unition (yoga)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relationships (</w:t>
            </w:r>
            <w:proofErr w:type="spellStart"/>
            <w:r w:rsidR="00B55152" w:rsidRPr="00D809AB">
              <w:rPr>
                <w:rFonts w:ascii="Calibri Light" w:hAnsi="Calibri Light" w:cs="Calibri Light"/>
                <w:szCs w:val="20"/>
              </w:rPr>
              <w:t>axiomatic+self-world</w:t>
            </w:r>
            <w:proofErr w:type="spellEnd"/>
            <w:r w:rsidR="00B55152" w:rsidRPr="00D809AB">
              <w:rPr>
                <w:rFonts w:ascii="Calibri Light" w:hAnsi="Calibri Light" w:cs="Calibri Light"/>
                <w:szCs w:val="20"/>
              </w:rPr>
              <w:t>)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setup and administration of an institution for the way.</w:t>
            </w:r>
          </w:p>
        </w:tc>
      </w:tr>
      <w:tr w:rsidR="00B55152" w:rsidRPr="0063780C" w14:paraId="0B9681B9" w14:textId="77777777" w:rsidTr="00020FBE">
        <w:trPr>
          <w:trHeight w:val="750"/>
        </w:trPr>
        <w:tc>
          <w:tcPr>
            <w:tcW w:w="3300" w:type="dxa"/>
            <w:shd w:val="clear" w:color="auto" w:fill="F2F2F2" w:themeFill="background1" w:themeFillShade="F2"/>
          </w:tcPr>
          <w:p w14:paraId="12560C16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Tasks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A1A5E78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11:00</w:t>
            </w:r>
          </w:p>
        </w:tc>
        <w:tc>
          <w:tcPr>
            <w:tcW w:w="17527" w:type="dxa"/>
            <w:shd w:val="clear" w:color="auto" w:fill="F2F2F2" w:themeFill="background1" w:themeFillShade="F2"/>
          </w:tcPr>
          <w:p w14:paraId="30A6D718" w14:textId="7E9FEA6C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One time and daily through life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lunch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ground (</w:t>
            </w:r>
            <w:r w:rsidR="00FC26F8">
              <w:rPr>
                <w:rFonts w:ascii="Calibri Light" w:hAnsi="Calibri Light" w:cs="Calibri Light"/>
                <w:szCs w:val="20"/>
              </w:rPr>
              <w:t>personal priorities in calendar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).</w:t>
            </w:r>
          </w:p>
        </w:tc>
      </w:tr>
      <w:tr w:rsidR="00B55152" w:rsidRPr="0063780C" w14:paraId="734D7D4A" w14:textId="77777777" w:rsidTr="00020FBE">
        <w:trPr>
          <w:trHeight w:val="750"/>
        </w:trPr>
        <w:tc>
          <w:tcPr>
            <w:tcW w:w="3300" w:type="dxa"/>
          </w:tcPr>
          <w:p w14:paraId="27FB4D0E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Exercise</w:t>
            </w:r>
          </w:p>
        </w:tc>
        <w:tc>
          <w:tcPr>
            <w:tcW w:w="1560" w:type="dxa"/>
          </w:tcPr>
          <w:p w14:paraId="6EC7EA6D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12:00</w:t>
            </w:r>
          </w:p>
        </w:tc>
        <w:tc>
          <w:tcPr>
            <w:tcW w:w="17527" w:type="dxa"/>
          </w:tcPr>
          <w:p w14:paraId="0679375C" w14:textId="51812530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Total two hours a day, bicycle / walk / stretch / weights)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photo essays.</w:t>
            </w:r>
          </w:p>
        </w:tc>
      </w:tr>
      <w:tr w:rsidR="00B55152" w:rsidRPr="0063780C" w14:paraId="275D01B1" w14:textId="77777777" w:rsidTr="00020FBE">
        <w:trPr>
          <w:trHeight w:val="750"/>
        </w:trPr>
        <w:tc>
          <w:tcPr>
            <w:tcW w:w="3300" w:type="dxa"/>
            <w:shd w:val="clear" w:color="auto" w:fill="F2F2F2" w:themeFill="background1" w:themeFillShade="F2"/>
          </w:tcPr>
          <w:p w14:paraId="7ECC7AE9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Evening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59446BE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14:00</w:t>
            </w:r>
          </w:p>
        </w:tc>
        <w:tc>
          <w:tcPr>
            <w:tcW w:w="17527" w:type="dxa"/>
            <w:shd w:val="clear" w:color="auto" w:fill="F2F2F2" w:themeFill="background1" w:themeFillShade="F2"/>
          </w:tcPr>
          <w:p w14:paraId="246A9183" w14:textId="55ADA3BF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Preparation for the next day</w:t>
            </w:r>
            <w:r w:rsidR="00977908">
              <w:rPr>
                <w:rFonts w:ascii="Calibri Light" w:hAnsi="Calibri Light" w:cs="Calibri Light"/>
                <w:szCs w:val="20"/>
              </w:rPr>
              <w:t>(s)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, shower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supper</w:t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 w:rsidR="00B55152" w:rsidRPr="00D809AB">
              <w:rPr>
                <w:rFonts w:ascii="Calibri Light" w:hAnsi="Calibri Light" w:cs="Calibri Light"/>
                <w:szCs w:val="20"/>
              </w:rPr>
              <w:t xml:space="preserve"> network, entertainment.</w:t>
            </w:r>
          </w:p>
        </w:tc>
      </w:tr>
      <w:tr w:rsidR="00B55152" w:rsidRPr="0063780C" w14:paraId="7093A0BB" w14:textId="77777777" w:rsidTr="00020FBE">
        <w:trPr>
          <w:trHeight w:val="750"/>
        </w:trPr>
        <w:tc>
          <w:tcPr>
            <w:tcW w:w="3300" w:type="dxa"/>
          </w:tcPr>
          <w:p w14:paraId="3616B87F" w14:textId="77777777" w:rsidR="00B55152" w:rsidRPr="00D809AB" w:rsidRDefault="00B55152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 w:rsidRPr="00D809AB">
              <w:rPr>
                <w:rFonts w:ascii="Calibri Light" w:hAnsi="Calibri Light" w:cs="Calibri Light"/>
                <w:szCs w:val="20"/>
              </w:rPr>
              <w:t>Sleep early</w:t>
            </w:r>
          </w:p>
        </w:tc>
        <w:tc>
          <w:tcPr>
            <w:tcW w:w="1560" w:type="dxa"/>
          </w:tcPr>
          <w:p w14:paraId="20B0A7C5" w14:textId="77777777" w:rsidR="00B55152" w:rsidRPr="000D70D4" w:rsidRDefault="00B55152" w:rsidP="00D501AC">
            <w:pPr>
              <w:spacing w:before="30" w:after="135" w:line="259" w:lineRule="auto"/>
              <w:jc w:val="center"/>
              <w:rPr>
                <w:rFonts w:ascii="Calibri Light" w:hAnsi="Calibri Light" w:cs="Calibri Light"/>
                <w:color w:val="969696"/>
                <w:szCs w:val="20"/>
              </w:rPr>
            </w:pPr>
            <w:r w:rsidRPr="000D70D4">
              <w:rPr>
                <w:rFonts w:ascii="Calibri Light" w:hAnsi="Calibri Light" w:cs="Calibri Light"/>
                <w:color w:val="969696"/>
                <w:szCs w:val="20"/>
              </w:rPr>
              <w:t>18:00</w:t>
            </w:r>
          </w:p>
        </w:tc>
        <w:tc>
          <w:tcPr>
            <w:tcW w:w="17527" w:type="dxa"/>
          </w:tcPr>
          <w:p w14:paraId="3420FCEB" w14:textId="41A00158" w:rsidR="00B55152" w:rsidRPr="00D809AB" w:rsidRDefault="007F0366" w:rsidP="0063780C">
            <w:pPr>
              <w:spacing w:before="30" w:after="135" w:line="259" w:lineRule="auto"/>
              <w:rPr>
                <w:rFonts w:ascii="Calibri Light" w:hAnsi="Calibri Light" w:cs="Calibri Light"/>
                <w:szCs w:val="20"/>
              </w:rPr>
            </w:pPr>
            <w:r>
              <w:rPr>
                <w:rFonts w:ascii="Calibri Light" w:hAnsi="Calibri Light" w:cs="Calibri Light"/>
                <w:szCs w:val="20"/>
              </w:rPr>
              <w:sym w:font="Wingdings 2" w:char="F0A3"/>
            </w:r>
            <w:r>
              <w:rPr>
                <w:rFonts w:ascii="Calibri Light" w:hAnsi="Calibri Light" w:cs="Calibri Light"/>
                <w:szCs w:val="20"/>
              </w:rPr>
              <w:t xml:space="preserve"> </w:t>
            </w:r>
            <w:r w:rsidR="00B55152" w:rsidRPr="00D809AB">
              <w:rPr>
                <w:rFonts w:ascii="Calibri Light" w:hAnsi="Calibri Light" w:cs="Calibri Light"/>
                <w:szCs w:val="20"/>
              </w:rPr>
              <w:t>With meditation and stretching.</w:t>
            </w:r>
          </w:p>
        </w:tc>
      </w:tr>
    </w:tbl>
    <w:p w14:paraId="28E15F9E" w14:textId="77777777" w:rsidR="00963AAC" w:rsidRPr="00D809AB" w:rsidRDefault="00963AAC" w:rsidP="00B55152">
      <w:pPr>
        <w:rPr>
          <w:rFonts w:ascii="Calibri Light" w:hAnsi="Calibri Light" w:cs="Calibri Light"/>
          <w:sz w:val="20"/>
          <w:szCs w:val="20"/>
        </w:rPr>
      </w:pPr>
    </w:p>
    <w:sectPr w:rsidR="00963AAC" w:rsidRPr="00D809AB" w:rsidSect="00FE5875">
      <w:type w:val="continuous"/>
      <w:pgSz w:w="15840" w:h="12240" w:orient="landscape" w:code="1"/>
      <w:pgMar w:top="576" w:right="576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AC6894"/>
    <w:multiLevelType w:val="multilevel"/>
    <w:tmpl w:val="81D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62081"/>
    <w:multiLevelType w:val="multilevel"/>
    <w:tmpl w:val="4E78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001C"/>
    <w:multiLevelType w:val="multilevel"/>
    <w:tmpl w:val="B3D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BA4310"/>
    <w:multiLevelType w:val="multilevel"/>
    <w:tmpl w:val="17C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63930"/>
    <w:multiLevelType w:val="multilevel"/>
    <w:tmpl w:val="5B0C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F6DE2"/>
    <w:multiLevelType w:val="multilevel"/>
    <w:tmpl w:val="82D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9C673F"/>
    <w:multiLevelType w:val="hybridMultilevel"/>
    <w:tmpl w:val="D9BCBCEC"/>
    <w:lvl w:ilvl="0" w:tplc="2196D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36BE7"/>
    <w:multiLevelType w:val="hybridMultilevel"/>
    <w:tmpl w:val="982EA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6A1D30"/>
    <w:multiLevelType w:val="multilevel"/>
    <w:tmpl w:val="F19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6C548EF"/>
    <w:multiLevelType w:val="multilevel"/>
    <w:tmpl w:val="6234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A233C"/>
    <w:multiLevelType w:val="hybridMultilevel"/>
    <w:tmpl w:val="4D46D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B14FC5"/>
    <w:multiLevelType w:val="multilevel"/>
    <w:tmpl w:val="F4C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285AE7"/>
    <w:multiLevelType w:val="multilevel"/>
    <w:tmpl w:val="19D0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E70FC"/>
    <w:multiLevelType w:val="multilevel"/>
    <w:tmpl w:val="7532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B1139"/>
    <w:multiLevelType w:val="multilevel"/>
    <w:tmpl w:val="C19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F07837"/>
    <w:multiLevelType w:val="hybridMultilevel"/>
    <w:tmpl w:val="961AD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40376"/>
    <w:multiLevelType w:val="multilevel"/>
    <w:tmpl w:val="DEA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BEF3B83"/>
    <w:multiLevelType w:val="hybridMultilevel"/>
    <w:tmpl w:val="E3D62CA4"/>
    <w:lvl w:ilvl="0" w:tplc="1A5EFD24">
      <w:start w:val="1"/>
      <w:numFmt w:val="decimal"/>
      <w:pStyle w:val="Truth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1C6D16"/>
    <w:multiLevelType w:val="multilevel"/>
    <w:tmpl w:val="6A80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6E11B2"/>
    <w:multiLevelType w:val="multilevel"/>
    <w:tmpl w:val="289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2904C6"/>
    <w:multiLevelType w:val="hybridMultilevel"/>
    <w:tmpl w:val="FD7E9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98140D"/>
    <w:multiLevelType w:val="multilevel"/>
    <w:tmpl w:val="EF5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26A2CFC"/>
    <w:multiLevelType w:val="multilevel"/>
    <w:tmpl w:val="F4AA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309C7"/>
    <w:multiLevelType w:val="multilevel"/>
    <w:tmpl w:val="6DB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62942"/>
    <w:multiLevelType w:val="multilevel"/>
    <w:tmpl w:val="017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E3CAE"/>
    <w:multiLevelType w:val="multilevel"/>
    <w:tmpl w:val="1FC4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0D76F0"/>
    <w:multiLevelType w:val="hybridMultilevel"/>
    <w:tmpl w:val="A27CF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14E5B41"/>
    <w:multiLevelType w:val="multilevel"/>
    <w:tmpl w:val="523E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52E19E7"/>
    <w:multiLevelType w:val="multilevel"/>
    <w:tmpl w:val="C76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8E2AA0"/>
    <w:multiLevelType w:val="multilevel"/>
    <w:tmpl w:val="02E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3377519"/>
    <w:multiLevelType w:val="multilevel"/>
    <w:tmpl w:val="0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4F1913"/>
    <w:multiLevelType w:val="multilevel"/>
    <w:tmpl w:val="4C3C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3737B9E"/>
    <w:multiLevelType w:val="multilevel"/>
    <w:tmpl w:val="7998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C405CC"/>
    <w:multiLevelType w:val="multilevel"/>
    <w:tmpl w:val="35B8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E8449C"/>
    <w:multiLevelType w:val="multilevel"/>
    <w:tmpl w:val="9D6C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F17EC5"/>
    <w:multiLevelType w:val="multilevel"/>
    <w:tmpl w:val="5F24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1887">
    <w:abstractNumId w:val="43"/>
  </w:num>
  <w:num w:numId="2" w16cid:durableId="1142038302">
    <w:abstractNumId w:val="1"/>
  </w:num>
  <w:num w:numId="3" w16cid:durableId="1363214596">
    <w:abstractNumId w:val="27"/>
  </w:num>
  <w:num w:numId="4" w16cid:durableId="11342061">
    <w:abstractNumId w:val="54"/>
  </w:num>
  <w:num w:numId="5" w16cid:durableId="796266771">
    <w:abstractNumId w:val="41"/>
  </w:num>
  <w:num w:numId="6" w16cid:durableId="1813473851">
    <w:abstractNumId w:val="53"/>
  </w:num>
  <w:num w:numId="7" w16cid:durableId="1448307515">
    <w:abstractNumId w:val="13"/>
  </w:num>
  <w:num w:numId="8" w16cid:durableId="1920018034">
    <w:abstractNumId w:val="47"/>
  </w:num>
  <w:num w:numId="9" w16cid:durableId="358237548">
    <w:abstractNumId w:val="23"/>
    <w:lvlOverride w:ilvl="0">
      <w:startOverride w:val="1"/>
    </w:lvlOverride>
  </w:num>
  <w:num w:numId="10" w16cid:durableId="2133817793">
    <w:abstractNumId w:val="16"/>
  </w:num>
  <w:num w:numId="11" w16cid:durableId="1079860776">
    <w:abstractNumId w:val="60"/>
  </w:num>
  <w:num w:numId="12" w16cid:durableId="1737313547">
    <w:abstractNumId w:val="58"/>
  </w:num>
  <w:num w:numId="13" w16cid:durableId="1480727709">
    <w:abstractNumId w:val="6"/>
  </w:num>
  <w:num w:numId="14" w16cid:durableId="1679426383">
    <w:abstractNumId w:val="0"/>
  </w:num>
  <w:num w:numId="15" w16cid:durableId="177090051">
    <w:abstractNumId w:val="32"/>
  </w:num>
  <w:num w:numId="16" w16cid:durableId="2006470143">
    <w:abstractNumId w:val="37"/>
  </w:num>
  <w:num w:numId="17" w16cid:durableId="1655833707">
    <w:abstractNumId w:val="57"/>
  </w:num>
  <w:num w:numId="18" w16cid:durableId="938218161">
    <w:abstractNumId w:val="59"/>
  </w:num>
  <w:num w:numId="19" w16cid:durableId="964581684">
    <w:abstractNumId w:val="3"/>
  </w:num>
  <w:num w:numId="20" w16cid:durableId="1624726126">
    <w:abstractNumId w:val="4"/>
  </w:num>
  <w:num w:numId="21" w16cid:durableId="2022461965">
    <w:abstractNumId w:val="55"/>
  </w:num>
  <w:num w:numId="22" w16cid:durableId="32922717">
    <w:abstractNumId w:val="46"/>
  </w:num>
  <w:num w:numId="23" w16cid:durableId="522523613">
    <w:abstractNumId w:val="21"/>
  </w:num>
  <w:num w:numId="24" w16cid:durableId="864683271">
    <w:abstractNumId w:val="35"/>
  </w:num>
  <w:num w:numId="25" w16cid:durableId="112142236">
    <w:abstractNumId w:val="28"/>
  </w:num>
  <w:num w:numId="26" w16cid:durableId="956106442">
    <w:abstractNumId w:val="18"/>
    <w:lvlOverride w:ilvl="0">
      <w:startOverride w:val="1"/>
    </w:lvlOverride>
  </w:num>
  <w:num w:numId="27" w16cid:durableId="965744837">
    <w:abstractNumId w:val="31"/>
  </w:num>
  <w:num w:numId="28" w16cid:durableId="1031346719">
    <w:abstractNumId w:val="25"/>
  </w:num>
  <w:num w:numId="29" w16cid:durableId="62341871">
    <w:abstractNumId w:val="49"/>
  </w:num>
  <w:num w:numId="30" w16cid:durableId="3671870">
    <w:abstractNumId w:val="45"/>
  </w:num>
  <w:num w:numId="31" w16cid:durableId="1455708980">
    <w:abstractNumId w:val="2"/>
  </w:num>
  <w:num w:numId="32" w16cid:durableId="817957566">
    <w:abstractNumId w:val="14"/>
  </w:num>
  <w:num w:numId="33" w16cid:durableId="1905093890">
    <w:abstractNumId w:val="44"/>
  </w:num>
  <w:num w:numId="34" w16cid:durableId="1443958364">
    <w:abstractNumId w:val="33"/>
  </w:num>
  <w:num w:numId="35" w16cid:durableId="498694611">
    <w:abstractNumId w:val="38"/>
  </w:num>
  <w:num w:numId="36" w16cid:durableId="978387704">
    <w:abstractNumId w:val="52"/>
  </w:num>
  <w:num w:numId="37" w16cid:durableId="38671194">
    <w:abstractNumId w:val="11"/>
  </w:num>
  <w:num w:numId="38" w16cid:durableId="2079132289">
    <w:abstractNumId w:val="22"/>
  </w:num>
  <w:num w:numId="39" w16cid:durableId="751004248">
    <w:abstractNumId w:val="20"/>
  </w:num>
  <w:num w:numId="40" w16cid:durableId="1518156288">
    <w:abstractNumId w:val="5"/>
  </w:num>
  <w:num w:numId="41" w16cid:durableId="1652054813">
    <w:abstractNumId w:val="42"/>
  </w:num>
  <w:num w:numId="42" w16cid:durableId="1584679887">
    <w:abstractNumId w:val="24"/>
  </w:num>
  <w:num w:numId="43" w16cid:durableId="1117332149">
    <w:abstractNumId w:val="9"/>
  </w:num>
  <w:num w:numId="44" w16cid:durableId="1050226473">
    <w:abstractNumId w:val="36"/>
  </w:num>
  <w:num w:numId="45" w16cid:durableId="774324409">
    <w:abstractNumId w:val="51"/>
  </w:num>
  <w:num w:numId="46" w16cid:durableId="558826151">
    <w:abstractNumId w:val="26"/>
  </w:num>
  <w:num w:numId="47" w16cid:durableId="418137542">
    <w:abstractNumId w:val="50"/>
  </w:num>
  <w:num w:numId="48" w16cid:durableId="1578173820">
    <w:abstractNumId w:val="10"/>
  </w:num>
  <w:num w:numId="49" w16cid:durableId="1401752315">
    <w:abstractNumId w:val="15"/>
  </w:num>
  <w:num w:numId="50" w16cid:durableId="1660690370">
    <w:abstractNumId w:val="48"/>
  </w:num>
  <w:num w:numId="51" w16cid:durableId="1437866089">
    <w:abstractNumId w:val="34"/>
  </w:num>
  <w:num w:numId="52" w16cid:durableId="1661812519">
    <w:abstractNumId w:val="19"/>
  </w:num>
  <w:num w:numId="53" w16cid:durableId="1213271751">
    <w:abstractNumId w:val="56"/>
  </w:num>
  <w:num w:numId="54" w16cid:durableId="485822118">
    <w:abstractNumId w:val="29"/>
  </w:num>
  <w:num w:numId="55" w16cid:durableId="273367646">
    <w:abstractNumId w:val="7"/>
  </w:num>
  <w:num w:numId="56" w16cid:durableId="351490543">
    <w:abstractNumId w:val="39"/>
  </w:num>
  <w:num w:numId="57" w16cid:durableId="469782954">
    <w:abstractNumId w:val="8"/>
  </w:num>
  <w:num w:numId="58" w16cid:durableId="987712909">
    <w:abstractNumId w:val="30"/>
  </w:num>
  <w:num w:numId="59" w16cid:durableId="569731710">
    <w:abstractNumId w:val="17"/>
  </w:num>
  <w:num w:numId="60" w16cid:durableId="1049453351">
    <w:abstractNumId w:val="23"/>
    <w:lvlOverride w:ilvl="0">
      <w:startOverride w:val="1"/>
    </w:lvlOverride>
  </w:num>
  <w:num w:numId="61" w16cid:durableId="97481528">
    <w:abstractNumId w:val="23"/>
    <w:lvlOverride w:ilvl="0">
      <w:startOverride w:val="1"/>
    </w:lvlOverride>
  </w:num>
  <w:num w:numId="62" w16cid:durableId="2125953143">
    <w:abstractNumId w:val="40"/>
  </w:num>
  <w:num w:numId="63" w16cid:durableId="733967075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6C"/>
    <w:rsid w:val="000024F2"/>
    <w:rsid w:val="00005957"/>
    <w:rsid w:val="000069BD"/>
    <w:rsid w:val="00007064"/>
    <w:rsid w:val="00011E60"/>
    <w:rsid w:val="00012A6E"/>
    <w:rsid w:val="00014831"/>
    <w:rsid w:val="00015A0C"/>
    <w:rsid w:val="00016D0C"/>
    <w:rsid w:val="000177B2"/>
    <w:rsid w:val="00020341"/>
    <w:rsid w:val="00020FBE"/>
    <w:rsid w:val="0002161E"/>
    <w:rsid w:val="00024C68"/>
    <w:rsid w:val="00024DE8"/>
    <w:rsid w:val="000253E2"/>
    <w:rsid w:val="00025FD7"/>
    <w:rsid w:val="000261FB"/>
    <w:rsid w:val="00027322"/>
    <w:rsid w:val="00027595"/>
    <w:rsid w:val="00027817"/>
    <w:rsid w:val="000336FE"/>
    <w:rsid w:val="0003666B"/>
    <w:rsid w:val="00037C83"/>
    <w:rsid w:val="000406FD"/>
    <w:rsid w:val="0004194F"/>
    <w:rsid w:val="00041E78"/>
    <w:rsid w:val="000422D4"/>
    <w:rsid w:val="0004337C"/>
    <w:rsid w:val="00044714"/>
    <w:rsid w:val="00044AB2"/>
    <w:rsid w:val="00051CC0"/>
    <w:rsid w:val="00051FE6"/>
    <w:rsid w:val="00053D98"/>
    <w:rsid w:val="00057101"/>
    <w:rsid w:val="00057339"/>
    <w:rsid w:val="000639B3"/>
    <w:rsid w:val="000640EB"/>
    <w:rsid w:val="00064CC7"/>
    <w:rsid w:val="00070A82"/>
    <w:rsid w:val="00070F28"/>
    <w:rsid w:val="00072331"/>
    <w:rsid w:val="00072480"/>
    <w:rsid w:val="00072770"/>
    <w:rsid w:val="00073E96"/>
    <w:rsid w:val="00074E87"/>
    <w:rsid w:val="0007661D"/>
    <w:rsid w:val="00083A87"/>
    <w:rsid w:val="00083C32"/>
    <w:rsid w:val="00083F2B"/>
    <w:rsid w:val="00086022"/>
    <w:rsid w:val="00086A76"/>
    <w:rsid w:val="00087067"/>
    <w:rsid w:val="00087C7D"/>
    <w:rsid w:val="00090C53"/>
    <w:rsid w:val="0009179D"/>
    <w:rsid w:val="00096369"/>
    <w:rsid w:val="00097D05"/>
    <w:rsid w:val="000A09E3"/>
    <w:rsid w:val="000A2246"/>
    <w:rsid w:val="000A4CD2"/>
    <w:rsid w:val="000A4CFC"/>
    <w:rsid w:val="000A6DB5"/>
    <w:rsid w:val="000B2011"/>
    <w:rsid w:val="000B337D"/>
    <w:rsid w:val="000B3A59"/>
    <w:rsid w:val="000B5A4F"/>
    <w:rsid w:val="000B790C"/>
    <w:rsid w:val="000C049C"/>
    <w:rsid w:val="000C09EB"/>
    <w:rsid w:val="000C378D"/>
    <w:rsid w:val="000C634B"/>
    <w:rsid w:val="000C72C9"/>
    <w:rsid w:val="000C7E34"/>
    <w:rsid w:val="000D3612"/>
    <w:rsid w:val="000D4129"/>
    <w:rsid w:val="000D689E"/>
    <w:rsid w:val="000D70D4"/>
    <w:rsid w:val="000E1937"/>
    <w:rsid w:val="000E1F39"/>
    <w:rsid w:val="000E3DDD"/>
    <w:rsid w:val="000E6DF3"/>
    <w:rsid w:val="000E7C33"/>
    <w:rsid w:val="000F2F67"/>
    <w:rsid w:val="000F62AF"/>
    <w:rsid w:val="000F6462"/>
    <w:rsid w:val="000F65D8"/>
    <w:rsid w:val="000F799F"/>
    <w:rsid w:val="000F79AD"/>
    <w:rsid w:val="00101550"/>
    <w:rsid w:val="00101D84"/>
    <w:rsid w:val="00105E52"/>
    <w:rsid w:val="00107287"/>
    <w:rsid w:val="00111536"/>
    <w:rsid w:val="00114008"/>
    <w:rsid w:val="00115137"/>
    <w:rsid w:val="001175BB"/>
    <w:rsid w:val="00122A91"/>
    <w:rsid w:val="00125724"/>
    <w:rsid w:val="001265CE"/>
    <w:rsid w:val="00127CC4"/>
    <w:rsid w:val="00131FDB"/>
    <w:rsid w:val="001333E3"/>
    <w:rsid w:val="001335A3"/>
    <w:rsid w:val="001369AE"/>
    <w:rsid w:val="00137C25"/>
    <w:rsid w:val="0014277A"/>
    <w:rsid w:val="00143CC0"/>
    <w:rsid w:val="001442DA"/>
    <w:rsid w:val="00145B7A"/>
    <w:rsid w:val="00150E45"/>
    <w:rsid w:val="00152D8F"/>
    <w:rsid w:val="00153033"/>
    <w:rsid w:val="00154469"/>
    <w:rsid w:val="00155BD8"/>
    <w:rsid w:val="00157AAA"/>
    <w:rsid w:val="00157C8F"/>
    <w:rsid w:val="001607B7"/>
    <w:rsid w:val="00160AC4"/>
    <w:rsid w:val="00163F84"/>
    <w:rsid w:val="00167600"/>
    <w:rsid w:val="001678C1"/>
    <w:rsid w:val="00170B3A"/>
    <w:rsid w:val="001729A1"/>
    <w:rsid w:val="00174328"/>
    <w:rsid w:val="001767BD"/>
    <w:rsid w:val="00176A3D"/>
    <w:rsid w:val="00180258"/>
    <w:rsid w:val="00180C58"/>
    <w:rsid w:val="00181331"/>
    <w:rsid w:val="00182367"/>
    <w:rsid w:val="001827A9"/>
    <w:rsid w:val="001929A6"/>
    <w:rsid w:val="00192AEC"/>
    <w:rsid w:val="00192C2B"/>
    <w:rsid w:val="00193BAE"/>
    <w:rsid w:val="0019463B"/>
    <w:rsid w:val="00195A0C"/>
    <w:rsid w:val="001977DF"/>
    <w:rsid w:val="001A083B"/>
    <w:rsid w:val="001A0E34"/>
    <w:rsid w:val="001A19CD"/>
    <w:rsid w:val="001A20C8"/>
    <w:rsid w:val="001A3819"/>
    <w:rsid w:val="001A6BCF"/>
    <w:rsid w:val="001A736B"/>
    <w:rsid w:val="001B2979"/>
    <w:rsid w:val="001B2BB1"/>
    <w:rsid w:val="001B3D63"/>
    <w:rsid w:val="001B4374"/>
    <w:rsid w:val="001B4C24"/>
    <w:rsid w:val="001B52C0"/>
    <w:rsid w:val="001B65E4"/>
    <w:rsid w:val="001B7DB6"/>
    <w:rsid w:val="001C15E6"/>
    <w:rsid w:val="001C2F5C"/>
    <w:rsid w:val="001C34F1"/>
    <w:rsid w:val="001D1973"/>
    <w:rsid w:val="001D4116"/>
    <w:rsid w:val="001D46B7"/>
    <w:rsid w:val="001D506D"/>
    <w:rsid w:val="001D6C51"/>
    <w:rsid w:val="001D6E3C"/>
    <w:rsid w:val="001D7056"/>
    <w:rsid w:val="001D76B1"/>
    <w:rsid w:val="001E4467"/>
    <w:rsid w:val="001E66EA"/>
    <w:rsid w:val="001F1536"/>
    <w:rsid w:val="001F17B5"/>
    <w:rsid w:val="001F502A"/>
    <w:rsid w:val="00200D64"/>
    <w:rsid w:val="00202746"/>
    <w:rsid w:val="00203C97"/>
    <w:rsid w:val="00204D8E"/>
    <w:rsid w:val="00206E46"/>
    <w:rsid w:val="0021173D"/>
    <w:rsid w:val="00217591"/>
    <w:rsid w:val="002210C6"/>
    <w:rsid w:val="00221BEC"/>
    <w:rsid w:val="002224B7"/>
    <w:rsid w:val="002238DB"/>
    <w:rsid w:val="00223D8D"/>
    <w:rsid w:val="00231E9B"/>
    <w:rsid w:val="00232056"/>
    <w:rsid w:val="0023440B"/>
    <w:rsid w:val="00234C5E"/>
    <w:rsid w:val="002367D3"/>
    <w:rsid w:val="002408D8"/>
    <w:rsid w:val="00240AE4"/>
    <w:rsid w:val="00244D32"/>
    <w:rsid w:val="002459B1"/>
    <w:rsid w:val="00247C76"/>
    <w:rsid w:val="002522C8"/>
    <w:rsid w:val="002524A4"/>
    <w:rsid w:val="002554E5"/>
    <w:rsid w:val="0025554E"/>
    <w:rsid w:val="0025645A"/>
    <w:rsid w:val="00262294"/>
    <w:rsid w:val="002640F1"/>
    <w:rsid w:val="0026626E"/>
    <w:rsid w:val="002669F7"/>
    <w:rsid w:val="00267136"/>
    <w:rsid w:val="0026794F"/>
    <w:rsid w:val="002704FA"/>
    <w:rsid w:val="00271E2B"/>
    <w:rsid w:val="00272C3D"/>
    <w:rsid w:val="002756B8"/>
    <w:rsid w:val="00275F0E"/>
    <w:rsid w:val="00280A80"/>
    <w:rsid w:val="00282C4D"/>
    <w:rsid w:val="0028507E"/>
    <w:rsid w:val="0028585F"/>
    <w:rsid w:val="002867D1"/>
    <w:rsid w:val="00287DCF"/>
    <w:rsid w:val="00290568"/>
    <w:rsid w:val="00290DF6"/>
    <w:rsid w:val="002924FA"/>
    <w:rsid w:val="0029352A"/>
    <w:rsid w:val="00293BAA"/>
    <w:rsid w:val="00297318"/>
    <w:rsid w:val="00297B8E"/>
    <w:rsid w:val="002A5CCF"/>
    <w:rsid w:val="002A77D7"/>
    <w:rsid w:val="002A7E69"/>
    <w:rsid w:val="002B0655"/>
    <w:rsid w:val="002B15C2"/>
    <w:rsid w:val="002B16A4"/>
    <w:rsid w:val="002B443B"/>
    <w:rsid w:val="002B44A6"/>
    <w:rsid w:val="002C0E65"/>
    <w:rsid w:val="002C1BA1"/>
    <w:rsid w:val="002C2774"/>
    <w:rsid w:val="002C3154"/>
    <w:rsid w:val="002C39FF"/>
    <w:rsid w:val="002D10DA"/>
    <w:rsid w:val="002D3501"/>
    <w:rsid w:val="002D3DDC"/>
    <w:rsid w:val="002D48BC"/>
    <w:rsid w:val="002D4A5E"/>
    <w:rsid w:val="002D4AE1"/>
    <w:rsid w:val="002D6880"/>
    <w:rsid w:val="002E08A9"/>
    <w:rsid w:val="002E1A8A"/>
    <w:rsid w:val="002E2099"/>
    <w:rsid w:val="002E22BB"/>
    <w:rsid w:val="002E4307"/>
    <w:rsid w:val="002E79DE"/>
    <w:rsid w:val="002E7EE5"/>
    <w:rsid w:val="002F18B8"/>
    <w:rsid w:val="002F1C40"/>
    <w:rsid w:val="002F5A2C"/>
    <w:rsid w:val="003012A2"/>
    <w:rsid w:val="00302839"/>
    <w:rsid w:val="00302EFA"/>
    <w:rsid w:val="0031194A"/>
    <w:rsid w:val="00317B5C"/>
    <w:rsid w:val="003210F1"/>
    <w:rsid w:val="003218AC"/>
    <w:rsid w:val="00322909"/>
    <w:rsid w:val="00322D87"/>
    <w:rsid w:val="00325702"/>
    <w:rsid w:val="00326DF4"/>
    <w:rsid w:val="003278B4"/>
    <w:rsid w:val="00335EB5"/>
    <w:rsid w:val="00343C76"/>
    <w:rsid w:val="00343D5B"/>
    <w:rsid w:val="003479E8"/>
    <w:rsid w:val="0035353C"/>
    <w:rsid w:val="0035495E"/>
    <w:rsid w:val="00355197"/>
    <w:rsid w:val="00355AC7"/>
    <w:rsid w:val="00356B06"/>
    <w:rsid w:val="003573BE"/>
    <w:rsid w:val="003606E5"/>
    <w:rsid w:val="003629C3"/>
    <w:rsid w:val="00364327"/>
    <w:rsid w:val="00364550"/>
    <w:rsid w:val="00365410"/>
    <w:rsid w:val="0036594B"/>
    <w:rsid w:val="003676C3"/>
    <w:rsid w:val="003678F3"/>
    <w:rsid w:val="003756F3"/>
    <w:rsid w:val="00385794"/>
    <w:rsid w:val="00385C57"/>
    <w:rsid w:val="0039006F"/>
    <w:rsid w:val="00391C4D"/>
    <w:rsid w:val="0039305F"/>
    <w:rsid w:val="003962D9"/>
    <w:rsid w:val="00397AA5"/>
    <w:rsid w:val="00397D8E"/>
    <w:rsid w:val="003A01EF"/>
    <w:rsid w:val="003A1CC8"/>
    <w:rsid w:val="003A2B36"/>
    <w:rsid w:val="003A2DCE"/>
    <w:rsid w:val="003A773E"/>
    <w:rsid w:val="003B1D71"/>
    <w:rsid w:val="003B39C1"/>
    <w:rsid w:val="003B3BEA"/>
    <w:rsid w:val="003B50ED"/>
    <w:rsid w:val="003B6129"/>
    <w:rsid w:val="003B77DA"/>
    <w:rsid w:val="003C0574"/>
    <w:rsid w:val="003C3BA0"/>
    <w:rsid w:val="003C40DA"/>
    <w:rsid w:val="003C4FFD"/>
    <w:rsid w:val="003C6A7E"/>
    <w:rsid w:val="003C7E8D"/>
    <w:rsid w:val="003D2863"/>
    <w:rsid w:val="003D2F48"/>
    <w:rsid w:val="003D331F"/>
    <w:rsid w:val="003D3349"/>
    <w:rsid w:val="003D448F"/>
    <w:rsid w:val="003D7223"/>
    <w:rsid w:val="003D735A"/>
    <w:rsid w:val="003E09A3"/>
    <w:rsid w:val="003E20AC"/>
    <w:rsid w:val="003E2D6C"/>
    <w:rsid w:val="003E56C6"/>
    <w:rsid w:val="003F0440"/>
    <w:rsid w:val="003F1493"/>
    <w:rsid w:val="003F2EAC"/>
    <w:rsid w:val="003F7DCA"/>
    <w:rsid w:val="00401BEE"/>
    <w:rsid w:val="00402CB5"/>
    <w:rsid w:val="00403F09"/>
    <w:rsid w:val="00404F39"/>
    <w:rsid w:val="00404F5A"/>
    <w:rsid w:val="004050E9"/>
    <w:rsid w:val="00405871"/>
    <w:rsid w:val="00406FBA"/>
    <w:rsid w:val="00410EB3"/>
    <w:rsid w:val="00411F2B"/>
    <w:rsid w:val="00411F69"/>
    <w:rsid w:val="00412541"/>
    <w:rsid w:val="00413979"/>
    <w:rsid w:val="00415119"/>
    <w:rsid w:val="00416D48"/>
    <w:rsid w:val="00417CCE"/>
    <w:rsid w:val="004214FA"/>
    <w:rsid w:val="00426226"/>
    <w:rsid w:val="004268D5"/>
    <w:rsid w:val="004323AA"/>
    <w:rsid w:val="004333FB"/>
    <w:rsid w:val="00434387"/>
    <w:rsid w:val="0044059D"/>
    <w:rsid w:val="004405F0"/>
    <w:rsid w:val="00440CE9"/>
    <w:rsid w:val="00442A8A"/>
    <w:rsid w:val="004463B6"/>
    <w:rsid w:val="0044763D"/>
    <w:rsid w:val="004534B9"/>
    <w:rsid w:val="00453736"/>
    <w:rsid w:val="00453867"/>
    <w:rsid w:val="0046068E"/>
    <w:rsid w:val="00460F8D"/>
    <w:rsid w:val="004632C0"/>
    <w:rsid w:val="00471830"/>
    <w:rsid w:val="0047226F"/>
    <w:rsid w:val="00475741"/>
    <w:rsid w:val="0048211B"/>
    <w:rsid w:val="00484098"/>
    <w:rsid w:val="00484233"/>
    <w:rsid w:val="004901EC"/>
    <w:rsid w:val="004908BD"/>
    <w:rsid w:val="00491A2E"/>
    <w:rsid w:val="00491F1D"/>
    <w:rsid w:val="00493A79"/>
    <w:rsid w:val="00493EA6"/>
    <w:rsid w:val="004942CD"/>
    <w:rsid w:val="0049435D"/>
    <w:rsid w:val="00494DD8"/>
    <w:rsid w:val="004A5B77"/>
    <w:rsid w:val="004A63D1"/>
    <w:rsid w:val="004A7CAA"/>
    <w:rsid w:val="004B3057"/>
    <w:rsid w:val="004C126B"/>
    <w:rsid w:val="004C1801"/>
    <w:rsid w:val="004C19C9"/>
    <w:rsid w:val="004C30C3"/>
    <w:rsid w:val="004C37C1"/>
    <w:rsid w:val="004C3D6E"/>
    <w:rsid w:val="004C50CD"/>
    <w:rsid w:val="004C5DCE"/>
    <w:rsid w:val="004C6E42"/>
    <w:rsid w:val="004D091D"/>
    <w:rsid w:val="004D0F8D"/>
    <w:rsid w:val="004D35C9"/>
    <w:rsid w:val="004D4C7C"/>
    <w:rsid w:val="004D5A36"/>
    <w:rsid w:val="004D6E56"/>
    <w:rsid w:val="004E0093"/>
    <w:rsid w:val="004E31F3"/>
    <w:rsid w:val="004E6478"/>
    <w:rsid w:val="004E685F"/>
    <w:rsid w:val="004F1E16"/>
    <w:rsid w:val="004F2D5C"/>
    <w:rsid w:val="004F4610"/>
    <w:rsid w:val="004F5F1E"/>
    <w:rsid w:val="00501AE6"/>
    <w:rsid w:val="005054AB"/>
    <w:rsid w:val="00507807"/>
    <w:rsid w:val="00510DE1"/>
    <w:rsid w:val="00514226"/>
    <w:rsid w:val="00514B64"/>
    <w:rsid w:val="00515F57"/>
    <w:rsid w:val="005160A3"/>
    <w:rsid w:val="00520920"/>
    <w:rsid w:val="00520D99"/>
    <w:rsid w:val="00521EF9"/>
    <w:rsid w:val="00522029"/>
    <w:rsid w:val="005220A2"/>
    <w:rsid w:val="005224DE"/>
    <w:rsid w:val="00523ABA"/>
    <w:rsid w:val="00523F37"/>
    <w:rsid w:val="0052523E"/>
    <w:rsid w:val="00526E2E"/>
    <w:rsid w:val="00527352"/>
    <w:rsid w:val="00532542"/>
    <w:rsid w:val="00532AC2"/>
    <w:rsid w:val="00534F0C"/>
    <w:rsid w:val="005406E4"/>
    <w:rsid w:val="005407F9"/>
    <w:rsid w:val="00542CF1"/>
    <w:rsid w:val="00543675"/>
    <w:rsid w:val="00546145"/>
    <w:rsid w:val="00547F1E"/>
    <w:rsid w:val="00551B34"/>
    <w:rsid w:val="00557F3F"/>
    <w:rsid w:val="00560524"/>
    <w:rsid w:val="005640AB"/>
    <w:rsid w:val="00565F76"/>
    <w:rsid w:val="00565FDD"/>
    <w:rsid w:val="005676FC"/>
    <w:rsid w:val="005709A7"/>
    <w:rsid w:val="00572805"/>
    <w:rsid w:val="005734A2"/>
    <w:rsid w:val="00576DB5"/>
    <w:rsid w:val="0057756C"/>
    <w:rsid w:val="00581CB8"/>
    <w:rsid w:val="00582944"/>
    <w:rsid w:val="00583F0D"/>
    <w:rsid w:val="00585819"/>
    <w:rsid w:val="005901E6"/>
    <w:rsid w:val="0059694C"/>
    <w:rsid w:val="00596AF9"/>
    <w:rsid w:val="00597C2D"/>
    <w:rsid w:val="005A12D2"/>
    <w:rsid w:val="005A2454"/>
    <w:rsid w:val="005A409A"/>
    <w:rsid w:val="005A487D"/>
    <w:rsid w:val="005A7EE4"/>
    <w:rsid w:val="005B39CC"/>
    <w:rsid w:val="005B3BAD"/>
    <w:rsid w:val="005B52BF"/>
    <w:rsid w:val="005B7388"/>
    <w:rsid w:val="005C0498"/>
    <w:rsid w:val="005C162C"/>
    <w:rsid w:val="005D0987"/>
    <w:rsid w:val="005D354F"/>
    <w:rsid w:val="005E00A4"/>
    <w:rsid w:val="005E556E"/>
    <w:rsid w:val="005E6141"/>
    <w:rsid w:val="005E79E0"/>
    <w:rsid w:val="005E7F08"/>
    <w:rsid w:val="005F0708"/>
    <w:rsid w:val="005F1752"/>
    <w:rsid w:val="005F57E3"/>
    <w:rsid w:val="005F629D"/>
    <w:rsid w:val="00600CBD"/>
    <w:rsid w:val="00600D29"/>
    <w:rsid w:val="00600F9C"/>
    <w:rsid w:val="0060276F"/>
    <w:rsid w:val="006035EF"/>
    <w:rsid w:val="0060407D"/>
    <w:rsid w:val="006043B1"/>
    <w:rsid w:val="0060607A"/>
    <w:rsid w:val="0061609B"/>
    <w:rsid w:val="00616606"/>
    <w:rsid w:val="00616C4F"/>
    <w:rsid w:val="00617412"/>
    <w:rsid w:val="00617821"/>
    <w:rsid w:val="006216B3"/>
    <w:rsid w:val="0062199F"/>
    <w:rsid w:val="00625945"/>
    <w:rsid w:val="00630368"/>
    <w:rsid w:val="00630575"/>
    <w:rsid w:val="006326D5"/>
    <w:rsid w:val="00633A54"/>
    <w:rsid w:val="00635AA8"/>
    <w:rsid w:val="0063617E"/>
    <w:rsid w:val="00636E41"/>
    <w:rsid w:val="0063780C"/>
    <w:rsid w:val="0064006F"/>
    <w:rsid w:val="00642EC1"/>
    <w:rsid w:val="00644127"/>
    <w:rsid w:val="00646520"/>
    <w:rsid w:val="00646BF4"/>
    <w:rsid w:val="00651BF7"/>
    <w:rsid w:val="00653814"/>
    <w:rsid w:val="00653928"/>
    <w:rsid w:val="00654003"/>
    <w:rsid w:val="0065508E"/>
    <w:rsid w:val="006579F4"/>
    <w:rsid w:val="0066186F"/>
    <w:rsid w:val="00661ECF"/>
    <w:rsid w:val="00661F12"/>
    <w:rsid w:val="00663E40"/>
    <w:rsid w:val="006649CE"/>
    <w:rsid w:val="00665334"/>
    <w:rsid w:val="006676F3"/>
    <w:rsid w:val="00671CF9"/>
    <w:rsid w:val="00676016"/>
    <w:rsid w:val="00680E50"/>
    <w:rsid w:val="00680FCB"/>
    <w:rsid w:val="00684547"/>
    <w:rsid w:val="00684AFB"/>
    <w:rsid w:val="006854EB"/>
    <w:rsid w:val="00685738"/>
    <w:rsid w:val="0068764B"/>
    <w:rsid w:val="006902A9"/>
    <w:rsid w:val="00694515"/>
    <w:rsid w:val="006966B4"/>
    <w:rsid w:val="006A542D"/>
    <w:rsid w:val="006A5AFB"/>
    <w:rsid w:val="006B1734"/>
    <w:rsid w:val="006B2BB4"/>
    <w:rsid w:val="006B486A"/>
    <w:rsid w:val="006B5A0C"/>
    <w:rsid w:val="006B67D3"/>
    <w:rsid w:val="006C0E1F"/>
    <w:rsid w:val="006C19EC"/>
    <w:rsid w:val="006C28D3"/>
    <w:rsid w:val="006C3A6A"/>
    <w:rsid w:val="006C3B4C"/>
    <w:rsid w:val="006C7193"/>
    <w:rsid w:val="006D13F5"/>
    <w:rsid w:val="006D1A63"/>
    <w:rsid w:val="006D20B7"/>
    <w:rsid w:val="006D66CA"/>
    <w:rsid w:val="006D6EEF"/>
    <w:rsid w:val="006E0774"/>
    <w:rsid w:val="006E0EEB"/>
    <w:rsid w:val="006E1711"/>
    <w:rsid w:val="006E1C9A"/>
    <w:rsid w:val="006E290C"/>
    <w:rsid w:val="006E38D1"/>
    <w:rsid w:val="006E6C9D"/>
    <w:rsid w:val="006E6D06"/>
    <w:rsid w:val="006E70A5"/>
    <w:rsid w:val="006F2088"/>
    <w:rsid w:val="006F6038"/>
    <w:rsid w:val="00703273"/>
    <w:rsid w:val="00705B9C"/>
    <w:rsid w:val="0070724D"/>
    <w:rsid w:val="00712B73"/>
    <w:rsid w:val="007136D4"/>
    <w:rsid w:val="0072082F"/>
    <w:rsid w:val="00720AA9"/>
    <w:rsid w:val="00722114"/>
    <w:rsid w:val="00724024"/>
    <w:rsid w:val="00724E5F"/>
    <w:rsid w:val="00725590"/>
    <w:rsid w:val="00727BF0"/>
    <w:rsid w:val="0073077E"/>
    <w:rsid w:val="0073155A"/>
    <w:rsid w:val="00732CAC"/>
    <w:rsid w:val="00734299"/>
    <w:rsid w:val="0073539A"/>
    <w:rsid w:val="00735D48"/>
    <w:rsid w:val="00736DDA"/>
    <w:rsid w:val="00741EE7"/>
    <w:rsid w:val="00751941"/>
    <w:rsid w:val="007528FD"/>
    <w:rsid w:val="00752F54"/>
    <w:rsid w:val="0075643F"/>
    <w:rsid w:val="0075791A"/>
    <w:rsid w:val="007633EA"/>
    <w:rsid w:val="00763B88"/>
    <w:rsid w:val="0076482F"/>
    <w:rsid w:val="00764D9D"/>
    <w:rsid w:val="007654AF"/>
    <w:rsid w:val="007711CF"/>
    <w:rsid w:val="00774B74"/>
    <w:rsid w:val="007756A3"/>
    <w:rsid w:val="0078467F"/>
    <w:rsid w:val="007848F3"/>
    <w:rsid w:val="00785C68"/>
    <w:rsid w:val="007872BF"/>
    <w:rsid w:val="007954C2"/>
    <w:rsid w:val="00795837"/>
    <w:rsid w:val="007960A1"/>
    <w:rsid w:val="007A19E3"/>
    <w:rsid w:val="007A1A92"/>
    <w:rsid w:val="007A3594"/>
    <w:rsid w:val="007A3F99"/>
    <w:rsid w:val="007A5470"/>
    <w:rsid w:val="007A5ED3"/>
    <w:rsid w:val="007A61F6"/>
    <w:rsid w:val="007A7506"/>
    <w:rsid w:val="007B3C6D"/>
    <w:rsid w:val="007B4A12"/>
    <w:rsid w:val="007B5FE6"/>
    <w:rsid w:val="007C25DC"/>
    <w:rsid w:val="007C3925"/>
    <w:rsid w:val="007C3D2F"/>
    <w:rsid w:val="007D1B98"/>
    <w:rsid w:val="007D1D09"/>
    <w:rsid w:val="007D1FED"/>
    <w:rsid w:val="007D2F83"/>
    <w:rsid w:val="007D6BB6"/>
    <w:rsid w:val="007D72D7"/>
    <w:rsid w:val="007E0F5C"/>
    <w:rsid w:val="007E1D6E"/>
    <w:rsid w:val="007E338E"/>
    <w:rsid w:val="007E59F8"/>
    <w:rsid w:val="007F0366"/>
    <w:rsid w:val="007F1483"/>
    <w:rsid w:val="007F4C23"/>
    <w:rsid w:val="007F4DF4"/>
    <w:rsid w:val="007F6E20"/>
    <w:rsid w:val="008034D6"/>
    <w:rsid w:val="00803FB0"/>
    <w:rsid w:val="008041B1"/>
    <w:rsid w:val="00807772"/>
    <w:rsid w:val="00807E54"/>
    <w:rsid w:val="008107EE"/>
    <w:rsid w:val="008108C7"/>
    <w:rsid w:val="00810B1D"/>
    <w:rsid w:val="00812459"/>
    <w:rsid w:val="00812FF6"/>
    <w:rsid w:val="00814522"/>
    <w:rsid w:val="0081502D"/>
    <w:rsid w:val="008157B4"/>
    <w:rsid w:val="00817467"/>
    <w:rsid w:val="00817DDF"/>
    <w:rsid w:val="00827B44"/>
    <w:rsid w:val="00827B5B"/>
    <w:rsid w:val="00831899"/>
    <w:rsid w:val="00831AD6"/>
    <w:rsid w:val="00832690"/>
    <w:rsid w:val="008502CE"/>
    <w:rsid w:val="008506C5"/>
    <w:rsid w:val="00851ABF"/>
    <w:rsid w:val="00851FD1"/>
    <w:rsid w:val="00855311"/>
    <w:rsid w:val="00856053"/>
    <w:rsid w:val="00856D4C"/>
    <w:rsid w:val="008608F1"/>
    <w:rsid w:val="0086137B"/>
    <w:rsid w:val="008626B2"/>
    <w:rsid w:val="008708CB"/>
    <w:rsid w:val="0087172D"/>
    <w:rsid w:val="00872AE8"/>
    <w:rsid w:val="008732E4"/>
    <w:rsid w:val="00874A30"/>
    <w:rsid w:val="008757EF"/>
    <w:rsid w:val="00875854"/>
    <w:rsid w:val="00876B8B"/>
    <w:rsid w:val="00880190"/>
    <w:rsid w:val="00880A31"/>
    <w:rsid w:val="00881B17"/>
    <w:rsid w:val="00885803"/>
    <w:rsid w:val="008865CF"/>
    <w:rsid w:val="0088727A"/>
    <w:rsid w:val="00890391"/>
    <w:rsid w:val="00892642"/>
    <w:rsid w:val="00892D76"/>
    <w:rsid w:val="0089580E"/>
    <w:rsid w:val="00896719"/>
    <w:rsid w:val="00896E3B"/>
    <w:rsid w:val="008979E2"/>
    <w:rsid w:val="00897CFB"/>
    <w:rsid w:val="008A32F8"/>
    <w:rsid w:val="008A576C"/>
    <w:rsid w:val="008B2B8B"/>
    <w:rsid w:val="008B38F7"/>
    <w:rsid w:val="008B3BE7"/>
    <w:rsid w:val="008B42FA"/>
    <w:rsid w:val="008B4498"/>
    <w:rsid w:val="008B5A23"/>
    <w:rsid w:val="008B774D"/>
    <w:rsid w:val="008C0930"/>
    <w:rsid w:val="008C0C03"/>
    <w:rsid w:val="008C0F82"/>
    <w:rsid w:val="008C16B1"/>
    <w:rsid w:val="008C1BB7"/>
    <w:rsid w:val="008C317B"/>
    <w:rsid w:val="008C32E0"/>
    <w:rsid w:val="008C4DC4"/>
    <w:rsid w:val="008C5897"/>
    <w:rsid w:val="008C5AA6"/>
    <w:rsid w:val="008D0EC4"/>
    <w:rsid w:val="008D1B62"/>
    <w:rsid w:val="008D1E04"/>
    <w:rsid w:val="008D2FA2"/>
    <w:rsid w:val="008D473B"/>
    <w:rsid w:val="008D4AE9"/>
    <w:rsid w:val="008D6292"/>
    <w:rsid w:val="008D6EF8"/>
    <w:rsid w:val="008D7F19"/>
    <w:rsid w:val="008E0193"/>
    <w:rsid w:val="008E08C2"/>
    <w:rsid w:val="008E0BB4"/>
    <w:rsid w:val="008E16DB"/>
    <w:rsid w:val="008E25B1"/>
    <w:rsid w:val="008E2F3C"/>
    <w:rsid w:val="008E7F58"/>
    <w:rsid w:val="008F183B"/>
    <w:rsid w:val="008F7215"/>
    <w:rsid w:val="008F74EB"/>
    <w:rsid w:val="00900D8D"/>
    <w:rsid w:val="00901D1A"/>
    <w:rsid w:val="00901D60"/>
    <w:rsid w:val="00904E56"/>
    <w:rsid w:val="00905A62"/>
    <w:rsid w:val="00906982"/>
    <w:rsid w:val="00906C4D"/>
    <w:rsid w:val="00913F01"/>
    <w:rsid w:val="00914AD9"/>
    <w:rsid w:val="00920DA1"/>
    <w:rsid w:val="00924BC5"/>
    <w:rsid w:val="00924BEE"/>
    <w:rsid w:val="00924E68"/>
    <w:rsid w:val="0092641E"/>
    <w:rsid w:val="00926424"/>
    <w:rsid w:val="0093002D"/>
    <w:rsid w:val="00930869"/>
    <w:rsid w:val="00931ADB"/>
    <w:rsid w:val="00932C6A"/>
    <w:rsid w:val="0093359C"/>
    <w:rsid w:val="00933BC5"/>
    <w:rsid w:val="0093473B"/>
    <w:rsid w:val="009404D7"/>
    <w:rsid w:val="00941F0C"/>
    <w:rsid w:val="00942880"/>
    <w:rsid w:val="009446EF"/>
    <w:rsid w:val="009460B9"/>
    <w:rsid w:val="00946D04"/>
    <w:rsid w:val="00947C09"/>
    <w:rsid w:val="00952681"/>
    <w:rsid w:val="00953766"/>
    <w:rsid w:val="00955974"/>
    <w:rsid w:val="009559EC"/>
    <w:rsid w:val="00961402"/>
    <w:rsid w:val="00962CDB"/>
    <w:rsid w:val="00963AAC"/>
    <w:rsid w:val="00964242"/>
    <w:rsid w:val="009644BA"/>
    <w:rsid w:val="00965DD6"/>
    <w:rsid w:val="00970D60"/>
    <w:rsid w:val="009733D2"/>
    <w:rsid w:val="009749F3"/>
    <w:rsid w:val="00977908"/>
    <w:rsid w:val="00981254"/>
    <w:rsid w:val="00981426"/>
    <w:rsid w:val="009817C8"/>
    <w:rsid w:val="00984EFF"/>
    <w:rsid w:val="00985169"/>
    <w:rsid w:val="009932D4"/>
    <w:rsid w:val="0099424D"/>
    <w:rsid w:val="00994880"/>
    <w:rsid w:val="00994C79"/>
    <w:rsid w:val="0099659D"/>
    <w:rsid w:val="00996A55"/>
    <w:rsid w:val="009A0511"/>
    <w:rsid w:val="009A0F5A"/>
    <w:rsid w:val="009A1DAC"/>
    <w:rsid w:val="009A4EE3"/>
    <w:rsid w:val="009A53AF"/>
    <w:rsid w:val="009B17BE"/>
    <w:rsid w:val="009B1F00"/>
    <w:rsid w:val="009B24CF"/>
    <w:rsid w:val="009B3540"/>
    <w:rsid w:val="009B3B45"/>
    <w:rsid w:val="009B3C37"/>
    <w:rsid w:val="009B5266"/>
    <w:rsid w:val="009B5AA5"/>
    <w:rsid w:val="009B6B96"/>
    <w:rsid w:val="009B6C56"/>
    <w:rsid w:val="009B720F"/>
    <w:rsid w:val="009C0487"/>
    <w:rsid w:val="009C0985"/>
    <w:rsid w:val="009C340D"/>
    <w:rsid w:val="009C4426"/>
    <w:rsid w:val="009C4B3A"/>
    <w:rsid w:val="009C4BD0"/>
    <w:rsid w:val="009C79DF"/>
    <w:rsid w:val="009D0583"/>
    <w:rsid w:val="009D097D"/>
    <w:rsid w:val="009D0F96"/>
    <w:rsid w:val="009D386D"/>
    <w:rsid w:val="009E02F4"/>
    <w:rsid w:val="009E1311"/>
    <w:rsid w:val="009E7042"/>
    <w:rsid w:val="009E7247"/>
    <w:rsid w:val="009F3477"/>
    <w:rsid w:val="009F3D84"/>
    <w:rsid w:val="009F5B3F"/>
    <w:rsid w:val="009F73F1"/>
    <w:rsid w:val="00A00978"/>
    <w:rsid w:val="00A03221"/>
    <w:rsid w:val="00A04D88"/>
    <w:rsid w:val="00A062F7"/>
    <w:rsid w:val="00A06C77"/>
    <w:rsid w:val="00A06CEC"/>
    <w:rsid w:val="00A10459"/>
    <w:rsid w:val="00A1048B"/>
    <w:rsid w:val="00A132E6"/>
    <w:rsid w:val="00A15F82"/>
    <w:rsid w:val="00A1625D"/>
    <w:rsid w:val="00A16F91"/>
    <w:rsid w:val="00A17C90"/>
    <w:rsid w:val="00A20696"/>
    <w:rsid w:val="00A20D5F"/>
    <w:rsid w:val="00A21046"/>
    <w:rsid w:val="00A22D2E"/>
    <w:rsid w:val="00A24358"/>
    <w:rsid w:val="00A24C16"/>
    <w:rsid w:val="00A25D86"/>
    <w:rsid w:val="00A266AD"/>
    <w:rsid w:val="00A271CB"/>
    <w:rsid w:val="00A274F5"/>
    <w:rsid w:val="00A336FA"/>
    <w:rsid w:val="00A33E57"/>
    <w:rsid w:val="00A35DD9"/>
    <w:rsid w:val="00A376F3"/>
    <w:rsid w:val="00A41CA2"/>
    <w:rsid w:val="00A43602"/>
    <w:rsid w:val="00A471EF"/>
    <w:rsid w:val="00A506B0"/>
    <w:rsid w:val="00A52503"/>
    <w:rsid w:val="00A52662"/>
    <w:rsid w:val="00A53A30"/>
    <w:rsid w:val="00A60AB4"/>
    <w:rsid w:val="00A6124F"/>
    <w:rsid w:val="00A62332"/>
    <w:rsid w:val="00A62992"/>
    <w:rsid w:val="00A636E1"/>
    <w:rsid w:val="00A64A05"/>
    <w:rsid w:val="00A65DB8"/>
    <w:rsid w:val="00A67598"/>
    <w:rsid w:val="00A74611"/>
    <w:rsid w:val="00A747AB"/>
    <w:rsid w:val="00A8143F"/>
    <w:rsid w:val="00A81D9E"/>
    <w:rsid w:val="00A83971"/>
    <w:rsid w:val="00A83C45"/>
    <w:rsid w:val="00A86FA6"/>
    <w:rsid w:val="00A91C09"/>
    <w:rsid w:val="00A91EA5"/>
    <w:rsid w:val="00A92E1A"/>
    <w:rsid w:val="00A93273"/>
    <w:rsid w:val="00A96BEC"/>
    <w:rsid w:val="00A97D87"/>
    <w:rsid w:val="00A97E91"/>
    <w:rsid w:val="00AA0934"/>
    <w:rsid w:val="00AA0FDC"/>
    <w:rsid w:val="00AA17FC"/>
    <w:rsid w:val="00AA1AF0"/>
    <w:rsid w:val="00AA4A5A"/>
    <w:rsid w:val="00AB14E4"/>
    <w:rsid w:val="00AB3288"/>
    <w:rsid w:val="00AB3DDC"/>
    <w:rsid w:val="00AC2B67"/>
    <w:rsid w:val="00AC32FD"/>
    <w:rsid w:val="00AC4EE6"/>
    <w:rsid w:val="00AC6DC4"/>
    <w:rsid w:val="00AD0C5D"/>
    <w:rsid w:val="00AD0D56"/>
    <w:rsid w:val="00AD2200"/>
    <w:rsid w:val="00AD42C5"/>
    <w:rsid w:val="00AD6334"/>
    <w:rsid w:val="00AD73B3"/>
    <w:rsid w:val="00AD7B43"/>
    <w:rsid w:val="00AE3C88"/>
    <w:rsid w:val="00AE5C13"/>
    <w:rsid w:val="00AE5E56"/>
    <w:rsid w:val="00AE7798"/>
    <w:rsid w:val="00AF7BEA"/>
    <w:rsid w:val="00B004CB"/>
    <w:rsid w:val="00B02893"/>
    <w:rsid w:val="00B03B6B"/>
    <w:rsid w:val="00B1172F"/>
    <w:rsid w:val="00B12283"/>
    <w:rsid w:val="00B13804"/>
    <w:rsid w:val="00B13E17"/>
    <w:rsid w:val="00B15666"/>
    <w:rsid w:val="00B21B3E"/>
    <w:rsid w:val="00B23105"/>
    <w:rsid w:val="00B25263"/>
    <w:rsid w:val="00B30EF4"/>
    <w:rsid w:val="00B3314A"/>
    <w:rsid w:val="00B34E86"/>
    <w:rsid w:val="00B36B70"/>
    <w:rsid w:val="00B379BB"/>
    <w:rsid w:val="00B40EB8"/>
    <w:rsid w:val="00B41DC6"/>
    <w:rsid w:val="00B429B9"/>
    <w:rsid w:val="00B4333F"/>
    <w:rsid w:val="00B442DF"/>
    <w:rsid w:val="00B460A2"/>
    <w:rsid w:val="00B47743"/>
    <w:rsid w:val="00B52B27"/>
    <w:rsid w:val="00B55152"/>
    <w:rsid w:val="00B57639"/>
    <w:rsid w:val="00B60ED3"/>
    <w:rsid w:val="00B63FA3"/>
    <w:rsid w:val="00B64AAF"/>
    <w:rsid w:val="00B64EDD"/>
    <w:rsid w:val="00B652B9"/>
    <w:rsid w:val="00B67D1C"/>
    <w:rsid w:val="00B70639"/>
    <w:rsid w:val="00B70DEA"/>
    <w:rsid w:val="00B756A1"/>
    <w:rsid w:val="00B8179A"/>
    <w:rsid w:val="00B819BA"/>
    <w:rsid w:val="00B82A44"/>
    <w:rsid w:val="00B84519"/>
    <w:rsid w:val="00B84ECE"/>
    <w:rsid w:val="00B86D0F"/>
    <w:rsid w:val="00B87708"/>
    <w:rsid w:val="00B879A2"/>
    <w:rsid w:val="00B90E24"/>
    <w:rsid w:val="00B91674"/>
    <w:rsid w:val="00B916AE"/>
    <w:rsid w:val="00B92500"/>
    <w:rsid w:val="00B92FCF"/>
    <w:rsid w:val="00B96A81"/>
    <w:rsid w:val="00B96BA6"/>
    <w:rsid w:val="00BA17A1"/>
    <w:rsid w:val="00BA335A"/>
    <w:rsid w:val="00BA72ED"/>
    <w:rsid w:val="00BB0939"/>
    <w:rsid w:val="00BB1093"/>
    <w:rsid w:val="00BB210E"/>
    <w:rsid w:val="00BB378D"/>
    <w:rsid w:val="00BB482A"/>
    <w:rsid w:val="00BB56DC"/>
    <w:rsid w:val="00BC136C"/>
    <w:rsid w:val="00BC397E"/>
    <w:rsid w:val="00BC46AA"/>
    <w:rsid w:val="00BC5F4E"/>
    <w:rsid w:val="00BC699B"/>
    <w:rsid w:val="00BC713D"/>
    <w:rsid w:val="00BC71CB"/>
    <w:rsid w:val="00BC798A"/>
    <w:rsid w:val="00BD0643"/>
    <w:rsid w:val="00BD166E"/>
    <w:rsid w:val="00BD2724"/>
    <w:rsid w:val="00BD2E79"/>
    <w:rsid w:val="00BD3F28"/>
    <w:rsid w:val="00BD3F7D"/>
    <w:rsid w:val="00BD41BF"/>
    <w:rsid w:val="00BD42BB"/>
    <w:rsid w:val="00BD5614"/>
    <w:rsid w:val="00BD5E67"/>
    <w:rsid w:val="00BE0CF3"/>
    <w:rsid w:val="00BE66B7"/>
    <w:rsid w:val="00BE6FAB"/>
    <w:rsid w:val="00BE7644"/>
    <w:rsid w:val="00BF0F46"/>
    <w:rsid w:val="00BF156F"/>
    <w:rsid w:val="00BF2DCB"/>
    <w:rsid w:val="00BF31FB"/>
    <w:rsid w:val="00BF4324"/>
    <w:rsid w:val="00BF4661"/>
    <w:rsid w:val="00BF5D36"/>
    <w:rsid w:val="00BF5DDE"/>
    <w:rsid w:val="00C00B79"/>
    <w:rsid w:val="00C0142E"/>
    <w:rsid w:val="00C0461C"/>
    <w:rsid w:val="00C05436"/>
    <w:rsid w:val="00C10EFC"/>
    <w:rsid w:val="00C11DE7"/>
    <w:rsid w:val="00C12D3F"/>
    <w:rsid w:val="00C13965"/>
    <w:rsid w:val="00C15E3D"/>
    <w:rsid w:val="00C172AA"/>
    <w:rsid w:val="00C172EB"/>
    <w:rsid w:val="00C176B6"/>
    <w:rsid w:val="00C177B5"/>
    <w:rsid w:val="00C17C94"/>
    <w:rsid w:val="00C2108F"/>
    <w:rsid w:val="00C232EB"/>
    <w:rsid w:val="00C2788B"/>
    <w:rsid w:val="00C31C38"/>
    <w:rsid w:val="00C3207C"/>
    <w:rsid w:val="00C35387"/>
    <w:rsid w:val="00C35B2D"/>
    <w:rsid w:val="00C3709F"/>
    <w:rsid w:val="00C4183B"/>
    <w:rsid w:val="00C430AA"/>
    <w:rsid w:val="00C434B5"/>
    <w:rsid w:val="00C4439C"/>
    <w:rsid w:val="00C44E5E"/>
    <w:rsid w:val="00C45790"/>
    <w:rsid w:val="00C467F1"/>
    <w:rsid w:val="00C515D3"/>
    <w:rsid w:val="00C52B8D"/>
    <w:rsid w:val="00C55828"/>
    <w:rsid w:val="00C56CBF"/>
    <w:rsid w:val="00C62058"/>
    <w:rsid w:val="00C626FA"/>
    <w:rsid w:val="00C62878"/>
    <w:rsid w:val="00C63C7E"/>
    <w:rsid w:val="00C642C7"/>
    <w:rsid w:val="00C6649E"/>
    <w:rsid w:val="00C67CF3"/>
    <w:rsid w:val="00C7241F"/>
    <w:rsid w:val="00C73118"/>
    <w:rsid w:val="00C75948"/>
    <w:rsid w:val="00C76C5C"/>
    <w:rsid w:val="00C85C16"/>
    <w:rsid w:val="00C904CA"/>
    <w:rsid w:val="00C906E2"/>
    <w:rsid w:val="00C915D3"/>
    <w:rsid w:val="00C915F2"/>
    <w:rsid w:val="00C9160C"/>
    <w:rsid w:val="00C925FD"/>
    <w:rsid w:val="00C9339D"/>
    <w:rsid w:val="00C948E3"/>
    <w:rsid w:val="00C95DAF"/>
    <w:rsid w:val="00CA082E"/>
    <w:rsid w:val="00CA0BB2"/>
    <w:rsid w:val="00CA0FF9"/>
    <w:rsid w:val="00CA491B"/>
    <w:rsid w:val="00CA4F3A"/>
    <w:rsid w:val="00CA579E"/>
    <w:rsid w:val="00CA6292"/>
    <w:rsid w:val="00CB0E31"/>
    <w:rsid w:val="00CB12CC"/>
    <w:rsid w:val="00CB215C"/>
    <w:rsid w:val="00CB249E"/>
    <w:rsid w:val="00CB2D8F"/>
    <w:rsid w:val="00CB2F94"/>
    <w:rsid w:val="00CB4C03"/>
    <w:rsid w:val="00CB6D0E"/>
    <w:rsid w:val="00CB704F"/>
    <w:rsid w:val="00CC2DFD"/>
    <w:rsid w:val="00CC74B2"/>
    <w:rsid w:val="00CC77ED"/>
    <w:rsid w:val="00CD0B46"/>
    <w:rsid w:val="00CD0F0D"/>
    <w:rsid w:val="00CD23BC"/>
    <w:rsid w:val="00CD31B7"/>
    <w:rsid w:val="00CD352E"/>
    <w:rsid w:val="00CD6323"/>
    <w:rsid w:val="00CD6E04"/>
    <w:rsid w:val="00CD6F0F"/>
    <w:rsid w:val="00CE4BD3"/>
    <w:rsid w:val="00CE734E"/>
    <w:rsid w:val="00CE7A6F"/>
    <w:rsid w:val="00CF22D9"/>
    <w:rsid w:val="00CF65B8"/>
    <w:rsid w:val="00D00362"/>
    <w:rsid w:val="00D014CA"/>
    <w:rsid w:val="00D02081"/>
    <w:rsid w:val="00D037DA"/>
    <w:rsid w:val="00D04937"/>
    <w:rsid w:val="00D0523F"/>
    <w:rsid w:val="00D05477"/>
    <w:rsid w:val="00D05679"/>
    <w:rsid w:val="00D05B66"/>
    <w:rsid w:val="00D06F6F"/>
    <w:rsid w:val="00D0717F"/>
    <w:rsid w:val="00D10EB0"/>
    <w:rsid w:val="00D11615"/>
    <w:rsid w:val="00D14C37"/>
    <w:rsid w:val="00D16DC2"/>
    <w:rsid w:val="00D23432"/>
    <w:rsid w:val="00D257EB"/>
    <w:rsid w:val="00D30B38"/>
    <w:rsid w:val="00D324E4"/>
    <w:rsid w:val="00D34192"/>
    <w:rsid w:val="00D347BF"/>
    <w:rsid w:val="00D35018"/>
    <w:rsid w:val="00D40447"/>
    <w:rsid w:val="00D41FD3"/>
    <w:rsid w:val="00D43570"/>
    <w:rsid w:val="00D43F4E"/>
    <w:rsid w:val="00D45D48"/>
    <w:rsid w:val="00D47008"/>
    <w:rsid w:val="00D47048"/>
    <w:rsid w:val="00D47DC5"/>
    <w:rsid w:val="00D501AC"/>
    <w:rsid w:val="00D51280"/>
    <w:rsid w:val="00D521E0"/>
    <w:rsid w:val="00D52487"/>
    <w:rsid w:val="00D52570"/>
    <w:rsid w:val="00D53BCD"/>
    <w:rsid w:val="00D53F02"/>
    <w:rsid w:val="00D543B5"/>
    <w:rsid w:val="00D54676"/>
    <w:rsid w:val="00D558AA"/>
    <w:rsid w:val="00D55FE1"/>
    <w:rsid w:val="00D5791B"/>
    <w:rsid w:val="00D60286"/>
    <w:rsid w:val="00D62481"/>
    <w:rsid w:val="00D64665"/>
    <w:rsid w:val="00D6468C"/>
    <w:rsid w:val="00D66345"/>
    <w:rsid w:val="00D66CE7"/>
    <w:rsid w:val="00D67532"/>
    <w:rsid w:val="00D702C3"/>
    <w:rsid w:val="00D7363D"/>
    <w:rsid w:val="00D74441"/>
    <w:rsid w:val="00D77830"/>
    <w:rsid w:val="00D809AB"/>
    <w:rsid w:val="00D83D68"/>
    <w:rsid w:val="00D86388"/>
    <w:rsid w:val="00D878E9"/>
    <w:rsid w:val="00D90DAD"/>
    <w:rsid w:val="00D91807"/>
    <w:rsid w:val="00D93DA9"/>
    <w:rsid w:val="00D97A84"/>
    <w:rsid w:val="00DA1299"/>
    <w:rsid w:val="00DA1722"/>
    <w:rsid w:val="00DA7792"/>
    <w:rsid w:val="00DB4700"/>
    <w:rsid w:val="00DB496E"/>
    <w:rsid w:val="00DB572D"/>
    <w:rsid w:val="00DB64C2"/>
    <w:rsid w:val="00DC0543"/>
    <w:rsid w:val="00DC0DDE"/>
    <w:rsid w:val="00DC36B4"/>
    <w:rsid w:val="00DC3D13"/>
    <w:rsid w:val="00DC5036"/>
    <w:rsid w:val="00DC75C0"/>
    <w:rsid w:val="00DD1EE4"/>
    <w:rsid w:val="00DD2AD1"/>
    <w:rsid w:val="00DD307A"/>
    <w:rsid w:val="00DD3D93"/>
    <w:rsid w:val="00DD5516"/>
    <w:rsid w:val="00DD6B90"/>
    <w:rsid w:val="00DE0DE4"/>
    <w:rsid w:val="00DE301B"/>
    <w:rsid w:val="00DF071E"/>
    <w:rsid w:val="00DF3E42"/>
    <w:rsid w:val="00DF48B2"/>
    <w:rsid w:val="00DF4F83"/>
    <w:rsid w:val="00DF64F7"/>
    <w:rsid w:val="00DF7ADC"/>
    <w:rsid w:val="00E00EE2"/>
    <w:rsid w:val="00E016C5"/>
    <w:rsid w:val="00E04661"/>
    <w:rsid w:val="00E07E74"/>
    <w:rsid w:val="00E11765"/>
    <w:rsid w:val="00E151E5"/>
    <w:rsid w:val="00E167CC"/>
    <w:rsid w:val="00E202A1"/>
    <w:rsid w:val="00E20F4F"/>
    <w:rsid w:val="00E216C6"/>
    <w:rsid w:val="00E328C7"/>
    <w:rsid w:val="00E3489C"/>
    <w:rsid w:val="00E349BE"/>
    <w:rsid w:val="00E355B0"/>
    <w:rsid w:val="00E414BF"/>
    <w:rsid w:val="00E42B1C"/>
    <w:rsid w:val="00E42C43"/>
    <w:rsid w:val="00E44069"/>
    <w:rsid w:val="00E44F6B"/>
    <w:rsid w:val="00E45C15"/>
    <w:rsid w:val="00E45CEE"/>
    <w:rsid w:val="00E50569"/>
    <w:rsid w:val="00E51229"/>
    <w:rsid w:val="00E52BFC"/>
    <w:rsid w:val="00E52F72"/>
    <w:rsid w:val="00E539DB"/>
    <w:rsid w:val="00E601FD"/>
    <w:rsid w:val="00E609FA"/>
    <w:rsid w:val="00E627DE"/>
    <w:rsid w:val="00E636BE"/>
    <w:rsid w:val="00E6490F"/>
    <w:rsid w:val="00E67BB0"/>
    <w:rsid w:val="00E7255F"/>
    <w:rsid w:val="00E735E6"/>
    <w:rsid w:val="00E7373D"/>
    <w:rsid w:val="00E76E92"/>
    <w:rsid w:val="00E77D04"/>
    <w:rsid w:val="00E83B40"/>
    <w:rsid w:val="00E879CC"/>
    <w:rsid w:val="00E9045E"/>
    <w:rsid w:val="00E92C68"/>
    <w:rsid w:val="00E94269"/>
    <w:rsid w:val="00E959CF"/>
    <w:rsid w:val="00E96337"/>
    <w:rsid w:val="00EA1516"/>
    <w:rsid w:val="00EA1834"/>
    <w:rsid w:val="00EA31F1"/>
    <w:rsid w:val="00EA3598"/>
    <w:rsid w:val="00EA5FEB"/>
    <w:rsid w:val="00EA6006"/>
    <w:rsid w:val="00EB060A"/>
    <w:rsid w:val="00EB06E0"/>
    <w:rsid w:val="00EB14F1"/>
    <w:rsid w:val="00EB437F"/>
    <w:rsid w:val="00EB4AFB"/>
    <w:rsid w:val="00EB5594"/>
    <w:rsid w:val="00EC30C9"/>
    <w:rsid w:val="00EC4652"/>
    <w:rsid w:val="00EC5522"/>
    <w:rsid w:val="00EC7055"/>
    <w:rsid w:val="00EC7748"/>
    <w:rsid w:val="00ED0C41"/>
    <w:rsid w:val="00ED538D"/>
    <w:rsid w:val="00EE0888"/>
    <w:rsid w:val="00EE4747"/>
    <w:rsid w:val="00EE5A29"/>
    <w:rsid w:val="00EE5B17"/>
    <w:rsid w:val="00EE5B1B"/>
    <w:rsid w:val="00EE73B6"/>
    <w:rsid w:val="00EF005E"/>
    <w:rsid w:val="00EF3F94"/>
    <w:rsid w:val="00EF6F8F"/>
    <w:rsid w:val="00F02BF6"/>
    <w:rsid w:val="00F02F81"/>
    <w:rsid w:val="00F0440F"/>
    <w:rsid w:val="00F04C6A"/>
    <w:rsid w:val="00F05351"/>
    <w:rsid w:val="00F05613"/>
    <w:rsid w:val="00F06433"/>
    <w:rsid w:val="00F06522"/>
    <w:rsid w:val="00F10625"/>
    <w:rsid w:val="00F1071F"/>
    <w:rsid w:val="00F1179D"/>
    <w:rsid w:val="00F13253"/>
    <w:rsid w:val="00F14E15"/>
    <w:rsid w:val="00F172D7"/>
    <w:rsid w:val="00F20662"/>
    <w:rsid w:val="00F229F5"/>
    <w:rsid w:val="00F3252E"/>
    <w:rsid w:val="00F344A9"/>
    <w:rsid w:val="00F370B7"/>
    <w:rsid w:val="00F40F99"/>
    <w:rsid w:val="00F4576C"/>
    <w:rsid w:val="00F45C59"/>
    <w:rsid w:val="00F47467"/>
    <w:rsid w:val="00F50877"/>
    <w:rsid w:val="00F5227D"/>
    <w:rsid w:val="00F54114"/>
    <w:rsid w:val="00F55386"/>
    <w:rsid w:val="00F55B33"/>
    <w:rsid w:val="00F57454"/>
    <w:rsid w:val="00F622F5"/>
    <w:rsid w:val="00F62550"/>
    <w:rsid w:val="00F6308F"/>
    <w:rsid w:val="00F66C37"/>
    <w:rsid w:val="00F66D60"/>
    <w:rsid w:val="00F6715C"/>
    <w:rsid w:val="00F67D5E"/>
    <w:rsid w:val="00F707A7"/>
    <w:rsid w:val="00F71C31"/>
    <w:rsid w:val="00F72042"/>
    <w:rsid w:val="00F7225F"/>
    <w:rsid w:val="00F731B0"/>
    <w:rsid w:val="00F7424A"/>
    <w:rsid w:val="00F75221"/>
    <w:rsid w:val="00F77130"/>
    <w:rsid w:val="00F778A9"/>
    <w:rsid w:val="00F77C3D"/>
    <w:rsid w:val="00F836B4"/>
    <w:rsid w:val="00F84990"/>
    <w:rsid w:val="00F90837"/>
    <w:rsid w:val="00F90ACD"/>
    <w:rsid w:val="00F90FF8"/>
    <w:rsid w:val="00F92FB1"/>
    <w:rsid w:val="00FA04F7"/>
    <w:rsid w:val="00FA0D3F"/>
    <w:rsid w:val="00FA2FF0"/>
    <w:rsid w:val="00FA3691"/>
    <w:rsid w:val="00FA5A07"/>
    <w:rsid w:val="00FA61B9"/>
    <w:rsid w:val="00FA789A"/>
    <w:rsid w:val="00FB1776"/>
    <w:rsid w:val="00FB69B3"/>
    <w:rsid w:val="00FB7AA8"/>
    <w:rsid w:val="00FC0224"/>
    <w:rsid w:val="00FC0E4A"/>
    <w:rsid w:val="00FC14E4"/>
    <w:rsid w:val="00FC1EDE"/>
    <w:rsid w:val="00FC26F8"/>
    <w:rsid w:val="00FC4194"/>
    <w:rsid w:val="00FC43D4"/>
    <w:rsid w:val="00FD2B7D"/>
    <w:rsid w:val="00FD3089"/>
    <w:rsid w:val="00FD597B"/>
    <w:rsid w:val="00FD6B2A"/>
    <w:rsid w:val="00FE154A"/>
    <w:rsid w:val="00FE39C6"/>
    <w:rsid w:val="00FE5875"/>
    <w:rsid w:val="00FE5C8E"/>
    <w:rsid w:val="00FE6B40"/>
    <w:rsid w:val="00FE7A4D"/>
    <w:rsid w:val="00FF3F06"/>
    <w:rsid w:val="00FF4C59"/>
    <w:rsid w:val="00FF6C8A"/>
    <w:rsid w:val="00FF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A2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i-IN"/>
        <w14:ligatures w14:val="standardContextual"/>
      </w:rPr>
    </w:rPrDefault>
    <w:pPrDefault>
      <w:pPr>
        <w:spacing w:after="165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24D"/>
  </w:style>
  <w:style w:type="paragraph" w:styleId="Heading1">
    <w:name w:val="heading 1"/>
    <w:basedOn w:val="Normal"/>
    <w:next w:val="Normal"/>
    <w:link w:val="Heading1Char"/>
    <w:uiPriority w:val="9"/>
    <w:qFormat/>
    <w:rsid w:val="00F66D60"/>
    <w:pPr>
      <w:outlineLvl w:val="0"/>
    </w:pPr>
    <w:rPr>
      <w:rFonts w:eastAsiaTheme="majorEastAsia" w:cs="Calibri Light"/>
      <w:b/>
      <w:color w:val="0F476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36BE"/>
    <w:pPr>
      <w:keepNext/>
      <w:keepLines/>
      <w:spacing w:before="75"/>
      <w:outlineLvl w:val="1"/>
    </w:pPr>
    <w:rPr>
      <w:rFonts w:asciiTheme="majorHAnsi" w:eastAsiaTheme="majorEastAsia" w:hAnsiTheme="majorHAnsi" w:cstheme="majorHAnsi"/>
      <w:color w:val="0F4761" w:themeColor="accent1" w:themeShade="BF"/>
      <w:u w:val="single" w:color="0F4761" w:themeColor="accent1" w:themeShade="BF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E636BE"/>
    <w:pPr>
      <w:outlineLvl w:val="2"/>
    </w:pPr>
    <w:rPr>
      <w:i/>
      <w:iCs/>
      <w:u w:val="none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02F81"/>
    <w:pPr>
      <w:outlineLvl w:val="3"/>
    </w:pPr>
    <w:rPr>
      <w:i w:val="0"/>
      <w:iCs w:val="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44BA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4BA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0F4761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644BA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644BA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644BA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D60"/>
    <w:rPr>
      <w:rFonts w:ascii="Calibri Light" w:eastAsiaTheme="majorEastAsia" w:hAnsi="Calibri Light" w:cs="Calibri Light"/>
      <w:b/>
      <w:color w:val="0F4761" w:themeColor="accent1" w:themeShade="BF"/>
      <w:kern w:val="0"/>
      <w:szCs w:val="22"/>
      <w:lang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36BE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val="single" w:color="0F4761" w:themeColor="accent1" w:themeShade="BF"/>
      <w:lang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636BE"/>
    <w:rPr>
      <w:rFonts w:asciiTheme="majorHAnsi" w:eastAsiaTheme="majorEastAsia" w:hAnsiTheme="majorHAnsi" w:cstheme="majorHAnsi"/>
      <w:i/>
      <w:iCs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02F81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6"/>
      <w:szCs w:val="36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u w:val="single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644BA"/>
    <w:rPr>
      <w:rFonts w:asciiTheme="majorHAnsi" w:eastAsiaTheme="majorEastAsia" w:hAnsiTheme="majorHAnsi" w:cstheme="majorBidi"/>
      <w:i/>
      <w:iCs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F6E20"/>
    <w:pPr>
      <w:spacing w:after="60"/>
      <w:jc w:val="center"/>
      <w:outlineLvl w:val="0"/>
    </w:pPr>
    <w:rPr>
      <w:rFonts w:eastAsiaTheme="majorEastAsia" w:cs="Calibri Light"/>
      <w:b/>
      <w:bCs/>
      <w:caps/>
      <w:color w:val="0F4761" w:themeColor="accent1" w:themeShade="BF"/>
    </w:rPr>
  </w:style>
  <w:style w:type="character" w:customStyle="1" w:styleId="TitleChar">
    <w:name w:val="Title Char"/>
    <w:basedOn w:val="DefaultParagraphFont"/>
    <w:link w:val="Title"/>
    <w:uiPriority w:val="10"/>
    <w:rsid w:val="007F6E20"/>
    <w:rPr>
      <w:rFonts w:ascii="Calibri Light" w:eastAsiaTheme="majorEastAsia" w:hAnsi="Calibri Light" w:cs="Calibri Light"/>
      <w:b/>
      <w:bCs/>
      <w:caps/>
      <w:color w:val="0F4761" w:themeColor="accent1" w:themeShade="BF"/>
      <w:kern w:val="0"/>
      <w:szCs w:val="22"/>
      <w:lang w:bidi="ar-SA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9644BA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9644BA"/>
    <w:rPr>
      <w:rFonts w:ascii="Calibri Light" w:eastAsiaTheme="minorEastAsia" w:hAnsi="Calibri Light" w:cs="Arial"/>
      <w:i/>
      <w:caps/>
      <w:kern w:val="28"/>
      <w:sz w:val="36"/>
      <w:szCs w:val="32"/>
      <w:lang w:bidi="ar-SA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A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76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4BA"/>
    <w:pPr>
      <w:numPr>
        <w:numId w:val="9"/>
      </w:numPr>
      <w:contextualSpacing/>
    </w:pPr>
    <w:rPr>
      <w:rFonts w:asciiTheme="majorHAnsi" w:hAnsiTheme="majorHAnsi" w:cstheme="majorHAnsi"/>
      <w:szCs w:val="21"/>
    </w:rPr>
  </w:style>
  <w:style w:type="character" w:styleId="IntenseEmphasis">
    <w:name w:val="Intense Emphasis"/>
    <w:basedOn w:val="DefaultParagraphFont"/>
    <w:uiPriority w:val="21"/>
    <w:qFormat/>
    <w:rsid w:val="009644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76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76C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 2"/>
    <w:basedOn w:val="Normal"/>
    <w:rsid w:val="009644BA"/>
    <w:pPr>
      <w:numPr>
        <w:numId w:val="17"/>
      </w:numPr>
    </w:pPr>
  </w:style>
  <w:style w:type="character" w:styleId="Hyperlink">
    <w:name w:val="Hyperlink"/>
    <w:basedOn w:val="DefaultParagraphFont"/>
    <w:uiPriority w:val="99"/>
    <w:unhideWhenUsed/>
    <w:rsid w:val="009644BA"/>
    <w:rPr>
      <w:color w:val="0070C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50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unhideWhenUsed/>
    <w:rsid w:val="009644BA"/>
    <w:rPr>
      <w:color w:val="0070C0"/>
      <w:u w:val="none"/>
    </w:rPr>
  </w:style>
  <w:style w:type="paragraph" w:customStyle="1" w:styleId="msonormal0">
    <w:name w:val="msonormal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opacity-70">
    <w:name w:val="opacity-70"/>
    <w:basedOn w:val="DefaultParagraphFont"/>
    <w:rsid w:val="000D689E"/>
  </w:style>
  <w:style w:type="paragraph" w:styleId="NormalWeb">
    <w:name w:val="Normal (Web)"/>
    <w:basedOn w:val="Normal"/>
    <w:uiPriority w:val="99"/>
    <w:unhideWhenUsed/>
    <w:rsid w:val="009644BA"/>
    <w:pPr>
      <w:spacing w:before="100" w:beforeAutospacing="1" w:after="100" w:afterAutospacing="1"/>
      <w:ind w:left="360"/>
    </w:pPr>
  </w:style>
  <w:style w:type="character" w:customStyle="1" w:styleId="font-ligatures-none">
    <w:name w:val="font-ligatures-none"/>
    <w:basedOn w:val="DefaultParagraphFont"/>
    <w:rsid w:val="000D689E"/>
  </w:style>
  <w:style w:type="character" w:styleId="Emphasis">
    <w:name w:val="Emphasis"/>
    <w:basedOn w:val="DefaultParagraphFont"/>
    <w:uiPriority w:val="20"/>
    <w:qFormat/>
    <w:rsid w:val="009644BA"/>
    <w:rPr>
      <w:i/>
      <w:iCs/>
    </w:rPr>
  </w:style>
  <w:style w:type="paragraph" w:customStyle="1" w:styleId="ps-2">
    <w:name w:val="ps-2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89E"/>
    <w:rPr>
      <w:b/>
      <w:bCs/>
    </w:rPr>
  </w:style>
  <w:style w:type="character" w:customStyle="1" w:styleId="relative">
    <w:name w:val="relative"/>
    <w:basedOn w:val="DefaultParagraphFont"/>
    <w:rsid w:val="000D689E"/>
  </w:style>
  <w:style w:type="paragraph" w:styleId="NoSpacing">
    <w:name w:val="No Spacing"/>
    <w:basedOn w:val="Normal"/>
    <w:uiPriority w:val="1"/>
    <w:qFormat/>
    <w:rsid w:val="00B652B9"/>
  </w:style>
  <w:style w:type="character" w:customStyle="1" w:styleId="DefinitionCharacter">
    <w:name w:val="Definition Character"/>
    <w:basedOn w:val="DefaultParagraphFont"/>
    <w:qFormat/>
    <w:rsid w:val="005160A3"/>
    <w:rPr>
      <w:rFonts w:cs="Calibri Light"/>
      <w:caps/>
      <w:sz w:val="16"/>
      <w:szCs w:val="16"/>
    </w:rPr>
  </w:style>
  <w:style w:type="table" w:styleId="TableGrid">
    <w:name w:val="Table Grid"/>
    <w:basedOn w:val="TableNormal"/>
    <w:uiPriority w:val="39"/>
    <w:rsid w:val="009644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ComposeStyle">
    <w:name w:val="Personal Compose Style"/>
    <w:rsid w:val="009644BA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644BA"/>
    <w:rPr>
      <w:rFonts w:ascii="Arial" w:hAnsi="Arial" w:cs="Arial"/>
      <w:color w:val="auto"/>
      <w:sz w:val="20"/>
    </w:rPr>
  </w:style>
  <w:style w:type="paragraph" w:styleId="Footer">
    <w:name w:val="footer"/>
    <w:basedOn w:val="Normal"/>
    <w:link w:val="Foot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cstheme="majorHAnsi"/>
    </w:rPr>
  </w:style>
  <w:style w:type="character" w:customStyle="1" w:styleId="FooterChar">
    <w:name w:val="Footer Char"/>
    <w:basedOn w:val="DefaultParagraphFont"/>
    <w:link w:val="Foot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character" w:styleId="CommentReference">
    <w:name w:val="annotation reference"/>
    <w:rsid w:val="009644BA"/>
    <w:rPr>
      <w:sz w:val="16"/>
      <w:szCs w:val="16"/>
    </w:rPr>
  </w:style>
  <w:style w:type="paragraph" w:styleId="DocumentMap">
    <w:name w:val="Document Map"/>
    <w:basedOn w:val="Normal"/>
    <w:link w:val="DocumentMapChar"/>
    <w:rsid w:val="009644B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9644BA"/>
    <w:rPr>
      <w:rFonts w:ascii="Tahoma" w:eastAsiaTheme="minorEastAsia" w:hAnsi="Tahoma" w:cs="Tahoma"/>
      <w:kern w:val="0"/>
      <w:sz w:val="20"/>
      <w:shd w:val="clear" w:color="auto" w:fill="000080"/>
      <w:lang w:bidi="ar-SA"/>
      <w14:ligatures w14:val="none"/>
    </w:rPr>
  </w:style>
  <w:style w:type="paragraph" w:styleId="EnvelopeAddress">
    <w:name w:val="envelope address"/>
    <w:basedOn w:val="Normal"/>
    <w:rsid w:val="009644B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9644BA"/>
    <w:rPr>
      <w:rFonts w:cs="Arial"/>
    </w:rPr>
  </w:style>
  <w:style w:type="character" w:styleId="EndnoteReference">
    <w:name w:val="endnote reference"/>
    <w:rsid w:val="009644BA"/>
    <w:rPr>
      <w:vertAlign w:val="superscript"/>
    </w:rPr>
  </w:style>
  <w:style w:type="character" w:styleId="FootnoteReference">
    <w:name w:val="footnote reference"/>
    <w:rsid w:val="009644BA"/>
    <w:rPr>
      <w:color w:val="0000FF"/>
      <w:vertAlign w:val="superscript"/>
    </w:rPr>
  </w:style>
  <w:style w:type="character" w:styleId="HTMLAcronym">
    <w:name w:val="HTML Acronym"/>
    <w:basedOn w:val="DefaultParagraphFont"/>
    <w:rsid w:val="009644BA"/>
  </w:style>
  <w:style w:type="character" w:styleId="HTMLCite">
    <w:name w:val="HTML Cite"/>
    <w:rsid w:val="009644BA"/>
    <w:rPr>
      <w:i/>
      <w:iCs/>
    </w:rPr>
  </w:style>
  <w:style w:type="character" w:styleId="HTMLDefinition">
    <w:name w:val="HTML Definition"/>
    <w:rsid w:val="009644BA"/>
    <w:rPr>
      <w:i/>
      <w:iCs/>
    </w:rPr>
  </w:style>
  <w:style w:type="character" w:styleId="HTMLVariable">
    <w:name w:val="HTML Variable"/>
    <w:rsid w:val="009644BA"/>
    <w:rPr>
      <w:i/>
      <w:iCs/>
    </w:rPr>
  </w:style>
  <w:style w:type="paragraph" w:styleId="Index1">
    <w:name w:val="index 1"/>
    <w:basedOn w:val="Normal"/>
    <w:rsid w:val="009644BA"/>
    <w:pPr>
      <w:ind w:left="240" w:hanging="240"/>
    </w:pPr>
  </w:style>
  <w:style w:type="paragraph" w:styleId="IndexHeading">
    <w:name w:val="index heading"/>
    <w:basedOn w:val="Normal"/>
    <w:next w:val="Index1"/>
    <w:rsid w:val="009644BA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9644BA"/>
  </w:style>
  <w:style w:type="character" w:styleId="PageNumber">
    <w:name w:val="page number"/>
    <w:basedOn w:val="DefaultParagraphFont"/>
    <w:rsid w:val="009644BA"/>
  </w:style>
  <w:style w:type="paragraph" w:styleId="Header">
    <w:name w:val="header"/>
    <w:basedOn w:val="Normal"/>
    <w:link w:val="Head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cstheme="majorHAnsi"/>
    </w:rPr>
  </w:style>
  <w:style w:type="character" w:customStyle="1" w:styleId="HeaderChar">
    <w:name w:val="Header Char"/>
    <w:basedOn w:val="DefaultParagraphFont"/>
    <w:link w:val="Head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paragraph" w:customStyle="1" w:styleId="Listabc">
    <w:name w:val="List abc"/>
    <w:basedOn w:val="ListNumber"/>
    <w:rsid w:val="009644BA"/>
    <w:pPr>
      <w:tabs>
        <w:tab w:val="left" w:pos="1260"/>
      </w:tabs>
      <w:spacing w:before="120"/>
      <w:ind w:right="432"/>
    </w:pPr>
  </w:style>
  <w:style w:type="paragraph" w:styleId="ListNumber">
    <w:name w:val="List Number"/>
    <w:basedOn w:val="Normal"/>
    <w:rsid w:val="009644BA"/>
    <w:pPr>
      <w:spacing w:line="420" w:lineRule="exact"/>
    </w:pPr>
  </w:style>
  <w:style w:type="paragraph" w:styleId="TOC9">
    <w:name w:val="toc 9"/>
    <w:basedOn w:val="Normal"/>
    <w:next w:val="Normal"/>
    <w:autoRedefine/>
    <w:uiPriority w:val="39"/>
    <w:unhideWhenUsed/>
    <w:rsid w:val="009644BA"/>
    <w:pPr>
      <w:spacing w:before="192" w:after="100"/>
      <w:ind w:left="1760"/>
    </w:pPr>
    <w:rPr>
      <w:rFonts w:cs="Mangal"/>
    </w:rPr>
  </w:style>
  <w:style w:type="paragraph" w:styleId="BodyTextIndent">
    <w:name w:val="Body Text Indent"/>
    <w:basedOn w:val="Normal"/>
    <w:link w:val="BodyTextIndentChar"/>
    <w:unhideWhenUsed/>
    <w:rsid w:val="009644BA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styleId="BalloonText">
    <w:name w:val="Balloon Text"/>
    <w:basedOn w:val="Normal"/>
    <w:link w:val="BalloonTextChar"/>
    <w:rsid w:val="00964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EastAsia" w:hAnsi="Tahoma" w:cs="Tahoma"/>
      <w:kern w:val="0"/>
      <w:sz w:val="16"/>
      <w:szCs w:val="16"/>
      <w:lang w:bidi="ar-SA"/>
      <w14:ligatures w14:val="none"/>
    </w:rPr>
  </w:style>
  <w:style w:type="paragraph" w:styleId="Caption">
    <w:name w:val="caption"/>
    <w:basedOn w:val="Normal"/>
    <w:next w:val="Normal"/>
    <w:qFormat/>
    <w:rsid w:val="009644BA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644BA"/>
    <w:rPr>
      <w:rFonts w:cs="Mangal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4BA"/>
    <w:rPr>
      <w:rFonts w:ascii="Calibri Light" w:eastAsiaTheme="minorEastAsia" w:hAnsi="Calibri Light" w:cs="Mangal"/>
      <w:kern w:val="0"/>
      <w:sz w:val="20"/>
      <w:szCs w:val="18"/>
      <w:lang w:bidi="ar-SA"/>
      <w14:ligatures w14:val="none"/>
    </w:rPr>
  </w:style>
  <w:style w:type="paragraph" w:styleId="CommentSubject">
    <w:name w:val="annotation subject"/>
    <w:basedOn w:val="Normal"/>
    <w:next w:val="Normal"/>
    <w:link w:val="CommentSubjectChar"/>
    <w:rsid w:val="009644BA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rsid w:val="009644BA"/>
    <w:rPr>
      <w:rFonts w:ascii="Calibri Light" w:eastAsiaTheme="minorEastAsia" w:hAnsi="Calibri Light" w:cs="Times New Roman"/>
      <w:b/>
      <w:bCs/>
      <w:kern w:val="0"/>
      <w:sz w:val="20"/>
      <w:lang w:bidi="ar-SA"/>
      <w14:ligatures w14:val="none"/>
    </w:rPr>
  </w:style>
  <w:style w:type="paragraph" w:styleId="EndnoteText">
    <w:name w:val="endnote text"/>
    <w:basedOn w:val="Normal"/>
    <w:link w:val="EndnoteTextChar"/>
    <w:rsid w:val="009644BA"/>
  </w:style>
  <w:style w:type="character" w:customStyle="1" w:styleId="EndnoteTextChar">
    <w:name w:val="Endnote Text Char"/>
    <w:basedOn w:val="DefaultParagraphFont"/>
    <w:link w:val="End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FootnoteText">
    <w:name w:val="footnote text"/>
    <w:basedOn w:val="Normal"/>
    <w:link w:val="FootnoteTextChar"/>
    <w:rsid w:val="009644BA"/>
  </w:style>
  <w:style w:type="character" w:customStyle="1" w:styleId="FootnoteTextChar">
    <w:name w:val="Footnote Text Char"/>
    <w:basedOn w:val="DefaultParagraphFont"/>
    <w:link w:val="Foot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Index2">
    <w:name w:val="index 2"/>
    <w:basedOn w:val="Normal"/>
    <w:rsid w:val="009644BA"/>
    <w:pPr>
      <w:ind w:left="480" w:hanging="240"/>
    </w:pPr>
  </w:style>
  <w:style w:type="paragraph" w:styleId="Index3">
    <w:name w:val="index 3"/>
    <w:basedOn w:val="Normal"/>
    <w:rsid w:val="009644BA"/>
    <w:pPr>
      <w:ind w:left="720" w:hanging="240"/>
    </w:pPr>
  </w:style>
  <w:style w:type="paragraph" w:styleId="Index4">
    <w:name w:val="index 4"/>
    <w:basedOn w:val="Normal"/>
    <w:next w:val="Normal"/>
    <w:autoRedefine/>
    <w:rsid w:val="009644BA"/>
    <w:pPr>
      <w:ind w:left="960" w:hanging="240"/>
    </w:pPr>
  </w:style>
  <w:style w:type="paragraph" w:styleId="Index5">
    <w:name w:val="index 5"/>
    <w:basedOn w:val="Normal"/>
    <w:next w:val="Normal"/>
    <w:autoRedefine/>
    <w:rsid w:val="009644BA"/>
    <w:pPr>
      <w:ind w:left="1200" w:hanging="240"/>
    </w:pPr>
  </w:style>
  <w:style w:type="paragraph" w:styleId="Index6">
    <w:name w:val="index 6"/>
    <w:basedOn w:val="Normal"/>
    <w:next w:val="Normal"/>
    <w:autoRedefine/>
    <w:rsid w:val="009644BA"/>
    <w:pPr>
      <w:ind w:left="1440" w:hanging="240"/>
    </w:pPr>
  </w:style>
  <w:style w:type="paragraph" w:styleId="Index7">
    <w:name w:val="index 7"/>
    <w:basedOn w:val="Normal"/>
    <w:next w:val="Normal"/>
    <w:autoRedefine/>
    <w:rsid w:val="009644BA"/>
    <w:pPr>
      <w:ind w:left="1680" w:hanging="240"/>
    </w:pPr>
  </w:style>
  <w:style w:type="paragraph" w:styleId="Index8">
    <w:name w:val="index 8"/>
    <w:basedOn w:val="Normal"/>
    <w:next w:val="Normal"/>
    <w:autoRedefine/>
    <w:rsid w:val="009644BA"/>
    <w:pPr>
      <w:ind w:left="1920" w:hanging="240"/>
    </w:pPr>
  </w:style>
  <w:style w:type="paragraph" w:styleId="Index9">
    <w:name w:val="index 9"/>
    <w:basedOn w:val="Normal"/>
    <w:next w:val="Normal"/>
    <w:autoRedefine/>
    <w:rsid w:val="009644BA"/>
    <w:pPr>
      <w:ind w:left="2160" w:hanging="240"/>
    </w:pPr>
  </w:style>
  <w:style w:type="paragraph" w:styleId="MacroText">
    <w:name w:val="macro"/>
    <w:link w:val="MacroTextChar"/>
    <w:rsid w:val="009644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</w:pPr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character" w:customStyle="1" w:styleId="MacroTextChar">
    <w:name w:val="Macro Text Char"/>
    <w:basedOn w:val="DefaultParagraphFont"/>
    <w:link w:val="MacroText"/>
    <w:rsid w:val="009644BA"/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paragraph" w:styleId="TableofAuthorities">
    <w:name w:val="table of authorities"/>
    <w:basedOn w:val="Normal"/>
    <w:next w:val="Normal"/>
    <w:rsid w:val="009644BA"/>
    <w:pPr>
      <w:ind w:left="240" w:hanging="240"/>
    </w:pPr>
  </w:style>
  <w:style w:type="paragraph" w:styleId="TableofFigures">
    <w:name w:val="table of figures"/>
    <w:basedOn w:val="Normal"/>
    <w:next w:val="Normal"/>
    <w:rsid w:val="009644BA"/>
    <w:pPr>
      <w:ind w:left="480" w:hanging="480"/>
    </w:pPr>
  </w:style>
  <w:style w:type="paragraph" w:styleId="TOAHeading">
    <w:name w:val="toa heading"/>
    <w:basedOn w:val="Normal"/>
    <w:next w:val="Normal"/>
    <w:rsid w:val="009644BA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644BA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644BA"/>
    <w:pPr>
      <w:tabs>
        <w:tab w:val="left" w:pos="1440"/>
        <w:tab w:val="right" w:leader="dot" w:pos="9350"/>
      </w:tabs>
      <w:spacing w:after="120"/>
      <w:ind w:left="240"/>
      <w:outlineLvl w:val="3"/>
    </w:pPr>
    <w:rPr>
      <w:rFonts w:cstheme="majorHAnsi"/>
      <w:b/>
      <w:noProof/>
    </w:rPr>
  </w:style>
  <w:style w:type="paragraph" w:styleId="TOC3">
    <w:name w:val="toc 3"/>
    <w:basedOn w:val="Normal"/>
    <w:autoRedefine/>
    <w:uiPriority w:val="39"/>
    <w:unhideWhenUsed/>
    <w:rsid w:val="009644BA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cstheme="majorHAnsi"/>
      <w:i/>
      <w:iCs/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9644BA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cstheme="majorHAnsi"/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9644BA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</w:rPr>
  </w:style>
  <w:style w:type="paragraph" w:styleId="TOC6">
    <w:name w:val="toc 6"/>
    <w:basedOn w:val="Normal"/>
    <w:next w:val="Normal"/>
    <w:autoRedefine/>
    <w:uiPriority w:val="39"/>
    <w:unhideWhenUsed/>
    <w:rsid w:val="009644BA"/>
    <w:pPr>
      <w:spacing w:before="192" w:after="108"/>
      <w:ind w:left="1116"/>
    </w:pPr>
    <w:rPr>
      <w:rFonts w:cs="Mangal"/>
    </w:rPr>
  </w:style>
  <w:style w:type="paragraph" w:styleId="TOC7">
    <w:name w:val="toc 7"/>
    <w:basedOn w:val="Normal"/>
    <w:next w:val="Normal"/>
    <w:autoRedefine/>
    <w:uiPriority w:val="39"/>
    <w:unhideWhenUsed/>
    <w:rsid w:val="009644BA"/>
    <w:pPr>
      <w:spacing w:before="192" w:after="100"/>
      <w:ind w:left="1320"/>
    </w:pPr>
    <w:rPr>
      <w:rFonts w:cs="Mangal"/>
    </w:rPr>
  </w:style>
  <w:style w:type="paragraph" w:styleId="TOC8">
    <w:name w:val="toc 8"/>
    <w:basedOn w:val="Normal"/>
    <w:next w:val="Normal"/>
    <w:autoRedefine/>
    <w:uiPriority w:val="39"/>
    <w:unhideWhenUsed/>
    <w:rsid w:val="009644BA"/>
    <w:pPr>
      <w:spacing w:before="192" w:after="100"/>
      <w:ind w:left="1540"/>
    </w:pPr>
    <w:rPr>
      <w:rFonts w:cs="Mangal"/>
    </w:rPr>
  </w:style>
  <w:style w:type="paragraph" w:styleId="BodyText">
    <w:name w:val="Body Text"/>
    <w:basedOn w:val="Normal"/>
    <w:link w:val="BodyTextChar"/>
    <w:rsid w:val="009644BA"/>
    <w:pPr>
      <w:numPr>
        <w:numId w:val="2"/>
      </w:numPr>
    </w:pPr>
  </w:style>
  <w:style w:type="character" w:customStyle="1" w:styleId="BodyTextChar">
    <w:name w:val="Body Text Char"/>
    <w:link w:val="BodyText"/>
    <w:rsid w:val="009644BA"/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ListBullet">
    <w:name w:val="List Bullet"/>
    <w:basedOn w:val="Normal"/>
    <w:rsid w:val="009644BA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9644BA"/>
  </w:style>
  <w:style w:type="paragraph" w:styleId="ListBullet3">
    <w:name w:val="List Bullet 3"/>
    <w:basedOn w:val="Normal"/>
    <w:rsid w:val="009644BA"/>
  </w:style>
  <w:style w:type="paragraph" w:styleId="ListBullet4">
    <w:name w:val="List Bullet 4"/>
    <w:basedOn w:val="Normal"/>
    <w:rsid w:val="009644BA"/>
  </w:style>
  <w:style w:type="paragraph" w:styleId="ListBullet5">
    <w:name w:val="List Bullet 5"/>
    <w:basedOn w:val="Normal"/>
    <w:rsid w:val="009644BA"/>
  </w:style>
  <w:style w:type="paragraph" w:customStyle="1" w:styleId="Academic">
    <w:name w:val="Academic"/>
    <w:basedOn w:val="List"/>
    <w:link w:val="AcademicChar1"/>
    <w:qFormat/>
    <w:rsid w:val="009644BA"/>
    <w:pPr>
      <w:spacing w:before="168"/>
      <w:ind w:left="0"/>
    </w:pPr>
    <w:rPr>
      <w:color w:val="7030A0"/>
    </w:rPr>
  </w:style>
  <w:style w:type="character" w:customStyle="1" w:styleId="AcademicChar1">
    <w:name w:val="Academic Char1"/>
    <w:link w:val="Academic"/>
    <w:rsid w:val="009644BA"/>
    <w:rPr>
      <w:rFonts w:ascii="Calibri Light" w:hAnsi="Calibri Light" w:cstheme="majorHAnsi"/>
      <w:color w:val="7030A0"/>
      <w:kern w:val="0"/>
      <w:sz w:val="32"/>
      <w:lang w:bidi="ar-SA"/>
      <w14:ligatures w14:val="none"/>
    </w:rPr>
  </w:style>
  <w:style w:type="paragraph" w:customStyle="1" w:styleId="Academic2">
    <w:name w:val="Academic 2"/>
    <w:basedOn w:val="Academic"/>
    <w:link w:val="Academic2Char"/>
    <w:rsid w:val="009644BA"/>
    <w:rPr>
      <w:color w:val="CC9900"/>
    </w:rPr>
  </w:style>
  <w:style w:type="character" w:customStyle="1" w:styleId="Academic2Char">
    <w:name w:val="Academic 2 Char"/>
    <w:link w:val="Academic2"/>
    <w:rsid w:val="009644BA"/>
    <w:rPr>
      <w:rFonts w:ascii="Calibri Light" w:hAnsi="Calibri Light" w:cstheme="majorHAnsi"/>
      <w:color w:val="CC9900"/>
      <w:kern w:val="0"/>
      <w:sz w:val="32"/>
      <w:lang w:bidi="ar-SA"/>
      <w14:ligatures w14:val="none"/>
    </w:rPr>
  </w:style>
  <w:style w:type="paragraph" w:customStyle="1" w:styleId="Academic2Detail">
    <w:name w:val="Academic 2 Detail"/>
    <w:basedOn w:val="Academic2"/>
    <w:rsid w:val="009644BA"/>
    <w:pPr>
      <w:ind w:left="245"/>
    </w:pPr>
    <w:rPr>
      <w:color w:val="800000"/>
      <w:sz w:val="28"/>
    </w:rPr>
  </w:style>
  <w:style w:type="paragraph" w:customStyle="1" w:styleId="AcademicDetail">
    <w:name w:val="Academic Detail"/>
    <w:basedOn w:val="Academic"/>
    <w:rsid w:val="009644BA"/>
    <w:pPr>
      <w:ind w:left="245"/>
    </w:pPr>
    <w:rPr>
      <w:color w:val="800000"/>
      <w:sz w:val="28"/>
    </w:rPr>
  </w:style>
  <w:style w:type="paragraph" w:styleId="BodyTextIndent2">
    <w:name w:val="Body Text Indent 2"/>
    <w:basedOn w:val="Normal"/>
    <w:link w:val="BodyTextIndent2Char"/>
    <w:rsid w:val="009644BA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9644BA"/>
    <w:pPr>
      <w:numPr>
        <w:numId w:val="11"/>
      </w:numPr>
      <w:shd w:val="clear" w:color="auto" w:fill="D9F2D0" w:themeFill="accent6" w:themeFillTint="33"/>
      <w:tabs>
        <w:tab w:val="left" w:pos="1890"/>
      </w:tabs>
      <w:spacing w:before="168" w:after="168"/>
    </w:pPr>
    <w:rPr>
      <w:color w:val="3A7C22" w:themeColor="accent6" w:themeShade="BF"/>
      <w:shd w:val="clear" w:color="auto" w:fill="D9F2D0" w:themeFill="accent6" w:themeFillTint="33"/>
    </w:rPr>
  </w:style>
  <w:style w:type="character" w:customStyle="1" w:styleId="CommentChar">
    <w:name w:val="Comment Char"/>
    <w:link w:val="Comment"/>
    <w:rsid w:val="009644BA"/>
    <w:rPr>
      <w:rFonts w:ascii="Calibri Light" w:hAnsi="Calibri Light" w:cstheme="majorHAnsi"/>
      <w:color w:val="3A7C22" w:themeColor="accent6" w:themeShade="BF"/>
      <w:kern w:val="0"/>
      <w:sz w:val="20"/>
      <w:shd w:val="clear" w:color="auto" w:fill="D9F2D0" w:themeFill="accent6" w:themeFillTint="33"/>
      <w:lang w:bidi="ar-SA"/>
      <w14:ligatures w14:val="none"/>
    </w:rPr>
  </w:style>
  <w:style w:type="paragraph" w:customStyle="1" w:styleId="CommentDetail">
    <w:name w:val="Comment Detail"/>
    <w:basedOn w:val="Comment"/>
    <w:rsid w:val="009644BA"/>
    <w:rPr>
      <w:rFonts w:ascii="Courier New" w:hAnsi="Courier New"/>
      <w:color w:val="333300"/>
    </w:rPr>
  </w:style>
  <w:style w:type="character" w:customStyle="1" w:styleId="Continued">
    <w:name w:val="Continued"/>
    <w:rsid w:val="009644BA"/>
    <w:rPr>
      <w:color w:val="808000"/>
    </w:rPr>
  </w:style>
  <w:style w:type="paragraph" w:customStyle="1" w:styleId="Definition">
    <w:name w:val="Definition"/>
    <w:basedOn w:val="Central"/>
    <w:link w:val="DefinitionChar"/>
    <w:rsid w:val="009644BA"/>
    <w:pPr>
      <w:widowControl w:val="0"/>
      <w:numPr>
        <w:numId w:val="26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veloping">
    <w:name w:val="Developing"/>
    <w:rsid w:val="009644BA"/>
    <w:rPr>
      <w:color w:val="808000"/>
    </w:rPr>
  </w:style>
  <w:style w:type="character" w:customStyle="1" w:styleId="Docnote">
    <w:name w:val="Docnote"/>
    <w:basedOn w:val="FootnoteReference"/>
    <w:rsid w:val="009644BA"/>
    <w:rPr>
      <w:color w:val="0000FF"/>
      <w:vertAlign w:val="superscript"/>
    </w:rPr>
  </w:style>
  <w:style w:type="character" w:customStyle="1" w:styleId="DocOnly">
    <w:name w:val="DocOnly"/>
    <w:basedOn w:val="DefaultParagraphFont"/>
    <w:rsid w:val="009644BA"/>
  </w:style>
  <w:style w:type="paragraph" w:customStyle="1" w:styleId="Element">
    <w:name w:val="Element"/>
    <w:basedOn w:val="Normal"/>
    <w:rsid w:val="009644BA"/>
    <w:rPr>
      <w:color w:val="FF00FF"/>
    </w:rPr>
  </w:style>
  <w:style w:type="paragraph" w:customStyle="1" w:styleId="Elementheading">
    <w:name w:val="Element heading"/>
    <w:basedOn w:val="Heading2"/>
    <w:next w:val="Element"/>
    <w:rsid w:val="009644BA"/>
    <w:rPr>
      <w:color w:val="FF00FF"/>
    </w:rPr>
  </w:style>
  <w:style w:type="paragraph" w:customStyle="1" w:styleId="Formal">
    <w:name w:val="Formal"/>
    <w:basedOn w:val="Normal"/>
    <w:rsid w:val="009644BA"/>
  </w:style>
  <w:style w:type="paragraph" w:customStyle="1" w:styleId="Given">
    <w:name w:val="Given"/>
    <w:basedOn w:val="Normal"/>
    <w:rsid w:val="009644BA"/>
  </w:style>
  <w:style w:type="character" w:customStyle="1" w:styleId="INDEX">
    <w:name w:val="INDEX"/>
    <w:rsid w:val="009644BA"/>
    <w:rPr>
      <w:caps/>
    </w:rPr>
  </w:style>
  <w:style w:type="paragraph" w:styleId="List">
    <w:name w:val="List"/>
    <w:basedOn w:val="Normal"/>
    <w:uiPriority w:val="99"/>
    <w:unhideWhenUsed/>
    <w:rsid w:val="009644BA"/>
    <w:pPr>
      <w:spacing w:before="192"/>
      <w:ind w:left="360"/>
    </w:pPr>
    <w:rPr>
      <w:rFonts w:cstheme="majorHAnsi"/>
    </w:rPr>
  </w:style>
  <w:style w:type="paragraph" w:styleId="List2">
    <w:name w:val="List 2"/>
    <w:basedOn w:val="Normal"/>
    <w:uiPriority w:val="99"/>
    <w:unhideWhenUsed/>
    <w:rsid w:val="009644BA"/>
    <w:pPr>
      <w:spacing w:after="72"/>
      <w:ind w:left="240"/>
      <w15:collapsed/>
    </w:pPr>
    <w:rPr>
      <w:rFonts w:cstheme="majorHAnsi"/>
    </w:rPr>
  </w:style>
  <w:style w:type="paragraph" w:styleId="ListNumber2">
    <w:name w:val="List Number 2"/>
    <w:basedOn w:val="Normal"/>
    <w:uiPriority w:val="99"/>
    <w:unhideWhenUsed/>
    <w:rsid w:val="009644BA"/>
    <w:pPr>
      <w:numPr>
        <w:numId w:val="14"/>
      </w:numPr>
      <w:spacing w:before="192"/>
      <w:contextualSpacing/>
    </w:pPr>
    <w:rPr>
      <w:rFonts w:cstheme="majorHAnsi"/>
    </w:rPr>
  </w:style>
  <w:style w:type="paragraph" w:styleId="ListNumber3">
    <w:name w:val="List Number 3"/>
    <w:basedOn w:val="Normal"/>
    <w:rsid w:val="009644BA"/>
  </w:style>
  <w:style w:type="paragraph" w:styleId="ListNumber4">
    <w:name w:val="List Number 4"/>
    <w:basedOn w:val="Normal"/>
    <w:uiPriority w:val="99"/>
    <w:rsid w:val="009644BA"/>
  </w:style>
  <w:style w:type="paragraph" w:styleId="ListNumber5">
    <w:name w:val="List Number 5"/>
    <w:basedOn w:val="Normal"/>
    <w:rsid w:val="009644BA"/>
  </w:style>
  <w:style w:type="paragraph" w:customStyle="1" w:styleId="MainPoint">
    <w:name w:val="Main Point"/>
    <w:basedOn w:val="Normal"/>
    <w:rsid w:val="009644BA"/>
  </w:style>
  <w:style w:type="paragraph" w:customStyle="1" w:styleId="MapTitle">
    <w:name w:val="Map Title"/>
    <w:basedOn w:val="Title"/>
    <w:next w:val="Normal"/>
    <w:rsid w:val="009644BA"/>
  </w:style>
  <w:style w:type="character" w:customStyle="1" w:styleId="Name">
    <w:name w:val="Name"/>
    <w:basedOn w:val="DefaultParagraphFont"/>
    <w:rsid w:val="009644BA"/>
  </w:style>
  <w:style w:type="paragraph" w:customStyle="1" w:styleId="New">
    <w:name w:val="New"/>
    <w:basedOn w:val="Normal"/>
    <w:rsid w:val="009644BA"/>
  </w:style>
  <w:style w:type="paragraph" w:customStyle="1" w:styleId="Normal2Detail">
    <w:name w:val="Normal 2 Detail"/>
    <w:basedOn w:val="Normal2"/>
    <w:rsid w:val="009644BA"/>
    <w:pPr>
      <w:numPr>
        <w:ilvl w:val="2"/>
        <w:numId w:val="3"/>
      </w:numPr>
    </w:pPr>
  </w:style>
  <w:style w:type="paragraph" w:customStyle="1" w:styleId="NormalDetail">
    <w:name w:val="Normal Detail"/>
    <w:basedOn w:val="Normal"/>
    <w:rsid w:val="00FA3691"/>
    <w:pPr>
      <w:ind w:left="300"/>
    </w:pPr>
    <w:rPr>
      <w:rFonts w:eastAsiaTheme="majorEastAsia"/>
    </w:rPr>
  </w:style>
  <w:style w:type="paragraph" w:customStyle="1" w:styleId="NormalDetail1">
    <w:name w:val="Normal Detail 1"/>
    <w:basedOn w:val="Normal"/>
    <w:rsid w:val="009644BA"/>
    <w:pPr>
      <w:numPr>
        <w:numId w:val="3"/>
      </w:numPr>
    </w:pPr>
  </w:style>
  <w:style w:type="paragraph" w:customStyle="1" w:styleId="Number">
    <w:name w:val="Number"/>
    <w:basedOn w:val="Normal"/>
    <w:rsid w:val="009644BA"/>
    <w:pPr>
      <w:spacing w:line="420" w:lineRule="exact"/>
    </w:pPr>
  </w:style>
  <w:style w:type="paragraph" w:customStyle="1" w:styleId="PointBullet">
    <w:name w:val="Point Bullet"/>
    <w:basedOn w:val="Normal"/>
    <w:rsid w:val="009644BA"/>
  </w:style>
  <w:style w:type="paragraph" w:customStyle="1" w:styleId="PointLetter">
    <w:name w:val="Point Letter"/>
    <w:basedOn w:val="Normal"/>
    <w:rsid w:val="009644BA"/>
  </w:style>
  <w:style w:type="paragraph" w:customStyle="1" w:styleId="PointNumber">
    <w:name w:val="Point Number"/>
    <w:basedOn w:val="Normal"/>
    <w:rsid w:val="009644BA"/>
  </w:style>
  <w:style w:type="character" w:customStyle="1" w:styleId="Printnote">
    <w:name w:val="Printnote"/>
    <w:basedOn w:val="FootnoteReference"/>
    <w:rsid w:val="009644BA"/>
    <w:rPr>
      <w:color w:val="0000FF"/>
      <w:vertAlign w:val="superscript"/>
    </w:rPr>
  </w:style>
  <w:style w:type="character" w:customStyle="1" w:styleId="PrintOnly">
    <w:name w:val="PrintOnly"/>
    <w:basedOn w:val="DefaultParagraphFont"/>
    <w:uiPriority w:val="1"/>
    <w:qFormat/>
    <w:rsid w:val="009644BA"/>
  </w:style>
  <w:style w:type="character" w:customStyle="1" w:styleId="Remark">
    <w:name w:val="Remark"/>
    <w:rsid w:val="009644BA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9644BA"/>
  </w:style>
  <w:style w:type="character" w:customStyle="1" w:styleId="SimLink">
    <w:name w:val="SimLink"/>
    <w:rsid w:val="009644BA"/>
    <w:rPr>
      <w:color w:val="0000FF"/>
      <w:u w:val="single" w:color="0000FF"/>
    </w:rPr>
  </w:style>
  <w:style w:type="paragraph" w:customStyle="1" w:styleId="Truth">
    <w:name w:val="Truth"/>
    <w:basedOn w:val="Normal"/>
    <w:qFormat/>
    <w:rsid w:val="009644BA"/>
    <w:pPr>
      <w:numPr>
        <w:numId w:val="25"/>
      </w:numPr>
      <w:tabs>
        <w:tab w:val="left" w:pos="2664"/>
      </w:tabs>
      <w:spacing w:before="48" w:after="48"/>
    </w:pPr>
  </w:style>
  <w:style w:type="character" w:customStyle="1" w:styleId="Webnote">
    <w:name w:val="Webnote"/>
    <w:basedOn w:val="FootnoteReference"/>
    <w:rsid w:val="009644BA"/>
    <w:rPr>
      <w:color w:val="0000FF"/>
      <w:vertAlign w:val="superscript"/>
    </w:rPr>
  </w:style>
  <w:style w:type="character" w:customStyle="1" w:styleId="WebOnly">
    <w:name w:val="WebOnly"/>
    <w:basedOn w:val="DefaultParagraphFont"/>
    <w:rsid w:val="009644BA"/>
  </w:style>
  <w:style w:type="character" w:customStyle="1" w:styleId="Word">
    <w:name w:val="Word"/>
    <w:rsid w:val="009644BA"/>
    <w:rPr>
      <w:smallCaps/>
      <w:color w:val="808000"/>
    </w:rPr>
  </w:style>
  <w:style w:type="paragraph" w:customStyle="1" w:styleId="Objection-Response">
    <w:name w:val="Objection-Response"/>
    <w:basedOn w:val="Normal"/>
    <w:rsid w:val="009644BA"/>
  </w:style>
  <w:style w:type="paragraph" w:customStyle="1" w:styleId="NumberedDefinition">
    <w:name w:val="Numbered Definition"/>
    <w:basedOn w:val="Definition"/>
    <w:rsid w:val="009644BA"/>
    <w:pPr>
      <w:numPr>
        <w:numId w:val="18"/>
      </w:numPr>
      <w:tabs>
        <w:tab w:val="left" w:pos="1685"/>
      </w:tabs>
    </w:pPr>
  </w:style>
  <w:style w:type="paragraph" w:customStyle="1" w:styleId="Definition2">
    <w:name w:val="Definition 2"/>
    <w:basedOn w:val="Central2"/>
    <w:link w:val="Definition2Char"/>
    <w:rsid w:val="009644BA"/>
  </w:style>
  <w:style w:type="paragraph" w:customStyle="1" w:styleId="BoxedPoint">
    <w:name w:val="Boxed Point"/>
    <w:basedOn w:val="Normal"/>
    <w:link w:val="BoxedPointChar"/>
    <w:rsid w:val="009644BA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paragraph" w:customStyle="1" w:styleId="Central">
    <w:name w:val="Central"/>
    <w:basedOn w:val="Normal"/>
    <w:link w:val="CentralChar"/>
    <w:rsid w:val="009644BA"/>
    <w:rPr>
      <w:color w:val="4EA72E" w:themeColor="accent6"/>
    </w:rPr>
  </w:style>
  <w:style w:type="paragraph" w:customStyle="1" w:styleId="Detail2">
    <w:name w:val="Detail 2"/>
    <w:basedOn w:val="Normal"/>
    <w:rsid w:val="009644BA"/>
  </w:style>
  <w:style w:type="paragraph" w:customStyle="1" w:styleId="Short">
    <w:name w:val="Short"/>
    <w:basedOn w:val="Normal"/>
    <w:rsid w:val="009644BA"/>
  </w:style>
  <w:style w:type="character" w:customStyle="1" w:styleId="AcademicChar">
    <w:name w:val="AcademicChar"/>
    <w:basedOn w:val="DefaultParagraphFont"/>
    <w:rsid w:val="009644BA"/>
  </w:style>
  <w:style w:type="character" w:customStyle="1" w:styleId="DetailChar">
    <w:name w:val="DetailChar"/>
    <w:basedOn w:val="DefaultParagraphFont"/>
    <w:rsid w:val="009644BA"/>
  </w:style>
  <w:style w:type="character" w:customStyle="1" w:styleId="ShortChar">
    <w:name w:val="ShortChar"/>
    <w:basedOn w:val="DefaultParagraphFont"/>
    <w:rsid w:val="009644BA"/>
  </w:style>
  <w:style w:type="paragraph" w:customStyle="1" w:styleId="Doubt">
    <w:name w:val="Doubt"/>
    <w:basedOn w:val="Normal"/>
    <w:rsid w:val="009644BA"/>
  </w:style>
  <w:style w:type="paragraph" w:customStyle="1" w:styleId="AppliedInterest">
    <w:name w:val="Applied Interest"/>
    <w:basedOn w:val="Normal"/>
    <w:rsid w:val="009644BA"/>
  </w:style>
  <w:style w:type="paragraph" w:customStyle="1" w:styleId="Universalist">
    <w:name w:val="Universalist"/>
    <w:basedOn w:val="AppliedInterest"/>
    <w:rsid w:val="009644BA"/>
  </w:style>
  <w:style w:type="paragraph" w:customStyle="1" w:styleId="Specialized">
    <w:name w:val="Specialized"/>
    <w:basedOn w:val="Normal"/>
    <w:rsid w:val="009644BA"/>
  </w:style>
  <w:style w:type="paragraph" w:customStyle="1" w:styleId="Human">
    <w:name w:val="Human"/>
    <w:basedOn w:val="Normal"/>
    <w:rsid w:val="009644BA"/>
  </w:style>
  <w:style w:type="paragraph" w:customStyle="1" w:styleId="Main">
    <w:name w:val="Main"/>
    <w:basedOn w:val="Normal"/>
    <w:qFormat/>
    <w:rsid w:val="009644BA"/>
    <w:rPr>
      <w:color w:val="00B0F0"/>
    </w:rPr>
  </w:style>
  <w:style w:type="paragraph" w:customStyle="1" w:styleId="CentralStatement">
    <w:name w:val="Central Statement"/>
    <w:basedOn w:val="Normal"/>
    <w:rsid w:val="009644BA"/>
  </w:style>
  <w:style w:type="paragraph" w:customStyle="1" w:styleId="Definition3">
    <w:name w:val="Definition 3"/>
    <w:basedOn w:val="Central3"/>
    <w:link w:val="Definition3Char"/>
    <w:rsid w:val="009644BA"/>
  </w:style>
  <w:style w:type="paragraph" w:customStyle="1" w:styleId="Stem">
    <w:name w:val="Stem"/>
    <w:basedOn w:val="Normal"/>
    <w:rsid w:val="009644BA"/>
  </w:style>
  <w:style w:type="character" w:customStyle="1" w:styleId="LongOnly">
    <w:name w:val="LongOnly"/>
    <w:basedOn w:val="DefaultParagraphFont"/>
    <w:rsid w:val="009644BA"/>
  </w:style>
  <w:style w:type="character" w:customStyle="1" w:styleId="ShortOnly">
    <w:name w:val="ShortOnly"/>
    <w:basedOn w:val="DefaultParagraphFont"/>
    <w:rsid w:val="009644BA"/>
  </w:style>
  <w:style w:type="paragraph" w:customStyle="1" w:styleId="Announcement">
    <w:name w:val="Announcement"/>
    <w:basedOn w:val="Normal"/>
    <w:next w:val="Normal"/>
    <w:link w:val="AnnouncementChar"/>
    <w:rsid w:val="009644BA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paragraph" w:customStyle="1" w:styleId="Essence">
    <w:name w:val="Essence"/>
    <w:basedOn w:val="Central"/>
    <w:rsid w:val="009644BA"/>
  </w:style>
  <w:style w:type="paragraph" w:customStyle="1" w:styleId="SecondTitle">
    <w:name w:val="Second Title"/>
    <w:basedOn w:val="Announcement"/>
    <w:next w:val="Normal"/>
    <w:link w:val="SecondTitleChar"/>
    <w:rsid w:val="009644BA"/>
    <w:pPr>
      <w:outlineLvl w:val="0"/>
    </w:pPr>
    <w:rPr>
      <w:b/>
      <w:kern w:val="36"/>
    </w:rPr>
  </w:style>
  <w:style w:type="character" w:customStyle="1" w:styleId="HiddenFont">
    <w:name w:val="HiddenFont"/>
    <w:basedOn w:val="DefaultParagraphFont"/>
    <w:rsid w:val="009644BA"/>
  </w:style>
  <w:style w:type="paragraph" w:customStyle="1" w:styleId="Heading3Red">
    <w:name w:val="Heading 3 Red"/>
    <w:basedOn w:val="Heading3"/>
    <w:next w:val="Normal"/>
    <w:rsid w:val="009644BA"/>
    <w:rPr>
      <w:color w:val="FF0000"/>
      <w:u w:color="FF0000"/>
    </w:rPr>
  </w:style>
  <w:style w:type="paragraph" w:customStyle="1" w:styleId="Heading3Indigo">
    <w:name w:val="Heading 3 Indigo"/>
    <w:basedOn w:val="Heading3Red"/>
    <w:rsid w:val="009644BA"/>
    <w:rPr>
      <w:color w:val="333399"/>
      <w:u w:color="333399"/>
    </w:rPr>
  </w:style>
  <w:style w:type="paragraph" w:customStyle="1" w:styleId="Heading3Lime">
    <w:name w:val="Heading 3 Lime"/>
    <w:basedOn w:val="Heading3Red"/>
    <w:rsid w:val="009644BA"/>
    <w:rPr>
      <w:color w:val="99CC00"/>
      <w:u w:color="99CC00"/>
    </w:rPr>
  </w:style>
  <w:style w:type="paragraph" w:customStyle="1" w:styleId="Heading6Red">
    <w:name w:val="Heading 6 Red"/>
    <w:basedOn w:val="Heading6"/>
    <w:rsid w:val="009644BA"/>
    <w:rPr>
      <w:color w:val="FF0000"/>
      <w:u w:color="FF0000"/>
    </w:rPr>
  </w:style>
  <w:style w:type="paragraph" w:customStyle="1" w:styleId="Heading6Indigo">
    <w:name w:val="Heading 6 Indigo"/>
    <w:basedOn w:val="Heading6"/>
    <w:rsid w:val="009644BA"/>
    <w:rPr>
      <w:color w:val="333399"/>
      <w:u w:color="333399"/>
    </w:rPr>
  </w:style>
  <w:style w:type="paragraph" w:customStyle="1" w:styleId="StyleTOC3Before0ptAfter0pt">
    <w:name w:val="Style TOC 3 + Before:  0 pt After:  0 pt"/>
    <w:basedOn w:val="TOC3"/>
    <w:rsid w:val="009644BA"/>
    <w:rPr>
      <w:i w:val="0"/>
    </w:rPr>
  </w:style>
  <w:style w:type="paragraph" w:customStyle="1" w:styleId="LinkFrom">
    <w:name w:val="Link From"/>
    <w:basedOn w:val="Normal"/>
    <w:rsid w:val="009644BA"/>
  </w:style>
  <w:style w:type="paragraph" w:customStyle="1" w:styleId="LinkTo">
    <w:name w:val="Link To"/>
    <w:basedOn w:val="Normal"/>
    <w:rsid w:val="009644BA"/>
  </w:style>
  <w:style w:type="paragraph" w:customStyle="1" w:styleId="Personal">
    <w:name w:val="Personal"/>
    <w:basedOn w:val="Normal"/>
    <w:rsid w:val="009644BA"/>
    <w:rPr>
      <w:color w:val="00B050"/>
    </w:rPr>
  </w:style>
  <w:style w:type="paragraph" w:customStyle="1" w:styleId="Heading1A">
    <w:name w:val="Heading 1A"/>
    <w:basedOn w:val="Heading1"/>
    <w:rsid w:val="009644BA"/>
  </w:style>
  <w:style w:type="paragraph" w:customStyle="1" w:styleId="Heading2A">
    <w:name w:val="Heading 2A"/>
    <w:basedOn w:val="Heading2"/>
    <w:rsid w:val="009644BA"/>
  </w:style>
  <w:style w:type="paragraph" w:customStyle="1" w:styleId="Heading3A">
    <w:name w:val="Heading 3A"/>
    <w:basedOn w:val="Heading3"/>
    <w:rsid w:val="009644BA"/>
  </w:style>
  <w:style w:type="paragraph" w:customStyle="1" w:styleId="Heading4A">
    <w:name w:val="Heading 4A"/>
    <w:basedOn w:val="Heading4"/>
    <w:rsid w:val="009644BA"/>
  </w:style>
  <w:style w:type="paragraph" w:customStyle="1" w:styleId="Heading5A">
    <w:name w:val="Heading 5A"/>
    <w:basedOn w:val="Heading5"/>
    <w:rsid w:val="009644BA"/>
    <w:pPr>
      <w:widowControl w:val="0"/>
    </w:pPr>
  </w:style>
  <w:style w:type="paragraph" w:customStyle="1" w:styleId="Source">
    <w:name w:val="Source"/>
    <w:basedOn w:val="Normal"/>
    <w:rsid w:val="009644BA"/>
    <w:pPr>
      <w:numPr>
        <w:numId w:val="6"/>
      </w:numPr>
      <w:tabs>
        <w:tab w:val="clear" w:pos="1440"/>
        <w:tab w:val="left" w:pos="1685"/>
      </w:tabs>
      <w:ind w:left="245"/>
    </w:pPr>
  </w:style>
  <w:style w:type="paragraph" w:customStyle="1" w:styleId="Central2">
    <w:name w:val="Central 2"/>
    <w:basedOn w:val="Central"/>
    <w:link w:val="Central2Char"/>
    <w:rsid w:val="009644BA"/>
    <w:pPr>
      <w:ind w:left="245"/>
    </w:pPr>
    <w:rPr>
      <w:color w:val="333399"/>
    </w:rPr>
  </w:style>
  <w:style w:type="paragraph" w:customStyle="1" w:styleId="Axiom">
    <w:name w:val="Axiom"/>
    <w:basedOn w:val="ListParagraph"/>
    <w:qFormat/>
    <w:rsid w:val="009644BA"/>
    <w:pPr>
      <w:numPr>
        <w:numId w:val="10"/>
      </w:numPr>
      <w:tabs>
        <w:tab w:val="left" w:pos="2664"/>
      </w:tabs>
      <w:spacing w:before="48" w:after="48"/>
    </w:pPr>
  </w:style>
  <w:style w:type="paragraph" w:customStyle="1" w:styleId="Proposition">
    <w:name w:val="Proposition"/>
    <w:basedOn w:val="Normal"/>
    <w:next w:val="Normal"/>
    <w:rsid w:val="009644BA"/>
    <w:pPr>
      <w:numPr>
        <w:numId w:val="1"/>
      </w:numPr>
    </w:pPr>
  </w:style>
  <w:style w:type="paragraph" w:customStyle="1" w:styleId="Assertion">
    <w:name w:val="Assertion"/>
    <w:basedOn w:val="Normal"/>
    <w:next w:val="Normal"/>
    <w:rsid w:val="009644BA"/>
    <w:pPr>
      <w:numPr>
        <w:numId w:val="4"/>
      </w:numPr>
      <w:tabs>
        <w:tab w:val="left" w:pos="1620"/>
      </w:tabs>
    </w:pPr>
  </w:style>
  <w:style w:type="character" w:customStyle="1" w:styleId="AnnouncementChar">
    <w:name w:val="Announcement Char"/>
    <w:link w:val="Announcement"/>
    <w:rsid w:val="009644BA"/>
    <w:rPr>
      <w:rFonts w:ascii="Rockwell Extra Bold" w:eastAsiaTheme="minorEastAsia" w:hAnsi="Rockwell Extra Bold" w:cs="Times New Roman"/>
      <w:caps/>
      <w:spacing w:val="60"/>
      <w:w w:val="125"/>
      <w:kern w:val="0"/>
      <w:sz w:val="32"/>
      <w:szCs w:val="32"/>
      <w:lang w:bidi="ar-SA"/>
      <w14:ligatures w14:val="none"/>
    </w:rPr>
  </w:style>
  <w:style w:type="character" w:customStyle="1" w:styleId="apple-converted-space">
    <w:name w:val="apple-converted-space"/>
    <w:basedOn w:val="DefaultParagraphFont"/>
    <w:rsid w:val="009644BA"/>
  </w:style>
  <w:style w:type="character" w:customStyle="1" w:styleId="BoxedPointChar">
    <w:name w:val="Boxed Point Char"/>
    <w:link w:val="BoxedPoint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character" w:customStyle="1" w:styleId="CentralChar">
    <w:name w:val="Central Char"/>
    <w:link w:val="Central"/>
    <w:rsid w:val="009644BA"/>
    <w:rPr>
      <w:rFonts w:ascii="Calibri Light" w:eastAsiaTheme="minorEastAsia" w:hAnsi="Calibri Light" w:cs="Times New Roman"/>
      <w:color w:val="4EA72E" w:themeColor="accent6"/>
      <w:kern w:val="0"/>
      <w:sz w:val="32"/>
      <w:szCs w:val="32"/>
      <w:lang w:bidi="ar-SA"/>
      <w14:ligatures w14:val="none"/>
    </w:rPr>
  </w:style>
  <w:style w:type="paragraph" w:customStyle="1" w:styleId="DetailTrack">
    <w:name w:val="Detail Track"/>
    <w:basedOn w:val="Normal"/>
    <w:rsid w:val="009644BA"/>
    <w:pPr>
      <w:spacing w:after="120" w:line="300" w:lineRule="exact"/>
    </w:pPr>
    <w:rPr>
      <w:color w:val="808080"/>
      <w:sz w:val="24"/>
    </w:rPr>
  </w:style>
  <w:style w:type="paragraph" w:customStyle="1" w:styleId="DetailLine">
    <w:name w:val="DetailLine"/>
    <w:basedOn w:val="Normal"/>
    <w:rsid w:val="009644BA"/>
    <w:pPr>
      <w:spacing w:before="120"/>
      <w:ind w:left="288"/>
    </w:pPr>
  </w:style>
  <w:style w:type="character" w:customStyle="1" w:styleId="EssentialIdea">
    <w:name w:val="Essential Idea"/>
    <w:rsid w:val="009644BA"/>
    <w:rPr>
      <w:caps/>
      <w:sz w:val="23"/>
    </w:rPr>
  </w:style>
  <w:style w:type="paragraph" w:customStyle="1" w:styleId="Heading1Indigo">
    <w:name w:val="Heading 1 Indigo"/>
    <w:basedOn w:val="Heading1"/>
    <w:rsid w:val="009644BA"/>
    <w:rPr>
      <w:color w:val="333399"/>
    </w:rPr>
  </w:style>
  <w:style w:type="paragraph" w:customStyle="1" w:styleId="Heading1B">
    <w:name w:val="Heading 1B"/>
    <w:basedOn w:val="Heading1A"/>
    <w:rsid w:val="009644BA"/>
  </w:style>
  <w:style w:type="paragraph" w:customStyle="1" w:styleId="Heading2Indigo">
    <w:name w:val="Heading 2 Indigo"/>
    <w:basedOn w:val="Heading2"/>
    <w:rsid w:val="009644BA"/>
    <w:rPr>
      <w:color w:val="333399"/>
    </w:rPr>
  </w:style>
  <w:style w:type="character" w:customStyle="1" w:styleId="keyterm">
    <w:name w:val="keyterm"/>
    <w:basedOn w:val="DefaultParagraphFont"/>
    <w:rsid w:val="009644BA"/>
  </w:style>
  <w:style w:type="character" w:customStyle="1" w:styleId="MainIdea">
    <w:name w:val="Main Idea"/>
    <w:rsid w:val="009644BA"/>
    <w:rPr>
      <w:b/>
      <w:shd w:val="clear" w:color="auto" w:fill="99CCFF"/>
    </w:rPr>
  </w:style>
  <w:style w:type="paragraph" w:customStyle="1" w:styleId="MainLine">
    <w:name w:val="MainLine"/>
    <w:basedOn w:val="Normal"/>
    <w:next w:val="DetailLine"/>
    <w:rsid w:val="009644BA"/>
    <w:pPr>
      <w:spacing w:before="360"/>
    </w:pPr>
  </w:style>
  <w:style w:type="character" w:customStyle="1" w:styleId="mwe-math-mathml-inlinemwe-math-mathml-a11y">
    <w:name w:val="mwe-math-mathml-inline mwe-math-mathml-a11y"/>
    <w:basedOn w:val="DefaultParagraphFont"/>
    <w:rsid w:val="009644BA"/>
  </w:style>
  <w:style w:type="paragraph" w:styleId="NormalIndent">
    <w:name w:val="Normal Indent"/>
    <w:basedOn w:val="Normal"/>
    <w:uiPriority w:val="99"/>
    <w:unhideWhenUsed/>
    <w:rsid w:val="009644BA"/>
    <w:pPr>
      <w:ind w:left="360"/>
    </w:pPr>
    <w:rPr>
      <w:rFonts w:cs="Mangal"/>
    </w:rPr>
  </w:style>
  <w:style w:type="character" w:customStyle="1" w:styleId="RationalIdea">
    <w:name w:val="Rational Idea"/>
    <w:rsid w:val="009644BA"/>
    <w:rPr>
      <w:b/>
      <w:bCs/>
      <w:shd w:val="clear" w:color="auto" w:fill="99CCFF"/>
    </w:rPr>
  </w:style>
  <w:style w:type="character" w:customStyle="1" w:styleId="SecondTitleChar">
    <w:name w:val="Second Title Char"/>
    <w:link w:val="SecondTitle"/>
    <w:rsid w:val="009644BA"/>
    <w:rPr>
      <w:rFonts w:ascii="Rockwell Extra Bold" w:eastAsiaTheme="minorEastAsia" w:hAnsi="Rockwell Extra Bold" w:cs="Times New Roman"/>
      <w:b/>
      <w:caps/>
      <w:spacing w:val="60"/>
      <w:w w:val="125"/>
      <w:kern w:val="36"/>
      <w:sz w:val="32"/>
      <w:szCs w:val="32"/>
      <w:lang w:bidi="ar-SA"/>
      <w14:ligatures w14:val="none"/>
    </w:rPr>
  </w:style>
  <w:style w:type="character" w:customStyle="1" w:styleId="SecondaryIdea">
    <w:name w:val="Secondary Idea"/>
    <w:rsid w:val="009644BA"/>
    <w:rPr>
      <w:b/>
      <w:shd w:val="clear" w:color="auto" w:fill="CC99FF"/>
    </w:rPr>
  </w:style>
  <w:style w:type="character" w:customStyle="1" w:styleId="secondaryidea0">
    <w:name w:val="secondaryidea"/>
    <w:rsid w:val="009644BA"/>
    <w:rPr>
      <w:b/>
      <w:bCs/>
      <w:shd w:val="clear" w:color="auto" w:fill="CC99FF"/>
    </w:rPr>
  </w:style>
  <w:style w:type="character" w:customStyle="1" w:styleId="ShowHide">
    <w:name w:val="ShowHide"/>
    <w:rsid w:val="009644BA"/>
    <w:rPr>
      <w:sz w:val="23"/>
      <w:szCs w:val="23"/>
    </w:rPr>
  </w:style>
  <w:style w:type="paragraph" w:customStyle="1" w:styleId="StyleLeft">
    <w:name w:val="Style Left"/>
    <w:basedOn w:val="Normal"/>
    <w:rsid w:val="009644BA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9644BA"/>
    <w:rPr>
      <w:shd w:val="clear" w:color="auto" w:fill="99CCFF"/>
    </w:rPr>
  </w:style>
  <w:style w:type="paragraph" w:customStyle="1" w:styleId="truth0">
    <w:name w:val="truth"/>
    <w:basedOn w:val="Normal"/>
    <w:rsid w:val="009644BA"/>
    <w:pPr>
      <w:spacing w:before="100" w:beforeAutospacing="1" w:after="100" w:afterAutospacing="1"/>
    </w:pPr>
    <w:rPr>
      <w:sz w:val="24"/>
    </w:rPr>
  </w:style>
  <w:style w:type="character" w:customStyle="1" w:styleId="AcademicChar0">
    <w:name w:val="Academic Char"/>
    <w:rsid w:val="009644BA"/>
    <w:rPr>
      <w:color w:val="800000"/>
      <w:sz w:val="28"/>
      <w:szCs w:val="24"/>
      <w:lang w:val="en-US" w:eastAsia="en-US" w:bidi="ar-SA"/>
    </w:rPr>
  </w:style>
  <w:style w:type="paragraph" w:customStyle="1" w:styleId="Alternate">
    <w:name w:val="Alternate"/>
    <w:basedOn w:val="Normal"/>
    <w:rsid w:val="009644BA"/>
    <w:pPr>
      <w:numPr>
        <w:numId w:val="8"/>
      </w:numPr>
      <w:tabs>
        <w:tab w:val="clear" w:pos="1440"/>
        <w:tab w:val="left" w:pos="1685"/>
        <w:tab w:val="right" w:leader="dot" w:pos="10656"/>
      </w:tabs>
      <w:spacing w:before="120" w:after="48"/>
      <w:jc w:val="both"/>
    </w:pPr>
    <w:rPr>
      <w:rFonts w:eastAsia="Times New Roman"/>
    </w:rPr>
  </w:style>
  <w:style w:type="paragraph" w:customStyle="1" w:styleId="Dilemma">
    <w:name w:val="Dilemma"/>
    <w:basedOn w:val="Normal"/>
    <w:rsid w:val="009644BA"/>
    <w:pPr>
      <w:numPr>
        <w:numId w:val="5"/>
      </w:numPr>
      <w:tabs>
        <w:tab w:val="clear" w:pos="1440"/>
        <w:tab w:val="left" w:pos="1685"/>
      </w:tabs>
      <w:ind w:left="245"/>
    </w:pPr>
  </w:style>
  <w:style w:type="paragraph" w:customStyle="1" w:styleId="Central3">
    <w:name w:val="Central 3"/>
    <w:basedOn w:val="Central2"/>
    <w:link w:val="Central3Char"/>
    <w:rsid w:val="009644BA"/>
    <w:pPr>
      <w:ind w:left="490"/>
    </w:pPr>
    <w:rPr>
      <w:color w:val="3366FF"/>
    </w:rPr>
  </w:style>
  <w:style w:type="paragraph" w:customStyle="1" w:styleId="Definition4">
    <w:name w:val="Definition 4"/>
    <w:basedOn w:val="Central4"/>
    <w:link w:val="Definition4Char"/>
    <w:rsid w:val="009644BA"/>
    <w:rPr>
      <w:color w:val="3366FF"/>
    </w:rPr>
  </w:style>
  <w:style w:type="character" w:customStyle="1" w:styleId="Colloquial">
    <w:name w:val="Colloquial"/>
    <w:rsid w:val="009644BA"/>
    <w:rPr>
      <w:color w:val="808080"/>
    </w:rPr>
  </w:style>
  <w:style w:type="paragraph" w:customStyle="1" w:styleId="Aside">
    <w:name w:val="Aside"/>
    <w:basedOn w:val="Normal"/>
    <w:rsid w:val="009644BA"/>
  </w:style>
  <w:style w:type="paragraph" w:customStyle="1" w:styleId="NormalHeading">
    <w:name w:val="Normal Heading"/>
    <w:basedOn w:val="Main"/>
    <w:rsid w:val="009644BA"/>
    <w:rPr>
      <w:color w:val="FF0000"/>
    </w:rPr>
  </w:style>
  <w:style w:type="paragraph" w:customStyle="1" w:styleId="Concepts2">
    <w:name w:val="Concepts 2"/>
    <w:basedOn w:val="Concepts"/>
    <w:qFormat/>
    <w:rsid w:val="009644BA"/>
    <w:rPr>
      <w:color w:val="008080"/>
    </w:rPr>
  </w:style>
  <w:style w:type="paragraph" w:customStyle="1" w:styleId="ExternalSource">
    <w:name w:val="External Source"/>
    <w:basedOn w:val="Normal"/>
    <w:rsid w:val="009644BA"/>
  </w:style>
  <w:style w:type="paragraph" w:customStyle="1" w:styleId="ToDo">
    <w:name w:val="To Do"/>
    <w:basedOn w:val="Comment"/>
    <w:rsid w:val="009644BA"/>
    <w:pPr>
      <w:numPr>
        <w:numId w:val="7"/>
      </w:numPr>
      <w:tabs>
        <w:tab w:val="left" w:pos="1080"/>
      </w:tabs>
      <w:spacing w:before="0" w:after="0"/>
    </w:pPr>
  </w:style>
  <w:style w:type="character" w:customStyle="1" w:styleId="IsDefinition">
    <w:name w:val="IsDefinition"/>
    <w:rsid w:val="009644BA"/>
    <w:rPr>
      <w:i/>
    </w:rPr>
  </w:style>
  <w:style w:type="character" w:customStyle="1" w:styleId="Char2">
    <w:name w:val="Char2"/>
    <w:rsid w:val="009644BA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har">
    <w:name w:val="Char"/>
    <w:rsid w:val="009644BA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paragraph" w:customStyle="1" w:styleId="Manual-Definition">
    <w:name w:val="Manual-Definition"/>
    <w:basedOn w:val="Definition"/>
    <w:qFormat/>
    <w:rsid w:val="009644BA"/>
  </w:style>
  <w:style w:type="paragraph" w:customStyle="1" w:styleId="Manual-Main">
    <w:name w:val="Manual-Main"/>
    <w:basedOn w:val="Main"/>
    <w:qFormat/>
    <w:rsid w:val="009644BA"/>
    <w:rPr>
      <w:color w:val="008000"/>
    </w:rPr>
  </w:style>
  <w:style w:type="paragraph" w:customStyle="1" w:styleId="Style1">
    <w:name w:val="Style1"/>
    <w:basedOn w:val="Central"/>
    <w:qFormat/>
    <w:rsid w:val="009644BA"/>
    <w:rPr>
      <w:color w:val="C00000"/>
    </w:rPr>
  </w:style>
  <w:style w:type="paragraph" w:customStyle="1" w:styleId="Comment2">
    <w:name w:val="Comment 2"/>
    <w:basedOn w:val="Normal"/>
    <w:qFormat/>
    <w:rsid w:val="009644BA"/>
    <w:rPr>
      <w:color w:val="FF0000"/>
    </w:rPr>
  </w:style>
  <w:style w:type="paragraph" w:customStyle="1" w:styleId="StudyTopic">
    <w:name w:val="Study Topic"/>
    <w:basedOn w:val="Normal"/>
    <w:qFormat/>
    <w:rsid w:val="009644BA"/>
    <w:pPr>
      <w:numPr>
        <w:numId w:val="23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customStyle="1" w:styleId="Glossary">
    <w:name w:val="Glossary"/>
    <w:basedOn w:val="Normal"/>
    <w:qFormat/>
    <w:rsid w:val="009644BA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Central4">
    <w:name w:val="Central 4"/>
    <w:basedOn w:val="Central3"/>
    <w:link w:val="Central4Char"/>
    <w:rsid w:val="009644BA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9644BA"/>
    <w:rPr>
      <w:rFonts w:ascii="Calibri Light" w:eastAsiaTheme="minorEastAsia" w:hAnsi="Calibri Light" w:cs="Times New Roman"/>
      <w:color w:val="008000"/>
      <w:kern w:val="0"/>
      <w:sz w:val="32"/>
      <w:szCs w:val="32"/>
      <w:lang w:bidi="ar-SA"/>
      <w14:ligatures w14:val="none"/>
    </w:rPr>
  </w:style>
  <w:style w:type="paragraph" w:customStyle="1" w:styleId="Central5">
    <w:name w:val="Central 5"/>
    <w:basedOn w:val="Central4"/>
    <w:qFormat/>
    <w:rsid w:val="009644BA"/>
    <w:pPr>
      <w:ind w:left="965"/>
    </w:pPr>
    <w:rPr>
      <w:color w:val="FF00FF"/>
    </w:rPr>
  </w:style>
  <w:style w:type="character" w:customStyle="1" w:styleId="Central2Char">
    <w:name w:val="Central 2 Char"/>
    <w:link w:val="Central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Central3Char">
    <w:name w:val="Central 3 Char"/>
    <w:link w:val="Central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Concepts">
    <w:name w:val="Concepts"/>
    <w:basedOn w:val="Central"/>
    <w:rsid w:val="009644BA"/>
    <w:rPr>
      <w:color w:val="FF0000"/>
    </w:rPr>
  </w:style>
  <w:style w:type="paragraph" w:customStyle="1" w:styleId="Concepts3">
    <w:name w:val="Concepts 3"/>
    <w:basedOn w:val="Central3"/>
    <w:qFormat/>
    <w:rsid w:val="009644BA"/>
  </w:style>
  <w:style w:type="paragraph" w:customStyle="1" w:styleId="Concepts4">
    <w:name w:val="Concepts 4"/>
    <w:basedOn w:val="Central4"/>
    <w:qFormat/>
    <w:rsid w:val="009644BA"/>
  </w:style>
  <w:style w:type="paragraph" w:customStyle="1" w:styleId="Concepts5">
    <w:name w:val="Concepts 5"/>
    <w:basedOn w:val="Central5"/>
    <w:qFormat/>
    <w:rsid w:val="009644BA"/>
  </w:style>
  <w:style w:type="character" w:customStyle="1" w:styleId="DefinitionChar">
    <w:name w:val="Definition Char"/>
    <w:link w:val="Definition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character" w:customStyle="1" w:styleId="Definition2Char">
    <w:name w:val="Definition 2 Char"/>
    <w:link w:val="Definition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Definition3Char">
    <w:name w:val="Definition 3 Char"/>
    <w:link w:val="Definition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character" w:customStyle="1" w:styleId="Definition4Char">
    <w:name w:val="Definition 4 Char"/>
    <w:link w:val="Definition4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Definition5">
    <w:name w:val="Definition 5"/>
    <w:basedOn w:val="Central5"/>
    <w:qFormat/>
    <w:rsid w:val="009644BA"/>
  </w:style>
  <w:style w:type="character" w:customStyle="1" w:styleId="Fact">
    <w:name w:val="Fact"/>
    <w:basedOn w:val="DefinitionCharacter"/>
    <w:uiPriority w:val="1"/>
    <w:qFormat/>
    <w:rsid w:val="009644BA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Method">
    <w:name w:val="Method"/>
    <w:basedOn w:val="Central"/>
    <w:qFormat/>
    <w:rsid w:val="009644BA"/>
    <w:rPr>
      <w:color w:val="333399"/>
    </w:rPr>
  </w:style>
  <w:style w:type="paragraph" w:customStyle="1" w:styleId="PoeticStatement">
    <w:name w:val="PoeticStatement"/>
    <w:basedOn w:val="Central"/>
    <w:qFormat/>
    <w:rsid w:val="009644BA"/>
    <w:rPr>
      <w:color w:val="3366FF"/>
    </w:rPr>
  </w:style>
  <w:style w:type="paragraph" w:customStyle="1" w:styleId="MainDefinition">
    <w:name w:val="Main Definition"/>
    <w:basedOn w:val="Main"/>
    <w:qFormat/>
    <w:rsid w:val="009644BA"/>
    <w:rPr>
      <w:color w:val="4EA72E" w:themeColor="accent6"/>
    </w:rPr>
  </w:style>
  <w:style w:type="paragraph" w:customStyle="1" w:styleId="MiniOnly">
    <w:name w:val="MiniOnly"/>
    <w:basedOn w:val="Main-mini"/>
    <w:qFormat/>
    <w:rsid w:val="009644BA"/>
    <w:pPr>
      <w:tabs>
        <w:tab w:val="left" w:pos="1224"/>
      </w:tabs>
    </w:pPr>
  </w:style>
  <w:style w:type="paragraph" w:customStyle="1" w:styleId="Auxiliaryelement">
    <w:name w:val="Auxiliary element"/>
    <w:basedOn w:val="Normal"/>
    <w:qFormat/>
    <w:rsid w:val="009644BA"/>
    <w:pPr>
      <w:spacing w:before="48" w:after="48"/>
      <w:ind w:left="420"/>
    </w:pPr>
  </w:style>
  <w:style w:type="paragraph" w:customStyle="1" w:styleId="Base">
    <w:name w:val="Base"/>
    <w:basedOn w:val="Normal"/>
    <w:qFormat/>
    <w:rsid w:val="009644BA"/>
    <w:rPr>
      <w:rFonts w:asciiTheme="majorHAnsi" w:hAnsiTheme="majorHAnsi" w:cstheme="majorHAnsi"/>
      <w:color w:val="E97132" w:themeColor="accent2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9644BA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character" w:styleId="BookTitle">
    <w:name w:val="Book Title"/>
    <w:basedOn w:val="DefaultParagraphFont"/>
    <w:uiPriority w:val="33"/>
    <w:qFormat/>
    <w:rsid w:val="009644BA"/>
    <w:rPr>
      <w:b/>
      <w:bCs/>
      <w:i/>
      <w:iCs/>
      <w:spacing w:val="5"/>
    </w:rPr>
  </w:style>
  <w:style w:type="paragraph" w:customStyle="1" w:styleId="mini">
    <w:name w:val="mini"/>
    <w:basedOn w:val="Main"/>
    <w:qFormat/>
    <w:rsid w:val="009644BA"/>
    <w:rPr>
      <w:color w:val="CC00CC"/>
    </w:rPr>
  </w:style>
  <w:style w:type="paragraph" w:customStyle="1" w:styleId="Bozo">
    <w:name w:val="Bozo"/>
    <w:basedOn w:val="mini"/>
    <w:qFormat/>
    <w:rsid w:val="009644BA"/>
  </w:style>
  <w:style w:type="paragraph" w:customStyle="1" w:styleId="CentralTemp">
    <w:name w:val="Central Temp"/>
    <w:basedOn w:val="Central"/>
    <w:qFormat/>
    <w:rsid w:val="009644BA"/>
  </w:style>
  <w:style w:type="paragraph" w:customStyle="1" w:styleId="DefinitionInformal">
    <w:name w:val="Definition Informal"/>
    <w:basedOn w:val="Definition"/>
    <w:qFormat/>
    <w:rsid w:val="009644BA"/>
    <w:pPr>
      <w:numPr>
        <w:numId w:val="0"/>
      </w:numPr>
      <w:ind w:left="240"/>
    </w:pPr>
  </w:style>
  <w:style w:type="paragraph" w:customStyle="1" w:styleId="Condition">
    <w:name w:val="Condition"/>
    <w:basedOn w:val="DefinitionInformal"/>
    <w:qFormat/>
    <w:rsid w:val="009644BA"/>
  </w:style>
  <w:style w:type="paragraph" w:customStyle="1" w:styleId="Consequence">
    <w:name w:val="Consequence"/>
    <w:basedOn w:val="Central"/>
    <w:qFormat/>
    <w:rsid w:val="009644BA"/>
    <w:pPr>
      <w:numPr>
        <w:numId w:val="12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tail">
    <w:name w:val="Detail"/>
    <w:basedOn w:val="DefaultParagraphFont"/>
    <w:uiPriority w:val="1"/>
    <w:qFormat/>
    <w:rsid w:val="009644BA"/>
  </w:style>
  <w:style w:type="paragraph" w:styleId="E-mailSignature">
    <w:name w:val="E-mail Signature"/>
    <w:basedOn w:val="Normal"/>
    <w:link w:val="E-mailSignatureChar"/>
    <w:uiPriority w:val="99"/>
    <w:unhideWhenUsed/>
    <w:rsid w:val="009644BA"/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customStyle="1" w:styleId="Externalsourceortopic">
    <w:name w:val="External source or topic"/>
    <w:basedOn w:val="Normal"/>
    <w:qFormat/>
    <w:rsid w:val="009644BA"/>
    <w:pPr>
      <w:numPr>
        <w:numId w:val="13"/>
      </w:numPr>
      <w:shd w:val="clear" w:color="auto" w:fill="DEEAF6"/>
    </w:pPr>
    <w:rPr>
      <w:color w:val="FF0000"/>
      <w:shd w:val="clear" w:color="auto" w:fill="DEEAF6"/>
    </w:rPr>
  </w:style>
  <w:style w:type="paragraph" w:customStyle="1" w:styleId="General">
    <w:name w:val="General"/>
    <w:basedOn w:val="Normal"/>
    <w:qFormat/>
    <w:rsid w:val="009644BA"/>
    <w:rPr>
      <w:color w:val="ED7D31"/>
    </w:rPr>
  </w:style>
  <w:style w:type="paragraph" w:styleId="List3">
    <w:name w:val="List 3"/>
    <w:basedOn w:val="Normal"/>
    <w:uiPriority w:val="99"/>
    <w:unhideWhenUsed/>
    <w:rsid w:val="009644BA"/>
    <w:pPr>
      <w:spacing w:after="72"/>
      <w:ind w:left="480"/>
      <w:contextualSpacing/>
      <w15:collapsed/>
    </w:pPr>
    <w:rPr>
      <w:rFonts w:cstheme="majorHAnsi"/>
    </w:rPr>
  </w:style>
  <w:style w:type="paragraph" w:styleId="List4">
    <w:name w:val="List 4"/>
    <w:basedOn w:val="Normal"/>
    <w:uiPriority w:val="99"/>
    <w:unhideWhenUsed/>
    <w:rsid w:val="009644BA"/>
    <w:pPr>
      <w:spacing w:after="72"/>
      <w:ind w:left="720"/>
      <w:contextualSpacing/>
      <w:outlineLvl w:val="5"/>
      <w15:collapsed/>
    </w:pPr>
    <w:rPr>
      <w:rFonts w:cstheme="majorHAnsi"/>
    </w:rPr>
  </w:style>
  <w:style w:type="paragraph" w:styleId="List5">
    <w:name w:val="List 5"/>
    <w:basedOn w:val="Normal"/>
    <w:uiPriority w:val="99"/>
    <w:unhideWhenUsed/>
    <w:rsid w:val="009644BA"/>
    <w:pPr>
      <w:spacing w:after="72"/>
      <w:ind w:left="1440"/>
      <w:contextualSpacing/>
      <w:outlineLvl w:val="6"/>
      <w15:collapsed/>
    </w:pPr>
    <w:rPr>
      <w:rFonts w:cstheme="majorHAnsi"/>
    </w:rPr>
  </w:style>
  <w:style w:type="paragraph" w:customStyle="1" w:styleId="List6">
    <w:name w:val="List 6"/>
    <w:basedOn w:val="List5"/>
    <w:qFormat/>
    <w:rsid w:val="009644BA"/>
    <w:pPr>
      <w:ind w:left="1800"/>
      <w:outlineLvl w:val="7"/>
    </w:pPr>
  </w:style>
  <w:style w:type="paragraph" w:customStyle="1" w:styleId="List7">
    <w:name w:val="List 7"/>
    <w:basedOn w:val="List6"/>
    <w:qFormat/>
    <w:rsid w:val="009644BA"/>
    <w:pPr>
      <w:ind w:left="2160"/>
      <w:outlineLvl w:val="8"/>
    </w:pPr>
  </w:style>
  <w:style w:type="paragraph" w:customStyle="1" w:styleId="List8">
    <w:name w:val="List 8"/>
    <w:basedOn w:val="List7"/>
    <w:qFormat/>
    <w:rsid w:val="009644BA"/>
    <w:pPr>
      <w:ind w:left="2520"/>
      <w:outlineLvl w:val="9"/>
    </w:pPr>
  </w:style>
  <w:style w:type="paragraph" w:customStyle="1" w:styleId="List9">
    <w:name w:val="List 9"/>
    <w:basedOn w:val="List8"/>
    <w:qFormat/>
    <w:rsid w:val="009644BA"/>
    <w:pPr>
      <w:ind w:left="2880"/>
    </w:pPr>
  </w:style>
  <w:style w:type="paragraph" w:customStyle="1" w:styleId="Long">
    <w:name w:val="Long"/>
    <w:basedOn w:val="Main"/>
    <w:qFormat/>
    <w:rsid w:val="009644BA"/>
    <w:rPr>
      <w:color w:val="C49500"/>
    </w:rPr>
  </w:style>
  <w:style w:type="paragraph" w:customStyle="1" w:styleId="Main-mini">
    <w:name w:val="Main-mini"/>
    <w:basedOn w:val="Bozo"/>
    <w:qFormat/>
    <w:rsid w:val="009644BA"/>
  </w:style>
  <w:style w:type="paragraph" w:customStyle="1" w:styleId="Main-mini-List">
    <w:name w:val="Main-mini-List"/>
    <w:basedOn w:val="Normal"/>
    <w:qFormat/>
    <w:rsid w:val="009644BA"/>
    <w:pPr>
      <w:numPr>
        <w:numId w:val="15"/>
      </w:numPr>
    </w:pPr>
    <w:rPr>
      <w:color w:val="CC00CC"/>
    </w:rPr>
  </w:style>
  <w:style w:type="paragraph" w:customStyle="1" w:styleId="Master">
    <w:name w:val="Master"/>
    <w:basedOn w:val="Normal"/>
    <w:qFormat/>
    <w:rsid w:val="009644BA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9644BA"/>
  </w:style>
  <w:style w:type="paragraph" w:customStyle="1" w:styleId="MiniOnly-List">
    <w:name w:val="MiniOnly-List"/>
    <w:basedOn w:val="NormalIndent"/>
    <w:qFormat/>
    <w:rsid w:val="009644BA"/>
    <w:pPr>
      <w:numPr>
        <w:numId w:val="16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N2">
    <w:name w:val="N2"/>
    <w:basedOn w:val="Normal"/>
    <w:qFormat/>
    <w:rsid w:val="009644BA"/>
    <w:pPr>
      <w:ind w:left="12"/>
      <w:jc w:val="center"/>
      <w:outlineLvl w:val="0"/>
    </w:pPr>
  </w:style>
  <w:style w:type="numbering" w:customStyle="1" w:styleId="NoList1">
    <w:name w:val="No List1"/>
    <w:next w:val="NoList"/>
    <w:uiPriority w:val="99"/>
    <w:semiHidden/>
    <w:unhideWhenUsed/>
    <w:rsid w:val="009644BA"/>
  </w:style>
  <w:style w:type="paragraph" w:customStyle="1" w:styleId="NormalIndent2">
    <w:name w:val="Normal Indent 2"/>
    <w:basedOn w:val="NormalIndent"/>
    <w:qFormat/>
    <w:rsid w:val="00DC36B4"/>
    <w:pPr>
      <w:ind w:left="675"/>
    </w:pPr>
  </w:style>
  <w:style w:type="paragraph" w:customStyle="1" w:styleId="Notation">
    <w:name w:val="Notation"/>
    <w:basedOn w:val="Normal"/>
    <w:qFormat/>
    <w:rsid w:val="009644BA"/>
    <w:pPr>
      <w:tabs>
        <w:tab w:val="left" w:pos="2610"/>
      </w:tabs>
      <w:ind w:left="240"/>
    </w:pPr>
    <w:rPr>
      <w:color w:val="CC00CC"/>
    </w:rPr>
  </w:style>
  <w:style w:type="paragraph" w:customStyle="1" w:styleId="Open">
    <w:name w:val="Open"/>
    <w:basedOn w:val="Normal"/>
    <w:qFormat/>
    <w:rsid w:val="009644BA"/>
    <w:rPr>
      <w:color w:val="00B0F0"/>
    </w:rPr>
  </w:style>
  <w:style w:type="character" w:customStyle="1" w:styleId="OpenOnly">
    <w:name w:val="OpenOnly"/>
    <w:basedOn w:val="DefaultParagraphFont"/>
    <w:uiPriority w:val="1"/>
    <w:qFormat/>
    <w:rsid w:val="009644BA"/>
  </w:style>
  <w:style w:type="character" w:styleId="PlaceholderText">
    <w:name w:val="Placeholder Text"/>
    <w:basedOn w:val="DefaultParagraphFont"/>
    <w:uiPriority w:val="99"/>
    <w:semiHidden/>
    <w:rsid w:val="009644BA"/>
    <w:rPr>
      <w:color w:val="808080"/>
    </w:rPr>
  </w:style>
  <w:style w:type="table" w:styleId="PlainTable1">
    <w:name w:val="Plain Table 1"/>
    <w:basedOn w:val="TableNormal"/>
    <w:uiPriority w:val="41"/>
    <w:rsid w:val="009644BA"/>
    <w:pPr>
      <w:spacing w:after="0" w:line="240" w:lineRule="auto"/>
    </w:pPr>
    <w:rPr>
      <w:kern w:val="0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ostulate">
    <w:name w:val="Postulate"/>
    <w:basedOn w:val="ListParagraph"/>
    <w:qFormat/>
    <w:rsid w:val="009644BA"/>
    <w:pPr>
      <w:numPr>
        <w:numId w:val="19"/>
      </w:numPr>
      <w:tabs>
        <w:tab w:val="left" w:pos="2664"/>
      </w:tabs>
      <w:spacing w:before="48" w:after="48"/>
    </w:pPr>
  </w:style>
  <w:style w:type="paragraph" w:customStyle="1" w:styleId="Premise">
    <w:name w:val="Premise"/>
    <w:basedOn w:val="Normal"/>
    <w:qFormat/>
    <w:rsid w:val="009644BA"/>
    <w:pPr>
      <w:numPr>
        <w:numId w:val="20"/>
      </w:numPr>
      <w:tabs>
        <w:tab w:val="left" w:pos="2664"/>
      </w:tabs>
      <w:spacing w:before="48" w:after="48"/>
    </w:pPr>
  </w:style>
  <w:style w:type="paragraph" w:customStyle="1" w:styleId="Print">
    <w:name w:val="Print"/>
    <w:basedOn w:val="List"/>
    <w:qFormat/>
    <w:rsid w:val="009644BA"/>
    <w:rPr>
      <w:color w:val="C00000"/>
    </w:rPr>
  </w:style>
  <w:style w:type="paragraph" w:customStyle="1" w:styleId="PrintDetail">
    <w:name w:val="PrintDetail"/>
    <w:basedOn w:val="Print"/>
    <w:qFormat/>
    <w:rsid w:val="009644BA"/>
    <w:rPr>
      <w:color w:val="0170C0"/>
    </w:rPr>
  </w:style>
  <w:style w:type="paragraph" w:customStyle="1" w:styleId="Realization">
    <w:name w:val="Realization"/>
    <w:basedOn w:val="Normal"/>
    <w:qFormat/>
    <w:rsid w:val="009644BA"/>
    <w:rPr>
      <w:color w:val="33CC33"/>
    </w:rPr>
  </w:style>
  <w:style w:type="paragraph" w:customStyle="1" w:styleId="Realization2">
    <w:name w:val="Realization 2"/>
    <w:basedOn w:val="Realization"/>
    <w:qFormat/>
    <w:rsid w:val="009644BA"/>
    <w:rPr>
      <w:color w:val="FF0000"/>
    </w:rPr>
  </w:style>
  <w:style w:type="paragraph" w:customStyle="1" w:styleId="Right">
    <w:name w:val="Right"/>
    <w:qFormat/>
    <w:rsid w:val="009644BA"/>
    <w:pPr>
      <w:spacing w:before="216" w:after="216" w:line="480" w:lineRule="atLeast"/>
      <w:jc w:val="right"/>
    </w:pPr>
    <w:rPr>
      <w:rFonts w:ascii="Calibri Light" w:eastAsiaTheme="minorEastAsia" w:hAnsi="Calibri Light" w:cs="Times New Roman"/>
      <w:color w:val="699BFF"/>
      <w:kern w:val="0"/>
      <w:sz w:val="32"/>
      <w:szCs w:val="32"/>
      <w:lang w:bidi="ar-SA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9644BA"/>
  </w:style>
  <w:style w:type="character" w:customStyle="1" w:styleId="SalutationChar">
    <w:name w:val="Salutation Char"/>
    <w:basedOn w:val="DefaultParagraphFont"/>
    <w:link w:val="Salutation"/>
    <w:uiPriority w:val="99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Sitesource">
    <w:name w:val="Site source"/>
    <w:basedOn w:val="ListParagraph"/>
    <w:qFormat/>
    <w:rsid w:val="009644BA"/>
    <w:pPr>
      <w:numPr>
        <w:numId w:val="21"/>
      </w:numPr>
      <w:shd w:val="clear" w:color="auto" w:fill="CAEDFB" w:themeFill="accent4" w:themeFillTint="33"/>
      <w:tabs>
        <w:tab w:val="left" w:pos="2340"/>
      </w:tabs>
    </w:pPr>
    <w:rPr>
      <w:color w:val="FF0000"/>
      <w:shd w:val="clear" w:color="auto" w:fill="CAEDFB" w:themeFill="accent4" w:themeFillTint="33"/>
    </w:rPr>
  </w:style>
  <w:style w:type="paragraph" w:customStyle="1" w:styleId="Sourceorstudytopic">
    <w:name w:val="Source or study topic"/>
    <w:basedOn w:val="Normal"/>
    <w:qFormat/>
    <w:rsid w:val="009644BA"/>
    <w:pPr>
      <w:numPr>
        <w:numId w:val="22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Temporary">
    <w:name w:val="Temporary"/>
    <w:basedOn w:val="Normal"/>
    <w:qFormat/>
    <w:rsid w:val="009644BA"/>
    <w:pPr>
      <w:tabs>
        <w:tab w:val="left" w:pos="11265"/>
      </w:tabs>
    </w:pPr>
    <w:rPr>
      <w:color w:val="B2B2B2"/>
    </w:rPr>
  </w:style>
  <w:style w:type="paragraph" w:customStyle="1" w:styleId="Thesis">
    <w:name w:val="Thesis"/>
    <w:basedOn w:val="Normal"/>
    <w:qFormat/>
    <w:rsid w:val="009644BA"/>
    <w:pPr>
      <w:numPr>
        <w:numId w:val="24"/>
      </w:numPr>
      <w:tabs>
        <w:tab w:val="left" w:pos="2664"/>
      </w:tabs>
      <w:spacing w:before="48" w:after="48"/>
    </w:pPr>
  </w:style>
  <w:style w:type="character" w:styleId="SubtleEmphasis">
    <w:name w:val="Subtle Emphasis"/>
    <w:basedOn w:val="DefaultParagraphFont"/>
    <w:uiPriority w:val="19"/>
    <w:qFormat/>
    <w:rsid w:val="00904E56"/>
    <w:rPr>
      <w:i/>
      <w:iCs/>
      <w:color w:val="404040" w:themeColor="text1" w:themeTint="BF"/>
    </w:rPr>
  </w:style>
  <w:style w:type="character" w:customStyle="1" w:styleId="pill">
    <w:name w:val="pill"/>
    <w:basedOn w:val="DefaultParagraphFont"/>
    <w:rsid w:val="00736DDA"/>
  </w:style>
  <w:style w:type="character" w:customStyle="1" w:styleId="item-text">
    <w:name w:val="item-text"/>
    <w:basedOn w:val="DefaultParagraphFont"/>
    <w:rsid w:val="00736DD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MODULE1.AUTONEW" wne:name="TemplateProject.Module1.AutoNew" wne:bEncrypt="00" wne:cmg="56"/>
    <wne:mcd wne:macroName="TEMPLATEPROJECT.MODULE1.AUTOOPEN" wne:name="TemplateProject.Module1.AutoOpen" wne:bEncrypt="00" wne:cmg="56"/>
    <wne:mcd wne:macroName="TEMPLATEPROJECT.MODULE1.ONOPEN" wne:name="TemplateProject.Module1.OnOpen" wne:bEncrypt="00" wne:cmg="56"/>
    <wne:mcd wne:macroName="TEMPLATEPROJECT.MODULE1.ENTERTIMES" wne:name="TemplateProject.Module1.EnterTimes" wne:bEncrypt="00" wne:cmg="56"/>
    <wne:mcd wne:macroName="TEMPLATEPROJECT.MODULE1.ENTERTIMESOLDSIMPLEVERSION" wne:name="TemplateProject.Module1.EnterTimesOldSimpleVers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1DE3F-ABE2-442F-8AD5-1A21172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 list.dotm</Template>
  <TotalTime>28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24</cp:revision>
  <cp:lastPrinted>2026-09-17T19:25:00Z</cp:lastPrinted>
  <dcterms:created xsi:type="dcterms:W3CDTF">2026-09-14T15:59:00Z</dcterms:created>
  <dcterms:modified xsi:type="dcterms:W3CDTF">2026-09-21T16:19:00Z</dcterms:modified>
</cp:coreProperties>
</file>