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B497" w14:textId="400E1527" w:rsidR="00E355B0" w:rsidRPr="007E338E" w:rsidRDefault="00C925FD" w:rsidP="00484233">
      <w:pPr>
        <w:pStyle w:val="Title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Priorities</w:t>
      </w: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7054"/>
        <w:gridCol w:w="7048"/>
      </w:tblGrid>
      <w:tr w:rsidR="0060276F" w:rsidRPr="00B96BA6" w14:paraId="08A8181B" w14:textId="77777777" w:rsidTr="00AE7798">
        <w:tc>
          <w:tcPr>
            <w:tcW w:w="7054" w:type="dxa"/>
            <w:tcBorders>
              <w:right w:val="dotted" w:sz="4" w:space="0" w:color="D86DCB" w:themeColor="accent5" w:themeTint="99"/>
            </w:tcBorders>
          </w:tcPr>
          <w:p w14:paraId="20B9DFC4" w14:textId="7F5B87EB" w:rsidR="0060276F" w:rsidRPr="00B96BA6" w:rsidRDefault="00AD0C5D" w:rsidP="007F6E20">
            <w:pPr>
              <w:pStyle w:val="Title"/>
              <w:rPr>
                <w:sz w:val="20"/>
                <w:szCs w:val="20"/>
              </w:rPr>
            </w:pPr>
            <w:r w:rsidRPr="00B96BA6">
              <w:rPr>
                <w:caps w:val="0"/>
                <w:sz w:val="20"/>
                <w:szCs w:val="20"/>
              </w:rPr>
              <w:t>Realization</w:t>
            </w:r>
            <w:r w:rsidRPr="00B96BA6">
              <w:rPr>
                <w:caps w:val="0"/>
                <w:vanish/>
                <w:sz w:val="20"/>
                <w:szCs w:val="20"/>
              </w:rPr>
              <w:t xml:space="preserve"> (shared)</w:t>
            </w:r>
          </w:p>
        </w:tc>
        <w:tc>
          <w:tcPr>
            <w:tcW w:w="7048" w:type="dxa"/>
            <w:tcBorders>
              <w:left w:val="dotted" w:sz="4" w:space="0" w:color="D86DCB" w:themeColor="accent5" w:themeTint="99"/>
            </w:tcBorders>
          </w:tcPr>
          <w:p w14:paraId="15CA3035" w14:textId="7BBAE3AB" w:rsidR="0060276F" w:rsidRPr="00B96BA6" w:rsidRDefault="00C925FD" w:rsidP="007F6E20">
            <w:pPr>
              <w:pStyle w:val="Title"/>
              <w:rPr>
                <w:sz w:val="20"/>
                <w:szCs w:val="20"/>
              </w:rPr>
            </w:pPr>
            <w:r w:rsidRPr="00B96BA6">
              <w:rPr>
                <w:caps w:val="0"/>
                <w:sz w:val="20"/>
                <w:szCs w:val="20"/>
              </w:rPr>
              <w:t>Ground</w:t>
            </w:r>
          </w:p>
        </w:tc>
      </w:tr>
      <w:tr w:rsidR="0060276F" w:rsidRPr="00B96BA6" w14:paraId="790A53F8" w14:textId="77777777" w:rsidTr="00AE7798">
        <w:trPr>
          <w:trHeight w:val="392"/>
        </w:trPr>
        <w:tc>
          <w:tcPr>
            <w:tcW w:w="7054" w:type="dxa"/>
            <w:tcBorders>
              <w:right w:val="dotted" w:sz="4" w:space="0" w:color="D86DCB" w:themeColor="accent5" w:themeTint="99"/>
            </w:tcBorders>
          </w:tcPr>
          <w:p w14:paraId="5A712D72" w14:textId="4E48EEE3" w:rsidR="00F54114" w:rsidRPr="00B96BA6" w:rsidRDefault="00167600" w:rsidP="00F66D60">
            <w:pPr>
              <w:pStyle w:val="Heading1"/>
              <w:rPr>
                <w:b w:val="0"/>
                <w:bCs/>
                <w:sz w:val="20"/>
                <w:szCs w:val="20"/>
              </w:rPr>
            </w:pPr>
            <w:r w:rsidRPr="00B96BA6">
              <w:rPr>
                <w:sz w:val="20"/>
                <w:szCs w:val="20"/>
              </w:rPr>
              <w:t>Foundation</w:t>
            </w:r>
            <w:r w:rsidR="00646520" w:rsidRPr="00B96BA6">
              <w:rPr>
                <w:b w:val="0"/>
                <w:bCs/>
                <w:vanish/>
                <w:sz w:val="20"/>
                <w:szCs w:val="20"/>
              </w:rPr>
              <w:t xml:space="preserve"> –</w:t>
            </w:r>
            <w:r w:rsidRPr="00B96BA6">
              <w:rPr>
                <w:b w:val="0"/>
                <w:bCs/>
                <w:vanish/>
                <w:sz w:val="20"/>
                <w:szCs w:val="20"/>
              </w:rPr>
              <w:t>(immediate)</w:t>
            </w:r>
          </w:p>
          <w:p w14:paraId="54FA242D" w14:textId="3027326F" w:rsidR="00087067" w:rsidRPr="00E04661" w:rsidRDefault="001D7056" w:rsidP="001D1973">
            <w:pPr>
              <w:pStyle w:val="NormalDetail"/>
              <w:rPr>
                <w:vanish/>
              </w:rPr>
            </w:pPr>
            <w:r w:rsidRPr="00B96BA6">
              <w:rPr>
                <w:rFonts w:cs="Calibri Light"/>
                <w:b/>
                <w:bCs/>
                <w:color w:val="EE0000"/>
              </w:rPr>
              <w:t xml:space="preserve">Experience, </w:t>
            </w:r>
            <w:r w:rsidRPr="00532AC2">
              <w:rPr>
                <w:rFonts w:cs="Calibri Light"/>
                <w:color w:val="EE0000"/>
              </w:rPr>
              <w:t>write</w:t>
            </w:r>
            <w:r w:rsidR="00C925FD" w:rsidRPr="00B96BA6">
              <w:rPr>
                <w:vanish/>
              </w:rPr>
              <w:t>—docs, site</w:t>
            </w:r>
            <w:r w:rsidRPr="00B96BA6">
              <w:rPr>
                <w:vanish/>
                <w:color w:val="EE0000"/>
              </w:rPr>
              <w:t xml:space="preserve"> </w:t>
            </w:r>
            <w:r w:rsidRPr="00B96BA6">
              <w:rPr>
                <w:rFonts w:cs="Calibri Light"/>
              </w:rPr>
              <w:sym w:font="Webdings" w:char="F034"/>
            </w:r>
            <w:r w:rsidRPr="00B96BA6">
              <w:rPr>
                <w:rFonts w:cs="Calibri Light"/>
              </w:rPr>
              <w:t xml:space="preserve"> </w:t>
            </w:r>
            <w:r w:rsidR="00C925FD" w:rsidRPr="00532AC2">
              <w:rPr>
                <w:rFonts w:cs="Calibri Light"/>
                <w:color w:val="EE0000"/>
              </w:rPr>
              <w:t>network</w:t>
            </w:r>
            <w:r w:rsidR="00C925FD" w:rsidRPr="00B96BA6">
              <w:rPr>
                <w:vanish/>
              </w:rPr>
              <w:t>, advertise</w:t>
            </w:r>
            <w:r w:rsidR="00C925FD" w:rsidRPr="00B96BA6">
              <w:t>, publish</w:t>
            </w:r>
            <w:r w:rsidR="00E04661">
              <w:t xml:space="preserve"> </w:t>
            </w:r>
          </w:p>
          <w:p w14:paraId="7D243A90" w14:textId="7637B573" w:rsidR="00F54114" w:rsidRPr="00B96BA6" w:rsidRDefault="00C925FD" w:rsidP="00025FD7">
            <w:pPr>
              <w:pStyle w:val="NormalDetail"/>
              <w:rPr>
                <w:rFonts w:cs="Calibri Light"/>
              </w:rPr>
            </w:pPr>
            <w:r w:rsidRPr="00B96BA6">
              <w:rPr>
                <w:rFonts w:cs="Calibri Light"/>
                <w:b/>
                <w:bCs/>
                <w:color w:val="EE0000"/>
              </w:rPr>
              <w:t>Institute</w:t>
            </w:r>
            <w:r w:rsidRPr="00B96BA6">
              <w:rPr>
                <w:vanish/>
              </w:rPr>
              <w:t xml:space="preserve">—plan to be entered to </w:t>
            </w:r>
            <w:hyperlink r:id="rId7" w:history="1">
              <w:r w:rsidRPr="00B96BA6">
                <w:rPr>
                  <w:rStyle w:val="Hyperlink"/>
                  <w:vanish/>
                  <w:u w:val="single"/>
                </w:rPr>
                <w:t>axiomatic</w:t>
              </w:r>
            </w:hyperlink>
            <w:r w:rsidRPr="00B96BA6">
              <w:rPr>
                <w:vanish/>
              </w:rPr>
              <w:t xml:space="preserve"> and </w:t>
            </w:r>
            <w:hyperlink r:id="rId8" w:history="1">
              <w:r w:rsidRPr="00B96BA6">
                <w:rPr>
                  <w:rStyle w:val="Hyperlink"/>
                  <w:vanish/>
                  <w:u w:val="single"/>
                </w:rPr>
                <w:t>minimal</w:t>
              </w:r>
            </w:hyperlink>
            <w:r w:rsidRPr="00B96BA6">
              <w:rPr>
                <w:vanish/>
              </w:rPr>
              <w:t xml:space="preserve"> versions</w:t>
            </w:r>
          </w:p>
          <w:p w14:paraId="2E095FBB" w14:textId="6ECF809E" w:rsidR="00F54114" w:rsidRPr="00B96BA6" w:rsidRDefault="00C925FD" w:rsidP="00F66D60">
            <w:pPr>
              <w:pStyle w:val="Heading1"/>
              <w:rPr>
                <w:sz w:val="20"/>
                <w:szCs w:val="20"/>
              </w:rPr>
            </w:pPr>
            <w:r w:rsidRPr="00B96BA6">
              <w:rPr>
                <w:sz w:val="20"/>
                <w:szCs w:val="20"/>
              </w:rPr>
              <w:t>Transformation</w:t>
            </w:r>
          </w:p>
          <w:p w14:paraId="77586039" w14:textId="0C987B26" w:rsidR="0060276F" w:rsidRPr="00B96BA6" w:rsidRDefault="00C925FD" w:rsidP="006C3B4C">
            <w:pPr>
              <w:pStyle w:val="NormalDetail"/>
              <w:rPr>
                <w:rFonts w:cs="Calibri Light"/>
              </w:rPr>
            </w:pPr>
            <w:r w:rsidRPr="00B96BA6">
              <w:rPr>
                <w:rFonts w:cs="Calibri Light"/>
                <w:b/>
                <w:bCs/>
                <w:color w:val="EE0000"/>
              </w:rPr>
              <w:t>Self</w:t>
            </w:r>
            <w:r w:rsidRPr="00B96BA6">
              <w:t>—</w:t>
            </w:r>
            <w:r w:rsidRPr="00B96BA6">
              <w:rPr>
                <w:rFonts w:cs="Calibri Light"/>
              </w:rPr>
              <w:t>yoga</w:t>
            </w:r>
            <w:r w:rsidRPr="00B96BA6">
              <w:rPr>
                <w:rFonts w:cs="Calibri Light"/>
                <w:vanish/>
              </w:rPr>
              <w:t>,</w:t>
            </w:r>
            <w:r w:rsidRPr="00B96BA6">
              <w:rPr>
                <w:rFonts w:cs="Calibri Light"/>
              </w:rPr>
              <w:t xml:space="preserve"> </w:t>
            </w:r>
            <w:r w:rsidRPr="00B96BA6">
              <w:rPr>
                <w:rFonts w:cs="Calibri Light"/>
                <w:vanish/>
              </w:rPr>
              <w:t xml:space="preserve">ground (right) </w:t>
            </w:r>
            <w:r w:rsidR="006C3B4C" w:rsidRPr="00B96BA6">
              <w:rPr>
                <w:rFonts w:cs="Calibri Light"/>
              </w:rPr>
              <w:sym w:font="Webdings" w:char="F033"/>
            </w:r>
            <w:r w:rsidR="006C3B4C" w:rsidRPr="00B96BA6">
              <w:rPr>
                <w:rFonts w:cs="Calibri Light"/>
              </w:rPr>
              <w:sym w:font="Webdings" w:char="F034"/>
            </w:r>
            <w:r w:rsidRPr="00B96BA6">
              <w:rPr>
                <w:rFonts w:cs="Calibri Light"/>
              </w:rPr>
              <w:t xml:space="preserve"> </w:t>
            </w:r>
            <w:r w:rsidRPr="00B96BA6">
              <w:rPr>
                <w:rFonts w:cs="Calibri Light"/>
                <w:b/>
                <w:bCs/>
                <w:color w:val="EE0000"/>
              </w:rPr>
              <w:t>world</w:t>
            </w:r>
            <w:r w:rsidR="00CA0FF9" w:rsidRPr="00B96BA6">
              <w:t xml:space="preserve"> – </w:t>
            </w:r>
            <w:r w:rsidR="008A32F8" w:rsidRPr="00B96BA6">
              <w:rPr>
                <w:rFonts w:cs="Calibri Light"/>
              </w:rPr>
              <w:t>p</w:t>
            </w:r>
            <w:r w:rsidR="008A32F8" w:rsidRPr="00B96BA6">
              <w:t>syche</w:t>
            </w:r>
            <w:r w:rsidR="00CB0E31" w:rsidRPr="00B96BA6">
              <w:rPr>
                <w:rFonts w:cs="Calibri Light"/>
              </w:rPr>
              <w:sym w:font="Webdings" w:char="F034"/>
            </w:r>
            <w:r w:rsidR="008A32F8" w:rsidRPr="00B96BA6">
              <w:rPr>
                <w:rFonts w:cs="Calibri Light"/>
                <w:vanish/>
              </w:rPr>
              <w:t>n</w:t>
            </w:r>
            <w:r w:rsidR="008A32F8" w:rsidRPr="00B96BA6">
              <w:rPr>
                <w:vanish/>
              </w:rPr>
              <w:t xml:space="preserve">ature, society, artifact, </w:t>
            </w:r>
            <w:r w:rsidR="008A32F8" w:rsidRPr="00B96BA6">
              <w:t>universe</w:t>
            </w:r>
          </w:p>
          <w:p w14:paraId="3A007FC7" w14:textId="06C739F6" w:rsidR="00DD6B90" w:rsidRPr="00B96BA6" w:rsidRDefault="002867D1" w:rsidP="003E20AC">
            <w:pPr>
              <w:pStyle w:val="NormalDetail"/>
              <w:rPr>
                <w:rFonts w:cs="Calibri Light"/>
              </w:rPr>
            </w:pPr>
            <w:r w:rsidRPr="00B96BA6">
              <w:rPr>
                <w:rFonts w:cs="Calibri Light"/>
                <w:b/>
                <w:bCs/>
                <w:color w:val="EE0000"/>
              </w:rPr>
              <w:t>Trip</w:t>
            </w:r>
            <w:r w:rsidRPr="00B96BA6">
              <w:rPr>
                <w:rFonts w:cs="Calibri Light"/>
                <w:b/>
                <w:bCs/>
                <w:vanish/>
                <w:color w:val="EE0000"/>
              </w:rPr>
              <w:t xml:space="preserve"> plan</w:t>
            </w:r>
            <w:r w:rsidR="00C925FD" w:rsidRPr="00B96BA6">
              <w:t>—</w:t>
            </w:r>
            <w:r w:rsidR="00C925FD" w:rsidRPr="00532AC2">
              <w:rPr>
                <w:rFonts w:cs="Calibri Light"/>
                <w:color w:val="EE0000"/>
              </w:rPr>
              <w:t>alt</w:t>
            </w:r>
            <w:r w:rsidR="00E167CC" w:rsidRPr="00532AC2">
              <w:rPr>
                <w:rFonts w:cs="Calibri Light"/>
                <w:vanish/>
                <w:color w:val="EE0000"/>
              </w:rPr>
              <w:t>ernate</w:t>
            </w:r>
            <w:r w:rsidR="00E167CC" w:rsidRPr="00532AC2">
              <w:rPr>
                <w:rFonts w:cs="Calibri Light"/>
                <w:color w:val="EE0000"/>
              </w:rPr>
              <w:t>s</w:t>
            </w:r>
            <w:r w:rsidR="00C925FD" w:rsidRPr="00B96BA6">
              <w:t>: v</w:t>
            </w:r>
            <w:r w:rsidR="00DF4F83" w:rsidRPr="00B96BA6">
              <w:t>-</w:t>
            </w:r>
            <w:r w:rsidR="00E167CC" w:rsidRPr="00B96BA6">
              <w:t>q</w:t>
            </w:r>
            <w:r w:rsidR="00C925FD" w:rsidRPr="00B96BA6">
              <w:t>uest, road trip, camp</w:t>
            </w:r>
            <w:r w:rsidR="00C925FD" w:rsidRPr="00B96BA6">
              <w:rPr>
                <w:vanish/>
              </w:rPr>
              <w:t xml:space="preserve"> w</w:t>
            </w:r>
            <w:r w:rsidR="00955974" w:rsidRPr="00B96BA6">
              <w:rPr>
                <w:vanish/>
              </w:rPr>
              <w:t>/</w:t>
            </w:r>
            <w:r w:rsidR="00A83C45" w:rsidRPr="00B96BA6">
              <w:rPr>
                <w:vanish/>
              </w:rPr>
              <w:t>l</w:t>
            </w:r>
            <w:r w:rsidR="00C925FD" w:rsidRPr="00B96BA6">
              <w:rPr>
                <w:vanish/>
              </w:rPr>
              <w:t>arge tent</w:t>
            </w:r>
            <w:r w:rsidR="003E20AC" w:rsidRPr="00B96BA6">
              <w:rPr>
                <w:rFonts w:cs="Calibri Light"/>
              </w:rPr>
              <w:sym w:font="Webdings" w:char="F034"/>
            </w:r>
            <w:r w:rsidR="00C925FD" w:rsidRPr="00B96BA6">
              <w:rPr>
                <w:rFonts w:cs="Calibri Light"/>
              </w:rPr>
              <w:t xml:space="preserve"> </w:t>
            </w:r>
            <w:r w:rsidR="00C925FD" w:rsidRPr="00532AC2">
              <w:rPr>
                <w:rFonts w:cs="Calibri Light"/>
                <w:color w:val="EE0000"/>
              </w:rPr>
              <w:t>leav</w:t>
            </w:r>
            <w:r w:rsidR="00DD5516" w:rsidRPr="00532AC2">
              <w:rPr>
                <w:rFonts w:cs="Calibri Light"/>
                <w:color w:val="EE0000"/>
              </w:rPr>
              <w:t>e</w:t>
            </w:r>
            <w:r w:rsidR="00DD5516" w:rsidRPr="00B96BA6">
              <w:rPr>
                <w:rFonts w:cs="Calibri Light"/>
              </w:rPr>
              <w:t xml:space="preserve"> </w:t>
            </w:r>
            <w:r w:rsidR="00083A87" w:rsidRPr="00B96BA6">
              <w:rPr>
                <w:rFonts w:cs="Calibri Light"/>
              </w:rPr>
              <w:t xml:space="preserve">when </w:t>
            </w:r>
            <w:r w:rsidR="00DD5516" w:rsidRPr="00B96BA6">
              <w:rPr>
                <w:rFonts w:cs="Calibri Light"/>
              </w:rPr>
              <w:t>weather</w:t>
            </w:r>
            <w:r w:rsidR="00083A87" w:rsidRPr="00B96BA6">
              <w:rPr>
                <w:rFonts w:cs="Calibri Light"/>
              </w:rPr>
              <w:t xml:space="preserve"> is good</w:t>
            </w:r>
          </w:p>
        </w:tc>
        <w:tc>
          <w:tcPr>
            <w:tcW w:w="7048" w:type="dxa"/>
            <w:tcBorders>
              <w:left w:val="dotted" w:sz="4" w:space="0" w:color="D86DCB" w:themeColor="accent5" w:themeTint="99"/>
            </w:tcBorders>
          </w:tcPr>
          <w:p w14:paraId="50892AAB" w14:textId="3E4ADBCA" w:rsidR="0060276F" w:rsidRPr="00B96BA6" w:rsidRDefault="005D0987" w:rsidP="00F66D60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Essentials</w:t>
            </w:r>
            <w:r w:rsidRPr="002C39FF">
              <w:rPr>
                <w:vanish/>
                <w:sz w:val="20"/>
                <w:szCs w:val="20"/>
              </w:rPr>
              <w:t xml:space="preserve"> for l</w:t>
            </w:r>
            <w:r w:rsidR="003D2863" w:rsidRPr="002C39FF">
              <w:rPr>
                <w:vanish/>
                <w:sz w:val="20"/>
                <w:szCs w:val="20"/>
              </w:rPr>
              <w:t>iving</w:t>
            </w:r>
            <w:r w:rsidRPr="002C39FF">
              <w:rPr>
                <w:vanish/>
                <w:sz w:val="20"/>
                <w:szCs w:val="20"/>
              </w:rPr>
              <w:t xml:space="preserve"> essentials</w:t>
            </w:r>
            <w:r w:rsidR="003D2863" w:rsidRPr="002C39FF">
              <w:rPr>
                <w:vanish/>
                <w:sz w:val="20"/>
                <w:szCs w:val="20"/>
              </w:rPr>
              <w:t xml:space="preserve"> (quality, need)</w:t>
            </w:r>
          </w:p>
          <w:p w14:paraId="1B55C541" w14:textId="34ED08B7" w:rsidR="00C948E3" w:rsidRPr="00EC7748" w:rsidRDefault="00C925FD" w:rsidP="00025FD7">
            <w:pPr>
              <w:pStyle w:val="NormalDetail"/>
              <w:rPr>
                <w:rFonts w:cs="Calibri Light"/>
                <w:vanish/>
              </w:rPr>
            </w:pPr>
            <w:r w:rsidRPr="00B96BA6">
              <w:rPr>
                <w:rFonts w:cs="Calibri Light"/>
                <w:b/>
                <w:bCs/>
                <w:color w:val="EE0000"/>
              </w:rPr>
              <w:t>$-</w:t>
            </w:r>
            <w:hyperlink r:id="rId9" w:history="1">
              <w:r w:rsidR="001C2F5C" w:rsidRPr="00B96BA6">
                <w:rPr>
                  <w:rStyle w:val="Hyperlink"/>
                  <w:rFonts w:cs="Calibri Light"/>
                  <w:b/>
                  <w:bCs/>
                  <w:u w:val="single"/>
                </w:rPr>
                <w:t>p</w:t>
              </w:r>
              <w:r w:rsidR="00C4183B">
                <w:rPr>
                  <w:rStyle w:val="Hyperlink"/>
                  <w:rFonts w:cs="Calibri Light"/>
                  <w:b/>
                  <w:bCs/>
                  <w:u w:val="single"/>
                </w:rPr>
                <w:t>eople</w:t>
              </w:r>
            </w:hyperlink>
            <w:r w:rsidR="00665334" w:rsidRPr="00B96BA6">
              <w:rPr>
                <w:rFonts w:cs="Calibri Light"/>
                <w:vanish/>
              </w:rPr>
              <w:t xml:space="preserve"> (end unhealthiness; act when ready with a prepared statement)</w:t>
            </w:r>
            <w:r w:rsidR="001C2F5C" w:rsidRPr="00B96BA6">
              <w:rPr>
                <w:rFonts w:cs="Calibri Light"/>
                <w:b/>
                <w:bCs/>
                <w:color w:val="EE0000"/>
              </w:rPr>
              <w:t>-</w:t>
            </w:r>
            <w:r w:rsidR="00F14E15">
              <w:rPr>
                <w:rFonts w:cs="Calibri Light"/>
                <w:vanish/>
                <w:color w:val="EE0000"/>
              </w:rPr>
              <w:t>se</w:t>
            </w:r>
            <w:r w:rsidRPr="00532AC2">
              <w:rPr>
                <w:rFonts w:cs="Calibri Light"/>
                <w:vanish/>
                <w:color w:val="EE0000"/>
              </w:rPr>
              <w:t>curity-</w:t>
            </w:r>
            <w:r w:rsidRPr="00532AC2">
              <w:rPr>
                <w:rFonts w:cs="Calibri Light"/>
                <w:color w:val="EE0000"/>
              </w:rPr>
              <w:t>community</w:t>
            </w:r>
            <w:r w:rsidRPr="00B96BA6">
              <w:rPr>
                <w:rFonts w:cs="Calibri Light"/>
                <w:b/>
                <w:bCs/>
                <w:color w:val="EE0000"/>
              </w:rPr>
              <w:t>-</w:t>
            </w:r>
            <w:r w:rsidRPr="00532AC2">
              <w:rPr>
                <w:rFonts w:cs="Calibri Light"/>
                <w:color w:val="EE0000"/>
              </w:rPr>
              <w:t>place</w:t>
            </w:r>
            <w:r w:rsidRPr="00B96BA6">
              <w:rPr>
                <w:rFonts w:cs="Calibri Light"/>
              </w:rPr>
              <w:t xml:space="preserve"> fo</w:t>
            </w:r>
            <w:r w:rsidR="00E202A1" w:rsidRPr="00B96BA6">
              <w:rPr>
                <w:rFonts w:cs="Calibri Light"/>
              </w:rPr>
              <w:t>r</w:t>
            </w:r>
            <w:r w:rsidR="00881B17" w:rsidRPr="00B96BA6">
              <w:rPr>
                <w:rFonts w:cs="Calibri Light"/>
              </w:rPr>
              <w:t xml:space="preserve"> realization, </w:t>
            </w:r>
            <w:r w:rsidRPr="00B96BA6">
              <w:rPr>
                <w:rFonts w:cs="Calibri Light"/>
              </w:rPr>
              <w:t>health</w:t>
            </w:r>
            <w:r w:rsidRPr="00BB378D">
              <w:rPr>
                <w:rFonts w:cs="Calibri Light"/>
                <w:vanish/>
              </w:rPr>
              <w:t xml:space="preserve">, </w:t>
            </w:r>
            <w:r w:rsidRPr="00B96BA6">
              <w:rPr>
                <w:rFonts w:cs="Calibri Light"/>
                <w:vanish/>
              </w:rPr>
              <w:t xml:space="preserve">strengthen </w:t>
            </w:r>
            <w:proofErr w:type="spellStart"/>
            <w:r w:rsidRPr="00B96BA6">
              <w:rPr>
                <w:rFonts w:cs="Calibri Light"/>
                <w:vanish/>
              </w:rPr>
              <w:t>self</w:t>
            </w:r>
            <w:r w:rsidRPr="00B96BA6">
              <w:rPr>
                <w:rFonts w:cs="Calibri Light"/>
              </w:rPr>
              <w:t xml:space="preserve"> </w:t>
            </w:r>
            <w:r w:rsidR="008B774D" w:rsidRPr="00B96BA6">
              <w:rPr>
                <w:rFonts w:cs="Calibri Light"/>
              </w:rPr>
              <w:sym w:font="Webdings" w:char="F033"/>
            </w:r>
            <w:r w:rsidR="008B774D" w:rsidRPr="00B96BA6">
              <w:rPr>
                <w:rFonts w:cs="Calibri Light"/>
              </w:rPr>
              <w:sym w:font="Webdings" w:char="F034"/>
            </w:r>
            <w:r w:rsidRPr="00B96BA6">
              <w:rPr>
                <w:rFonts w:cs="Calibri Light"/>
              </w:rPr>
              <w:t xml:space="preserve"> </w:t>
            </w:r>
            <w:hyperlink w:anchor="discipline" w:tooltip="centering, routine, minimize dissipation - netflix, soc med, ppl, dithering" w:history="1">
              <w:r w:rsidRPr="00B96BA6">
                <w:rPr>
                  <w:rFonts w:cs="Calibri Light"/>
                  <w:b/>
                  <w:bCs/>
                  <w:color w:val="EE0000"/>
                </w:rPr>
                <w:t>disci</w:t>
              </w:r>
              <w:bookmarkStart w:id="0" w:name="discipline"/>
              <w:bookmarkEnd w:id="0"/>
              <w:r w:rsidRPr="00B96BA6">
                <w:rPr>
                  <w:rFonts w:cs="Calibri Light"/>
                  <w:b/>
                  <w:bCs/>
                  <w:color w:val="EE0000"/>
                </w:rPr>
                <w:t>pline</w:t>
              </w:r>
              <w:proofErr w:type="spellEnd"/>
            </w:hyperlink>
            <w:r w:rsidRPr="00B96BA6">
              <w:rPr>
                <w:rFonts w:cs="Calibri Light"/>
              </w:rPr>
              <w:t>, routine, house, min</w:t>
            </w:r>
            <w:r w:rsidRPr="00B96BA6">
              <w:rPr>
                <w:rFonts w:cs="Calibri Light"/>
                <w:vanish/>
              </w:rPr>
              <w:t>imize</w:t>
            </w:r>
            <w:r w:rsidRPr="00B96BA6">
              <w:rPr>
                <w:rFonts w:cs="Calibri Light"/>
              </w:rPr>
              <w:t xml:space="preserve"> dissipation </w:t>
            </w:r>
            <w:r w:rsidR="00F90FF8" w:rsidRPr="00B96BA6">
              <w:rPr>
                <w:rFonts w:cs="Calibri Light"/>
              </w:rPr>
              <w:sym w:font="Webdings" w:char="F034"/>
            </w:r>
            <w:r w:rsidRPr="00B96BA6">
              <w:rPr>
                <w:rFonts w:cs="Calibri Light"/>
              </w:rPr>
              <w:t xml:space="preserve"> </w:t>
            </w:r>
            <w:hyperlink w:anchor="discipline" w:tooltip="centering, routine, minimize dissipation - netflix, soc med, ppl, dithering" w:history="1">
              <w:r w:rsidRPr="00B96BA6">
                <w:rPr>
                  <w:rFonts w:cs="Calibri Light"/>
                  <w:b/>
                  <w:bCs/>
                  <w:color w:val="EE0000"/>
                </w:rPr>
                <w:t>this</w:t>
              </w:r>
            </w:hyperlink>
            <w:r w:rsidRPr="00B96BA6">
              <w:rPr>
                <w:rFonts w:cs="Calibri Light"/>
              </w:rPr>
              <w:t>: incorp pathways</w:t>
            </w:r>
            <w:r w:rsidR="0093002D" w:rsidRPr="00B96BA6">
              <w:rPr>
                <w:rFonts w:cs="Calibri Light"/>
                <w:vanish/>
              </w:rPr>
              <w:sym w:font="Webdings" w:char="F034"/>
            </w:r>
            <w:r w:rsidR="0093002D" w:rsidRPr="00B96BA6">
              <w:rPr>
                <w:rFonts w:cs="Calibri Light"/>
                <w:vanish/>
              </w:rPr>
              <w:t xml:space="preserve"> may then automate</w:t>
            </w:r>
            <w:r w:rsidR="00AE5E56" w:rsidRPr="00AE5E56">
              <w:rPr>
                <w:rFonts w:cs="Calibri Light"/>
              </w:rPr>
              <w:t xml:space="preserve"> </w:t>
            </w:r>
          </w:p>
          <w:p w14:paraId="630D9691" w14:textId="7F55D6CF" w:rsidR="00B03B6B" w:rsidRPr="00365410" w:rsidRDefault="00DC0DDE" w:rsidP="00365410">
            <w:pPr>
              <w:pStyle w:val="NormalDetail"/>
              <w:rPr>
                <w:bCs/>
              </w:rPr>
            </w:pPr>
            <w:r w:rsidRPr="00365410">
              <w:rPr>
                <w:b/>
                <w:color w:val="EE0000"/>
              </w:rPr>
              <w:t>Daily</w:t>
            </w:r>
            <w:r w:rsidRPr="00365410">
              <w:rPr>
                <w:bCs/>
                <w:vanish/>
              </w:rPr>
              <w:t xml:space="preserve"> (</w:t>
            </w:r>
            <w:proofErr w:type="gramStart"/>
            <w:r w:rsidRPr="00365410">
              <w:rPr>
                <w:bCs/>
                <w:vanish/>
              </w:rPr>
              <w:t>regular)</w:t>
            </w:r>
            <w:r w:rsidRPr="00365410">
              <w:rPr>
                <w:bCs/>
              </w:rPr>
              <w:t>—</w:t>
            </w:r>
            <w:proofErr w:type="gramEnd"/>
            <w:r w:rsidR="00AD42C5" w:rsidRPr="00365410">
              <w:rPr>
                <w:bCs/>
              </w:rPr>
              <w:t>realization</w:t>
            </w:r>
            <w:r w:rsidR="00AD42C5" w:rsidRPr="00365410">
              <w:rPr>
                <w:bCs/>
                <w:vanish/>
              </w:rPr>
              <w:t xml:space="preserve"> </w:t>
            </w:r>
            <w:r w:rsidR="00C925FD" w:rsidRPr="00365410">
              <w:rPr>
                <w:bCs/>
                <w:vanish/>
              </w:rPr>
              <w:t>(left, schedule below)</w:t>
            </w:r>
          </w:p>
          <w:p w14:paraId="233DA887" w14:textId="4111AD6B" w:rsidR="0060276F" w:rsidRPr="004C5DCE" w:rsidRDefault="00C925FD" w:rsidP="00C62058">
            <w:pPr>
              <w:pStyle w:val="Heading1"/>
              <w:ind w:left="300" w:hanging="300"/>
              <w:rPr>
                <w:rFonts w:eastAsiaTheme="minorEastAsia"/>
                <w:vanish/>
                <w:sz w:val="20"/>
                <w:szCs w:val="20"/>
              </w:rPr>
            </w:pPr>
            <w:r w:rsidRPr="004C5DCE">
              <w:rPr>
                <w:sz w:val="20"/>
                <w:szCs w:val="20"/>
              </w:rPr>
              <w:t>Tasks</w:t>
            </w:r>
            <w:r w:rsidR="00FC0E4A" w:rsidRPr="004C5DCE">
              <w:rPr>
                <w:sz w:val="20"/>
                <w:szCs w:val="20"/>
              </w:rPr>
              <w:t xml:space="preserve"> </w:t>
            </w:r>
            <w:r w:rsidR="00E67BB0" w:rsidRPr="004C5DCE">
              <w:rPr>
                <w:bCs/>
                <w:color w:val="EE0000"/>
                <w:sz w:val="20"/>
                <w:szCs w:val="20"/>
              </w:rPr>
              <w:t>Thursday</w:t>
            </w:r>
            <w:r w:rsidR="00A376F3" w:rsidRPr="004C5DCE">
              <w:rPr>
                <w:b w:val="0"/>
                <w:bCs/>
                <w:color w:val="333399"/>
                <w:sz w:val="20"/>
                <w:szCs w:val="20"/>
              </w:rPr>
              <w:t>—</w:t>
            </w:r>
            <w:r w:rsidR="00221BEC" w:rsidRPr="004C5DCE">
              <w:rPr>
                <w:b w:val="0"/>
                <w:bCs/>
                <w:color w:val="333399"/>
                <w:sz w:val="20"/>
                <w:szCs w:val="20"/>
              </w:rPr>
              <w:t xml:space="preserve">opt essentials </w:t>
            </w:r>
            <w:r w:rsidR="00A376F3" w:rsidRPr="004C5DCE">
              <w:rPr>
                <w:b w:val="0"/>
                <w:bCs/>
                <w:color w:val="333399"/>
                <w:sz w:val="20"/>
                <w:szCs w:val="20"/>
              </w:rPr>
              <w:sym w:font="Webdings" w:char="F034"/>
            </w:r>
            <w:r w:rsidR="00A376F3" w:rsidRPr="004C5DCE">
              <w:rPr>
                <w:color w:val="333399"/>
                <w:sz w:val="20"/>
                <w:szCs w:val="20"/>
              </w:rPr>
              <w:t xml:space="preserve"> </w:t>
            </w:r>
            <w:r w:rsidR="00A376F3" w:rsidRPr="004C5DCE">
              <w:rPr>
                <w:bCs/>
                <w:color w:val="EE0000"/>
                <w:sz w:val="20"/>
                <w:szCs w:val="20"/>
              </w:rPr>
              <w:t>re</w:t>
            </w:r>
            <w:r w:rsidR="005407F9" w:rsidRPr="004C5DCE">
              <w:rPr>
                <w:bCs/>
                <w:color w:val="EE0000"/>
                <w:sz w:val="20"/>
                <w:szCs w:val="20"/>
              </w:rPr>
              <w:t xml:space="preserve">alization </w:t>
            </w:r>
            <w:r w:rsidR="005407F9" w:rsidRPr="004C5DCE">
              <w:rPr>
                <w:color w:val="EE0000"/>
                <w:sz w:val="20"/>
                <w:szCs w:val="20"/>
              </w:rPr>
              <w:t>prep</w:t>
            </w:r>
            <w:r w:rsidR="00E67BB0" w:rsidRPr="004C5DCE">
              <w:rPr>
                <w:sz w:val="20"/>
                <w:szCs w:val="20"/>
              </w:rPr>
              <w:t xml:space="preserve"> – </w:t>
            </w:r>
            <w:r w:rsidR="00E67BB0" w:rsidRPr="004C5DCE">
              <w:rPr>
                <w:b w:val="0"/>
                <w:bCs/>
                <w:color w:val="333399"/>
                <w:sz w:val="20"/>
                <w:szCs w:val="20"/>
              </w:rPr>
              <w:t>t</w:t>
            </w:r>
            <w:r w:rsidR="00E609FA" w:rsidRPr="004C5DCE">
              <w:rPr>
                <w:b w:val="0"/>
                <w:bCs/>
                <w:color w:val="333399"/>
                <w:sz w:val="20"/>
                <w:szCs w:val="20"/>
              </w:rPr>
              <w:t>rips</w:t>
            </w:r>
            <w:r w:rsidR="00D54676" w:rsidRPr="004C5DCE">
              <w:rPr>
                <w:sz w:val="20"/>
                <w:szCs w:val="20"/>
              </w:rPr>
              <w:sym w:font="Webdings" w:char="F034"/>
            </w:r>
            <w:r w:rsidR="008708CB" w:rsidRPr="004C5DCE">
              <w:rPr>
                <w:color w:val="EE0000"/>
                <w:sz w:val="20"/>
                <w:szCs w:val="20"/>
              </w:rPr>
              <w:t xml:space="preserve"> </w:t>
            </w:r>
            <w:r w:rsidR="008708CB" w:rsidRPr="004C5DCE">
              <w:rPr>
                <w:color w:val="EE0000"/>
                <w:sz w:val="20"/>
                <w:szCs w:val="20"/>
              </w:rPr>
              <w:t>resupply</w:t>
            </w:r>
            <w:r w:rsidR="008708CB" w:rsidRPr="004C5DCE">
              <w:rPr>
                <w:b w:val="0"/>
                <w:bCs/>
                <w:sz w:val="20"/>
                <w:szCs w:val="20"/>
              </w:rPr>
              <w:t xml:space="preserve"> </w:t>
            </w:r>
            <w:hyperlink r:id="rId10" w:history="1">
              <w:r w:rsidR="008708CB" w:rsidRPr="004C5DCE">
                <w:rPr>
                  <w:rStyle w:val="Hyperlink"/>
                  <w:b w:val="0"/>
                  <w:bCs/>
                  <w:sz w:val="20"/>
                  <w:szCs w:val="20"/>
                  <w:u w:val="single"/>
                </w:rPr>
                <w:t>gear</w:t>
              </w:r>
            </w:hyperlink>
            <w:r w:rsidR="008708CB" w:rsidRPr="004C5DCE">
              <w:rPr>
                <w:b w:val="0"/>
                <w:bCs/>
                <w:sz w:val="20"/>
                <w:szCs w:val="20"/>
              </w:rPr>
              <w:t xml:space="preserve">, </w:t>
            </w:r>
            <w:hyperlink r:id="rId11" w:history="1">
              <w:r w:rsidR="008708CB" w:rsidRPr="004C5DCE">
                <w:rPr>
                  <w:rStyle w:val="Hyperlink"/>
                  <w:b w:val="0"/>
                  <w:bCs/>
                  <w:sz w:val="20"/>
                  <w:szCs w:val="20"/>
                  <w:u w:val="single"/>
                </w:rPr>
                <w:t>tasks</w:t>
              </w:r>
            </w:hyperlink>
            <w:r w:rsidR="008708CB" w:rsidRPr="004C5DCE">
              <w:rPr>
                <w:b w:val="0"/>
                <w:bCs/>
                <w:vanish/>
                <w:sz w:val="20"/>
                <w:szCs w:val="20"/>
              </w:rPr>
              <w:t xml:space="preserve">: </w:t>
            </w:r>
            <w:r w:rsidR="008708CB" w:rsidRPr="004C5DCE">
              <w:rPr>
                <w:b w:val="0"/>
                <w:bCs/>
                <w:vanish/>
                <w:color w:val="333399"/>
                <w:sz w:val="20"/>
                <w:szCs w:val="20"/>
              </w:rPr>
              <w:t xml:space="preserve">lite tarp, mattress, mosq net, bivy sac, grunge=essentials only, opt battery charger </w:t>
            </w:r>
            <w:r w:rsidR="008708CB" w:rsidRPr="004C5DCE">
              <w:rPr>
                <w:b w:val="0"/>
                <w:bCs/>
                <w:color w:val="333399"/>
                <w:sz w:val="20"/>
                <w:szCs w:val="20"/>
              </w:rPr>
              <w:sym w:font="Webdings" w:char="F034"/>
            </w:r>
            <w:r w:rsidR="008708CB" w:rsidRPr="004C5DCE">
              <w:rPr>
                <w:color w:val="333399"/>
                <w:sz w:val="20"/>
                <w:szCs w:val="20"/>
              </w:rPr>
              <w:t xml:space="preserve"> </w:t>
            </w:r>
            <w:r w:rsidR="008708CB" w:rsidRPr="004C5DCE">
              <w:rPr>
                <w:color w:val="EE0000"/>
                <w:sz w:val="20"/>
                <w:szCs w:val="20"/>
              </w:rPr>
              <w:t>prepare</w:t>
            </w:r>
            <w:r w:rsidR="008708CB" w:rsidRPr="008D6292">
              <w:rPr>
                <w:b w:val="0"/>
                <w:bCs/>
                <w:sz w:val="20"/>
                <w:szCs w:val="20"/>
              </w:rPr>
              <w:t xml:space="preserve"> (</w:t>
            </w:r>
            <w:hyperlink r:id="rId12" w:history="1">
              <w:r w:rsidR="008708CB" w:rsidRPr="008D6292">
                <w:rPr>
                  <w:rStyle w:val="Hyperlink"/>
                  <w:b w:val="0"/>
                  <w:bCs/>
                  <w:vanish/>
                  <w:sz w:val="20"/>
                  <w:szCs w:val="20"/>
                  <w:u w:val="single"/>
                </w:rPr>
                <w:t>acquire</w:t>
              </w:r>
            </w:hyperlink>
            <w:r w:rsidR="008708CB" w:rsidRPr="008D6292">
              <w:rPr>
                <w:b w:val="0"/>
                <w:bCs/>
                <w:vanish/>
                <w:sz w:val="20"/>
                <w:szCs w:val="20"/>
              </w:rPr>
              <w:t xml:space="preserve">, </w:t>
            </w:r>
            <w:hyperlink r:id="rId13" w:history="1">
              <w:r w:rsidR="008708CB" w:rsidRPr="008D6292">
                <w:rPr>
                  <w:rStyle w:val="Hyperlink"/>
                  <w:b w:val="0"/>
                  <w:bCs/>
                  <w:sz w:val="20"/>
                  <w:szCs w:val="20"/>
                  <w:u w:val="single"/>
                </w:rPr>
                <w:t>trips</w:t>
              </w:r>
            </w:hyperlink>
            <w:r w:rsidR="008708CB" w:rsidRPr="008D6292">
              <w:rPr>
                <w:b w:val="0"/>
                <w:bCs/>
                <w:sz w:val="20"/>
                <w:szCs w:val="20"/>
              </w:rPr>
              <w:t xml:space="preserve">, </w:t>
            </w:r>
            <w:hyperlink r:id="rId14" w:history="1">
              <w:r w:rsidR="008708CB" w:rsidRPr="008D6292">
                <w:rPr>
                  <w:rStyle w:val="Hyperlink"/>
                  <w:b w:val="0"/>
                  <w:bCs/>
                  <w:sz w:val="20"/>
                  <w:szCs w:val="20"/>
                  <w:u w:val="single"/>
                </w:rPr>
                <w:t>h</w:t>
              </w:r>
              <w:r w:rsidR="008708CB" w:rsidRPr="008D6292">
                <w:rPr>
                  <w:rStyle w:val="Hyperlink"/>
                  <w:b w:val="0"/>
                  <w:bCs/>
                  <w:vanish/>
                  <w:sz w:val="20"/>
                  <w:szCs w:val="20"/>
                  <w:u w:val="single"/>
                </w:rPr>
                <w:t>iking</w:t>
              </w:r>
              <w:r w:rsidR="008708CB" w:rsidRPr="008D6292">
                <w:rPr>
                  <w:rStyle w:val="Hyperlink"/>
                  <w:b w:val="0"/>
                  <w:bCs/>
                  <w:sz w:val="20"/>
                  <w:szCs w:val="20"/>
                  <w:u w:val="single"/>
                </w:rPr>
                <w:t xml:space="preserve"> list</w:t>
              </w:r>
            </w:hyperlink>
            <w:r w:rsidR="008708CB" w:rsidRPr="008D6292">
              <w:rPr>
                <w:b w:val="0"/>
                <w:bCs/>
                <w:sz w:val="20"/>
                <w:szCs w:val="20"/>
              </w:rPr>
              <w:t xml:space="preserve">), </w:t>
            </w:r>
            <w:r w:rsidR="008708CB" w:rsidRPr="008D6292">
              <w:rPr>
                <w:b w:val="0"/>
                <w:bCs/>
                <w:color w:val="333399"/>
                <w:sz w:val="20"/>
                <w:szCs w:val="20"/>
              </w:rPr>
              <w:t>tunes</w:t>
            </w:r>
            <w:r w:rsidR="008708CB" w:rsidRPr="004C5DCE">
              <w:rPr>
                <w:sz w:val="20"/>
                <w:szCs w:val="20"/>
              </w:rPr>
              <w:t xml:space="preserve"> </w:t>
            </w:r>
          </w:p>
          <w:p w14:paraId="4032D461" w14:textId="1E370441" w:rsidR="00B1172F" w:rsidRPr="00B96BA6" w:rsidRDefault="00E67BB0" w:rsidP="00271E2B">
            <w:pPr>
              <w:pStyle w:val="NormalDetail"/>
              <w:rPr>
                <w:color w:val="EE0000"/>
              </w:rPr>
            </w:pPr>
            <w:r w:rsidRPr="004C5DCE">
              <w:rPr>
                <w:rFonts w:cs="Calibri Light"/>
                <w:b/>
                <w:bCs/>
                <w:color w:val="EE0000"/>
              </w:rPr>
              <w:t>Friday</w:t>
            </w:r>
            <w:r w:rsidR="006E1C9A" w:rsidRPr="004C5DCE">
              <w:t>—biweekly vitamins, coffee,</w:t>
            </w:r>
            <w:r w:rsidR="006E1C9A" w:rsidRPr="004C5DCE">
              <w:rPr>
                <w:rFonts w:eastAsiaTheme="minorEastAsia"/>
              </w:rPr>
              <w:t xml:space="preserve"> clean, needs </w:t>
            </w:r>
            <w:r w:rsidR="006E1C9A" w:rsidRPr="004C5DCE">
              <w:rPr>
                <w:rFonts w:eastAsiaTheme="minorEastAsia"/>
              </w:rPr>
              <w:sym w:font="Symbol" w:char="F0AE"/>
            </w:r>
            <w:r w:rsidR="006E1C9A" w:rsidRPr="004C5DCE">
              <w:t xml:space="preserve"> </w:t>
            </w:r>
            <w:r w:rsidR="006E1C9A" w:rsidRPr="004C5DCE">
              <w:rPr>
                <w:rFonts w:eastAsiaTheme="minorEastAsia"/>
              </w:rPr>
              <w:t>shop</w:t>
            </w:r>
            <w:r w:rsidR="006E1C9A" w:rsidRPr="004C5DCE">
              <w:rPr>
                <w:rFonts w:cs="Calibri Light"/>
              </w:rPr>
              <w:sym w:font="Webdings" w:char="F034"/>
            </w:r>
            <w:r w:rsidR="006E1C9A" w:rsidRPr="004C5DCE">
              <w:rPr>
                <w:rFonts w:cs="Calibri Light"/>
              </w:rPr>
              <w:t xml:space="preserve"> long periods</w:t>
            </w:r>
          </w:p>
        </w:tc>
      </w:tr>
    </w:tbl>
    <w:p w14:paraId="228569E8" w14:textId="77777777" w:rsidR="00AE7798" w:rsidRPr="00AE7798" w:rsidRDefault="00AE7798">
      <w:pPr>
        <w:rPr>
          <w:sz w:val="4"/>
          <w:szCs w:val="4"/>
        </w:rPr>
      </w:pP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14102"/>
      </w:tblGrid>
      <w:tr w:rsidR="00AE7798" w:rsidRPr="007E338E" w14:paraId="54B1482C" w14:textId="77777777" w:rsidTr="009E7042">
        <w:trPr>
          <w:trHeight w:val="734"/>
        </w:trPr>
        <w:tc>
          <w:tcPr>
            <w:tcW w:w="14102" w:type="dxa"/>
          </w:tcPr>
          <w:p w14:paraId="143BC996" w14:textId="45AD6654" w:rsidR="00AE7798" w:rsidRPr="007E338E" w:rsidRDefault="00AE7798" w:rsidP="00F66D60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Notes</w:t>
            </w:r>
          </w:p>
        </w:tc>
      </w:tr>
    </w:tbl>
    <w:p w14:paraId="17EB13CA" w14:textId="469090A0" w:rsidR="00D86388" w:rsidRPr="007E338E" w:rsidRDefault="00C925FD" w:rsidP="00DC5036">
      <w:pPr>
        <w:pStyle w:val="Title"/>
        <w:spacing w:before="180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Today</w:t>
      </w:r>
      <w:bookmarkStart w:id="1" w:name="date"/>
      <w:bookmarkEnd w:id="1"/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Look w:val="04A0" w:firstRow="1" w:lastRow="0" w:firstColumn="1" w:lastColumn="0" w:noHBand="0" w:noVBand="1"/>
      </w:tblPr>
      <w:tblGrid>
        <w:gridCol w:w="1153"/>
        <w:gridCol w:w="12949"/>
      </w:tblGrid>
      <w:tr w:rsidR="00C35B2D" w:rsidRPr="007E338E" w14:paraId="73C25BE1" w14:textId="77777777" w:rsidTr="00271E2B">
        <w:tc>
          <w:tcPr>
            <w:tcW w:w="1153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2F064AB" w14:textId="7ED581FF" w:rsidR="00C35B2D" w:rsidRPr="007E338E" w:rsidRDefault="00C925FD" w:rsidP="00EE5B17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Ti</w:t>
            </w:r>
            <w:bookmarkStart w:id="2" w:name="time"/>
            <w:bookmarkEnd w:id="2"/>
            <w:r w:rsidRPr="007E338E">
              <w:rPr>
                <w:rFonts w:cs="Calibri Light"/>
                <w:b/>
                <w:bCs/>
              </w:rPr>
              <w:t>me</w:t>
            </w:r>
          </w:p>
        </w:tc>
        <w:tc>
          <w:tcPr>
            <w:tcW w:w="12949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B52D501" w14:textId="5936C129" w:rsidR="00C35B2D" w:rsidRPr="007E338E" w:rsidRDefault="00C925FD" w:rsidP="00C35B2D">
            <w:pPr>
              <w:ind w:left="0" w:firstLine="0"/>
              <w:jc w:val="center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Activity</w:t>
            </w:r>
            <w:r w:rsidRPr="007E338E">
              <w:rPr>
                <w:rFonts w:cs="Calibri Light"/>
              </w:rPr>
              <w:t xml:space="preserve"> (</w:t>
            </w:r>
            <w:r w:rsidR="00DF4F83">
              <w:rPr>
                <w:rFonts w:cs="Calibri Light"/>
                <w:b/>
                <w:bCs/>
              </w:rPr>
              <w:t>main</w:t>
            </w:r>
            <w:r w:rsidR="005E7F08">
              <w:rPr>
                <w:rFonts w:cs="Calibri Light"/>
              </w:rPr>
              <w:t xml:space="preserve">, </w:t>
            </w:r>
            <w:r w:rsidRPr="007E338E">
              <w:rPr>
                <w:rFonts w:cs="Calibri Light"/>
              </w:rPr>
              <w:t>variable)</w:t>
            </w:r>
          </w:p>
        </w:tc>
      </w:tr>
      <w:tr w:rsidR="00C35B2D" w:rsidRPr="007E338E" w14:paraId="56F4CED2" w14:textId="77777777" w:rsidTr="00C62058">
        <w:trPr>
          <w:trHeight w:val="698"/>
          <w:hidden/>
        </w:trPr>
        <w:tc>
          <w:tcPr>
            <w:tcW w:w="1153" w:type="dxa"/>
          </w:tcPr>
          <w:p w14:paraId="0ABDDBF1" w14:textId="20683E40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C7E5E4F" w14:textId="683CD13F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Rise</w:t>
            </w:r>
            <w:r>
              <w:rPr>
                <w:rFonts w:cs="Calibri Light"/>
              </w:rPr>
              <w:t>—</w:t>
            </w:r>
            <w:r w:rsidRPr="0031194A">
              <w:rPr>
                <w:rFonts w:cs="Calibri Light"/>
              </w:rPr>
              <w:t>center</w:t>
            </w:r>
            <w:r w:rsidRPr="004534B9">
              <w:rPr>
                <w:rFonts w:cs="Calibri Light"/>
                <w:vanish/>
              </w:rPr>
              <w:t xml:space="preserve"> set attitude</w:t>
            </w:r>
            <w:r w:rsidRPr="007E338E">
              <w:rPr>
                <w:rFonts w:cs="Calibri Light"/>
              </w:rPr>
              <w:t xml:space="preserve">, </w:t>
            </w:r>
            <w:r w:rsidRPr="0031194A">
              <w:rPr>
                <w:rFonts w:cs="Calibri Light"/>
              </w:rPr>
              <w:t>affirm</w:t>
            </w:r>
            <w:r w:rsidRPr="0065508E">
              <w:rPr>
                <w:rFonts w:cs="Calibri Light"/>
                <w:b/>
                <w:bCs/>
              </w:rPr>
              <w:t>-</w:t>
            </w:r>
            <w:r w:rsidRPr="0031194A">
              <w:rPr>
                <w:rFonts w:cs="Calibri Light"/>
              </w:rPr>
              <w:t>dedicate</w:t>
            </w:r>
            <w:r w:rsidRPr="007E338E">
              <w:rPr>
                <w:rFonts w:cs="Calibri Light"/>
              </w:rPr>
              <w:t xml:space="preserve"> </w:t>
            </w:r>
            <w:r w:rsidR="002D48BC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>
              <w:rPr>
                <w:rFonts w:cs="Calibri Light"/>
                <w:b/>
                <w:bCs/>
              </w:rPr>
              <w:t>review-</w:t>
            </w:r>
            <w:r w:rsidRPr="0031194A">
              <w:rPr>
                <w:rFonts w:cs="Calibri Light"/>
              </w:rPr>
              <w:t>plan</w:t>
            </w:r>
            <w:r>
              <w:rPr>
                <w:rFonts w:cs="Calibri Light"/>
                <w:b/>
                <w:bCs/>
              </w:rPr>
              <w:t>-</w:t>
            </w:r>
            <w:r w:rsidRPr="0031194A">
              <w:rPr>
                <w:rFonts w:cs="Calibri Light"/>
              </w:rPr>
              <w:t>meditate</w:t>
            </w:r>
            <w:r w:rsidR="002E08A9">
              <w:rPr>
                <w:rFonts w:cs="Calibri Light"/>
              </w:rPr>
              <w:t>—</w:t>
            </w:r>
            <w:r w:rsidRPr="007E338E">
              <w:rPr>
                <w:rFonts w:cs="Calibri Light"/>
              </w:rPr>
              <w:t xml:space="preserve">day, week, </w:t>
            </w:r>
            <w:r w:rsidR="001C34F1">
              <w:rPr>
                <w:rFonts w:cs="Calibri Light"/>
              </w:rPr>
              <w:t>season</w:t>
            </w:r>
            <w:r w:rsidRPr="007E338E">
              <w:rPr>
                <w:rFonts w:cs="Calibri Light"/>
              </w:rPr>
              <w:t xml:space="preserve">, trip, life </w:t>
            </w:r>
            <w:r w:rsidR="00204D8E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 w:rsidRPr="007E338E">
              <w:rPr>
                <w:rFonts w:cs="Calibri Light"/>
                <w:b/>
                <w:bCs/>
              </w:rPr>
              <w:t>reflect</w:t>
            </w:r>
            <w:r w:rsidRPr="007E338E">
              <w:rPr>
                <w:rFonts w:cs="Calibri Light"/>
              </w:rPr>
              <w:t xml:space="preserve"> in nature</w:t>
            </w:r>
          </w:p>
        </w:tc>
      </w:tr>
      <w:tr w:rsidR="008C0F82" w:rsidRPr="007E338E" w14:paraId="30951950" w14:textId="77777777" w:rsidTr="00C62058">
        <w:trPr>
          <w:trHeight w:val="698"/>
          <w:hidden/>
        </w:trPr>
        <w:tc>
          <w:tcPr>
            <w:tcW w:w="1153" w:type="dxa"/>
          </w:tcPr>
          <w:p w14:paraId="57F635B1" w14:textId="77777777" w:rsidR="008C0F82" w:rsidRPr="00E45CEE" w:rsidRDefault="008C0F82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1B769DEC" w14:textId="69D0565B" w:rsidR="008C0F82" w:rsidRPr="007E338E" w:rsidRDefault="008C0F82" w:rsidP="00EE5B17">
            <w:pPr>
              <w:spacing w:before="45"/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Setup</w:t>
            </w:r>
            <w:r w:rsidRPr="007E338E">
              <w:rPr>
                <w:rFonts w:cs="Calibri Light"/>
              </w:rPr>
              <w:t xml:space="preserve"> </w:t>
            </w:r>
            <w:r>
              <w:rPr>
                <w:rFonts w:cs="Calibri Light"/>
              </w:rPr>
              <w:t>files, folders, times</w:t>
            </w:r>
            <w:r w:rsidRPr="007E338E">
              <w:rPr>
                <w:rFonts w:cs="Calibri Light"/>
              </w:rPr>
              <w:t xml:space="preserve"> </w:t>
            </w:r>
            <w:r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 w:rsidRPr="002E2099">
              <w:rPr>
                <w:rFonts w:cs="Calibri Light"/>
                <w:b/>
                <w:bCs/>
              </w:rPr>
              <w:t>option</w:t>
            </w:r>
            <w:r w:rsidRPr="002E2099">
              <w:rPr>
                <w:rFonts w:cs="Calibri Light"/>
              </w:rPr>
              <w:t xml:space="preserve"> phone off (Tuesdays!)</w:t>
            </w:r>
          </w:p>
        </w:tc>
      </w:tr>
      <w:tr w:rsidR="00C35B2D" w:rsidRPr="007E338E" w14:paraId="4316467D" w14:textId="77777777" w:rsidTr="00C62058">
        <w:trPr>
          <w:trHeight w:val="698"/>
          <w:hidden/>
        </w:trPr>
        <w:tc>
          <w:tcPr>
            <w:tcW w:w="1153" w:type="dxa"/>
          </w:tcPr>
          <w:p w14:paraId="3C7B1C97" w14:textId="5A28DA04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08AF2B21" w14:textId="0BD1F870" w:rsidR="00C35B2D" w:rsidRPr="007E338E" w:rsidRDefault="005E7F08" w:rsidP="00EE5B17">
            <w:pPr>
              <w:spacing w:before="45"/>
              <w:ind w:left="0" w:firstLine="0"/>
              <w:rPr>
                <w:rFonts w:cs="Calibri Light"/>
              </w:rPr>
            </w:pPr>
            <w:r>
              <w:rPr>
                <w:rFonts w:cs="Calibri Light"/>
                <w:b/>
                <w:bCs/>
              </w:rPr>
              <w:t>Foundation</w:t>
            </w:r>
            <w:r w:rsidR="00247C76" w:rsidRPr="000A4CFC">
              <w:rPr>
                <w:rFonts w:cs="Calibri Light"/>
              </w:rPr>
              <w:t xml:space="preserve"> (</w:t>
            </w:r>
            <w:r w:rsidR="00D90DAD" w:rsidRPr="000A4CFC">
              <w:rPr>
                <w:rFonts w:cs="Calibri Light"/>
              </w:rPr>
              <w:t xml:space="preserve">experience, </w:t>
            </w:r>
            <w:r w:rsidR="00247C76" w:rsidRPr="000A4CFC">
              <w:rPr>
                <w:rFonts w:cs="Calibri Light"/>
              </w:rPr>
              <w:t>ideas</w:t>
            </w:r>
            <w:r>
              <w:rPr>
                <w:rFonts w:cs="Calibri Light"/>
              </w:rPr>
              <w:t>, write</w:t>
            </w:r>
            <w:r w:rsidR="00247C76" w:rsidRPr="000A4CFC">
              <w:rPr>
                <w:rFonts w:cs="Calibri Light"/>
              </w:rPr>
              <w:t>)</w:t>
            </w:r>
            <w:r w:rsidR="00C925FD">
              <w:rPr>
                <w:rFonts w:cs="Calibri Light"/>
              </w:rPr>
              <w:t>—</w:t>
            </w:r>
            <w:r w:rsidR="00C925FD" w:rsidRPr="004333FB">
              <w:rPr>
                <w:rFonts w:cs="Calibri Light"/>
                <w:vanish/>
              </w:rPr>
              <w:t>f</w:t>
            </w:r>
            <w:r w:rsidR="00C925FD" w:rsidRPr="00DE0DE4">
              <w:rPr>
                <w:rFonts w:cs="Calibri Light"/>
                <w:vanish/>
              </w:rPr>
              <w:t xml:space="preserve">ollow </w:t>
            </w:r>
            <w:hyperlink r:id="rId15" w:history="1">
              <w:r w:rsidR="00C925FD" w:rsidRPr="00DE0DE4">
                <w:rPr>
                  <w:rStyle w:val="Hyperlink"/>
                  <w:rFonts w:cs="Calibri Light"/>
                  <w:vanish/>
                  <w:u w:val="single"/>
                </w:rPr>
                <w:t>j2026</w:t>
              </w:r>
            </w:hyperlink>
            <w:r w:rsidR="00C925FD" w:rsidRPr="00DE0DE4">
              <w:rPr>
                <w:rFonts w:cs="Calibri Light"/>
                <w:vanish/>
              </w:rPr>
              <w:t xml:space="preserve">, </w:t>
            </w:r>
            <w:hyperlink r:id="rId16" w:history="1">
              <w:r w:rsidR="00C925FD" w:rsidRPr="00402CB5">
                <w:rPr>
                  <w:rStyle w:val="Hyperlink"/>
                  <w:rFonts w:cs="Calibri Light"/>
                  <w:u w:val="single"/>
                </w:rPr>
                <w:t>design</w:t>
              </w:r>
            </w:hyperlink>
            <w:r w:rsidR="00087067" w:rsidRPr="007E338E">
              <w:rPr>
                <w:rFonts w:cs="Calibri Light"/>
              </w:rPr>
              <w:sym w:font="Webdings" w:char="F034"/>
            </w:r>
            <w:r w:rsidR="00C925FD" w:rsidRPr="007E338E">
              <w:rPr>
                <w:rFonts w:cs="Calibri Light"/>
              </w:rPr>
              <w:t xml:space="preserve"> </w:t>
            </w:r>
            <w:r w:rsidR="00C925FD">
              <w:rPr>
                <w:rFonts w:cs="Calibri Light"/>
                <w:b/>
                <w:bCs/>
              </w:rPr>
              <w:t>p</w:t>
            </w:r>
            <w:r w:rsidR="00C925FD" w:rsidRPr="00C12D3F">
              <w:rPr>
                <w:rFonts w:cs="Calibri Light"/>
                <w:b/>
                <w:bCs/>
              </w:rPr>
              <w:t>lans</w:t>
            </w:r>
            <w:r w:rsidR="00C925FD">
              <w:rPr>
                <w:rFonts w:cs="Calibri Light"/>
              </w:rPr>
              <w:t xml:space="preserve"> in</w:t>
            </w:r>
            <w:r w:rsidR="004E685F">
              <w:rPr>
                <w:rFonts w:cs="Calibri Light"/>
              </w:rPr>
              <w:t xml:space="preserve"> </w:t>
            </w:r>
            <w:hyperlink r:id="rId17" w:history="1">
              <w:r w:rsidR="004E685F" w:rsidRPr="007A3F99">
                <w:rPr>
                  <w:rStyle w:val="Hyperlink"/>
                  <w:rFonts w:cs="Calibri Light"/>
                  <w:u w:val="single"/>
                </w:rPr>
                <w:t>docs</w:t>
              </w:r>
            </w:hyperlink>
            <w:r w:rsidR="004E685F" w:rsidRPr="007A3F99">
              <w:rPr>
                <w:rFonts w:cs="Calibri Light"/>
                <w:vanish/>
              </w:rPr>
              <w:t>—</w:t>
            </w:r>
            <w:r w:rsidR="00C925FD" w:rsidRPr="007A3F99">
              <w:rPr>
                <w:rFonts w:cs="Calibri Light"/>
                <w:vanish/>
              </w:rPr>
              <w:t xml:space="preserve"> </w:t>
            </w:r>
            <w:hyperlink r:id="rId18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axiomatic</w:t>
              </w:r>
            </w:hyperlink>
            <w:r w:rsidR="00C925FD" w:rsidRPr="007A3F99">
              <w:rPr>
                <w:rFonts w:cs="Calibri Light"/>
                <w:vanish/>
              </w:rPr>
              <w:t xml:space="preserve">, </w:t>
            </w:r>
            <w:hyperlink r:id="rId19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master</w:t>
              </w:r>
            </w:hyperlink>
            <w:r w:rsidR="00C925FD" w:rsidRPr="007A3F99">
              <w:rPr>
                <w:rFonts w:cs="Calibri Light"/>
                <w:vanish/>
              </w:rPr>
              <w:t xml:space="preserve">, </w:t>
            </w:r>
            <w:hyperlink r:id="rId20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informal</w:t>
              </w:r>
            </w:hyperlink>
            <w:r w:rsidR="00C925FD" w:rsidRPr="007A3F99">
              <w:rPr>
                <w:rFonts w:cs="Calibri Light"/>
                <w:vanish/>
              </w:rPr>
              <w:t xml:space="preserve"> (invita</w:t>
            </w:r>
            <w:r w:rsidR="001D46B7">
              <w:rPr>
                <w:rFonts w:cs="Calibri Light"/>
                <w:vanish/>
              </w:rPr>
              <w:t>t</w:t>
            </w:r>
            <w:r w:rsidR="00C925FD" w:rsidRPr="007A3F99">
              <w:rPr>
                <w:rFonts w:cs="Calibri Light"/>
                <w:vanish/>
              </w:rPr>
              <w:t xml:space="preserve">ion), </w:t>
            </w:r>
            <w:hyperlink r:id="rId21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minimal</w:t>
              </w:r>
            </w:hyperlink>
            <w:r w:rsidR="007A3F99">
              <w:rPr>
                <w:rFonts w:cs="Calibri Light"/>
              </w:rPr>
              <w:t>,</w:t>
            </w:r>
            <w:r w:rsidR="00C925FD">
              <w:rPr>
                <w:rFonts w:cs="Calibri Light"/>
              </w:rPr>
              <w:t xml:space="preserve"> </w:t>
            </w:r>
            <w:hyperlink r:id="rId22" w:history="1">
              <w:r w:rsidR="00C925FD" w:rsidRPr="00F7424A">
                <w:rPr>
                  <w:rStyle w:val="Hyperlink"/>
                  <w:rFonts w:cs="Calibri Light"/>
                  <w:u w:val="single"/>
                </w:rPr>
                <w:t>site</w:t>
              </w:r>
            </w:hyperlink>
          </w:p>
        </w:tc>
      </w:tr>
      <w:tr w:rsidR="00C35B2D" w:rsidRPr="007E338E" w14:paraId="7C12545A" w14:textId="77777777" w:rsidTr="00C62058">
        <w:trPr>
          <w:trHeight w:val="698"/>
          <w:hidden/>
        </w:trPr>
        <w:tc>
          <w:tcPr>
            <w:tcW w:w="1153" w:type="dxa"/>
          </w:tcPr>
          <w:p w14:paraId="7FD20874" w14:textId="6C40B134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489AF769" w14:textId="6EDEB6A8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Breakfast</w:t>
            </w:r>
            <w:r w:rsidR="00057339">
              <w:rPr>
                <w:rFonts w:cs="Calibri Light"/>
              </w:rPr>
              <w:t xml:space="preserve"> and fluids</w:t>
            </w:r>
            <w:r>
              <w:rPr>
                <w:rFonts w:cs="Calibri Light"/>
              </w:rPr>
              <w:t>—</w:t>
            </w:r>
            <w:r w:rsidRPr="007E338E">
              <w:rPr>
                <w:rFonts w:cs="Calibri Light"/>
              </w:rPr>
              <w:t>bike</w:t>
            </w:r>
            <w:r w:rsidR="00057339">
              <w:rPr>
                <w:rFonts w:cs="Calibri Light"/>
              </w:rPr>
              <w:t xml:space="preserve"> /</w:t>
            </w:r>
            <w:r w:rsidRPr="007E338E">
              <w:rPr>
                <w:rFonts w:cs="Calibri Light"/>
              </w:rPr>
              <w:t xml:space="preserve"> walk </w:t>
            </w:r>
            <w:r w:rsidR="005D354F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 w:rsidRPr="00703273">
              <w:rPr>
                <w:rFonts w:cs="Calibri Light"/>
                <w:b/>
                <w:bCs/>
              </w:rPr>
              <w:t>review</w:t>
            </w:r>
            <w:r>
              <w:rPr>
                <w:rFonts w:cs="Calibri Light"/>
              </w:rPr>
              <w:t xml:space="preserve"> activities and times</w:t>
            </w:r>
            <w:r w:rsidRPr="007E338E">
              <w:rPr>
                <w:rFonts w:cs="Calibri Light"/>
              </w:rPr>
              <w:t xml:space="preserve"> </w:t>
            </w:r>
            <w:r w:rsidR="005D354F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  <w:b/>
                <w:bCs/>
              </w:rPr>
              <w:t xml:space="preserve"> </w:t>
            </w:r>
            <w:r>
              <w:rPr>
                <w:rFonts w:cs="Calibri Light"/>
                <w:b/>
                <w:bCs/>
              </w:rPr>
              <w:t>o</w:t>
            </w:r>
            <w:r w:rsidRPr="007E338E">
              <w:rPr>
                <w:rFonts w:cs="Calibri Light"/>
                <w:b/>
                <w:bCs/>
              </w:rPr>
              <w:t>ption</w:t>
            </w:r>
            <w:r w:rsidRPr="007E338E">
              <w:rPr>
                <w:rFonts w:cs="Calibri Light"/>
              </w:rPr>
              <w:t xml:space="preserve"> – continue </w:t>
            </w:r>
            <w:r>
              <w:rPr>
                <w:rFonts w:cs="Calibri Light"/>
              </w:rPr>
              <w:t>foundation</w:t>
            </w:r>
          </w:p>
        </w:tc>
      </w:tr>
      <w:tr w:rsidR="00C35B2D" w:rsidRPr="007E338E" w14:paraId="1FEA15EE" w14:textId="77777777" w:rsidTr="00C62058">
        <w:trPr>
          <w:trHeight w:val="698"/>
          <w:hidden/>
        </w:trPr>
        <w:tc>
          <w:tcPr>
            <w:tcW w:w="1153" w:type="dxa"/>
          </w:tcPr>
          <w:p w14:paraId="075340E2" w14:textId="08DB0B5C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5EEA985" w14:textId="49CAB1DB" w:rsidR="00C35B2D" w:rsidRPr="007E338E" w:rsidRDefault="005E7F08" w:rsidP="00EE5B17">
            <w:pPr>
              <w:spacing w:before="45"/>
              <w:ind w:left="0" w:firstLine="0"/>
              <w:rPr>
                <w:rFonts w:cs="Calibri Light"/>
              </w:rPr>
            </w:pPr>
            <w:r>
              <w:rPr>
                <w:rFonts w:cs="Calibri Light"/>
                <w:b/>
                <w:bCs/>
              </w:rPr>
              <w:t>Transformation</w:t>
            </w:r>
            <w:r w:rsidRPr="005E7F08">
              <w:rPr>
                <w:rFonts w:cs="Calibri Light"/>
              </w:rPr>
              <w:sym w:font="Webdings" w:char="F034"/>
            </w:r>
            <w:r w:rsidR="00D702C3" w:rsidRPr="0031194A">
              <w:rPr>
                <w:rFonts w:cs="Calibri Light"/>
              </w:rPr>
              <w:t>y</w:t>
            </w:r>
            <w:r w:rsidR="00C925FD" w:rsidRPr="0031194A">
              <w:rPr>
                <w:rFonts w:cs="Calibri Light"/>
              </w:rPr>
              <w:t>oga</w:t>
            </w:r>
            <w:r w:rsidR="0044763D" w:rsidRPr="006E290C">
              <w:rPr>
                <w:rFonts w:cs="Calibri Light"/>
                <w:b/>
                <w:bCs/>
                <w:vanish/>
              </w:rPr>
              <w:t>-fitness</w:t>
            </w:r>
            <w:r w:rsidR="0044763D" w:rsidRPr="006E290C">
              <w:rPr>
                <w:rFonts w:cs="Calibri Light"/>
                <w:vanish/>
              </w:rPr>
              <w:t xml:space="preserve"> (aerobic, flex, tone, strength)</w:t>
            </w:r>
            <w:r w:rsidRPr="005E7F08">
              <w:rPr>
                <w:rFonts w:cs="Calibri Light"/>
              </w:rPr>
              <w:sym w:font="Webdings" w:char="F034"/>
            </w:r>
            <w:r w:rsidRPr="005E7F08">
              <w:rPr>
                <w:rFonts w:cs="Calibri Light"/>
              </w:rPr>
              <w:t xml:space="preserve"> </w:t>
            </w:r>
            <w:r w:rsidR="00C925FD" w:rsidRPr="0031194A">
              <w:rPr>
                <w:rFonts w:cs="Calibri Light"/>
              </w:rPr>
              <w:t>meditation</w:t>
            </w:r>
            <w:r w:rsidR="00C925FD" w:rsidRPr="0031194A">
              <w:rPr>
                <w:rFonts w:cs="Calibri Light"/>
                <w:vanish/>
              </w:rPr>
              <w:t xml:space="preserve"> (calming, analytic)</w:t>
            </w:r>
            <w:r w:rsidR="00C925FD" w:rsidRPr="00814522">
              <w:rPr>
                <w:rFonts w:cs="Calibri Light"/>
              </w:rPr>
              <w:t xml:space="preserve"> </w:t>
            </w:r>
            <w:r w:rsidRPr="005E7F08">
              <w:rPr>
                <w:rFonts w:cs="Calibri Light"/>
              </w:rPr>
              <w:sym w:font="Webdings" w:char="F033"/>
            </w:r>
            <w:r w:rsidRPr="005E7F08">
              <w:rPr>
                <w:rFonts w:cs="Calibri Light"/>
              </w:rPr>
              <w:sym w:font="Webdings" w:char="F034"/>
            </w:r>
            <w:r w:rsidRPr="005E7F08">
              <w:rPr>
                <w:rFonts w:cs="Calibri Light"/>
              </w:rPr>
              <w:t xml:space="preserve"> </w:t>
            </w:r>
            <w:r w:rsidRPr="005E7F08">
              <w:rPr>
                <w:rFonts w:cs="Calibri Light"/>
                <w:b/>
                <w:bCs/>
              </w:rPr>
              <w:t>world</w:t>
            </w:r>
            <w:r w:rsidRPr="00B64EDD">
              <w:rPr>
                <w:vanish/>
              </w:rPr>
              <w:t>—(see world, above)</w:t>
            </w:r>
          </w:p>
        </w:tc>
      </w:tr>
      <w:tr w:rsidR="00143CC0" w:rsidRPr="007E338E" w14:paraId="3ED7F2C5" w14:textId="77777777" w:rsidTr="00C62058">
        <w:trPr>
          <w:trHeight w:val="698"/>
          <w:hidden/>
        </w:trPr>
        <w:tc>
          <w:tcPr>
            <w:tcW w:w="1153" w:type="dxa"/>
          </w:tcPr>
          <w:p w14:paraId="47CB5C91" w14:textId="564F7873" w:rsidR="00143CC0" w:rsidRPr="00E45CEE" w:rsidRDefault="00143CC0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6BBA6D08" w14:textId="77777777" w:rsidR="00143CC0" w:rsidRPr="00875854" w:rsidRDefault="00280A80" w:rsidP="00EE5B17">
            <w:pPr>
              <w:spacing w:before="45"/>
              <w:ind w:left="0" w:firstLine="0"/>
              <w:rPr>
                <w:rFonts w:cs="Calibri Light"/>
                <w:vanish/>
              </w:rPr>
            </w:pPr>
            <w:r>
              <w:rPr>
                <w:rFonts w:cs="Calibri Light"/>
                <w:b/>
                <w:bCs/>
              </w:rPr>
              <w:t>Task options</w:t>
            </w:r>
            <w:r w:rsidR="00C925FD">
              <w:rPr>
                <w:rFonts w:cs="Calibri Light"/>
              </w:rPr>
              <w:t>—</w:t>
            </w:r>
            <w:r>
              <w:rPr>
                <w:rFonts w:cs="Calibri Light"/>
              </w:rPr>
              <w:t>daily</w:t>
            </w:r>
            <w:r w:rsidR="00CD352E">
              <w:rPr>
                <w:rFonts w:cs="Calibri Light"/>
              </w:rPr>
              <w:t xml:space="preserve">, </w:t>
            </w:r>
            <w:r>
              <w:rPr>
                <w:rFonts w:cs="Calibri Light"/>
              </w:rPr>
              <w:t>lunch, periodic</w:t>
            </w:r>
            <w:r w:rsidR="00962CDB" w:rsidRPr="000253E2">
              <w:rPr>
                <w:rFonts w:cs="Calibri Light"/>
                <w:vanish/>
              </w:rPr>
              <w:t xml:space="preserve"> (biweekly, birthdays, Christmas, taxes, passport and license renewal</w:t>
            </w:r>
            <w:r w:rsidR="008979E2" w:rsidRPr="000253E2">
              <w:rPr>
                <w:rFonts w:cs="Calibri Light"/>
                <w:vanish/>
              </w:rPr>
              <w:t xml:space="preserve">, </w:t>
            </w:r>
            <w:hyperlink r:id="rId23" w:history="1">
              <w:r w:rsidR="008979E2" w:rsidRPr="000253E2">
                <w:rPr>
                  <w:rStyle w:val="Hyperlink"/>
                  <w:rFonts w:cs="Calibri Light"/>
                  <w:vanish/>
                  <w:u w:val="single"/>
                </w:rPr>
                <w:t>acquisitions</w:t>
              </w:r>
            </w:hyperlink>
            <w:r w:rsidR="00962CDB" w:rsidRPr="000253E2">
              <w:rPr>
                <w:rFonts w:cs="Calibri Light"/>
                <w:vanish/>
              </w:rPr>
              <w:t>)</w:t>
            </w:r>
            <w:r>
              <w:rPr>
                <w:rFonts w:cs="Calibri Light"/>
              </w:rPr>
              <w:t>, and ground</w:t>
            </w:r>
          </w:p>
          <w:p w14:paraId="5FAB047C" w14:textId="28171D6B" w:rsidR="00875854" w:rsidRPr="00875854" w:rsidRDefault="00875854" w:rsidP="00EE5B17">
            <w:pPr>
              <w:spacing w:before="45"/>
              <w:ind w:left="0" w:firstLine="0"/>
              <w:rPr>
                <w:rFonts w:cs="Calibri Light"/>
                <w:b/>
                <w:bCs/>
              </w:rPr>
            </w:pPr>
            <w:r w:rsidRPr="00875854">
              <w:rPr>
                <w:rFonts w:cs="Calibri Light"/>
                <w:b/>
                <w:bCs/>
                <w:vanish/>
              </w:rPr>
              <w:t xml:space="preserve">Document plan </w:t>
            </w:r>
            <w:r w:rsidRPr="00875854">
              <w:rPr>
                <w:rFonts w:cs="Calibri Light"/>
                <w:vanish/>
              </w:rPr>
              <w:t>(temp)—one plan</w:t>
            </w:r>
            <w:r w:rsidR="00941F0C">
              <w:rPr>
                <w:rFonts w:cs="Calibri Light"/>
                <w:vanish/>
              </w:rPr>
              <w:t xml:space="preserve"> doc + vba template</w:t>
            </w:r>
            <w:r w:rsidRPr="00875854">
              <w:rPr>
                <w:rFonts w:cs="Calibri Light"/>
                <w:vanish/>
              </w:rPr>
              <w:t xml:space="preserve"> | this.auto | ¿2027? | site plan: min docs + defer</w:t>
            </w:r>
          </w:p>
        </w:tc>
      </w:tr>
      <w:tr w:rsidR="00FE6B40" w:rsidRPr="007E338E" w14:paraId="73A30333" w14:textId="77777777" w:rsidTr="00C62058">
        <w:trPr>
          <w:trHeight w:val="698"/>
          <w:hidden/>
        </w:trPr>
        <w:tc>
          <w:tcPr>
            <w:tcW w:w="1153" w:type="dxa"/>
          </w:tcPr>
          <w:p w14:paraId="124F84F8" w14:textId="41CCBE2D" w:rsidR="00FE6B40" w:rsidRPr="00E45CEE" w:rsidRDefault="00FE6B40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0FACCF8D" w14:textId="57038C58" w:rsidR="00FE6B40" w:rsidRPr="007E338E" w:rsidRDefault="00C925FD" w:rsidP="00EE5B17">
            <w:pPr>
              <w:spacing w:before="45"/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Exercise</w:t>
            </w:r>
            <w:r w:rsidR="00F67D5E">
              <w:rPr>
                <w:rFonts w:cs="Calibri Light"/>
                <w:b/>
                <w:bCs/>
              </w:rPr>
              <w:t xml:space="preserve"> </w:t>
            </w:r>
            <w:r w:rsidR="0044763D">
              <w:rPr>
                <w:rFonts w:cs="Calibri Light"/>
                <w:b/>
                <w:bCs/>
              </w:rPr>
              <w:t xml:space="preserve">2 </w:t>
            </w:r>
            <w:proofErr w:type="spellStart"/>
            <w:r w:rsidR="0044763D">
              <w:rPr>
                <w:rFonts w:cs="Calibri Light"/>
                <w:b/>
                <w:bCs/>
              </w:rPr>
              <w:t>hrs</w:t>
            </w:r>
            <w:proofErr w:type="spellEnd"/>
            <w:proofErr w:type="gramStart"/>
            <w:r w:rsidRPr="00E414BF">
              <w:rPr>
                <w:rFonts w:cs="Calibri Light"/>
              </w:rPr>
              <w:t>—</w:t>
            </w:r>
            <w:r w:rsidR="0044763D" w:rsidRPr="00E414BF">
              <w:rPr>
                <w:rFonts w:cs="Calibri Light"/>
              </w:rPr>
              <w:t>(</w:t>
            </w:r>
            <w:proofErr w:type="gramEnd"/>
            <w:r w:rsidR="002A7E69" w:rsidRPr="00E414BF">
              <w:rPr>
                <w:rFonts w:cs="Calibri Light"/>
              </w:rPr>
              <w:t>aerobic</w:t>
            </w:r>
            <w:r w:rsidR="002A7E69" w:rsidRPr="00E414BF">
              <w:rPr>
                <w:rFonts w:cs="Calibri Light"/>
                <w:vanish/>
              </w:rPr>
              <w:t xml:space="preserve">: </w:t>
            </w:r>
            <w:r w:rsidR="0044763D" w:rsidRPr="00E414BF">
              <w:rPr>
                <w:rFonts w:cs="Calibri Light"/>
                <w:vanish/>
              </w:rPr>
              <w:t>walk + weights x 3 per wk / bike</w:t>
            </w:r>
            <w:r w:rsidR="0044763D" w:rsidRPr="00E414BF">
              <w:rPr>
                <w:rFonts w:cs="Calibri Light"/>
              </w:rPr>
              <w:t>, flex, tone, strength)</w:t>
            </w:r>
            <w:r w:rsidRPr="00E414BF">
              <w:rPr>
                <w:rFonts w:cs="Calibri Light"/>
              </w:rPr>
              <w:t xml:space="preserve"> </w:t>
            </w:r>
            <w:r w:rsidR="00EF6F8F" w:rsidRPr="00E414BF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>
              <w:rPr>
                <w:rFonts w:cs="Calibri Light"/>
                <w:b/>
                <w:bCs/>
              </w:rPr>
              <w:t>photo essays</w:t>
            </w:r>
          </w:p>
        </w:tc>
      </w:tr>
      <w:tr w:rsidR="00C35B2D" w:rsidRPr="007E338E" w14:paraId="39C43658" w14:textId="77777777" w:rsidTr="00C62058">
        <w:trPr>
          <w:trHeight w:val="698"/>
          <w:hidden/>
        </w:trPr>
        <w:tc>
          <w:tcPr>
            <w:tcW w:w="1153" w:type="dxa"/>
          </w:tcPr>
          <w:p w14:paraId="5939E311" w14:textId="66A89B7D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72581FAD" w14:textId="45E17751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Evening</w:t>
            </w:r>
            <w:r>
              <w:rPr>
                <w:rFonts w:cs="Calibri Light"/>
              </w:rPr>
              <w:t>—</w:t>
            </w:r>
            <w:r w:rsidR="008B3BE7" w:rsidRPr="008B3BE7">
              <w:rPr>
                <w:rFonts w:cs="Calibri Light"/>
                <w:vanish/>
              </w:rPr>
              <w:t xml:space="preserve">remaining </w:t>
            </w:r>
            <w:r w:rsidR="008B3BE7">
              <w:rPr>
                <w:rFonts w:cs="Calibri Light"/>
              </w:rPr>
              <w:t>tasks</w:t>
            </w:r>
            <w:r w:rsidR="00A24358" w:rsidRPr="00A24358">
              <w:rPr>
                <w:rFonts w:cs="Calibri Light"/>
                <w:vanish/>
              </w:rPr>
              <w:t xml:space="preserve"> (remaining and</w:t>
            </w:r>
            <w:r w:rsidR="008B3BE7" w:rsidRPr="00A24358">
              <w:rPr>
                <w:rFonts w:cs="Calibri Light"/>
                <w:vanish/>
              </w:rPr>
              <w:t xml:space="preserve"> </w:t>
            </w:r>
            <w:r w:rsidRPr="00A24358">
              <w:rPr>
                <w:rFonts w:cs="Calibri Light"/>
                <w:vanish/>
              </w:rPr>
              <w:t>prep for next day</w:t>
            </w:r>
            <w:r w:rsidR="00A24358" w:rsidRPr="00A24358">
              <w:rPr>
                <w:rFonts w:cs="Calibri Light"/>
                <w:vanish/>
              </w:rPr>
              <w:t>)</w:t>
            </w:r>
            <w:r w:rsidR="00BC699B" w:rsidRPr="00200D64">
              <w:rPr>
                <w:rFonts w:cs="Calibri Light"/>
              </w:rPr>
              <w:t xml:space="preserve"> (</w:t>
            </w:r>
            <w:r w:rsidR="00BC699B" w:rsidRPr="001B65E4">
              <w:rPr>
                <w:rFonts w:cs="Calibri Light"/>
              </w:rPr>
              <w:t>+</w:t>
            </w:r>
            <w:r w:rsidR="00BC699B" w:rsidRPr="005E79E0">
              <w:rPr>
                <w:rFonts w:cs="Calibri Light"/>
              </w:rPr>
              <w:t>folders, files</w:t>
            </w:r>
            <w:r w:rsidR="00BC699B" w:rsidRPr="00A21046">
              <w:rPr>
                <w:rFonts w:cs="Calibri Light"/>
              </w:rPr>
              <w:t>)</w:t>
            </w:r>
            <w:r>
              <w:rPr>
                <w:rFonts w:cs="Calibri Light"/>
              </w:rPr>
              <w:t xml:space="preserve">, shower, </w:t>
            </w:r>
            <w:r w:rsidR="007848F3">
              <w:rPr>
                <w:rFonts w:cs="Calibri Light"/>
              </w:rPr>
              <w:t>supper</w:t>
            </w:r>
            <w:r>
              <w:rPr>
                <w:rFonts w:cs="Calibri Light"/>
              </w:rPr>
              <w:t>, activities</w:t>
            </w:r>
            <w:r w:rsidRPr="00D47048">
              <w:rPr>
                <w:rFonts w:cs="Calibri Light"/>
                <w:vanish/>
              </w:rPr>
              <w:t xml:space="preserve"> (</w:t>
            </w:r>
            <w:proofErr w:type="gramStart"/>
            <w:r w:rsidR="00EA6006" w:rsidRPr="00D47048">
              <w:rPr>
                <w:rFonts w:cs="Calibri Light"/>
                <w:vanish/>
              </w:rPr>
              <w:t>twb, ‘</w:t>
            </w:r>
            <w:proofErr w:type="gramEnd"/>
            <w:r w:rsidR="00EA6006" w:rsidRPr="00D47048">
              <w:rPr>
                <w:rFonts w:cs="Calibri Light"/>
                <w:vanish/>
              </w:rPr>
              <w:t xml:space="preserve">tv’, </w:t>
            </w:r>
            <w:r w:rsidRPr="00D47048">
              <w:rPr>
                <w:rFonts w:cs="Calibri Light"/>
                <w:vanish/>
              </w:rPr>
              <w:t>network</w:t>
            </w:r>
            <w:r w:rsidR="006C28D3" w:rsidRPr="00D47048">
              <w:rPr>
                <w:rFonts w:cs="Calibri Light"/>
                <w:vanish/>
              </w:rPr>
              <w:t>, minimize dissipation</w:t>
            </w:r>
            <w:r w:rsidRPr="00D47048">
              <w:rPr>
                <w:rFonts w:cs="Calibri Light"/>
                <w:vanish/>
              </w:rPr>
              <w:t>)</w:t>
            </w:r>
          </w:p>
        </w:tc>
      </w:tr>
      <w:tr w:rsidR="00C35B2D" w:rsidRPr="007E338E" w14:paraId="52287EC4" w14:textId="77777777" w:rsidTr="00C62058">
        <w:trPr>
          <w:trHeight w:val="698"/>
          <w:hidden/>
        </w:trPr>
        <w:tc>
          <w:tcPr>
            <w:tcW w:w="1153" w:type="dxa"/>
          </w:tcPr>
          <w:p w14:paraId="655A2001" w14:textId="6D61EDC3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765A99B" w14:textId="1570327D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D7363D">
              <w:rPr>
                <w:rFonts w:cs="Calibri Light"/>
                <w:b/>
                <w:bCs/>
              </w:rPr>
              <w:t>Sleep early</w:t>
            </w:r>
            <w:r w:rsidR="00D7363D">
              <w:rPr>
                <w:rFonts w:cs="Calibri Light"/>
              </w:rPr>
              <w:t>—</w:t>
            </w:r>
            <w:r w:rsidR="00BC699B" w:rsidRPr="00BC699B">
              <w:rPr>
                <w:rFonts w:cs="Calibri Light"/>
                <w:vanish/>
              </w:rPr>
              <w:t>option</w:t>
            </w:r>
            <w:r w:rsidR="00122A91">
              <w:rPr>
                <w:rFonts w:cs="Calibri Light"/>
                <w:vanish/>
              </w:rPr>
              <w:t xml:space="preserve"> – relaxing </w:t>
            </w:r>
            <w:r w:rsidR="00122A91" w:rsidRPr="00A24C16">
              <w:rPr>
                <w:rFonts w:cs="Calibri Light"/>
              </w:rPr>
              <w:t>meditat</w:t>
            </w:r>
            <w:r w:rsidR="006B5A0C">
              <w:rPr>
                <w:rFonts w:cs="Calibri Light"/>
              </w:rPr>
              <w:t>ion</w:t>
            </w:r>
            <w:r w:rsidR="00122A91" w:rsidRPr="00A24C16">
              <w:rPr>
                <w:rFonts w:cs="Calibri Light"/>
              </w:rPr>
              <w:t>, stretch</w:t>
            </w:r>
          </w:p>
        </w:tc>
      </w:tr>
    </w:tbl>
    <w:p w14:paraId="28E15F9E" w14:textId="77777777" w:rsidR="00963AAC" w:rsidRPr="007D72D7" w:rsidRDefault="00963AAC" w:rsidP="007D72D7">
      <w:pPr>
        <w:pStyle w:val="NormalDetail"/>
        <w:spacing w:before="0" w:after="0"/>
        <w:ind w:left="0"/>
        <w:rPr>
          <w:rFonts w:cs="Calibri Light"/>
          <w:sz w:val="2"/>
          <w:szCs w:val="2"/>
        </w:rPr>
      </w:pPr>
    </w:p>
    <w:sectPr w:rsidR="00963AAC" w:rsidRPr="007D72D7" w:rsidSect="002867D1">
      <w:type w:val="continuous"/>
      <w:pgSz w:w="15840" w:h="12240" w:orient="landscape" w:code="1"/>
      <w:pgMar w:top="432" w:right="432" w:bottom="432" w:left="100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AC6894"/>
    <w:multiLevelType w:val="multilevel"/>
    <w:tmpl w:val="81D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62081"/>
    <w:multiLevelType w:val="multilevel"/>
    <w:tmpl w:val="4E78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001C"/>
    <w:multiLevelType w:val="multilevel"/>
    <w:tmpl w:val="B3D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BA4310"/>
    <w:multiLevelType w:val="multilevel"/>
    <w:tmpl w:val="17C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63930"/>
    <w:multiLevelType w:val="multilevel"/>
    <w:tmpl w:val="5B0C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F6DE2"/>
    <w:multiLevelType w:val="multilevel"/>
    <w:tmpl w:val="82D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9C673F"/>
    <w:multiLevelType w:val="hybridMultilevel"/>
    <w:tmpl w:val="D9BCBCEC"/>
    <w:lvl w:ilvl="0" w:tplc="2196D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36BE7"/>
    <w:multiLevelType w:val="hybridMultilevel"/>
    <w:tmpl w:val="982EA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6A1D30"/>
    <w:multiLevelType w:val="multilevel"/>
    <w:tmpl w:val="F19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6C548EF"/>
    <w:multiLevelType w:val="multilevel"/>
    <w:tmpl w:val="6234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A233C"/>
    <w:multiLevelType w:val="hybridMultilevel"/>
    <w:tmpl w:val="4D46D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B14FC5"/>
    <w:multiLevelType w:val="multilevel"/>
    <w:tmpl w:val="F4C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285AE7"/>
    <w:multiLevelType w:val="multilevel"/>
    <w:tmpl w:val="19D0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E70FC"/>
    <w:multiLevelType w:val="multilevel"/>
    <w:tmpl w:val="7532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B1139"/>
    <w:multiLevelType w:val="multilevel"/>
    <w:tmpl w:val="C19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F07837"/>
    <w:multiLevelType w:val="hybridMultilevel"/>
    <w:tmpl w:val="961AD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40376"/>
    <w:multiLevelType w:val="multilevel"/>
    <w:tmpl w:val="DEA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BEF3B83"/>
    <w:multiLevelType w:val="hybridMultilevel"/>
    <w:tmpl w:val="E3D62CA4"/>
    <w:lvl w:ilvl="0" w:tplc="1A5EFD24">
      <w:start w:val="1"/>
      <w:numFmt w:val="decimal"/>
      <w:pStyle w:val="Truth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1C6D16"/>
    <w:multiLevelType w:val="multilevel"/>
    <w:tmpl w:val="6A80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6E11B2"/>
    <w:multiLevelType w:val="multilevel"/>
    <w:tmpl w:val="289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2904C6"/>
    <w:multiLevelType w:val="hybridMultilevel"/>
    <w:tmpl w:val="FD7E9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98140D"/>
    <w:multiLevelType w:val="multilevel"/>
    <w:tmpl w:val="EF5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26A2CFC"/>
    <w:multiLevelType w:val="multilevel"/>
    <w:tmpl w:val="F4AA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309C7"/>
    <w:multiLevelType w:val="multilevel"/>
    <w:tmpl w:val="6DB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62942"/>
    <w:multiLevelType w:val="multilevel"/>
    <w:tmpl w:val="017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E3CAE"/>
    <w:multiLevelType w:val="multilevel"/>
    <w:tmpl w:val="1FC4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0D76F0"/>
    <w:multiLevelType w:val="hybridMultilevel"/>
    <w:tmpl w:val="A27CF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14E5B41"/>
    <w:multiLevelType w:val="multilevel"/>
    <w:tmpl w:val="523E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52E19E7"/>
    <w:multiLevelType w:val="multilevel"/>
    <w:tmpl w:val="C76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8E2AA0"/>
    <w:multiLevelType w:val="multilevel"/>
    <w:tmpl w:val="02E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3377519"/>
    <w:multiLevelType w:val="multilevel"/>
    <w:tmpl w:val="0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4F1913"/>
    <w:multiLevelType w:val="multilevel"/>
    <w:tmpl w:val="4C3C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3737B9E"/>
    <w:multiLevelType w:val="multilevel"/>
    <w:tmpl w:val="7998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C405CC"/>
    <w:multiLevelType w:val="multilevel"/>
    <w:tmpl w:val="35B8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E8449C"/>
    <w:multiLevelType w:val="multilevel"/>
    <w:tmpl w:val="9D6C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F17EC5"/>
    <w:multiLevelType w:val="multilevel"/>
    <w:tmpl w:val="5F24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1887">
    <w:abstractNumId w:val="43"/>
  </w:num>
  <w:num w:numId="2" w16cid:durableId="1142038302">
    <w:abstractNumId w:val="1"/>
  </w:num>
  <w:num w:numId="3" w16cid:durableId="1363214596">
    <w:abstractNumId w:val="27"/>
  </w:num>
  <w:num w:numId="4" w16cid:durableId="11342061">
    <w:abstractNumId w:val="54"/>
  </w:num>
  <w:num w:numId="5" w16cid:durableId="796266771">
    <w:abstractNumId w:val="41"/>
  </w:num>
  <w:num w:numId="6" w16cid:durableId="1813473851">
    <w:abstractNumId w:val="53"/>
  </w:num>
  <w:num w:numId="7" w16cid:durableId="1448307515">
    <w:abstractNumId w:val="13"/>
  </w:num>
  <w:num w:numId="8" w16cid:durableId="1920018034">
    <w:abstractNumId w:val="47"/>
  </w:num>
  <w:num w:numId="9" w16cid:durableId="358237548">
    <w:abstractNumId w:val="23"/>
    <w:lvlOverride w:ilvl="0">
      <w:startOverride w:val="1"/>
    </w:lvlOverride>
  </w:num>
  <w:num w:numId="10" w16cid:durableId="2133817793">
    <w:abstractNumId w:val="16"/>
  </w:num>
  <w:num w:numId="11" w16cid:durableId="1079860776">
    <w:abstractNumId w:val="60"/>
  </w:num>
  <w:num w:numId="12" w16cid:durableId="1737313547">
    <w:abstractNumId w:val="58"/>
  </w:num>
  <w:num w:numId="13" w16cid:durableId="1480727709">
    <w:abstractNumId w:val="6"/>
  </w:num>
  <w:num w:numId="14" w16cid:durableId="1679426383">
    <w:abstractNumId w:val="0"/>
  </w:num>
  <w:num w:numId="15" w16cid:durableId="177090051">
    <w:abstractNumId w:val="32"/>
  </w:num>
  <w:num w:numId="16" w16cid:durableId="2006470143">
    <w:abstractNumId w:val="37"/>
  </w:num>
  <w:num w:numId="17" w16cid:durableId="1655833707">
    <w:abstractNumId w:val="57"/>
  </w:num>
  <w:num w:numId="18" w16cid:durableId="938218161">
    <w:abstractNumId w:val="59"/>
  </w:num>
  <w:num w:numId="19" w16cid:durableId="964581684">
    <w:abstractNumId w:val="3"/>
  </w:num>
  <w:num w:numId="20" w16cid:durableId="1624726126">
    <w:abstractNumId w:val="4"/>
  </w:num>
  <w:num w:numId="21" w16cid:durableId="2022461965">
    <w:abstractNumId w:val="55"/>
  </w:num>
  <w:num w:numId="22" w16cid:durableId="32922717">
    <w:abstractNumId w:val="46"/>
  </w:num>
  <w:num w:numId="23" w16cid:durableId="522523613">
    <w:abstractNumId w:val="21"/>
  </w:num>
  <w:num w:numId="24" w16cid:durableId="864683271">
    <w:abstractNumId w:val="35"/>
  </w:num>
  <w:num w:numId="25" w16cid:durableId="112142236">
    <w:abstractNumId w:val="28"/>
  </w:num>
  <w:num w:numId="26" w16cid:durableId="956106442">
    <w:abstractNumId w:val="18"/>
    <w:lvlOverride w:ilvl="0">
      <w:startOverride w:val="1"/>
    </w:lvlOverride>
  </w:num>
  <w:num w:numId="27" w16cid:durableId="965744837">
    <w:abstractNumId w:val="31"/>
  </w:num>
  <w:num w:numId="28" w16cid:durableId="1031346719">
    <w:abstractNumId w:val="25"/>
  </w:num>
  <w:num w:numId="29" w16cid:durableId="62341871">
    <w:abstractNumId w:val="49"/>
  </w:num>
  <w:num w:numId="30" w16cid:durableId="3671870">
    <w:abstractNumId w:val="45"/>
  </w:num>
  <w:num w:numId="31" w16cid:durableId="1455708980">
    <w:abstractNumId w:val="2"/>
  </w:num>
  <w:num w:numId="32" w16cid:durableId="817957566">
    <w:abstractNumId w:val="14"/>
  </w:num>
  <w:num w:numId="33" w16cid:durableId="1905093890">
    <w:abstractNumId w:val="44"/>
  </w:num>
  <w:num w:numId="34" w16cid:durableId="1443958364">
    <w:abstractNumId w:val="33"/>
  </w:num>
  <w:num w:numId="35" w16cid:durableId="498694611">
    <w:abstractNumId w:val="38"/>
  </w:num>
  <w:num w:numId="36" w16cid:durableId="978387704">
    <w:abstractNumId w:val="52"/>
  </w:num>
  <w:num w:numId="37" w16cid:durableId="38671194">
    <w:abstractNumId w:val="11"/>
  </w:num>
  <w:num w:numId="38" w16cid:durableId="2079132289">
    <w:abstractNumId w:val="22"/>
  </w:num>
  <w:num w:numId="39" w16cid:durableId="751004248">
    <w:abstractNumId w:val="20"/>
  </w:num>
  <w:num w:numId="40" w16cid:durableId="1518156288">
    <w:abstractNumId w:val="5"/>
  </w:num>
  <w:num w:numId="41" w16cid:durableId="1652054813">
    <w:abstractNumId w:val="42"/>
  </w:num>
  <w:num w:numId="42" w16cid:durableId="1584679887">
    <w:abstractNumId w:val="24"/>
  </w:num>
  <w:num w:numId="43" w16cid:durableId="1117332149">
    <w:abstractNumId w:val="9"/>
  </w:num>
  <w:num w:numId="44" w16cid:durableId="1050226473">
    <w:abstractNumId w:val="36"/>
  </w:num>
  <w:num w:numId="45" w16cid:durableId="774324409">
    <w:abstractNumId w:val="51"/>
  </w:num>
  <w:num w:numId="46" w16cid:durableId="558826151">
    <w:abstractNumId w:val="26"/>
  </w:num>
  <w:num w:numId="47" w16cid:durableId="418137542">
    <w:abstractNumId w:val="50"/>
  </w:num>
  <w:num w:numId="48" w16cid:durableId="1578173820">
    <w:abstractNumId w:val="10"/>
  </w:num>
  <w:num w:numId="49" w16cid:durableId="1401752315">
    <w:abstractNumId w:val="15"/>
  </w:num>
  <w:num w:numId="50" w16cid:durableId="1660690370">
    <w:abstractNumId w:val="48"/>
  </w:num>
  <w:num w:numId="51" w16cid:durableId="1437866089">
    <w:abstractNumId w:val="34"/>
  </w:num>
  <w:num w:numId="52" w16cid:durableId="1661812519">
    <w:abstractNumId w:val="19"/>
  </w:num>
  <w:num w:numId="53" w16cid:durableId="1213271751">
    <w:abstractNumId w:val="56"/>
  </w:num>
  <w:num w:numId="54" w16cid:durableId="485822118">
    <w:abstractNumId w:val="29"/>
  </w:num>
  <w:num w:numId="55" w16cid:durableId="273367646">
    <w:abstractNumId w:val="7"/>
  </w:num>
  <w:num w:numId="56" w16cid:durableId="351490543">
    <w:abstractNumId w:val="39"/>
  </w:num>
  <w:num w:numId="57" w16cid:durableId="469782954">
    <w:abstractNumId w:val="8"/>
  </w:num>
  <w:num w:numId="58" w16cid:durableId="987712909">
    <w:abstractNumId w:val="30"/>
  </w:num>
  <w:num w:numId="59" w16cid:durableId="569731710">
    <w:abstractNumId w:val="17"/>
  </w:num>
  <w:num w:numId="60" w16cid:durableId="1049453351">
    <w:abstractNumId w:val="23"/>
    <w:lvlOverride w:ilvl="0">
      <w:startOverride w:val="1"/>
    </w:lvlOverride>
  </w:num>
  <w:num w:numId="61" w16cid:durableId="97481528">
    <w:abstractNumId w:val="23"/>
    <w:lvlOverride w:ilvl="0">
      <w:startOverride w:val="1"/>
    </w:lvlOverride>
  </w:num>
  <w:num w:numId="62" w16cid:durableId="2125953143">
    <w:abstractNumId w:val="40"/>
  </w:num>
  <w:num w:numId="63" w16cid:durableId="733967075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6C"/>
    <w:rsid w:val="000024F2"/>
    <w:rsid w:val="00005957"/>
    <w:rsid w:val="000069BD"/>
    <w:rsid w:val="00007064"/>
    <w:rsid w:val="00011E60"/>
    <w:rsid w:val="00012A6E"/>
    <w:rsid w:val="00014831"/>
    <w:rsid w:val="00015A0C"/>
    <w:rsid w:val="00016D0C"/>
    <w:rsid w:val="000177B2"/>
    <w:rsid w:val="00020341"/>
    <w:rsid w:val="0002161E"/>
    <w:rsid w:val="00024C68"/>
    <w:rsid w:val="00024DE8"/>
    <w:rsid w:val="000253E2"/>
    <w:rsid w:val="00025FD7"/>
    <w:rsid w:val="000261FB"/>
    <w:rsid w:val="00027322"/>
    <w:rsid w:val="00027595"/>
    <w:rsid w:val="00027817"/>
    <w:rsid w:val="0003666B"/>
    <w:rsid w:val="00037C83"/>
    <w:rsid w:val="000406FD"/>
    <w:rsid w:val="0004194F"/>
    <w:rsid w:val="00041E78"/>
    <w:rsid w:val="000422D4"/>
    <w:rsid w:val="0004337C"/>
    <w:rsid w:val="00044714"/>
    <w:rsid w:val="00051CC0"/>
    <w:rsid w:val="00051FE6"/>
    <w:rsid w:val="00057101"/>
    <w:rsid w:val="00057339"/>
    <w:rsid w:val="000639B3"/>
    <w:rsid w:val="000640EB"/>
    <w:rsid w:val="00064CC7"/>
    <w:rsid w:val="00070A82"/>
    <w:rsid w:val="00070F28"/>
    <w:rsid w:val="00072331"/>
    <w:rsid w:val="00072480"/>
    <w:rsid w:val="00072770"/>
    <w:rsid w:val="00074E87"/>
    <w:rsid w:val="00083A87"/>
    <w:rsid w:val="00083C32"/>
    <w:rsid w:val="00083F2B"/>
    <w:rsid w:val="00086022"/>
    <w:rsid w:val="00086A76"/>
    <w:rsid w:val="00087067"/>
    <w:rsid w:val="00087C7D"/>
    <w:rsid w:val="00090C53"/>
    <w:rsid w:val="0009179D"/>
    <w:rsid w:val="00096369"/>
    <w:rsid w:val="00097D05"/>
    <w:rsid w:val="000A2246"/>
    <w:rsid w:val="000A4CFC"/>
    <w:rsid w:val="000A6DB5"/>
    <w:rsid w:val="000B337D"/>
    <w:rsid w:val="000B3A59"/>
    <w:rsid w:val="000B5A4F"/>
    <w:rsid w:val="000B790C"/>
    <w:rsid w:val="000C049C"/>
    <w:rsid w:val="000C09EB"/>
    <w:rsid w:val="000C378D"/>
    <w:rsid w:val="000C634B"/>
    <w:rsid w:val="000C7E34"/>
    <w:rsid w:val="000D3612"/>
    <w:rsid w:val="000D4129"/>
    <w:rsid w:val="000D689E"/>
    <w:rsid w:val="000E1937"/>
    <w:rsid w:val="000E1F39"/>
    <w:rsid w:val="000E3DDD"/>
    <w:rsid w:val="000E6DF3"/>
    <w:rsid w:val="000E7C33"/>
    <w:rsid w:val="000F62AF"/>
    <w:rsid w:val="000F6462"/>
    <w:rsid w:val="000F65D8"/>
    <w:rsid w:val="000F799F"/>
    <w:rsid w:val="00101D84"/>
    <w:rsid w:val="00105E52"/>
    <w:rsid w:val="00107287"/>
    <w:rsid w:val="00115137"/>
    <w:rsid w:val="001175BB"/>
    <w:rsid w:val="00122A91"/>
    <w:rsid w:val="00125724"/>
    <w:rsid w:val="001265CE"/>
    <w:rsid w:val="001333E3"/>
    <w:rsid w:val="001335A3"/>
    <w:rsid w:val="00137C25"/>
    <w:rsid w:val="00143CC0"/>
    <w:rsid w:val="001442DA"/>
    <w:rsid w:val="00145B7A"/>
    <w:rsid w:val="00152D8F"/>
    <w:rsid w:val="00153033"/>
    <w:rsid w:val="00154469"/>
    <w:rsid w:val="00155BD8"/>
    <w:rsid w:val="00157AAA"/>
    <w:rsid w:val="00157C8F"/>
    <w:rsid w:val="001607B7"/>
    <w:rsid w:val="00160AC4"/>
    <w:rsid w:val="00163F84"/>
    <w:rsid w:val="00167600"/>
    <w:rsid w:val="001729A1"/>
    <w:rsid w:val="00174328"/>
    <w:rsid w:val="001767BD"/>
    <w:rsid w:val="00176A3D"/>
    <w:rsid w:val="00180258"/>
    <w:rsid w:val="00181331"/>
    <w:rsid w:val="00182367"/>
    <w:rsid w:val="001827A9"/>
    <w:rsid w:val="001929A6"/>
    <w:rsid w:val="00192AEC"/>
    <w:rsid w:val="00192C2B"/>
    <w:rsid w:val="00193BAE"/>
    <w:rsid w:val="0019463B"/>
    <w:rsid w:val="00195A0C"/>
    <w:rsid w:val="001977DF"/>
    <w:rsid w:val="001A0E34"/>
    <w:rsid w:val="001A20C8"/>
    <w:rsid w:val="001A3819"/>
    <w:rsid w:val="001A6BCF"/>
    <w:rsid w:val="001A736B"/>
    <w:rsid w:val="001B2979"/>
    <w:rsid w:val="001B2BB1"/>
    <w:rsid w:val="001B4374"/>
    <w:rsid w:val="001B4C24"/>
    <w:rsid w:val="001B65E4"/>
    <w:rsid w:val="001C15E6"/>
    <w:rsid w:val="001C2F5C"/>
    <w:rsid w:val="001C34F1"/>
    <w:rsid w:val="001D1973"/>
    <w:rsid w:val="001D46B7"/>
    <w:rsid w:val="001D506D"/>
    <w:rsid w:val="001D6C51"/>
    <w:rsid w:val="001D6E3C"/>
    <w:rsid w:val="001D7056"/>
    <w:rsid w:val="001D76B1"/>
    <w:rsid w:val="001E4467"/>
    <w:rsid w:val="001E66EA"/>
    <w:rsid w:val="001F1536"/>
    <w:rsid w:val="001F17B5"/>
    <w:rsid w:val="001F502A"/>
    <w:rsid w:val="00200D64"/>
    <w:rsid w:val="00203C97"/>
    <w:rsid w:val="00204D8E"/>
    <w:rsid w:val="00206E46"/>
    <w:rsid w:val="0021173D"/>
    <w:rsid w:val="002210C6"/>
    <w:rsid w:val="00221BEC"/>
    <w:rsid w:val="002224B7"/>
    <w:rsid w:val="002238DB"/>
    <w:rsid w:val="00223D8D"/>
    <w:rsid w:val="00231E9B"/>
    <w:rsid w:val="00232056"/>
    <w:rsid w:val="0023440B"/>
    <w:rsid w:val="00234C5E"/>
    <w:rsid w:val="002367D3"/>
    <w:rsid w:val="002408D8"/>
    <w:rsid w:val="00240AE4"/>
    <w:rsid w:val="00244D32"/>
    <w:rsid w:val="00247C76"/>
    <w:rsid w:val="002522C8"/>
    <w:rsid w:val="002524A4"/>
    <w:rsid w:val="002554E5"/>
    <w:rsid w:val="0025554E"/>
    <w:rsid w:val="0025645A"/>
    <w:rsid w:val="00262294"/>
    <w:rsid w:val="002640F1"/>
    <w:rsid w:val="0026626E"/>
    <w:rsid w:val="002669F7"/>
    <w:rsid w:val="0026794F"/>
    <w:rsid w:val="002704FA"/>
    <w:rsid w:val="00271E2B"/>
    <w:rsid w:val="00272C3D"/>
    <w:rsid w:val="002756B8"/>
    <w:rsid w:val="00275F0E"/>
    <w:rsid w:val="00280A80"/>
    <w:rsid w:val="00282C4D"/>
    <w:rsid w:val="0028507E"/>
    <w:rsid w:val="002867D1"/>
    <w:rsid w:val="00287DCF"/>
    <w:rsid w:val="00290568"/>
    <w:rsid w:val="00290DF6"/>
    <w:rsid w:val="002924FA"/>
    <w:rsid w:val="00293BAA"/>
    <w:rsid w:val="00297318"/>
    <w:rsid w:val="00297B8E"/>
    <w:rsid w:val="002A5CCF"/>
    <w:rsid w:val="002A77D7"/>
    <w:rsid w:val="002A7E69"/>
    <w:rsid w:val="002B0655"/>
    <w:rsid w:val="002B15C2"/>
    <w:rsid w:val="002B443B"/>
    <w:rsid w:val="002B44A6"/>
    <w:rsid w:val="002C0E65"/>
    <w:rsid w:val="002C1BA1"/>
    <w:rsid w:val="002C2774"/>
    <w:rsid w:val="002C39FF"/>
    <w:rsid w:val="002D10DA"/>
    <w:rsid w:val="002D3DDC"/>
    <w:rsid w:val="002D48BC"/>
    <w:rsid w:val="002D4A5E"/>
    <w:rsid w:val="002D4AE1"/>
    <w:rsid w:val="002D6880"/>
    <w:rsid w:val="002E08A9"/>
    <w:rsid w:val="002E1A8A"/>
    <w:rsid w:val="002E2099"/>
    <w:rsid w:val="002E22BB"/>
    <w:rsid w:val="002E4307"/>
    <w:rsid w:val="002E79DE"/>
    <w:rsid w:val="002F18B8"/>
    <w:rsid w:val="002F1C40"/>
    <w:rsid w:val="002F5A2C"/>
    <w:rsid w:val="003012A2"/>
    <w:rsid w:val="00302839"/>
    <w:rsid w:val="00302EFA"/>
    <w:rsid w:val="0031194A"/>
    <w:rsid w:val="00317B5C"/>
    <w:rsid w:val="003210F1"/>
    <w:rsid w:val="003218AC"/>
    <w:rsid w:val="00325702"/>
    <w:rsid w:val="003278B4"/>
    <w:rsid w:val="00335EB5"/>
    <w:rsid w:val="00343C76"/>
    <w:rsid w:val="00343D5B"/>
    <w:rsid w:val="003479E8"/>
    <w:rsid w:val="0035353C"/>
    <w:rsid w:val="00355197"/>
    <w:rsid w:val="00355AC7"/>
    <w:rsid w:val="00356B06"/>
    <w:rsid w:val="003573BE"/>
    <w:rsid w:val="003606E5"/>
    <w:rsid w:val="00364550"/>
    <w:rsid w:val="00365410"/>
    <w:rsid w:val="0036594B"/>
    <w:rsid w:val="003676C3"/>
    <w:rsid w:val="003678F3"/>
    <w:rsid w:val="003756F3"/>
    <w:rsid w:val="00385C57"/>
    <w:rsid w:val="0039006F"/>
    <w:rsid w:val="00391C4D"/>
    <w:rsid w:val="003962D9"/>
    <w:rsid w:val="00397AA5"/>
    <w:rsid w:val="00397D8E"/>
    <w:rsid w:val="003A01EF"/>
    <w:rsid w:val="003A1CC8"/>
    <w:rsid w:val="003A2B36"/>
    <w:rsid w:val="003A2DCE"/>
    <w:rsid w:val="003A773E"/>
    <w:rsid w:val="003B1D71"/>
    <w:rsid w:val="003B39C1"/>
    <w:rsid w:val="003B3BEA"/>
    <w:rsid w:val="003B6129"/>
    <w:rsid w:val="003B77DA"/>
    <w:rsid w:val="003C0574"/>
    <w:rsid w:val="003C3BA0"/>
    <w:rsid w:val="003C40DA"/>
    <w:rsid w:val="003C4FFD"/>
    <w:rsid w:val="003C6A7E"/>
    <w:rsid w:val="003C7E8D"/>
    <w:rsid w:val="003D2863"/>
    <w:rsid w:val="003D2F48"/>
    <w:rsid w:val="003D331F"/>
    <w:rsid w:val="003D3349"/>
    <w:rsid w:val="003D448F"/>
    <w:rsid w:val="003D735A"/>
    <w:rsid w:val="003E09A3"/>
    <w:rsid w:val="003E20AC"/>
    <w:rsid w:val="003E2D6C"/>
    <w:rsid w:val="003E56C6"/>
    <w:rsid w:val="003F0440"/>
    <w:rsid w:val="003F1493"/>
    <w:rsid w:val="003F2EAC"/>
    <w:rsid w:val="00401BEE"/>
    <w:rsid w:val="00402CB5"/>
    <w:rsid w:val="00403F09"/>
    <w:rsid w:val="00404F39"/>
    <w:rsid w:val="00404F5A"/>
    <w:rsid w:val="004050E9"/>
    <w:rsid w:val="00405871"/>
    <w:rsid w:val="00406FBA"/>
    <w:rsid w:val="00411F2B"/>
    <w:rsid w:val="00412541"/>
    <w:rsid w:val="00413979"/>
    <w:rsid w:val="00415119"/>
    <w:rsid w:val="00416D48"/>
    <w:rsid w:val="00417CCE"/>
    <w:rsid w:val="004214FA"/>
    <w:rsid w:val="004268D5"/>
    <w:rsid w:val="004323AA"/>
    <w:rsid w:val="004333FB"/>
    <w:rsid w:val="00434387"/>
    <w:rsid w:val="0044059D"/>
    <w:rsid w:val="004405F0"/>
    <w:rsid w:val="00442A8A"/>
    <w:rsid w:val="004463B6"/>
    <w:rsid w:val="0044763D"/>
    <w:rsid w:val="004534B9"/>
    <w:rsid w:val="00453736"/>
    <w:rsid w:val="00453867"/>
    <w:rsid w:val="0046068E"/>
    <w:rsid w:val="00460F8D"/>
    <w:rsid w:val="00471830"/>
    <w:rsid w:val="0047226F"/>
    <w:rsid w:val="00475741"/>
    <w:rsid w:val="0048211B"/>
    <w:rsid w:val="00484098"/>
    <w:rsid w:val="00484233"/>
    <w:rsid w:val="004901EC"/>
    <w:rsid w:val="004908BD"/>
    <w:rsid w:val="00491A2E"/>
    <w:rsid w:val="00491F1D"/>
    <w:rsid w:val="00493A79"/>
    <w:rsid w:val="004942CD"/>
    <w:rsid w:val="0049435D"/>
    <w:rsid w:val="00494DD8"/>
    <w:rsid w:val="004A5B77"/>
    <w:rsid w:val="004A63D1"/>
    <w:rsid w:val="004A7CAA"/>
    <w:rsid w:val="004B3057"/>
    <w:rsid w:val="004C126B"/>
    <w:rsid w:val="004C19C9"/>
    <w:rsid w:val="004C3D6E"/>
    <w:rsid w:val="004C50CD"/>
    <w:rsid w:val="004C5DCE"/>
    <w:rsid w:val="004D091D"/>
    <w:rsid w:val="004D0F8D"/>
    <w:rsid w:val="004D35C9"/>
    <w:rsid w:val="004D4C7C"/>
    <w:rsid w:val="004D5A36"/>
    <w:rsid w:val="004D6E56"/>
    <w:rsid w:val="004E0093"/>
    <w:rsid w:val="004E31F3"/>
    <w:rsid w:val="004E6478"/>
    <w:rsid w:val="004E685F"/>
    <w:rsid w:val="004F1E16"/>
    <w:rsid w:val="004F4610"/>
    <w:rsid w:val="004F5F1E"/>
    <w:rsid w:val="00501AE6"/>
    <w:rsid w:val="005054AB"/>
    <w:rsid w:val="00507807"/>
    <w:rsid w:val="00514B64"/>
    <w:rsid w:val="00515F57"/>
    <w:rsid w:val="005160A3"/>
    <w:rsid w:val="00520920"/>
    <w:rsid w:val="00520D99"/>
    <w:rsid w:val="00521EF9"/>
    <w:rsid w:val="00522029"/>
    <w:rsid w:val="005220A2"/>
    <w:rsid w:val="005224DE"/>
    <w:rsid w:val="0052523E"/>
    <w:rsid w:val="00526E2E"/>
    <w:rsid w:val="00527352"/>
    <w:rsid w:val="00532542"/>
    <w:rsid w:val="00532AC2"/>
    <w:rsid w:val="00534F0C"/>
    <w:rsid w:val="005406E4"/>
    <w:rsid w:val="005407F9"/>
    <w:rsid w:val="00542CF1"/>
    <w:rsid w:val="00546145"/>
    <w:rsid w:val="00547F1E"/>
    <w:rsid w:val="00551B34"/>
    <w:rsid w:val="00557F3F"/>
    <w:rsid w:val="005640AB"/>
    <w:rsid w:val="005709A7"/>
    <w:rsid w:val="00572805"/>
    <w:rsid w:val="005734A2"/>
    <w:rsid w:val="00576DB5"/>
    <w:rsid w:val="0057756C"/>
    <w:rsid w:val="00581CB8"/>
    <w:rsid w:val="00582944"/>
    <w:rsid w:val="00583F0D"/>
    <w:rsid w:val="00585819"/>
    <w:rsid w:val="005901E6"/>
    <w:rsid w:val="0059694C"/>
    <w:rsid w:val="00596AF9"/>
    <w:rsid w:val="00597C2D"/>
    <w:rsid w:val="005A2454"/>
    <w:rsid w:val="005A409A"/>
    <w:rsid w:val="005A487D"/>
    <w:rsid w:val="005A7EE4"/>
    <w:rsid w:val="005B3BAD"/>
    <w:rsid w:val="005B52BF"/>
    <w:rsid w:val="005B7388"/>
    <w:rsid w:val="005C0498"/>
    <w:rsid w:val="005C162C"/>
    <w:rsid w:val="005D0987"/>
    <w:rsid w:val="005D354F"/>
    <w:rsid w:val="005E00A4"/>
    <w:rsid w:val="005E556E"/>
    <w:rsid w:val="005E6141"/>
    <w:rsid w:val="005E79E0"/>
    <w:rsid w:val="005E7F08"/>
    <w:rsid w:val="005F0708"/>
    <w:rsid w:val="005F1752"/>
    <w:rsid w:val="005F57E3"/>
    <w:rsid w:val="005F629D"/>
    <w:rsid w:val="00600CBD"/>
    <w:rsid w:val="00600D29"/>
    <w:rsid w:val="00600F9C"/>
    <w:rsid w:val="0060276F"/>
    <w:rsid w:val="0060407D"/>
    <w:rsid w:val="006043B1"/>
    <w:rsid w:val="0060607A"/>
    <w:rsid w:val="00616606"/>
    <w:rsid w:val="00616C4F"/>
    <w:rsid w:val="00617412"/>
    <w:rsid w:val="0062199F"/>
    <w:rsid w:val="00625945"/>
    <w:rsid w:val="00630368"/>
    <w:rsid w:val="00630575"/>
    <w:rsid w:val="006326D5"/>
    <w:rsid w:val="00633A54"/>
    <w:rsid w:val="00635AA8"/>
    <w:rsid w:val="0063617E"/>
    <w:rsid w:val="00636E41"/>
    <w:rsid w:val="0064006F"/>
    <w:rsid w:val="00644127"/>
    <w:rsid w:val="00646520"/>
    <w:rsid w:val="00646BF4"/>
    <w:rsid w:val="00651BF7"/>
    <w:rsid w:val="00653814"/>
    <w:rsid w:val="00653928"/>
    <w:rsid w:val="00654003"/>
    <w:rsid w:val="0065508E"/>
    <w:rsid w:val="006579F4"/>
    <w:rsid w:val="0066186F"/>
    <w:rsid w:val="00661ECF"/>
    <w:rsid w:val="00661F12"/>
    <w:rsid w:val="00663E40"/>
    <w:rsid w:val="006649CE"/>
    <w:rsid w:val="00665334"/>
    <w:rsid w:val="006676F3"/>
    <w:rsid w:val="00671CF9"/>
    <w:rsid w:val="00676016"/>
    <w:rsid w:val="00680E50"/>
    <w:rsid w:val="00680FCB"/>
    <w:rsid w:val="00684547"/>
    <w:rsid w:val="00684AFB"/>
    <w:rsid w:val="006854EB"/>
    <w:rsid w:val="00685738"/>
    <w:rsid w:val="0068764B"/>
    <w:rsid w:val="006A542D"/>
    <w:rsid w:val="006B1734"/>
    <w:rsid w:val="006B2BB4"/>
    <w:rsid w:val="006B486A"/>
    <w:rsid w:val="006B5A0C"/>
    <w:rsid w:val="006B67D3"/>
    <w:rsid w:val="006C0E1F"/>
    <w:rsid w:val="006C19EC"/>
    <w:rsid w:val="006C28D3"/>
    <w:rsid w:val="006C3A6A"/>
    <w:rsid w:val="006C3B4C"/>
    <w:rsid w:val="006C7193"/>
    <w:rsid w:val="006D66CA"/>
    <w:rsid w:val="006D6EEF"/>
    <w:rsid w:val="006E0774"/>
    <w:rsid w:val="006E0EEB"/>
    <w:rsid w:val="006E1711"/>
    <w:rsid w:val="006E1C9A"/>
    <w:rsid w:val="006E290C"/>
    <w:rsid w:val="006E38D1"/>
    <w:rsid w:val="006E6D06"/>
    <w:rsid w:val="006E70A5"/>
    <w:rsid w:val="006F6038"/>
    <w:rsid w:val="00703273"/>
    <w:rsid w:val="00705B9C"/>
    <w:rsid w:val="0070724D"/>
    <w:rsid w:val="00712B73"/>
    <w:rsid w:val="0072082F"/>
    <w:rsid w:val="00720AA9"/>
    <w:rsid w:val="00722114"/>
    <w:rsid w:val="00724024"/>
    <w:rsid w:val="00724E5F"/>
    <w:rsid w:val="0073155A"/>
    <w:rsid w:val="00732CAC"/>
    <w:rsid w:val="0073539A"/>
    <w:rsid w:val="00736DDA"/>
    <w:rsid w:val="00741EE7"/>
    <w:rsid w:val="007528FD"/>
    <w:rsid w:val="00752F54"/>
    <w:rsid w:val="0075643F"/>
    <w:rsid w:val="0075791A"/>
    <w:rsid w:val="007633EA"/>
    <w:rsid w:val="00763B88"/>
    <w:rsid w:val="0076482F"/>
    <w:rsid w:val="00764D9D"/>
    <w:rsid w:val="007711CF"/>
    <w:rsid w:val="00774B74"/>
    <w:rsid w:val="007756A3"/>
    <w:rsid w:val="0078467F"/>
    <w:rsid w:val="007848F3"/>
    <w:rsid w:val="00785C68"/>
    <w:rsid w:val="007872BF"/>
    <w:rsid w:val="007960A1"/>
    <w:rsid w:val="007A19E3"/>
    <w:rsid w:val="007A1A92"/>
    <w:rsid w:val="007A3F99"/>
    <w:rsid w:val="007A5470"/>
    <w:rsid w:val="007A5ED3"/>
    <w:rsid w:val="007A61F6"/>
    <w:rsid w:val="007A7506"/>
    <w:rsid w:val="007B3C6D"/>
    <w:rsid w:val="007B4A12"/>
    <w:rsid w:val="007B5FE6"/>
    <w:rsid w:val="007C25DC"/>
    <w:rsid w:val="007C3925"/>
    <w:rsid w:val="007D1B98"/>
    <w:rsid w:val="007D1D09"/>
    <w:rsid w:val="007D1FED"/>
    <w:rsid w:val="007D2F83"/>
    <w:rsid w:val="007D6BB6"/>
    <w:rsid w:val="007D72D7"/>
    <w:rsid w:val="007E0F5C"/>
    <w:rsid w:val="007E1D6E"/>
    <w:rsid w:val="007E338E"/>
    <w:rsid w:val="007F1483"/>
    <w:rsid w:val="007F4C23"/>
    <w:rsid w:val="007F4DF4"/>
    <w:rsid w:val="007F6E20"/>
    <w:rsid w:val="008034D6"/>
    <w:rsid w:val="00803FB0"/>
    <w:rsid w:val="008041B1"/>
    <w:rsid w:val="00807772"/>
    <w:rsid w:val="00807E54"/>
    <w:rsid w:val="008107EE"/>
    <w:rsid w:val="008108C7"/>
    <w:rsid w:val="00810B1D"/>
    <w:rsid w:val="00812459"/>
    <w:rsid w:val="00812FF6"/>
    <w:rsid w:val="00814522"/>
    <w:rsid w:val="0081502D"/>
    <w:rsid w:val="008157B4"/>
    <w:rsid w:val="00817467"/>
    <w:rsid w:val="00817DDF"/>
    <w:rsid w:val="00827B5B"/>
    <w:rsid w:val="00831AD6"/>
    <w:rsid w:val="00832690"/>
    <w:rsid w:val="008502CE"/>
    <w:rsid w:val="008506C5"/>
    <w:rsid w:val="00851ABF"/>
    <w:rsid w:val="00851FD1"/>
    <w:rsid w:val="00855311"/>
    <w:rsid w:val="00856D4C"/>
    <w:rsid w:val="008608F1"/>
    <w:rsid w:val="0086137B"/>
    <w:rsid w:val="008626B2"/>
    <w:rsid w:val="008708CB"/>
    <w:rsid w:val="0087172D"/>
    <w:rsid w:val="00872AE8"/>
    <w:rsid w:val="008732E4"/>
    <w:rsid w:val="00874A30"/>
    <w:rsid w:val="008757EF"/>
    <w:rsid w:val="00875854"/>
    <w:rsid w:val="00880190"/>
    <w:rsid w:val="00881B17"/>
    <w:rsid w:val="008865CF"/>
    <w:rsid w:val="0088727A"/>
    <w:rsid w:val="00892642"/>
    <w:rsid w:val="00892D76"/>
    <w:rsid w:val="0089580E"/>
    <w:rsid w:val="00896719"/>
    <w:rsid w:val="00896E3B"/>
    <w:rsid w:val="008979E2"/>
    <w:rsid w:val="00897CFB"/>
    <w:rsid w:val="008A32F8"/>
    <w:rsid w:val="008A576C"/>
    <w:rsid w:val="008B2B8B"/>
    <w:rsid w:val="008B3BE7"/>
    <w:rsid w:val="008B42FA"/>
    <w:rsid w:val="008B4498"/>
    <w:rsid w:val="008B5A23"/>
    <w:rsid w:val="008B774D"/>
    <w:rsid w:val="008C0930"/>
    <w:rsid w:val="008C0C03"/>
    <w:rsid w:val="008C0F82"/>
    <w:rsid w:val="008C16B1"/>
    <w:rsid w:val="008C1BB7"/>
    <w:rsid w:val="008C317B"/>
    <w:rsid w:val="008C32E0"/>
    <w:rsid w:val="008C4DC4"/>
    <w:rsid w:val="008C5897"/>
    <w:rsid w:val="008C5AA6"/>
    <w:rsid w:val="008D0EC4"/>
    <w:rsid w:val="008D1B62"/>
    <w:rsid w:val="008D1E04"/>
    <w:rsid w:val="008D2FA2"/>
    <w:rsid w:val="008D473B"/>
    <w:rsid w:val="008D6292"/>
    <w:rsid w:val="008D6EF8"/>
    <w:rsid w:val="008E0193"/>
    <w:rsid w:val="008E08C2"/>
    <w:rsid w:val="008E0BB4"/>
    <w:rsid w:val="008E16DB"/>
    <w:rsid w:val="008E25B1"/>
    <w:rsid w:val="008E2F3C"/>
    <w:rsid w:val="008E7F58"/>
    <w:rsid w:val="008F183B"/>
    <w:rsid w:val="008F7215"/>
    <w:rsid w:val="008F74EB"/>
    <w:rsid w:val="00900D8D"/>
    <w:rsid w:val="00901D1A"/>
    <w:rsid w:val="00901D60"/>
    <w:rsid w:val="00904E56"/>
    <w:rsid w:val="00906C4D"/>
    <w:rsid w:val="00913F01"/>
    <w:rsid w:val="00914AD9"/>
    <w:rsid w:val="00920DA1"/>
    <w:rsid w:val="00924BEE"/>
    <w:rsid w:val="00924E68"/>
    <w:rsid w:val="0092641E"/>
    <w:rsid w:val="00926424"/>
    <w:rsid w:val="0093002D"/>
    <w:rsid w:val="00930869"/>
    <w:rsid w:val="00931ADB"/>
    <w:rsid w:val="00932C6A"/>
    <w:rsid w:val="0093359C"/>
    <w:rsid w:val="00933BC5"/>
    <w:rsid w:val="0093473B"/>
    <w:rsid w:val="00941F0C"/>
    <w:rsid w:val="00942880"/>
    <w:rsid w:val="009446EF"/>
    <w:rsid w:val="009460B9"/>
    <w:rsid w:val="00946D04"/>
    <w:rsid w:val="00947C09"/>
    <w:rsid w:val="00952681"/>
    <w:rsid w:val="00953766"/>
    <w:rsid w:val="00955974"/>
    <w:rsid w:val="00961402"/>
    <w:rsid w:val="00962CDB"/>
    <w:rsid w:val="00963AAC"/>
    <w:rsid w:val="00964242"/>
    <w:rsid w:val="009644BA"/>
    <w:rsid w:val="00970D60"/>
    <w:rsid w:val="009733D2"/>
    <w:rsid w:val="00981254"/>
    <w:rsid w:val="00984EFF"/>
    <w:rsid w:val="00985169"/>
    <w:rsid w:val="009932D4"/>
    <w:rsid w:val="00994880"/>
    <w:rsid w:val="00994C79"/>
    <w:rsid w:val="0099659D"/>
    <w:rsid w:val="00996A55"/>
    <w:rsid w:val="009A0511"/>
    <w:rsid w:val="009A0F5A"/>
    <w:rsid w:val="009A1DAC"/>
    <w:rsid w:val="009A4EE3"/>
    <w:rsid w:val="009A53AF"/>
    <w:rsid w:val="009B17BE"/>
    <w:rsid w:val="009B1F00"/>
    <w:rsid w:val="009B3B45"/>
    <w:rsid w:val="009B3C37"/>
    <w:rsid w:val="009B5266"/>
    <w:rsid w:val="009B5AA5"/>
    <w:rsid w:val="009B6B96"/>
    <w:rsid w:val="009B6C56"/>
    <w:rsid w:val="009B720F"/>
    <w:rsid w:val="009C0487"/>
    <w:rsid w:val="009C340D"/>
    <w:rsid w:val="009C4BD0"/>
    <w:rsid w:val="009C79DF"/>
    <w:rsid w:val="009D097D"/>
    <w:rsid w:val="009D0F96"/>
    <w:rsid w:val="009D386D"/>
    <w:rsid w:val="009E02F4"/>
    <w:rsid w:val="009E1311"/>
    <w:rsid w:val="009E7042"/>
    <w:rsid w:val="009E7247"/>
    <w:rsid w:val="009F3477"/>
    <w:rsid w:val="009F3D84"/>
    <w:rsid w:val="009F5B3F"/>
    <w:rsid w:val="009F73F1"/>
    <w:rsid w:val="00A00978"/>
    <w:rsid w:val="00A04D88"/>
    <w:rsid w:val="00A062F7"/>
    <w:rsid w:val="00A06C77"/>
    <w:rsid w:val="00A10459"/>
    <w:rsid w:val="00A1048B"/>
    <w:rsid w:val="00A132E6"/>
    <w:rsid w:val="00A15F82"/>
    <w:rsid w:val="00A1625D"/>
    <w:rsid w:val="00A16F91"/>
    <w:rsid w:val="00A17C90"/>
    <w:rsid w:val="00A20696"/>
    <w:rsid w:val="00A20D5F"/>
    <w:rsid w:val="00A21046"/>
    <w:rsid w:val="00A22D2E"/>
    <w:rsid w:val="00A24358"/>
    <w:rsid w:val="00A24C16"/>
    <w:rsid w:val="00A25D86"/>
    <w:rsid w:val="00A266AD"/>
    <w:rsid w:val="00A271CB"/>
    <w:rsid w:val="00A274F5"/>
    <w:rsid w:val="00A336FA"/>
    <w:rsid w:val="00A33E57"/>
    <w:rsid w:val="00A35DD9"/>
    <w:rsid w:val="00A376F3"/>
    <w:rsid w:val="00A41CA2"/>
    <w:rsid w:val="00A43602"/>
    <w:rsid w:val="00A506B0"/>
    <w:rsid w:val="00A52503"/>
    <w:rsid w:val="00A52662"/>
    <w:rsid w:val="00A53A30"/>
    <w:rsid w:val="00A60AB4"/>
    <w:rsid w:val="00A62332"/>
    <w:rsid w:val="00A62992"/>
    <w:rsid w:val="00A64A05"/>
    <w:rsid w:val="00A65DB8"/>
    <w:rsid w:val="00A67598"/>
    <w:rsid w:val="00A74611"/>
    <w:rsid w:val="00A747AB"/>
    <w:rsid w:val="00A8143F"/>
    <w:rsid w:val="00A83971"/>
    <w:rsid w:val="00A83C45"/>
    <w:rsid w:val="00A86FA6"/>
    <w:rsid w:val="00A91C09"/>
    <w:rsid w:val="00A91EA5"/>
    <w:rsid w:val="00A92E1A"/>
    <w:rsid w:val="00A93273"/>
    <w:rsid w:val="00A96BEC"/>
    <w:rsid w:val="00A97D87"/>
    <w:rsid w:val="00A97E91"/>
    <w:rsid w:val="00AA0934"/>
    <w:rsid w:val="00AA17FC"/>
    <w:rsid w:val="00AA1AF0"/>
    <w:rsid w:val="00AA4A5A"/>
    <w:rsid w:val="00AB14E4"/>
    <w:rsid w:val="00AB3288"/>
    <w:rsid w:val="00AC2B67"/>
    <w:rsid w:val="00AC4EE6"/>
    <w:rsid w:val="00AC6DC4"/>
    <w:rsid w:val="00AD0C5D"/>
    <w:rsid w:val="00AD0D56"/>
    <w:rsid w:val="00AD42C5"/>
    <w:rsid w:val="00AD6334"/>
    <w:rsid w:val="00AD73B3"/>
    <w:rsid w:val="00AD7B43"/>
    <w:rsid w:val="00AE3C88"/>
    <w:rsid w:val="00AE5C13"/>
    <w:rsid w:val="00AE5E56"/>
    <w:rsid w:val="00AE7798"/>
    <w:rsid w:val="00AF7BEA"/>
    <w:rsid w:val="00B004CB"/>
    <w:rsid w:val="00B03B6B"/>
    <w:rsid w:val="00B1172F"/>
    <w:rsid w:val="00B12283"/>
    <w:rsid w:val="00B13804"/>
    <w:rsid w:val="00B13E17"/>
    <w:rsid w:val="00B15666"/>
    <w:rsid w:val="00B21B3E"/>
    <w:rsid w:val="00B23105"/>
    <w:rsid w:val="00B25263"/>
    <w:rsid w:val="00B30EF4"/>
    <w:rsid w:val="00B3314A"/>
    <w:rsid w:val="00B34E86"/>
    <w:rsid w:val="00B36B70"/>
    <w:rsid w:val="00B379BB"/>
    <w:rsid w:val="00B40EB8"/>
    <w:rsid w:val="00B41DC6"/>
    <w:rsid w:val="00B429B9"/>
    <w:rsid w:val="00B4333F"/>
    <w:rsid w:val="00B47743"/>
    <w:rsid w:val="00B57639"/>
    <w:rsid w:val="00B60ED3"/>
    <w:rsid w:val="00B64AAF"/>
    <w:rsid w:val="00B64EDD"/>
    <w:rsid w:val="00B652B9"/>
    <w:rsid w:val="00B70639"/>
    <w:rsid w:val="00B70DEA"/>
    <w:rsid w:val="00B756A1"/>
    <w:rsid w:val="00B82A44"/>
    <w:rsid w:val="00B84519"/>
    <w:rsid w:val="00B86D0F"/>
    <w:rsid w:val="00B879A2"/>
    <w:rsid w:val="00B90E24"/>
    <w:rsid w:val="00B91674"/>
    <w:rsid w:val="00B92500"/>
    <w:rsid w:val="00B96A81"/>
    <w:rsid w:val="00B96BA6"/>
    <w:rsid w:val="00BA17A1"/>
    <w:rsid w:val="00BA335A"/>
    <w:rsid w:val="00BA72ED"/>
    <w:rsid w:val="00BB1093"/>
    <w:rsid w:val="00BB210E"/>
    <w:rsid w:val="00BB378D"/>
    <w:rsid w:val="00BB482A"/>
    <w:rsid w:val="00BB56DC"/>
    <w:rsid w:val="00BC136C"/>
    <w:rsid w:val="00BC397E"/>
    <w:rsid w:val="00BC46AA"/>
    <w:rsid w:val="00BC5F4E"/>
    <w:rsid w:val="00BC699B"/>
    <w:rsid w:val="00BC71CB"/>
    <w:rsid w:val="00BC798A"/>
    <w:rsid w:val="00BD0643"/>
    <w:rsid w:val="00BD166E"/>
    <w:rsid w:val="00BD2724"/>
    <w:rsid w:val="00BD2E79"/>
    <w:rsid w:val="00BD3F28"/>
    <w:rsid w:val="00BD3F7D"/>
    <w:rsid w:val="00BD41BF"/>
    <w:rsid w:val="00BD42BB"/>
    <w:rsid w:val="00BD5614"/>
    <w:rsid w:val="00BD5E67"/>
    <w:rsid w:val="00BE0CF3"/>
    <w:rsid w:val="00BE6FAB"/>
    <w:rsid w:val="00BE7644"/>
    <w:rsid w:val="00BF156F"/>
    <w:rsid w:val="00BF2DCB"/>
    <w:rsid w:val="00BF31FB"/>
    <w:rsid w:val="00BF4324"/>
    <w:rsid w:val="00BF5D36"/>
    <w:rsid w:val="00BF5DDE"/>
    <w:rsid w:val="00C00B79"/>
    <w:rsid w:val="00C0142E"/>
    <w:rsid w:val="00C0461C"/>
    <w:rsid w:val="00C05436"/>
    <w:rsid w:val="00C10EFC"/>
    <w:rsid w:val="00C11DE7"/>
    <w:rsid w:val="00C12D3F"/>
    <w:rsid w:val="00C13965"/>
    <w:rsid w:val="00C15E3D"/>
    <w:rsid w:val="00C172AA"/>
    <w:rsid w:val="00C172EB"/>
    <w:rsid w:val="00C177B5"/>
    <w:rsid w:val="00C17C94"/>
    <w:rsid w:val="00C2108F"/>
    <w:rsid w:val="00C232EB"/>
    <w:rsid w:val="00C2788B"/>
    <w:rsid w:val="00C31C38"/>
    <w:rsid w:val="00C3207C"/>
    <w:rsid w:val="00C35387"/>
    <w:rsid w:val="00C35B2D"/>
    <w:rsid w:val="00C3709F"/>
    <w:rsid w:val="00C4183B"/>
    <w:rsid w:val="00C430AA"/>
    <w:rsid w:val="00C434B5"/>
    <w:rsid w:val="00C4439C"/>
    <w:rsid w:val="00C44E5E"/>
    <w:rsid w:val="00C45790"/>
    <w:rsid w:val="00C515D3"/>
    <w:rsid w:val="00C52B8D"/>
    <w:rsid w:val="00C55828"/>
    <w:rsid w:val="00C62058"/>
    <w:rsid w:val="00C626FA"/>
    <w:rsid w:val="00C62878"/>
    <w:rsid w:val="00C63C7E"/>
    <w:rsid w:val="00C642C7"/>
    <w:rsid w:val="00C6649E"/>
    <w:rsid w:val="00C67CF3"/>
    <w:rsid w:val="00C7241F"/>
    <w:rsid w:val="00C73118"/>
    <w:rsid w:val="00C76C5C"/>
    <w:rsid w:val="00C85C16"/>
    <w:rsid w:val="00C904CA"/>
    <w:rsid w:val="00C906E2"/>
    <w:rsid w:val="00C9160C"/>
    <w:rsid w:val="00C925FD"/>
    <w:rsid w:val="00C948E3"/>
    <w:rsid w:val="00C95DAF"/>
    <w:rsid w:val="00CA082E"/>
    <w:rsid w:val="00CA0BB2"/>
    <w:rsid w:val="00CA0FF9"/>
    <w:rsid w:val="00CA491B"/>
    <w:rsid w:val="00CA4F3A"/>
    <w:rsid w:val="00CA579E"/>
    <w:rsid w:val="00CA6292"/>
    <w:rsid w:val="00CB0E31"/>
    <w:rsid w:val="00CB12CC"/>
    <w:rsid w:val="00CB215C"/>
    <w:rsid w:val="00CB2D8F"/>
    <w:rsid w:val="00CB4C03"/>
    <w:rsid w:val="00CB6D0E"/>
    <w:rsid w:val="00CB704F"/>
    <w:rsid w:val="00CC2DFD"/>
    <w:rsid w:val="00CC74B2"/>
    <w:rsid w:val="00CC77ED"/>
    <w:rsid w:val="00CD0B46"/>
    <w:rsid w:val="00CD0F0D"/>
    <w:rsid w:val="00CD23BC"/>
    <w:rsid w:val="00CD31B7"/>
    <w:rsid w:val="00CD352E"/>
    <w:rsid w:val="00CD6323"/>
    <w:rsid w:val="00CD6E04"/>
    <w:rsid w:val="00CE4BD3"/>
    <w:rsid w:val="00CE734E"/>
    <w:rsid w:val="00CE7A6F"/>
    <w:rsid w:val="00CF65B8"/>
    <w:rsid w:val="00D00362"/>
    <w:rsid w:val="00D014CA"/>
    <w:rsid w:val="00D037DA"/>
    <w:rsid w:val="00D04937"/>
    <w:rsid w:val="00D0523F"/>
    <w:rsid w:val="00D05477"/>
    <w:rsid w:val="00D05679"/>
    <w:rsid w:val="00D05B66"/>
    <w:rsid w:val="00D06F6F"/>
    <w:rsid w:val="00D0717F"/>
    <w:rsid w:val="00D10EB0"/>
    <w:rsid w:val="00D11615"/>
    <w:rsid w:val="00D14C37"/>
    <w:rsid w:val="00D16DC2"/>
    <w:rsid w:val="00D23432"/>
    <w:rsid w:val="00D257EB"/>
    <w:rsid w:val="00D324E4"/>
    <w:rsid w:val="00D34192"/>
    <w:rsid w:val="00D347BF"/>
    <w:rsid w:val="00D35018"/>
    <w:rsid w:val="00D40447"/>
    <w:rsid w:val="00D43F4E"/>
    <w:rsid w:val="00D45D48"/>
    <w:rsid w:val="00D47048"/>
    <w:rsid w:val="00D47DC5"/>
    <w:rsid w:val="00D51280"/>
    <w:rsid w:val="00D521E0"/>
    <w:rsid w:val="00D52487"/>
    <w:rsid w:val="00D52570"/>
    <w:rsid w:val="00D53BCD"/>
    <w:rsid w:val="00D53F02"/>
    <w:rsid w:val="00D54676"/>
    <w:rsid w:val="00D558AA"/>
    <w:rsid w:val="00D5791B"/>
    <w:rsid w:val="00D60286"/>
    <w:rsid w:val="00D62481"/>
    <w:rsid w:val="00D66345"/>
    <w:rsid w:val="00D67532"/>
    <w:rsid w:val="00D702C3"/>
    <w:rsid w:val="00D7363D"/>
    <w:rsid w:val="00D74441"/>
    <w:rsid w:val="00D77830"/>
    <w:rsid w:val="00D83D68"/>
    <w:rsid w:val="00D86388"/>
    <w:rsid w:val="00D878E9"/>
    <w:rsid w:val="00D90DAD"/>
    <w:rsid w:val="00D91807"/>
    <w:rsid w:val="00D93DA9"/>
    <w:rsid w:val="00D97A84"/>
    <w:rsid w:val="00DA1299"/>
    <w:rsid w:val="00DA1722"/>
    <w:rsid w:val="00DB4700"/>
    <w:rsid w:val="00DB496E"/>
    <w:rsid w:val="00DB572D"/>
    <w:rsid w:val="00DB64C2"/>
    <w:rsid w:val="00DC0543"/>
    <w:rsid w:val="00DC0DDE"/>
    <w:rsid w:val="00DC36B4"/>
    <w:rsid w:val="00DC3D13"/>
    <w:rsid w:val="00DC5036"/>
    <w:rsid w:val="00DC75C0"/>
    <w:rsid w:val="00DD1EE4"/>
    <w:rsid w:val="00DD2AD1"/>
    <w:rsid w:val="00DD307A"/>
    <w:rsid w:val="00DD3D93"/>
    <w:rsid w:val="00DD5516"/>
    <w:rsid w:val="00DD6B90"/>
    <w:rsid w:val="00DE0DE4"/>
    <w:rsid w:val="00DE301B"/>
    <w:rsid w:val="00DF071E"/>
    <w:rsid w:val="00DF48B2"/>
    <w:rsid w:val="00DF4F83"/>
    <w:rsid w:val="00DF7ADC"/>
    <w:rsid w:val="00E00EE2"/>
    <w:rsid w:val="00E016C5"/>
    <w:rsid w:val="00E04661"/>
    <w:rsid w:val="00E07E74"/>
    <w:rsid w:val="00E11765"/>
    <w:rsid w:val="00E167CC"/>
    <w:rsid w:val="00E202A1"/>
    <w:rsid w:val="00E20F4F"/>
    <w:rsid w:val="00E216C6"/>
    <w:rsid w:val="00E328C7"/>
    <w:rsid w:val="00E3489C"/>
    <w:rsid w:val="00E349BE"/>
    <w:rsid w:val="00E355B0"/>
    <w:rsid w:val="00E414BF"/>
    <w:rsid w:val="00E42B1C"/>
    <w:rsid w:val="00E44F6B"/>
    <w:rsid w:val="00E45C15"/>
    <w:rsid w:val="00E45CEE"/>
    <w:rsid w:val="00E51229"/>
    <w:rsid w:val="00E52BFC"/>
    <w:rsid w:val="00E601FD"/>
    <w:rsid w:val="00E609FA"/>
    <w:rsid w:val="00E627DE"/>
    <w:rsid w:val="00E636BE"/>
    <w:rsid w:val="00E6490F"/>
    <w:rsid w:val="00E67BB0"/>
    <w:rsid w:val="00E7255F"/>
    <w:rsid w:val="00E735E6"/>
    <w:rsid w:val="00E7373D"/>
    <w:rsid w:val="00E76E92"/>
    <w:rsid w:val="00E77D04"/>
    <w:rsid w:val="00E83B40"/>
    <w:rsid w:val="00E879CC"/>
    <w:rsid w:val="00E9045E"/>
    <w:rsid w:val="00E92C68"/>
    <w:rsid w:val="00E94269"/>
    <w:rsid w:val="00E96337"/>
    <w:rsid w:val="00EA1516"/>
    <w:rsid w:val="00EA1834"/>
    <w:rsid w:val="00EA31F1"/>
    <w:rsid w:val="00EA5FEB"/>
    <w:rsid w:val="00EA6006"/>
    <w:rsid w:val="00EB060A"/>
    <w:rsid w:val="00EB06E0"/>
    <w:rsid w:val="00EB437F"/>
    <w:rsid w:val="00EB4AFB"/>
    <w:rsid w:val="00EB5594"/>
    <w:rsid w:val="00EC30C9"/>
    <w:rsid w:val="00EC4652"/>
    <w:rsid w:val="00EC7055"/>
    <w:rsid w:val="00EC7748"/>
    <w:rsid w:val="00ED0C41"/>
    <w:rsid w:val="00ED538D"/>
    <w:rsid w:val="00EE0888"/>
    <w:rsid w:val="00EE4747"/>
    <w:rsid w:val="00EE5A29"/>
    <w:rsid w:val="00EE5B17"/>
    <w:rsid w:val="00EE73B6"/>
    <w:rsid w:val="00EF3F94"/>
    <w:rsid w:val="00EF6F8F"/>
    <w:rsid w:val="00F02BF6"/>
    <w:rsid w:val="00F02F81"/>
    <w:rsid w:val="00F0440F"/>
    <w:rsid w:val="00F04C6A"/>
    <w:rsid w:val="00F05351"/>
    <w:rsid w:val="00F05613"/>
    <w:rsid w:val="00F06522"/>
    <w:rsid w:val="00F10625"/>
    <w:rsid w:val="00F1071F"/>
    <w:rsid w:val="00F1179D"/>
    <w:rsid w:val="00F14E15"/>
    <w:rsid w:val="00F172D7"/>
    <w:rsid w:val="00F20662"/>
    <w:rsid w:val="00F229F5"/>
    <w:rsid w:val="00F3252E"/>
    <w:rsid w:val="00F370B7"/>
    <w:rsid w:val="00F40F99"/>
    <w:rsid w:val="00F45C59"/>
    <w:rsid w:val="00F47467"/>
    <w:rsid w:val="00F50877"/>
    <w:rsid w:val="00F5227D"/>
    <w:rsid w:val="00F54114"/>
    <w:rsid w:val="00F55386"/>
    <w:rsid w:val="00F55B33"/>
    <w:rsid w:val="00F57454"/>
    <w:rsid w:val="00F622F5"/>
    <w:rsid w:val="00F62550"/>
    <w:rsid w:val="00F6308F"/>
    <w:rsid w:val="00F66C37"/>
    <w:rsid w:val="00F66D60"/>
    <w:rsid w:val="00F67D5E"/>
    <w:rsid w:val="00F707A7"/>
    <w:rsid w:val="00F71C31"/>
    <w:rsid w:val="00F72042"/>
    <w:rsid w:val="00F7225F"/>
    <w:rsid w:val="00F7424A"/>
    <w:rsid w:val="00F75221"/>
    <w:rsid w:val="00F77130"/>
    <w:rsid w:val="00F77C3D"/>
    <w:rsid w:val="00F836B4"/>
    <w:rsid w:val="00F84990"/>
    <w:rsid w:val="00F90837"/>
    <w:rsid w:val="00F90ACD"/>
    <w:rsid w:val="00F90FF8"/>
    <w:rsid w:val="00F92FB1"/>
    <w:rsid w:val="00FA04F7"/>
    <w:rsid w:val="00FA0D3F"/>
    <w:rsid w:val="00FA2FF0"/>
    <w:rsid w:val="00FA3691"/>
    <w:rsid w:val="00FA5A07"/>
    <w:rsid w:val="00FA61B9"/>
    <w:rsid w:val="00FA789A"/>
    <w:rsid w:val="00FB1776"/>
    <w:rsid w:val="00FB69B3"/>
    <w:rsid w:val="00FB7AA8"/>
    <w:rsid w:val="00FC0224"/>
    <w:rsid w:val="00FC0E4A"/>
    <w:rsid w:val="00FC14E4"/>
    <w:rsid w:val="00FC1EDE"/>
    <w:rsid w:val="00FC4194"/>
    <w:rsid w:val="00FC43D4"/>
    <w:rsid w:val="00FD3089"/>
    <w:rsid w:val="00FD597B"/>
    <w:rsid w:val="00FE39C6"/>
    <w:rsid w:val="00FE5C8E"/>
    <w:rsid w:val="00FE6B40"/>
    <w:rsid w:val="00FF3F06"/>
    <w:rsid w:val="00FF4C59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A2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BAE"/>
    <w:pPr>
      <w:spacing w:before="15" w:after="15" w:line="240" w:lineRule="auto"/>
      <w:ind w:left="150" w:hanging="150"/>
    </w:pPr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D60"/>
    <w:pPr>
      <w:ind w:left="0" w:firstLine="0"/>
      <w:outlineLvl w:val="0"/>
    </w:pPr>
    <w:rPr>
      <w:rFonts w:eastAsiaTheme="majorEastAsia" w:cs="Calibri Light"/>
      <w:b/>
      <w:color w:val="0F4761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36BE"/>
    <w:pPr>
      <w:keepNext/>
      <w:keepLines/>
      <w:spacing w:before="75"/>
      <w:ind w:left="0" w:firstLine="0"/>
      <w:outlineLvl w:val="1"/>
    </w:pPr>
    <w:rPr>
      <w:rFonts w:asciiTheme="majorHAnsi" w:eastAsiaTheme="majorEastAsia" w:hAnsiTheme="majorHAnsi" w:cstheme="majorHAnsi"/>
      <w:color w:val="0F4761" w:themeColor="accent1" w:themeShade="BF"/>
      <w:sz w:val="22"/>
      <w:szCs w:val="22"/>
      <w:u w:val="single" w:color="0F4761" w:themeColor="accent1" w:themeShade="BF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E636BE"/>
    <w:pPr>
      <w:outlineLvl w:val="2"/>
    </w:pPr>
    <w:rPr>
      <w:i/>
      <w:iCs/>
      <w:u w:val="none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02F81"/>
    <w:pPr>
      <w:outlineLvl w:val="3"/>
    </w:pPr>
    <w:rPr>
      <w:i w:val="0"/>
      <w:iCs w:val="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44BA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4BA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0F4761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644BA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644BA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644BA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D60"/>
    <w:rPr>
      <w:rFonts w:ascii="Calibri Light" w:eastAsiaTheme="majorEastAsia" w:hAnsi="Calibri Light" w:cs="Calibri Light"/>
      <w:b/>
      <w:color w:val="0F4761" w:themeColor="accent1" w:themeShade="BF"/>
      <w:kern w:val="0"/>
      <w:szCs w:val="22"/>
      <w:lang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36BE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val="single" w:color="0F4761" w:themeColor="accent1" w:themeShade="BF"/>
      <w:lang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636BE"/>
    <w:rPr>
      <w:rFonts w:asciiTheme="majorHAnsi" w:eastAsiaTheme="majorEastAsia" w:hAnsiTheme="majorHAnsi" w:cstheme="majorHAnsi"/>
      <w:i/>
      <w:iCs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02F81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6"/>
      <w:szCs w:val="36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u w:val="single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644BA"/>
    <w:rPr>
      <w:rFonts w:asciiTheme="majorHAnsi" w:eastAsiaTheme="majorEastAsia" w:hAnsiTheme="majorHAnsi" w:cstheme="majorBidi"/>
      <w:i/>
      <w:iCs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F6E20"/>
    <w:pPr>
      <w:spacing w:before="0" w:after="60"/>
      <w:ind w:left="0" w:firstLine="0"/>
      <w:jc w:val="center"/>
      <w:outlineLvl w:val="0"/>
    </w:pPr>
    <w:rPr>
      <w:rFonts w:eastAsiaTheme="majorEastAsia" w:cs="Calibri Light"/>
      <w:b/>
      <w:bCs/>
      <w:caps/>
      <w:color w:val="0F4761" w:themeColor="accent1" w:themeShade="BF"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F6E20"/>
    <w:rPr>
      <w:rFonts w:ascii="Calibri Light" w:eastAsiaTheme="majorEastAsia" w:hAnsi="Calibri Light" w:cs="Calibri Light"/>
      <w:b/>
      <w:bCs/>
      <w:caps/>
      <w:color w:val="0F4761" w:themeColor="accent1" w:themeShade="BF"/>
      <w:kern w:val="0"/>
      <w:szCs w:val="22"/>
      <w:lang w:bidi="ar-SA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9644BA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9644BA"/>
    <w:rPr>
      <w:rFonts w:ascii="Calibri Light" w:eastAsiaTheme="minorEastAsia" w:hAnsi="Calibri Light" w:cs="Arial"/>
      <w:i/>
      <w:caps/>
      <w:kern w:val="28"/>
      <w:sz w:val="36"/>
      <w:szCs w:val="32"/>
      <w:lang w:bidi="ar-SA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A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76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4BA"/>
    <w:pPr>
      <w:numPr>
        <w:numId w:val="9"/>
      </w:numPr>
      <w:contextualSpacing/>
    </w:pPr>
    <w:rPr>
      <w:rFonts w:asciiTheme="majorHAnsi" w:hAnsiTheme="majorHAnsi" w:cstheme="majorHAnsi"/>
      <w:szCs w:val="21"/>
    </w:rPr>
  </w:style>
  <w:style w:type="character" w:styleId="IntenseEmphasis">
    <w:name w:val="Intense Emphasis"/>
    <w:basedOn w:val="DefaultParagraphFont"/>
    <w:uiPriority w:val="21"/>
    <w:qFormat/>
    <w:rsid w:val="009644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76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76C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 2"/>
    <w:basedOn w:val="Normal"/>
    <w:rsid w:val="009644BA"/>
    <w:pPr>
      <w:numPr>
        <w:numId w:val="17"/>
      </w:numPr>
    </w:pPr>
  </w:style>
  <w:style w:type="character" w:styleId="Hyperlink">
    <w:name w:val="Hyperlink"/>
    <w:basedOn w:val="DefaultParagraphFont"/>
    <w:uiPriority w:val="99"/>
    <w:unhideWhenUsed/>
    <w:rsid w:val="009644BA"/>
    <w:rPr>
      <w:color w:val="0070C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50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unhideWhenUsed/>
    <w:rsid w:val="009644BA"/>
    <w:rPr>
      <w:color w:val="0070C0"/>
      <w:u w:val="none"/>
    </w:rPr>
  </w:style>
  <w:style w:type="paragraph" w:customStyle="1" w:styleId="msonormal0">
    <w:name w:val="msonormal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opacity-70">
    <w:name w:val="opacity-70"/>
    <w:basedOn w:val="DefaultParagraphFont"/>
    <w:rsid w:val="000D689E"/>
  </w:style>
  <w:style w:type="paragraph" w:styleId="NormalWeb">
    <w:name w:val="Normal (Web)"/>
    <w:basedOn w:val="Normal"/>
    <w:uiPriority w:val="99"/>
    <w:unhideWhenUsed/>
    <w:rsid w:val="009644BA"/>
    <w:pPr>
      <w:spacing w:before="100" w:beforeAutospacing="1" w:after="100" w:afterAutospacing="1"/>
      <w:ind w:left="360"/>
    </w:pPr>
  </w:style>
  <w:style w:type="character" w:customStyle="1" w:styleId="font-ligatures-none">
    <w:name w:val="font-ligatures-none"/>
    <w:basedOn w:val="DefaultParagraphFont"/>
    <w:rsid w:val="000D689E"/>
  </w:style>
  <w:style w:type="character" w:styleId="Emphasis">
    <w:name w:val="Emphasis"/>
    <w:basedOn w:val="DefaultParagraphFont"/>
    <w:uiPriority w:val="20"/>
    <w:qFormat/>
    <w:rsid w:val="009644BA"/>
    <w:rPr>
      <w:i/>
      <w:iCs/>
    </w:rPr>
  </w:style>
  <w:style w:type="paragraph" w:customStyle="1" w:styleId="ps-2">
    <w:name w:val="ps-2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89E"/>
    <w:rPr>
      <w:b/>
      <w:bCs/>
    </w:rPr>
  </w:style>
  <w:style w:type="character" w:customStyle="1" w:styleId="relative">
    <w:name w:val="relative"/>
    <w:basedOn w:val="DefaultParagraphFont"/>
    <w:rsid w:val="000D689E"/>
  </w:style>
  <w:style w:type="paragraph" w:styleId="NoSpacing">
    <w:name w:val="No Spacing"/>
    <w:basedOn w:val="Normal"/>
    <w:uiPriority w:val="1"/>
    <w:qFormat/>
    <w:rsid w:val="00B652B9"/>
  </w:style>
  <w:style w:type="character" w:customStyle="1" w:styleId="DefinitionCharacter">
    <w:name w:val="Definition Character"/>
    <w:basedOn w:val="DefaultParagraphFont"/>
    <w:qFormat/>
    <w:rsid w:val="005160A3"/>
    <w:rPr>
      <w:rFonts w:cs="Calibri Light"/>
      <w:caps/>
      <w:sz w:val="16"/>
      <w:szCs w:val="16"/>
    </w:rPr>
  </w:style>
  <w:style w:type="table" w:styleId="TableGrid">
    <w:name w:val="Table Grid"/>
    <w:basedOn w:val="TableNormal"/>
    <w:uiPriority w:val="39"/>
    <w:rsid w:val="009644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ComposeStyle">
    <w:name w:val="Personal Compose Style"/>
    <w:rsid w:val="009644BA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644BA"/>
    <w:rPr>
      <w:rFonts w:ascii="Arial" w:hAnsi="Arial" w:cs="Arial"/>
      <w:color w:val="auto"/>
      <w:sz w:val="20"/>
    </w:rPr>
  </w:style>
  <w:style w:type="paragraph" w:styleId="Footer">
    <w:name w:val="footer"/>
    <w:basedOn w:val="Normal"/>
    <w:link w:val="Foot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FooterChar">
    <w:name w:val="Footer Char"/>
    <w:basedOn w:val="DefaultParagraphFont"/>
    <w:link w:val="Foot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character" w:styleId="CommentReference">
    <w:name w:val="annotation reference"/>
    <w:rsid w:val="009644BA"/>
    <w:rPr>
      <w:sz w:val="16"/>
      <w:szCs w:val="16"/>
    </w:rPr>
  </w:style>
  <w:style w:type="paragraph" w:styleId="DocumentMap">
    <w:name w:val="Document Map"/>
    <w:basedOn w:val="Normal"/>
    <w:link w:val="DocumentMapChar"/>
    <w:rsid w:val="009644B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9644BA"/>
    <w:rPr>
      <w:rFonts w:ascii="Tahoma" w:eastAsiaTheme="minorEastAsia" w:hAnsi="Tahoma" w:cs="Tahoma"/>
      <w:kern w:val="0"/>
      <w:sz w:val="20"/>
      <w:shd w:val="clear" w:color="auto" w:fill="000080"/>
      <w:lang w:bidi="ar-SA"/>
      <w14:ligatures w14:val="none"/>
    </w:rPr>
  </w:style>
  <w:style w:type="paragraph" w:styleId="EnvelopeAddress">
    <w:name w:val="envelope address"/>
    <w:basedOn w:val="Normal"/>
    <w:rsid w:val="009644B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9644BA"/>
    <w:rPr>
      <w:rFonts w:cs="Arial"/>
    </w:rPr>
  </w:style>
  <w:style w:type="character" w:styleId="EndnoteReference">
    <w:name w:val="endnote reference"/>
    <w:rsid w:val="009644BA"/>
    <w:rPr>
      <w:vertAlign w:val="superscript"/>
    </w:rPr>
  </w:style>
  <w:style w:type="character" w:styleId="FootnoteReference">
    <w:name w:val="footnote reference"/>
    <w:rsid w:val="009644BA"/>
    <w:rPr>
      <w:color w:val="0000FF"/>
      <w:vertAlign w:val="superscript"/>
    </w:rPr>
  </w:style>
  <w:style w:type="character" w:styleId="HTMLAcronym">
    <w:name w:val="HTML Acronym"/>
    <w:basedOn w:val="DefaultParagraphFont"/>
    <w:rsid w:val="009644BA"/>
  </w:style>
  <w:style w:type="character" w:styleId="HTMLCite">
    <w:name w:val="HTML Cite"/>
    <w:rsid w:val="009644BA"/>
    <w:rPr>
      <w:i/>
      <w:iCs/>
    </w:rPr>
  </w:style>
  <w:style w:type="character" w:styleId="HTMLDefinition">
    <w:name w:val="HTML Definition"/>
    <w:rsid w:val="009644BA"/>
    <w:rPr>
      <w:i/>
      <w:iCs/>
    </w:rPr>
  </w:style>
  <w:style w:type="character" w:styleId="HTMLVariable">
    <w:name w:val="HTML Variable"/>
    <w:rsid w:val="009644BA"/>
    <w:rPr>
      <w:i/>
      <w:iCs/>
    </w:rPr>
  </w:style>
  <w:style w:type="paragraph" w:styleId="Index1">
    <w:name w:val="index 1"/>
    <w:basedOn w:val="Normal"/>
    <w:rsid w:val="009644BA"/>
    <w:pPr>
      <w:ind w:left="240" w:hanging="240"/>
    </w:pPr>
  </w:style>
  <w:style w:type="paragraph" w:styleId="IndexHeading">
    <w:name w:val="index heading"/>
    <w:basedOn w:val="Normal"/>
    <w:next w:val="Index1"/>
    <w:rsid w:val="009644BA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9644BA"/>
  </w:style>
  <w:style w:type="character" w:styleId="PageNumber">
    <w:name w:val="page number"/>
    <w:basedOn w:val="DefaultParagraphFont"/>
    <w:rsid w:val="009644BA"/>
  </w:style>
  <w:style w:type="paragraph" w:styleId="Header">
    <w:name w:val="header"/>
    <w:basedOn w:val="Normal"/>
    <w:link w:val="Head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HeaderChar">
    <w:name w:val="Header Char"/>
    <w:basedOn w:val="DefaultParagraphFont"/>
    <w:link w:val="Head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paragraph" w:customStyle="1" w:styleId="Listabc">
    <w:name w:val="List abc"/>
    <w:basedOn w:val="ListNumber"/>
    <w:rsid w:val="009644BA"/>
    <w:pPr>
      <w:tabs>
        <w:tab w:val="left" w:pos="1260"/>
      </w:tabs>
      <w:spacing w:before="120"/>
      <w:ind w:right="432"/>
    </w:pPr>
  </w:style>
  <w:style w:type="paragraph" w:styleId="ListNumber">
    <w:name w:val="List Number"/>
    <w:basedOn w:val="Normal"/>
    <w:rsid w:val="009644BA"/>
    <w:pPr>
      <w:spacing w:line="420" w:lineRule="exact"/>
    </w:pPr>
  </w:style>
  <w:style w:type="paragraph" w:styleId="TOC9">
    <w:name w:val="toc 9"/>
    <w:basedOn w:val="Normal"/>
    <w:next w:val="Normal"/>
    <w:autoRedefine/>
    <w:uiPriority w:val="39"/>
    <w:unhideWhenUsed/>
    <w:rsid w:val="009644BA"/>
    <w:pPr>
      <w:spacing w:before="192" w:after="100"/>
      <w:ind w:left="1760"/>
    </w:pPr>
    <w:rPr>
      <w:rFonts w:cs="Mangal"/>
    </w:rPr>
  </w:style>
  <w:style w:type="paragraph" w:styleId="BodyTextIndent">
    <w:name w:val="Body Text Indent"/>
    <w:basedOn w:val="Normal"/>
    <w:link w:val="BodyTextIndentChar"/>
    <w:unhideWhenUsed/>
    <w:rsid w:val="009644BA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styleId="BalloonText">
    <w:name w:val="Balloon Text"/>
    <w:basedOn w:val="Normal"/>
    <w:link w:val="BalloonTextChar"/>
    <w:rsid w:val="00964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EastAsia" w:hAnsi="Tahoma" w:cs="Tahoma"/>
      <w:kern w:val="0"/>
      <w:sz w:val="16"/>
      <w:szCs w:val="16"/>
      <w:lang w:bidi="ar-SA"/>
      <w14:ligatures w14:val="none"/>
    </w:rPr>
  </w:style>
  <w:style w:type="paragraph" w:styleId="Caption">
    <w:name w:val="caption"/>
    <w:basedOn w:val="Normal"/>
    <w:next w:val="Normal"/>
    <w:qFormat/>
    <w:rsid w:val="009644BA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644BA"/>
    <w:rPr>
      <w:rFonts w:cs="Mangal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4BA"/>
    <w:rPr>
      <w:rFonts w:ascii="Calibri Light" w:eastAsiaTheme="minorEastAsia" w:hAnsi="Calibri Light" w:cs="Mangal"/>
      <w:kern w:val="0"/>
      <w:sz w:val="20"/>
      <w:szCs w:val="18"/>
      <w:lang w:bidi="ar-SA"/>
      <w14:ligatures w14:val="none"/>
    </w:rPr>
  </w:style>
  <w:style w:type="paragraph" w:styleId="CommentSubject">
    <w:name w:val="annotation subject"/>
    <w:basedOn w:val="Normal"/>
    <w:next w:val="Normal"/>
    <w:link w:val="CommentSubjectChar"/>
    <w:rsid w:val="009644BA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rsid w:val="009644BA"/>
    <w:rPr>
      <w:rFonts w:ascii="Calibri Light" w:eastAsiaTheme="minorEastAsia" w:hAnsi="Calibri Light" w:cs="Times New Roman"/>
      <w:b/>
      <w:bCs/>
      <w:kern w:val="0"/>
      <w:sz w:val="20"/>
      <w:lang w:bidi="ar-SA"/>
      <w14:ligatures w14:val="none"/>
    </w:rPr>
  </w:style>
  <w:style w:type="paragraph" w:styleId="EndnoteText">
    <w:name w:val="endnote text"/>
    <w:basedOn w:val="Normal"/>
    <w:link w:val="EndnoteTextChar"/>
    <w:rsid w:val="009644BA"/>
  </w:style>
  <w:style w:type="character" w:customStyle="1" w:styleId="EndnoteTextChar">
    <w:name w:val="Endnote Text Char"/>
    <w:basedOn w:val="DefaultParagraphFont"/>
    <w:link w:val="End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FootnoteText">
    <w:name w:val="footnote text"/>
    <w:basedOn w:val="Normal"/>
    <w:link w:val="FootnoteTextChar"/>
    <w:rsid w:val="009644BA"/>
  </w:style>
  <w:style w:type="character" w:customStyle="1" w:styleId="FootnoteTextChar">
    <w:name w:val="Footnote Text Char"/>
    <w:basedOn w:val="DefaultParagraphFont"/>
    <w:link w:val="Foot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Index2">
    <w:name w:val="index 2"/>
    <w:basedOn w:val="Normal"/>
    <w:rsid w:val="009644BA"/>
    <w:pPr>
      <w:ind w:left="480" w:hanging="240"/>
    </w:pPr>
  </w:style>
  <w:style w:type="paragraph" w:styleId="Index3">
    <w:name w:val="index 3"/>
    <w:basedOn w:val="Normal"/>
    <w:rsid w:val="009644BA"/>
    <w:pPr>
      <w:ind w:left="720" w:hanging="240"/>
    </w:pPr>
  </w:style>
  <w:style w:type="paragraph" w:styleId="Index4">
    <w:name w:val="index 4"/>
    <w:basedOn w:val="Normal"/>
    <w:next w:val="Normal"/>
    <w:autoRedefine/>
    <w:rsid w:val="009644BA"/>
    <w:pPr>
      <w:ind w:left="960" w:hanging="240"/>
    </w:pPr>
  </w:style>
  <w:style w:type="paragraph" w:styleId="Index5">
    <w:name w:val="index 5"/>
    <w:basedOn w:val="Normal"/>
    <w:next w:val="Normal"/>
    <w:autoRedefine/>
    <w:rsid w:val="009644BA"/>
    <w:pPr>
      <w:ind w:left="1200" w:hanging="240"/>
    </w:pPr>
  </w:style>
  <w:style w:type="paragraph" w:styleId="Index6">
    <w:name w:val="index 6"/>
    <w:basedOn w:val="Normal"/>
    <w:next w:val="Normal"/>
    <w:autoRedefine/>
    <w:rsid w:val="009644BA"/>
    <w:pPr>
      <w:ind w:left="1440" w:hanging="240"/>
    </w:pPr>
  </w:style>
  <w:style w:type="paragraph" w:styleId="Index7">
    <w:name w:val="index 7"/>
    <w:basedOn w:val="Normal"/>
    <w:next w:val="Normal"/>
    <w:autoRedefine/>
    <w:rsid w:val="009644BA"/>
    <w:pPr>
      <w:ind w:left="1680" w:hanging="240"/>
    </w:pPr>
  </w:style>
  <w:style w:type="paragraph" w:styleId="Index8">
    <w:name w:val="index 8"/>
    <w:basedOn w:val="Normal"/>
    <w:next w:val="Normal"/>
    <w:autoRedefine/>
    <w:rsid w:val="009644BA"/>
    <w:pPr>
      <w:ind w:left="1920" w:hanging="240"/>
    </w:pPr>
  </w:style>
  <w:style w:type="paragraph" w:styleId="Index9">
    <w:name w:val="index 9"/>
    <w:basedOn w:val="Normal"/>
    <w:next w:val="Normal"/>
    <w:autoRedefine/>
    <w:rsid w:val="009644BA"/>
    <w:pPr>
      <w:ind w:left="2160" w:hanging="240"/>
    </w:pPr>
  </w:style>
  <w:style w:type="paragraph" w:styleId="MacroText">
    <w:name w:val="macro"/>
    <w:link w:val="MacroTextChar"/>
    <w:rsid w:val="009644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</w:pPr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character" w:customStyle="1" w:styleId="MacroTextChar">
    <w:name w:val="Macro Text Char"/>
    <w:basedOn w:val="DefaultParagraphFont"/>
    <w:link w:val="MacroText"/>
    <w:rsid w:val="009644BA"/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paragraph" w:styleId="TableofAuthorities">
    <w:name w:val="table of authorities"/>
    <w:basedOn w:val="Normal"/>
    <w:next w:val="Normal"/>
    <w:rsid w:val="009644BA"/>
    <w:pPr>
      <w:ind w:left="240" w:hanging="240"/>
    </w:pPr>
  </w:style>
  <w:style w:type="paragraph" w:styleId="TableofFigures">
    <w:name w:val="table of figures"/>
    <w:basedOn w:val="Normal"/>
    <w:next w:val="Normal"/>
    <w:rsid w:val="009644BA"/>
    <w:pPr>
      <w:ind w:left="480" w:hanging="480"/>
    </w:pPr>
  </w:style>
  <w:style w:type="paragraph" w:styleId="TOAHeading">
    <w:name w:val="toa heading"/>
    <w:basedOn w:val="Normal"/>
    <w:next w:val="Normal"/>
    <w:rsid w:val="009644BA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644BA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eastAsiaTheme="min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644BA"/>
    <w:pPr>
      <w:tabs>
        <w:tab w:val="left" w:pos="1440"/>
        <w:tab w:val="right" w:leader="dot" w:pos="9350"/>
      </w:tabs>
      <w:spacing w:before="0" w:after="120"/>
      <w:ind w:left="240"/>
      <w:outlineLvl w:val="3"/>
    </w:pPr>
    <w:rPr>
      <w:rFonts w:eastAsiaTheme="minorHAnsi" w:cstheme="majorHAnsi"/>
      <w:b/>
      <w:noProof/>
    </w:rPr>
  </w:style>
  <w:style w:type="paragraph" w:styleId="TOC3">
    <w:name w:val="toc 3"/>
    <w:basedOn w:val="Normal"/>
    <w:autoRedefine/>
    <w:uiPriority w:val="39"/>
    <w:unhideWhenUsed/>
    <w:rsid w:val="009644BA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eastAsiaTheme="minorHAnsi" w:cstheme="majorHAnsi"/>
      <w:i/>
      <w:iCs/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9644BA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eastAsiaTheme="minorHAnsi" w:cstheme="majorHAnsi"/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9644BA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</w:rPr>
  </w:style>
  <w:style w:type="paragraph" w:styleId="TOC6">
    <w:name w:val="toc 6"/>
    <w:basedOn w:val="Normal"/>
    <w:next w:val="Normal"/>
    <w:autoRedefine/>
    <w:uiPriority w:val="39"/>
    <w:unhideWhenUsed/>
    <w:rsid w:val="009644BA"/>
    <w:pPr>
      <w:spacing w:before="192" w:after="108"/>
      <w:ind w:left="1116"/>
    </w:pPr>
    <w:rPr>
      <w:rFonts w:cs="Mangal"/>
    </w:rPr>
  </w:style>
  <w:style w:type="paragraph" w:styleId="TOC7">
    <w:name w:val="toc 7"/>
    <w:basedOn w:val="Normal"/>
    <w:next w:val="Normal"/>
    <w:autoRedefine/>
    <w:uiPriority w:val="39"/>
    <w:unhideWhenUsed/>
    <w:rsid w:val="009644BA"/>
    <w:pPr>
      <w:spacing w:before="192" w:after="100"/>
      <w:ind w:left="1320"/>
    </w:pPr>
    <w:rPr>
      <w:rFonts w:cs="Mangal"/>
    </w:rPr>
  </w:style>
  <w:style w:type="paragraph" w:styleId="TOC8">
    <w:name w:val="toc 8"/>
    <w:basedOn w:val="Normal"/>
    <w:next w:val="Normal"/>
    <w:autoRedefine/>
    <w:uiPriority w:val="39"/>
    <w:unhideWhenUsed/>
    <w:rsid w:val="009644BA"/>
    <w:pPr>
      <w:spacing w:before="192" w:after="100"/>
      <w:ind w:left="1540"/>
    </w:pPr>
    <w:rPr>
      <w:rFonts w:cs="Mangal"/>
    </w:rPr>
  </w:style>
  <w:style w:type="paragraph" w:styleId="BodyText">
    <w:name w:val="Body Text"/>
    <w:basedOn w:val="Normal"/>
    <w:link w:val="BodyTextChar"/>
    <w:rsid w:val="009644BA"/>
    <w:pPr>
      <w:numPr>
        <w:numId w:val="2"/>
      </w:numPr>
    </w:pPr>
  </w:style>
  <w:style w:type="character" w:customStyle="1" w:styleId="BodyTextChar">
    <w:name w:val="Body Text Char"/>
    <w:link w:val="BodyText"/>
    <w:rsid w:val="009644BA"/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ListBullet">
    <w:name w:val="List Bullet"/>
    <w:basedOn w:val="Normal"/>
    <w:rsid w:val="009644BA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9644BA"/>
  </w:style>
  <w:style w:type="paragraph" w:styleId="ListBullet3">
    <w:name w:val="List Bullet 3"/>
    <w:basedOn w:val="Normal"/>
    <w:rsid w:val="009644BA"/>
  </w:style>
  <w:style w:type="paragraph" w:styleId="ListBullet4">
    <w:name w:val="List Bullet 4"/>
    <w:basedOn w:val="Normal"/>
    <w:rsid w:val="009644BA"/>
  </w:style>
  <w:style w:type="paragraph" w:styleId="ListBullet5">
    <w:name w:val="List Bullet 5"/>
    <w:basedOn w:val="Normal"/>
    <w:rsid w:val="009644BA"/>
  </w:style>
  <w:style w:type="paragraph" w:customStyle="1" w:styleId="Academic">
    <w:name w:val="Academic"/>
    <w:basedOn w:val="List"/>
    <w:link w:val="AcademicChar1"/>
    <w:qFormat/>
    <w:rsid w:val="009644BA"/>
    <w:pPr>
      <w:spacing w:before="168"/>
      <w:ind w:left="0"/>
    </w:pPr>
    <w:rPr>
      <w:color w:val="7030A0"/>
    </w:rPr>
  </w:style>
  <w:style w:type="character" w:customStyle="1" w:styleId="AcademicChar1">
    <w:name w:val="Academic Char1"/>
    <w:link w:val="Academic"/>
    <w:rsid w:val="009644BA"/>
    <w:rPr>
      <w:rFonts w:ascii="Calibri Light" w:hAnsi="Calibri Light" w:cstheme="majorHAnsi"/>
      <w:color w:val="7030A0"/>
      <w:kern w:val="0"/>
      <w:sz w:val="32"/>
      <w:lang w:bidi="ar-SA"/>
      <w14:ligatures w14:val="none"/>
    </w:rPr>
  </w:style>
  <w:style w:type="paragraph" w:customStyle="1" w:styleId="Academic2">
    <w:name w:val="Academic 2"/>
    <w:basedOn w:val="Academic"/>
    <w:link w:val="Academic2Char"/>
    <w:rsid w:val="009644BA"/>
    <w:rPr>
      <w:color w:val="CC9900"/>
    </w:rPr>
  </w:style>
  <w:style w:type="character" w:customStyle="1" w:styleId="Academic2Char">
    <w:name w:val="Academic 2 Char"/>
    <w:link w:val="Academic2"/>
    <w:rsid w:val="009644BA"/>
    <w:rPr>
      <w:rFonts w:ascii="Calibri Light" w:hAnsi="Calibri Light" w:cstheme="majorHAnsi"/>
      <w:color w:val="CC9900"/>
      <w:kern w:val="0"/>
      <w:sz w:val="32"/>
      <w:lang w:bidi="ar-SA"/>
      <w14:ligatures w14:val="none"/>
    </w:rPr>
  </w:style>
  <w:style w:type="paragraph" w:customStyle="1" w:styleId="Academic2Detail">
    <w:name w:val="Academic 2 Detail"/>
    <w:basedOn w:val="Academic2"/>
    <w:rsid w:val="009644BA"/>
    <w:pPr>
      <w:ind w:left="245"/>
    </w:pPr>
    <w:rPr>
      <w:color w:val="800000"/>
      <w:sz w:val="28"/>
    </w:rPr>
  </w:style>
  <w:style w:type="paragraph" w:customStyle="1" w:styleId="AcademicDetail">
    <w:name w:val="Academic Detail"/>
    <w:basedOn w:val="Academic"/>
    <w:rsid w:val="009644BA"/>
    <w:pPr>
      <w:ind w:left="245"/>
    </w:pPr>
    <w:rPr>
      <w:color w:val="800000"/>
      <w:sz w:val="28"/>
    </w:rPr>
  </w:style>
  <w:style w:type="paragraph" w:styleId="BodyTextIndent2">
    <w:name w:val="Body Text Indent 2"/>
    <w:basedOn w:val="Normal"/>
    <w:link w:val="BodyTextIndent2Char"/>
    <w:rsid w:val="009644BA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9644BA"/>
    <w:pPr>
      <w:numPr>
        <w:numId w:val="11"/>
      </w:numPr>
      <w:shd w:val="clear" w:color="auto" w:fill="D9F2D0" w:themeFill="accent6" w:themeFillTint="33"/>
      <w:tabs>
        <w:tab w:val="left" w:pos="1890"/>
      </w:tabs>
      <w:spacing w:before="168" w:after="168"/>
    </w:pPr>
    <w:rPr>
      <w:color w:val="3A7C22" w:themeColor="accent6" w:themeShade="BF"/>
      <w:shd w:val="clear" w:color="auto" w:fill="D9F2D0" w:themeFill="accent6" w:themeFillTint="33"/>
    </w:rPr>
  </w:style>
  <w:style w:type="character" w:customStyle="1" w:styleId="CommentChar">
    <w:name w:val="Comment Char"/>
    <w:link w:val="Comment"/>
    <w:rsid w:val="009644BA"/>
    <w:rPr>
      <w:rFonts w:ascii="Calibri Light" w:hAnsi="Calibri Light" w:cstheme="majorHAnsi"/>
      <w:color w:val="3A7C22" w:themeColor="accent6" w:themeShade="BF"/>
      <w:kern w:val="0"/>
      <w:sz w:val="20"/>
      <w:shd w:val="clear" w:color="auto" w:fill="D9F2D0" w:themeFill="accent6" w:themeFillTint="33"/>
      <w:lang w:bidi="ar-SA"/>
      <w14:ligatures w14:val="none"/>
    </w:rPr>
  </w:style>
  <w:style w:type="paragraph" w:customStyle="1" w:styleId="CommentDetail">
    <w:name w:val="Comment Detail"/>
    <w:basedOn w:val="Comment"/>
    <w:rsid w:val="009644BA"/>
    <w:rPr>
      <w:rFonts w:ascii="Courier New" w:hAnsi="Courier New"/>
      <w:color w:val="333300"/>
    </w:rPr>
  </w:style>
  <w:style w:type="character" w:customStyle="1" w:styleId="Continued">
    <w:name w:val="Continued"/>
    <w:rsid w:val="009644BA"/>
    <w:rPr>
      <w:color w:val="808000"/>
    </w:rPr>
  </w:style>
  <w:style w:type="paragraph" w:customStyle="1" w:styleId="Definition">
    <w:name w:val="Definition"/>
    <w:basedOn w:val="Central"/>
    <w:link w:val="DefinitionChar"/>
    <w:rsid w:val="009644BA"/>
    <w:pPr>
      <w:widowControl w:val="0"/>
      <w:numPr>
        <w:numId w:val="26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veloping">
    <w:name w:val="Developing"/>
    <w:rsid w:val="009644BA"/>
    <w:rPr>
      <w:color w:val="808000"/>
    </w:rPr>
  </w:style>
  <w:style w:type="character" w:customStyle="1" w:styleId="Docnote">
    <w:name w:val="Docnote"/>
    <w:basedOn w:val="FootnoteReference"/>
    <w:rsid w:val="009644BA"/>
    <w:rPr>
      <w:color w:val="0000FF"/>
      <w:vertAlign w:val="superscript"/>
    </w:rPr>
  </w:style>
  <w:style w:type="character" w:customStyle="1" w:styleId="DocOnly">
    <w:name w:val="DocOnly"/>
    <w:basedOn w:val="DefaultParagraphFont"/>
    <w:rsid w:val="009644BA"/>
  </w:style>
  <w:style w:type="paragraph" w:customStyle="1" w:styleId="Element">
    <w:name w:val="Element"/>
    <w:basedOn w:val="Normal"/>
    <w:rsid w:val="009644BA"/>
    <w:rPr>
      <w:color w:val="FF00FF"/>
    </w:rPr>
  </w:style>
  <w:style w:type="paragraph" w:customStyle="1" w:styleId="Elementheading">
    <w:name w:val="Element heading"/>
    <w:basedOn w:val="Heading2"/>
    <w:next w:val="Element"/>
    <w:rsid w:val="009644BA"/>
    <w:rPr>
      <w:color w:val="FF00FF"/>
    </w:rPr>
  </w:style>
  <w:style w:type="paragraph" w:customStyle="1" w:styleId="Formal">
    <w:name w:val="Formal"/>
    <w:basedOn w:val="Normal"/>
    <w:rsid w:val="009644BA"/>
  </w:style>
  <w:style w:type="paragraph" w:customStyle="1" w:styleId="Given">
    <w:name w:val="Given"/>
    <w:basedOn w:val="Normal"/>
    <w:rsid w:val="009644BA"/>
  </w:style>
  <w:style w:type="character" w:customStyle="1" w:styleId="INDEX">
    <w:name w:val="INDEX"/>
    <w:rsid w:val="009644BA"/>
    <w:rPr>
      <w:caps/>
    </w:rPr>
  </w:style>
  <w:style w:type="paragraph" w:styleId="List">
    <w:name w:val="List"/>
    <w:basedOn w:val="Normal"/>
    <w:uiPriority w:val="99"/>
    <w:unhideWhenUsed/>
    <w:rsid w:val="009644BA"/>
    <w:pPr>
      <w:spacing w:before="192"/>
      <w:ind w:left="360"/>
    </w:pPr>
    <w:rPr>
      <w:rFonts w:eastAsiaTheme="minorHAnsi" w:cstheme="majorHAnsi"/>
    </w:rPr>
  </w:style>
  <w:style w:type="paragraph" w:styleId="List2">
    <w:name w:val="List 2"/>
    <w:basedOn w:val="Normal"/>
    <w:uiPriority w:val="99"/>
    <w:unhideWhenUsed/>
    <w:rsid w:val="009644BA"/>
    <w:pPr>
      <w:spacing w:after="72"/>
      <w:ind w:left="240"/>
      <w15:collapsed/>
    </w:pPr>
    <w:rPr>
      <w:rFonts w:eastAsiaTheme="minorHAnsi" w:cstheme="majorHAnsi"/>
    </w:rPr>
  </w:style>
  <w:style w:type="paragraph" w:styleId="ListNumber2">
    <w:name w:val="List Number 2"/>
    <w:basedOn w:val="Normal"/>
    <w:uiPriority w:val="99"/>
    <w:unhideWhenUsed/>
    <w:rsid w:val="009644BA"/>
    <w:pPr>
      <w:numPr>
        <w:numId w:val="14"/>
      </w:numPr>
      <w:spacing w:before="192"/>
      <w:contextualSpacing/>
    </w:pPr>
    <w:rPr>
      <w:rFonts w:eastAsiaTheme="minorHAnsi" w:cstheme="majorHAnsi"/>
    </w:rPr>
  </w:style>
  <w:style w:type="paragraph" w:styleId="ListNumber3">
    <w:name w:val="List Number 3"/>
    <w:basedOn w:val="Normal"/>
    <w:rsid w:val="009644BA"/>
  </w:style>
  <w:style w:type="paragraph" w:styleId="ListNumber4">
    <w:name w:val="List Number 4"/>
    <w:basedOn w:val="Normal"/>
    <w:uiPriority w:val="99"/>
    <w:rsid w:val="009644BA"/>
  </w:style>
  <w:style w:type="paragraph" w:styleId="ListNumber5">
    <w:name w:val="List Number 5"/>
    <w:basedOn w:val="Normal"/>
    <w:rsid w:val="009644BA"/>
  </w:style>
  <w:style w:type="paragraph" w:customStyle="1" w:styleId="MainPoint">
    <w:name w:val="Main Point"/>
    <w:basedOn w:val="Normal"/>
    <w:rsid w:val="009644BA"/>
  </w:style>
  <w:style w:type="paragraph" w:customStyle="1" w:styleId="MapTitle">
    <w:name w:val="Map Title"/>
    <w:basedOn w:val="Title"/>
    <w:next w:val="Normal"/>
    <w:rsid w:val="009644BA"/>
  </w:style>
  <w:style w:type="character" w:customStyle="1" w:styleId="Name">
    <w:name w:val="Name"/>
    <w:basedOn w:val="DefaultParagraphFont"/>
    <w:rsid w:val="009644BA"/>
  </w:style>
  <w:style w:type="paragraph" w:customStyle="1" w:styleId="New">
    <w:name w:val="New"/>
    <w:basedOn w:val="Normal"/>
    <w:rsid w:val="009644BA"/>
  </w:style>
  <w:style w:type="paragraph" w:customStyle="1" w:styleId="Normal2Detail">
    <w:name w:val="Normal 2 Detail"/>
    <w:basedOn w:val="Normal2"/>
    <w:rsid w:val="009644BA"/>
    <w:pPr>
      <w:numPr>
        <w:ilvl w:val="2"/>
        <w:numId w:val="3"/>
      </w:numPr>
    </w:pPr>
  </w:style>
  <w:style w:type="paragraph" w:customStyle="1" w:styleId="NormalDetail">
    <w:name w:val="Normal Detail"/>
    <w:basedOn w:val="Normal"/>
    <w:rsid w:val="00FA3691"/>
    <w:pPr>
      <w:ind w:left="300"/>
    </w:pPr>
    <w:rPr>
      <w:rFonts w:eastAsiaTheme="majorEastAsia"/>
    </w:rPr>
  </w:style>
  <w:style w:type="paragraph" w:customStyle="1" w:styleId="NormalDetail1">
    <w:name w:val="Normal Detail 1"/>
    <w:basedOn w:val="Normal"/>
    <w:rsid w:val="009644BA"/>
    <w:pPr>
      <w:numPr>
        <w:numId w:val="3"/>
      </w:numPr>
    </w:pPr>
  </w:style>
  <w:style w:type="paragraph" w:customStyle="1" w:styleId="Number">
    <w:name w:val="Number"/>
    <w:basedOn w:val="Normal"/>
    <w:rsid w:val="009644BA"/>
    <w:pPr>
      <w:spacing w:line="420" w:lineRule="exact"/>
    </w:pPr>
  </w:style>
  <w:style w:type="paragraph" w:customStyle="1" w:styleId="PointBullet">
    <w:name w:val="Point Bullet"/>
    <w:basedOn w:val="Normal"/>
    <w:rsid w:val="009644BA"/>
  </w:style>
  <w:style w:type="paragraph" w:customStyle="1" w:styleId="PointLetter">
    <w:name w:val="Point Letter"/>
    <w:basedOn w:val="Normal"/>
    <w:rsid w:val="009644BA"/>
  </w:style>
  <w:style w:type="paragraph" w:customStyle="1" w:styleId="PointNumber">
    <w:name w:val="Point Number"/>
    <w:basedOn w:val="Normal"/>
    <w:rsid w:val="009644BA"/>
  </w:style>
  <w:style w:type="character" w:customStyle="1" w:styleId="Printnote">
    <w:name w:val="Printnote"/>
    <w:basedOn w:val="FootnoteReference"/>
    <w:rsid w:val="009644BA"/>
    <w:rPr>
      <w:color w:val="0000FF"/>
      <w:vertAlign w:val="superscript"/>
    </w:rPr>
  </w:style>
  <w:style w:type="character" w:customStyle="1" w:styleId="PrintOnly">
    <w:name w:val="PrintOnly"/>
    <w:basedOn w:val="DefaultParagraphFont"/>
    <w:uiPriority w:val="1"/>
    <w:qFormat/>
    <w:rsid w:val="009644BA"/>
  </w:style>
  <w:style w:type="character" w:customStyle="1" w:styleId="Remark">
    <w:name w:val="Remark"/>
    <w:rsid w:val="009644BA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9644BA"/>
  </w:style>
  <w:style w:type="character" w:customStyle="1" w:styleId="SimLink">
    <w:name w:val="SimLink"/>
    <w:rsid w:val="009644BA"/>
    <w:rPr>
      <w:color w:val="0000FF"/>
      <w:u w:val="single" w:color="0000FF"/>
    </w:rPr>
  </w:style>
  <w:style w:type="paragraph" w:customStyle="1" w:styleId="Truth">
    <w:name w:val="Truth"/>
    <w:basedOn w:val="Normal"/>
    <w:qFormat/>
    <w:rsid w:val="009644BA"/>
    <w:pPr>
      <w:numPr>
        <w:numId w:val="25"/>
      </w:numPr>
      <w:tabs>
        <w:tab w:val="left" w:pos="2664"/>
      </w:tabs>
      <w:spacing w:before="48" w:after="48"/>
    </w:pPr>
  </w:style>
  <w:style w:type="character" w:customStyle="1" w:styleId="Webnote">
    <w:name w:val="Webnote"/>
    <w:basedOn w:val="FootnoteReference"/>
    <w:rsid w:val="009644BA"/>
    <w:rPr>
      <w:color w:val="0000FF"/>
      <w:vertAlign w:val="superscript"/>
    </w:rPr>
  </w:style>
  <w:style w:type="character" w:customStyle="1" w:styleId="WebOnly">
    <w:name w:val="WebOnly"/>
    <w:basedOn w:val="DefaultParagraphFont"/>
    <w:rsid w:val="009644BA"/>
  </w:style>
  <w:style w:type="character" w:customStyle="1" w:styleId="Word">
    <w:name w:val="Word"/>
    <w:rsid w:val="009644BA"/>
    <w:rPr>
      <w:smallCaps/>
      <w:color w:val="808000"/>
    </w:rPr>
  </w:style>
  <w:style w:type="paragraph" w:customStyle="1" w:styleId="Objection-Response">
    <w:name w:val="Objection-Response"/>
    <w:basedOn w:val="Normal"/>
    <w:rsid w:val="009644BA"/>
  </w:style>
  <w:style w:type="paragraph" w:customStyle="1" w:styleId="NumberedDefinition">
    <w:name w:val="Numbered Definition"/>
    <w:basedOn w:val="Definition"/>
    <w:rsid w:val="009644BA"/>
    <w:pPr>
      <w:numPr>
        <w:numId w:val="18"/>
      </w:numPr>
      <w:tabs>
        <w:tab w:val="left" w:pos="1685"/>
      </w:tabs>
    </w:pPr>
  </w:style>
  <w:style w:type="paragraph" w:customStyle="1" w:styleId="Definition2">
    <w:name w:val="Definition 2"/>
    <w:basedOn w:val="Central2"/>
    <w:link w:val="Definition2Char"/>
    <w:rsid w:val="009644BA"/>
  </w:style>
  <w:style w:type="paragraph" w:customStyle="1" w:styleId="BoxedPoint">
    <w:name w:val="Boxed Point"/>
    <w:basedOn w:val="Normal"/>
    <w:link w:val="BoxedPointChar"/>
    <w:rsid w:val="009644BA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paragraph" w:customStyle="1" w:styleId="Central">
    <w:name w:val="Central"/>
    <w:basedOn w:val="Normal"/>
    <w:link w:val="CentralChar"/>
    <w:rsid w:val="009644BA"/>
    <w:rPr>
      <w:color w:val="4EA72E" w:themeColor="accent6"/>
    </w:rPr>
  </w:style>
  <w:style w:type="paragraph" w:customStyle="1" w:styleId="Detail2">
    <w:name w:val="Detail 2"/>
    <w:basedOn w:val="Normal"/>
    <w:rsid w:val="009644BA"/>
  </w:style>
  <w:style w:type="paragraph" w:customStyle="1" w:styleId="Short">
    <w:name w:val="Short"/>
    <w:basedOn w:val="Normal"/>
    <w:rsid w:val="009644BA"/>
  </w:style>
  <w:style w:type="character" w:customStyle="1" w:styleId="AcademicChar">
    <w:name w:val="AcademicChar"/>
    <w:basedOn w:val="DefaultParagraphFont"/>
    <w:rsid w:val="009644BA"/>
  </w:style>
  <w:style w:type="character" w:customStyle="1" w:styleId="DetailChar">
    <w:name w:val="DetailChar"/>
    <w:basedOn w:val="DefaultParagraphFont"/>
    <w:rsid w:val="009644BA"/>
  </w:style>
  <w:style w:type="character" w:customStyle="1" w:styleId="ShortChar">
    <w:name w:val="ShortChar"/>
    <w:basedOn w:val="DefaultParagraphFont"/>
    <w:rsid w:val="009644BA"/>
  </w:style>
  <w:style w:type="paragraph" w:customStyle="1" w:styleId="Doubt">
    <w:name w:val="Doubt"/>
    <w:basedOn w:val="Normal"/>
    <w:rsid w:val="009644BA"/>
  </w:style>
  <w:style w:type="paragraph" w:customStyle="1" w:styleId="AppliedInterest">
    <w:name w:val="Applied Interest"/>
    <w:basedOn w:val="Normal"/>
    <w:rsid w:val="009644BA"/>
  </w:style>
  <w:style w:type="paragraph" w:customStyle="1" w:styleId="Universalist">
    <w:name w:val="Universalist"/>
    <w:basedOn w:val="AppliedInterest"/>
    <w:rsid w:val="009644BA"/>
  </w:style>
  <w:style w:type="paragraph" w:customStyle="1" w:styleId="Specialized">
    <w:name w:val="Specialized"/>
    <w:basedOn w:val="Normal"/>
    <w:rsid w:val="009644BA"/>
  </w:style>
  <w:style w:type="paragraph" w:customStyle="1" w:styleId="Human">
    <w:name w:val="Human"/>
    <w:basedOn w:val="Normal"/>
    <w:rsid w:val="009644BA"/>
  </w:style>
  <w:style w:type="paragraph" w:customStyle="1" w:styleId="Main">
    <w:name w:val="Main"/>
    <w:basedOn w:val="Normal"/>
    <w:qFormat/>
    <w:rsid w:val="009644BA"/>
    <w:rPr>
      <w:color w:val="00B0F0"/>
    </w:rPr>
  </w:style>
  <w:style w:type="paragraph" w:customStyle="1" w:styleId="CentralStatement">
    <w:name w:val="Central Statement"/>
    <w:basedOn w:val="Normal"/>
    <w:rsid w:val="009644BA"/>
  </w:style>
  <w:style w:type="paragraph" w:customStyle="1" w:styleId="Definition3">
    <w:name w:val="Definition 3"/>
    <w:basedOn w:val="Central3"/>
    <w:link w:val="Definition3Char"/>
    <w:rsid w:val="009644BA"/>
  </w:style>
  <w:style w:type="paragraph" w:customStyle="1" w:styleId="Stem">
    <w:name w:val="Stem"/>
    <w:basedOn w:val="Normal"/>
    <w:rsid w:val="009644BA"/>
  </w:style>
  <w:style w:type="character" w:customStyle="1" w:styleId="LongOnly">
    <w:name w:val="LongOnly"/>
    <w:basedOn w:val="DefaultParagraphFont"/>
    <w:rsid w:val="009644BA"/>
  </w:style>
  <w:style w:type="character" w:customStyle="1" w:styleId="ShortOnly">
    <w:name w:val="ShortOnly"/>
    <w:basedOn w:val="DefaultParagraphFont"/>
    <w:rsid w:val="009644BA"/>
  </w:style>
  <w:style w:type="paragraph" w:customStyle="1" w:styleId="Announcement">
    <w:name w:val="Announcement"/>
    <w:basedOn w:val="Normal"/>
    <w:next w:val="Normal"/>
    <w:link w:val="AnnouncementChar"/>
    <w:rsid w:val="009644BA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paragraph" w:customStyle="1" w:styleId="Essence">
    <w:name w:val="Essence"/>
    <w:basedOn w:val="Central"/>
    <w:rsid w:val="009644BA"/>
  </w:style>
  <w:style w:type="paragraph" w:customStyle="1" w:styleId="SecondTitle">
    <w:name w:val="Second Title"/>
    <w:basedOn w:val="Announcement"/>
    <w:next w:val="Normal"/>
    <w:link w:val="SecondTitleChar"/>
    <w:rsid w:val="009644BA"/>
    <w:pPr>
      <w:outlineLvl w:val="0"/>
    </w:pPr>
    <w:rPr>
      <w:b/>
      <w:kern w:val="36"/>
    </w:rPr>
  </w:style>
  <w:style w:type="character" w:customStyle="1" w:styleId="HiddenFont">
    <w:name w:val="HiddenFont"/>
    <w:basedOn w:val="DefaultParagraphFont"/>
    <w:rsid w:val="009644BA"/>
  </w:style>
  <w:style w:type="paragraph" w:customStyle="1" w:styleId="Heading3Red">
    <w:name w:val="Heading 3 Red"/>
    <w:basedOn w:val="Heading3"/>
    <w:next w:val="Normal"/>
    <w:rsid w:val="009644BA"/>
    <w:rPr>
      <w:color w:val="FF0000"/>
      <w:u w:color="FF0000"/>
    </w:rPr>
  </w:style>
  <w:style w:type="paragraph" w:customStyle="1" w:styleId="Heading3Indigo">
    <w:name w:val="Heading 3 Indigo"/>
    <w:basedOn w:val="Heading3Red"/>
    <w:rsid w:val="009644BA"/>
    <w:rPr>
      <w:color w:val="333399"/>
      <w:u w:color="333399"/>
    </w:rPr>
  </w:style>
  <w:style w:type="paragraph" w:customStyle="1" w:styleId="Heading3Lime">
    <w:name w:val="Heading 3 Lime"/>
    <w:basedOn w:val="Heading3Red"/>
    <w:rsid w:val="009644BA"/>
    <w:rPr>
      <w:color w:val="99CC00"/>
      <w:u w:color="99CC00"/>
    </w:rPr>
  </w:style>
  <w:style w:type="paragraph" w:customStyle="1" w:styleId="Heading6Red">
    <w:name w:val="Heading 6 Red"/>
    <w:basedOn w:val="Heading6"/>
    <w:rsid w:val="009644BA"/>
    <w:rPr>
      <w:color w:val="FF0000"/>
      <w:u w:color="FF0000"/>
    </w:rPr>
  </w:style>
  <w:style w:type="paragraph" w:customStyle="1" w:styleId="Heading6Indigo">
    <w:name w:val="Heading 6 Indigo"/>
    <w:basedOn w:val="Heading6"/>
    <w:rsid w:val="009644BA"/>
    <w:rPr>
      <w:color w:val="333399"/>
      <w:u w:color="333399"/>
    </w:rPr>
  </w:style>
  <w:style w:type="paragraph" w:customStyle="1" w:styleId="StyleTOC3Before0ptAfter0pt">
    <w:name w:val="Style TOC 3 + Before:  0 pt After:  0 pt"/>
    <w:basedOn w:val="TOC3"/>
    <w:rsid w:val="009644BA"/>
    <w:pPr>
      <w:spacing w:before="0"/>
    </w:pPr>
    <w:rPr>
      <w:i w:val="0"/>
    </w:rPr>
  </w:style>
  <w:style w:type="paragraph" w:customStyle="1" w:styleId="LinkFrom">
    <w:name w:val="Link From"/>
    <w:basedOn w:val="Normal"/>
    <w:rsid w:val="009644BA"/>
  </w:style>
  <w:style w:type="paragraph" w:customStyle="1" w:styleId="LinkTo">
    <w:name w:val="Link To"/>
    <w:basedOn w:val="Normal"/>
    <w:rsid w:val="009644BA"/>
  </w:style>
  <w:style w:type="paragraph" w:customStyle="1" w:styleId="Personal">
    <w:name w:val="Personal"/>
    <w:basedOn w:val="Normal"/>
    <w:rsid w:val="009644BA"/>
    <w:rPr>
      <w:color w:val="00B050"/>
    </w:rPr>
  </w:style>
  <w:style w:type="paragraph" w:customStyle="1" w:styleId="Heading1A">
    <w:name w:val="Heading 1A"/>
    <w:basedOn w:val="Heading1"/>
    <w:rsid w:val="009644BA"/>
  </w:style>
  <w:style w:type="paragraph" w:customStyle="1" w:styleId="Heading2A">
    <w:name w:val="Heading 2A"/>
    <w:basedOn w:val="Heading2"/>
    <w:rsid w:val="009644BA"/>
  </w:style>
  <w:style w:type="paragraph" w:customStyle="1" w:styleId="Heading3A">
    <w:name w:val="Heading 3A"/>
    <w:basedOn w:val="Heading3"/>
    <w:rsid w:val="009644BA"/>
  </w:style>
  <w:style w:type="paragraph" w:customStyle="1" w:styleId="Heading4A">
    <w:name w:val="Heading 4A"/>
    <w:basedOn w:val="Heading4"/>
    <w:rsid w:val="009644BA"/>
  </w:style>
  <w:style w:type="paragraph" w:customStyle="1" w:styleId="Heading5A">
    <w:name w:val="Heading 5A"/>
    <w:basedOn w:val="Heading5"/>
    <w:rsid w:val="009644BA"/>
    <w:pPr>
      <w:widowControl w:val="0"/>
    </w:pPr>
  </w:style>
  <w:style w:type="paragraph" w:customStyle="1" w:styleId="Source">
    <w:name w:val="Source"/>
    <w:basedOn w:val="Normal"/>
    <w:rsid w:val="009644BA"/>
    <w:pPr>
      <w:numPr>
        <w:numId w:val="6"/>
      </w:numPr>
      <w:tabs>
        <w:tab w:val="clear" w:pos="1440"/>
        <w:tab w:val="left" w:pos="1685"/>
      </w:tabs>
      <w:ind w:left="245"/>
    </w:pPr>
  </w:style>
  <w:style w:type="paragraph" w:customStyle="1" w:styleId="Central2">
    <w:name w:val="Central 2"/>
    <w:basedOn w:val="Central"/>
    <w:link w:val="Central2Char"/>
    <w:rsid w:val="009644BA"/>
    <w:pPr>
      <w:ind w:left="245"/>
    </w:pPr>
    <w:rPr>
      <w:color w:val="333399"/>
    </w:rPr>
  </w:style>
  <w:style w:type="paragraph" w:customStyle="1" w:styleId="Axiom">
    <w:name w:val="Axiom"/>
    <w:basedOn w:val="ListParagraph"/>
    <w:qFormat/>
    <w:rsid w:val="009644BA"/>
    <w:pPr>
      <w:numPr>
        <w:numId w:val="10"/>
      </w:numPr>
      <w:tabs>
        <w:tab w:val="left" w:pos="2664"/>
      </w:tabs>
      <w:spacing w:before="48" w:after="48"/>
    </w:pPr>
  </w:style>
  <w:style w:type="paragraph" w:customStyle="1" w:styleId="Proposition">
    <w:name w:val="Proposition"/>
    <w:basedOn w:val="Normal"/>
    <w:next w:val="Normal"/>
    <w:rsid w:val="009644BA"/>
    <w:pPr>
      <w:numPr>
        <w:numId w:val="1"/>
      </w:numPr>
    </w:pPr>
  </w:style>
  <w:style w:type="paragraph" w:customStyle="1" w:styleId="Assertion">
    <w:name w:val="Assertion"/>
    <w:basedOn w:val="Normal"/>
    <w:next w:val="Normal"/>
    <w:rsid w:val="009644BA"/>
    <w:pPr>
      <w:numPr>
        <w:numId w:val="4"/>
      </w:numPr>
      <w:tabs>
        <w:tab w:val="left" w:pos="1620"/>
      </w:tabs>
    </w:pPr>
  </w:style>
  <w:style w:type="character" w:customStyle="1" w:styleId="AnnouncementChar">
    <w:name w:val="Announcement Char"/>
    <w:link w:val="Announcement"/>
    <w:rsid w:val="009644BA"/>
    <w:rPr>
      <w:rFonts w:ascii="Rockwell Extra Bold" w:eastAsiaTheme="minorEastAsia" w:hAnsi="Rockwell Extra Bold" w:cs="Times New Roman"/>
      <w:caps/>
      <w:spacing w:val="60"/>
      <w:w w:val="125"/>
      <w:kern w:val="0"/>
      <w:sz w:val="32"/>
      <w:szCs w:val="32"/>
      <w:lang w:bidi="ar-SA"/>
      <w14:ligatures w14:val="none"/>
    </w:rPr>
  </w:style>
  <w:style w:type="character" w:customStyle="1" w:styleId="apple-converted-space">
    <w:name w:val="apple-converted-space"/>
    <w:basedOn w:val="DefaultParagraphFont"/>
    <w:rsid w:val="009644BA"/>
  </w:style>
  <w:style w:type="character" w:customStyle="1" w:styleId="BoxedPointChar">
    <w:name w:val="Boxed Point Char"/>
    <w:link w:val="BoxedPoint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character" w:customStyle="1" w:styleId="CentralChar">
    <w:name w:val="Central Char"/>
    <w:link w:val="Central"/>
    <w:rsid w:val="009644BA"/>
    <w:rPr>
      <w:rFonts w:ascii="Calibri Light" w:eastAsiaTheme="minorEastAsia" w:hAnsi="Calibri Light" w:cs="Times New Roman"/>
      <w:color w:val="4EA72E" w:themeColor="accent6"/>
      <w:kern w:val="0"/>
      <w:sz w:val="32"/>
      <w:szCs w:val="32"/>
      <w:lang w:bidi="ar-SA"/>
      <w14:ligatures w14:val="none"/>
    </w:rPr>
  </w:style>
  <w:style w:type="paragraph" w:customStyle="1" w:styleId="DetailTrack">
    <w:name w:val="Detail Track"/>
    <w:basedOn w:val="Normal"/>
    <w:rsid w:val="009644BA"/>
    <w:pPr>
      <w:spacing w:after="120" w:line="300" w:lineRule="exact"/>
    </w:pPr>
    <w:rPr>
      <w:color w:val="808080"/>
      <w:sz w:val="24"/>
    </w:rPr>
  </w:style>
  <w:style w:type="paragraph" w:customStyle="1" w:styleId="DetailLine">
    <w:name w:val="DetailLine"/>
    <w:basedOn w:val="Normal"/>
    <w:rsid w:val="009644BA"/>
    <w:pPr>
      <w:spacing w:before="120"/>
      <w:ind w:left="288"/>
    </w:pPr>
  </w:style>
  <w:style w:type="character" w:customStyle="1" w:styleId="EssentialIdea">
    <w:name w:val="Essential Idea"/>
    <w:rsid w:val="009644BA"/>
    <w:rPr>
      <w:caps/>
      <w:sz w:val="23"/>
    </w:rPr>
  </w:style>
  <w:style w:type="paragraph" w:customStyle="1" w:styleId="Heading1Indigo">
    <w:name w:val="Heading 1 Indigo"/>
    <w:basedOn w:val="Heading1"/>
    <w:rsid w:val="009644BA"/>
    <w:rPr>
      <w:color w:val="333399"/>
    </w:rPr>
  </w:style>
  <w:style w:type="paragraph" w:customStyle="1" w:styleId="Heading1B">
    <w:name w:val="Heading 1B"/>
    <w:basedOn w:val="Heading1A"/>
    <w:rsid w:val="009644BA"/>
  </w:style>
  <w:style w:type="paragraph" w:customStyle="1" w:styleId="Heading2Indigo">
    <w:name w:val="Heading 2 Indigo"/>
    <w:basedOn w:val="Heading2"/>
    <w:rsid w:val="009644BA"/>
    <w:rPr>
      <w:color w:val="333399"/>
    </w:rPr>
  </w:style>
  <w:style w:type="character" w:customStyle="1" w:styleId="keyterm">
    <w:name w:val="keyterm"/>
    <w:basedOn w:val="DefaultParagraphFont"/>
    <w:rsid w:val="009644BA"/>
  </w:style>
  <w:style w:type="character" w:customStyle="1" w:styleId="MainIdea">
    <w:name w:val="Main Idea"/>
    <w:rsid w:val="009644BA"/>
    <w:rPr>
      <w:b/>
      <w:shd w:val="clear" w:color="auto" w:fill="99CCFF"/>
    </w:rPr>
  </w:style>
  <w:style w:type="paragraph" w:customStyle="1" w:styleId="MainLine">
    <w:name w:val="MainLine"/>
    <w:basedOn w:val="Normal"/>
    <w:next w:val="DetailLine"/>
    <w:rsid w:val="009644BA"/>
    <w:pPr>
      <w:spacing w:before="360"/>
    </w:pPr>
  </w:style>
  <w:style w:type="character" w:customStyle="1" w:styleId="mwe-math-mathml-inlinemwe-math-mathml-a11y">
    <w:name w:val="mwe-math-mathml-inline mwe-math-mathml-a11y"/>
    <w:basedOn w:val="DefaultParagraphFont"/>
    <w:rsid w:val="009644BA"/>
  </w:style>
  <w:style w:type="paragraph" w:styleId="NormalIndent">
    <w:name w:val="Normal Indent"/>
    <w:basedOn w:val="Normal"/>
    <w:uiPriority w:val="99"/>
    <w:unhideWhenUsed/>
    <w:rsid w:val="009644BA"/>
    <w:pPr>
      <w:ind w:left="360"/>
    </w:pPr>
    <w:rPr>
      <w:rFonts w:cs="Mangal"/>
    </w:rPr>
  </w:style>
  <w:style w:type="character" w:customStyle="1" w:styleId="RationalIdea">
    <w:name w:val="Rational Idea"/>
    <w:rsid w:val="009644BA"/>
    <w:rPr>
      <w:b/>
      <w:bCs/>
      <w:shd w:val="clear" w:color="auto" w:fill="99CCFF"/>
    </w:rPr>
  </w:style>
  <w:style w:type="character" w:customStyle="1" w:styleId="SecondTitleChar">
    <w:name w:val="Second Title Char"/>
    <w:link w:val="SecondTitle"/>
    <w:rsid w:val="009644BA"/>
    <w:rPr>
      <w:rFonts w:ascii="Rockwell Extra Bold" w:eastAsiaTheme="minorEastAsia" w:hAnsi="Rockwell Extra Bold" w:cs="Times New Roman"/>
      <w:b/>
      <w:caps/>
      <w:spacing w:val="60"/>
      <w:w w:val="125"/>
      <w:kern w:val="36"/>
      <w:sz w:val="32"/>
      <w:szCs w:val="32"/>
      <w:lang w:bidi="ar-SA"/>
      <w14:ligatures w14:val="none"/>
    </w:rPr>
  </w:style>
  <w:style w:type="character" w:customStyle="1" w:styleId="SecondaryIdea">
    <w:name w:val="Secondary Idea"/>
    <w:rsid w:val="009644BA"/>
    <w:rPr>
      <w:b/>
      <w:shd w:val="clear" w:color="auto" w:fill="CC99FF"/>
    </w:rPr>
  </w:style>
  <w:style w:type="character" w:customStyle="1" w:styleId="secondaryidea0">
    <w:name w:val="secondaryidea"/>
    <w:rsid w:val="009644BA"/>
    <w:rPr>
      <w:b/>
      <w:bCs/>
      <w:shd w:val="clear" w:color="auto" w:fill="CC99FF"/>
    </w:rPr>
  </w:style>
  <w:style w:type="character" w:customStyle="1" w:styleId="ShowHide">
    <w:name w:val="ShowHide"/>
    <w:rsid w:val="009644BA"/>
    <w:rPr>
      <w:sz w:val="23"/>
      <w:szCs w:val="23"/>
    </w:rPr>
  </w:style>
  <w:style w:type="paragraph" w:customStyle="1" w:styleId="StyleLeft">
    <w:name w:val="Style Left"/>
    <w:basedOn w:val="Normal"/>
    <w:rsid w:val="009644BA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9644BA"/>
    <w:rPr>
      <w:shd w:val="clear" w:color="auto" w:fill="99CCFF"/>
    </w:rPr>
  </w:style>
  <w:style w:type="paragraph" w:customStyle="1" w:styleId="truth0">
    <w:name w:val="truth"/>
    <w:basedOn w:val="Normal"/>
    <w:rsid w:val="009644BA"/>
    <w:pPr>
      <w:spacing w:before="100" w:beforeAutospacing="1" w:after="100" w:afterAutospacing="1"/>
    </w:pPr>
    <w:rPr>
      <w:sz w:val="24"/>
      <w:lang w:bidi="hi-IN"/>
    </w:rPr>
  </w:style>
  <w:style w:type="character" w:customStyle="1" w:styleId="AcademicChar0">
    <w:name w:val="Academic Char"/>
    <w:rsid w:val="009644BA"/>
    <w:rPr>
      <w:color w:val="800000"/>
      <w:sz w:val="28"/>
      <w:szCs w:val="24"/>
      <w:lang w:val="en-US" w:eastAsia="en-US" w:bidi="ar-SA"/>
    </w:rPr>
  </w:style>
  <w:style w:type="paragraph" w:customStyle="1" w:styleId="Alternate">
    <w:name w:val="Alternate"/>
    <w:basedOn w:val="Normal"/>
    <w:rsid w:val="009644BA"/>
    <w:pPr>
      <w:numPr>
        <w:numId w:val="8"/>
      </w:numPr>
      <w:tabs>
        <w:tab w:val="clear" w:pos="1440"/>
        <w:tab w:val="left" w:pos="1685"/>
        <w:tab w:val="right" w:leader="dot" w:pos="10656"/>
      </w:tabs>
      <w:spacing w:before="120" w:after="48"/>
      <w:jc w:val="both"/>
    </w:pPr>
    <w:rPr>
      <w:rFonts w:eastAsia="Times New Roman"/>
    </w:rPr>
  </w:style>
  <w:style w:type="paragraph" w:customStyle="1" w:styleId="Dilemma">
    <w:name w:val="Dilemma"/>
    <w:basedOn w:val="Normal"/>
    <w:rsid w:val="009644BA"/>
    <w:pPr>
      <w:numPr>
        <w:numId w:val="5"/>
      </w:numPr>
      <w:tabs>
        <w:tab w:val="clear" w:pos="1440"/>
        <w:tab w:val="left" w:pos="1685"/>
      </w:tabs>
      <w:ind w:left="245"/>
    </w:pPr>
  </w:style>
  <w:style w:type="paragraph" w:customStyle="1" w:styleId="Central3">
    <w:name w:val="Central 3"/>
    <w:basedOn w:val="Central2"/>
    <w:link w:val="Central3Char"/>
    <w:rsid w:val="009644BA"/>
    <w:pPr>
      <w:ind w:left="490"/>
    </w:pPr>
    <w:rPr>
      <w:color w:val="3366FF"/>
    </w:rPr>
  </w:style>
  <w:style w:type="paragraph" w:customStyle="1" w:styleId="Definition4">
    <w:name w:val="Definition 4"/>
    <w:basedOn w:val="Central4"/>
    <w:link w:val="Definition4Char"/>
    <w:rsid w:val="009644BA"/>
    <w:rPr>
      <w:color w:val="3366FF"/>
    </w:rPr>
  </w:style>
  <w:style w:type="character" w:customStyle="1" w:styleId="Colloquial">
    <w:name w:val="Colloquial"/>
    <w:rsid w:val="009644BA"/>
    <w:rPr>
      <w:color w:val="808080"/>
    </w:rPr>
  </w:style>
  <w:style w:type="paragraph" w:customStyle="1" w:styleId="Aside">
    <w:name w:val="Aside"/>
    <w:basedOn w:val="Normal"/>
    <w:rsid w:val="009644BA"/>
  </w:style>
  <w:style w:type="paragraph" w:customStyle="1" w:styleId="NormalHeading">
    <w:name w:val="Normal Heading"/>
    <w:basedOn w:val="Main"/>
    <w:rsid w:val="009644BA"/>
    <w:rPr>
      <w:color w:val="FF0000"/>
    </w:rPr>
  </w:style>
  <w:style w:type="paragraph" w:customStyle="1" w:styleId="Concepts2">
    <w:name w:val="Concepts 2"/>
    <w:basedOn w:val="Concepts"/>
    <w:qFormat/>
    <w:rsid w:val="009644BA"/>
    <w:rPr>
      <w:color w:val="008080"/>
    </w:rPr>
  </w:style>
  <w:style w:type="paragraph" w:customStyle="1" w:styleId="ExternalSource">
    <w:name w:val="External Source"/>
    <w:basedOn w:val="Normal"/>
    <w:rsid w:val="009644BA"/>
  </w:style>
  <w:style w:type="paragraph" w:customStyle="1" w:styleId="ToDo">
    <w:name w:val="To Do"/>
    <w:basedOn w:val="Comment"/>
    <w:rsid w:val="009644BA"/>
    <w:pPr>
      <w:numPr>
        <w:numId w:val="7"/>
      </w:numPr>
      <w:tabs>
        <w:tab w:val="left" w:pos="1080"/>
      </w:tabs>
      <w:spacing w:before="0" w:after="0"/>
    </w:pPr>
  </w:style>
  <w:style w:type="character" w:customStyle="1" w:styleId="IsDefinition">
    <w:name w:val="IsDefinition"/>
    <w:rsid w:val="009644BA"/>
    <w:rPr>
      <w:i/>
    </w:rPr>
  </w:style>
  <w:style w:type="character" w:customStyle="1" w:styleId="Char2">
    <w:name w:val="Char2"/>
    <w:rsid w:val="009644BA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har">
    <w:name w:val="Char"/>
    <w:rsid w:val="009644BA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paragraph" w:customStyle="1" w:styleId="Manual-Definition">
    <w:name w:val="Manual-Definition"/>
    <w:basedOn w:val="Definition"/>
    <w:qFormat/>
    <w:rsid w:val="009644BA"/>
  </w:style>
  <w:style w:type="paragraph" w:customStyle="1" w:styleId="Manual-Main">
    <w:name w:val="Manual-Main"/>
    <w:basedOn w:val="Main"/>
    <w:qFormat/>
    <w:rsid w:val="009644BA"/>
    <w:rPr>
      <w:color w:val="008000"/>
    </w:rPr>
  </w:style>
  <w:style w:type="paragraph" w:customStyle="1" w:styleId="Style1">
    <w:name w:val="Style1"/>
    <w:basedOn w:val="Central"/>
    <w:qFormat/>
    <w:rsid w:val="009644BA"/>
    <w:rPr>
      <w:color w:val="C00000"/>
    </w:rPr>
  </w:style>
  <w:style w:type="paragraph" w:customStyle="1" w:styleId="Comment2">
    <w:name w:val="Comment 2"/>
    <w:basedOn w:val="Normal"/>
    <w:qFormat/>
    <w:rsid w:val="009644BA"/>
    <w:rPr>
      <w:color w:val="FF0000"/>
    </w:rPr>
  </w:style>
  <w:style w:type="paragraph" w:customStyle="1" w:styleId="StudyTopic">
    <w:name w:val="Study Topic"/>
    <w:basedOn w:val="Normal"/>
    <w:qFormat/>
    <w:rsid w:val="009644BA"/>
    <w:pPr>
      <w:numPr>
        <w:numId w:val="23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customStyle="1" w:styleId="Glossary">
    <w:name w:val="Glossary"/>
    <w:basedOn w:val="Normal"/>
    <w:qFormat/>
    <w:rsid w:val="009644BA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Central4">
    <w:name w:val="Central 4"/>
    <w:basedOn w:val="Central3"/>
    <w:link w:val="Central4Char"/>
    <w:rsid w:val="009644BA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9644BA"/>
    <w:rPr>
      <w:rFonts w:ascii="Calibri Light" w:eastAsiaTheme="minorEastAsia" w:hAnsi="Calibri Light" w:cs="Times New Roman"/>
      <w:color w:val="008000"/>
      <w:kern w:val="0"/>
      <w:sz w:val="32"/>
      <w:szCs w:val="32"/>
      <w:lang w:bidi="ar-SA"/>
      <w14:ligatures w14:val="none"/>
    </w:rPr>
  </w:style>
  <w:style w:type="paragraph" w:customStyle="1" w:styleId="Central5">
    <w:name w:val="Central 5"/>
    <w:basedOn w:val="Central4"/>
    <w:qFormat/>
    <w:rsid w:val="009644BA"/>
    <w:pPr>
      <w:ind w:left="965"/>
    </w:pPr>
    <w:rPr>
      <w:color w:val="FF00FF"/>
    </w:rPr>
  </w:style>
  <w:style w:type="character" w:customStyle="1" w:styleId="Central2Char">
    <w:name w:val="Central 2 Char"/>
    <w:link w:val="Central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Central3Char">
    <w:name w:val="Central 3 Char"/>
    <w:link w:val="Central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Concepts">
    <w:name w:val="Concepts"/>
    <w:basedOn w:val="Central"/>
    <w:rsid w:val="009644BA"/>
    <w:rPr>
      <w:color w:val="FF0000"/>
    </w:rPr>
  </w:style>
  <w:style w:type="paragraph" w:customStyle="1" w:styleId="Concepts3">
    <w:name w:val="Concepts 3"/>
    <w:basedOn w:val="Central3"/>
    <w:qFormat/>
    <w:rsid w:val="009644BA"/>
  </w:style>
  <w:style w:type="paragraph" w:customStyle="1" w:styleId="Concepts4">
    <w:name w:val="Concepts 4"/>
    <w:basedOn w:val="Central4"/>
    <w:qFormat/>
    <w:rsid w:val="009644BA"/>
  </w:style>
  <w:style w:type="paragraph" w:customStyle="1" w:styleId="Concepts5">
    <w:name w:val="Concepts 5"/>
    <w:basedOn w:val="Central5"/>
    <w:qFormat/>
    <w:rsid w:val="009644BA"/>
  </w:style>
  <w:style w:type="character" w:customStyle="1" w:styleId="DefinitionChar">
    <w:name w:val="Definition Char"/>
    <w:link w:val="Definition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character" w:customStyle="1" w:styleId="Definition2Char">
    <w:name w:val="Definition 2 Char"/>
    <w:link w:val="Definition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Definition3Char">
    <w:name w:val="Definition 3 Char"/>
    <w:link w:val="Definition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character" w:customStyle="1" w:styleId="Definition4Char">
    <w:name w:val="Definition 4 Char"/>
    <w:link w:val="Definition4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Definition5">
    <w:name w:val="Definition 5"/>
    <w:basedOn w:val="Central5"/>
    <w:qFormat/>
    <w:rsid w:val="009644BA"/>
  </w:style>
  <w:style w:type="character" w:customStyle="1" w:styleId="Fact">
    <w:name w:val="Fact"/>
    <w:basedOn w:val="DefinitionCharacter"/>
    <w:uiPriority w:val="1"/>
    <w:qFormat/>
    <w:rsid w:val="009644BA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Method">
    <w:name w:val="Method"/>
    <w:basedOn w:val="Central"/>
    <w:qFormat/>
    <w:rsid w:val="009644BA"/>
    <w:rPr>
      <w:color w:val="333399"/>
    </w:rPr>
  </w:style>
  <w:style w:type="paragraph" w:customStyle="1" w:styleId="PoeticStatement">
    <w:name w:val="PoeticStatement"/>
    <w:basedOn w:val="Central"/>
    <w:qFormat/>
    <w:rsid w:val="009644BA"/>
    <w:rPr>
      <w:color w:val="3366FF"/>
    </w:rPr>
  </w:style>
  <w:style w:type="paragraph" w:customStyle="1" w:styleId="MainDefinition">
    <w:name w:val="Main Definition"/>
    <w:basedOn w:val="Main"/>
    <w:qFormat/>
    <w:rsid w:val="009644BA"/>
    <w:rPr>
      <w:color w:val="4EA72E" w:themeColor="accent6"/>
    </w:rPr>
  </w:style>
  <w:style w:type="paragraph" w:customStyle="1" w:styleId="MiniOnly">
    <w:name w:val="MiniOnly"/>
    <w:basedOn w:val="Main-mini"/>
    <w:qFormat/>
    <w:rsid w:val="009644BA"/>
    <w:pPr>
      <w:tabs>
        <w:tab w:val="left" w:pos="1224"/>
      </w:tabs>
    </w:pPr>
  </w:style>
  <w:style w:type="paragraph" w:customStyle="1" w:styleId="Auxiliaryelement">
    <w:name w:val="Auxiliary element"/>
    <w:basedOn w:val="Normal"/>
    <w:qFormat/>
    <w:rsid w:val="009644BA"/>
    <w:pPr>
      <w:spacing w:before="48" w:after="48"/>
      <w:ind w:left="420"/>
    </w:pPr>
  </w:style>
  <w:style w:type="paragraph" w:customStyle="1" w:styleId="Base">
    <w:name w:val="Base"/>
    <w:basedOn w:val="Normal"/>
    <w:qFormat/>
    <w:rsid w:val="009644BA"/>
    <w:rPr>
      <w:rFonts w:asciiTheme="majorHAnsi" w:hAnsiTheme="majorHAnsi" w:cstheme="majorHAnsi"/>
      <w:color w:val="E97132" w:themeColor="accent2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9644BA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character" w:styleId="BookTitle">
    <w:name w:val="Book Title"/>
    <w:basedOn w:val="DefaultParagraphFont"/>
    <w:uiPriority w:val="33"/>
    <w:qFormat/>
    <w:rsid w:val="009644BA"/>
    <w:rPr>
      <w:b/>
      <w:bCs/>
      <w:i/>
      <w:iCs/>
      <w:spacing w:val="5"/>
    </w:rPr>
  </w:style>
  <w:style w:type="paragraph" w:customStyle="1" w:styleId="mini">
    <w:name w:val="mini"/>
    <w:basedOn w:val="Main"/>
    <w:qFormat/>
    <w:rsid w:val="009644BA"/>
    <w:rPr>
      <w:color w:val="CC00CC"/>
    </w:rPr>
  </w:style>
  <w:style w:type="paragraph" w:customStyle="1" w:styleId="Bozo">
    <w:name w:val="Bozo"/>
    <w:basedOn w:val="mini"/>
    <w:qFormat/>
    <w:rsid w:val="009644BA"/>
  </w:style>
  <w:style w:type="paragraph" w:customStyle="1" w:styleId="CentralTemp">
    <w:name w:val="Central Temp"/>
    <w:basedOn w:val="Central"/>
    <w:qFormat/>
    <w:rsid w:val="009644BA"/>
  </w:style>
  <w:style w:type="paragraph" w:customStyle="1" w:styleId="DefinitionInformal">
    <w:name w:val="Definition Informal"/>
    <w:basedOn w:val="Definition"/>
    <w:qFormat/>
    <w:rsid w:val="009644BA"/>
    <w:pPr>
      <w:numPr>
        <w:numId w:val="0"/>
      </w:numPr>
      <w:ind w:left="240"/>
    </w:pPr>
  </w:style>
  <w:style w:type="paragraph" w:customStyle="1" w:styleId="Condition">
    <w:name w:val="Condition"/>
    <w:basedOn w:val="DefinitionInformal"/>
    <w:qFormat/>
    <w:rsid w:val="009644BA"/>
  </w:style>
  <w:style w:type="paragraph" w:customStyle="1" w:styleId="Consequence">
    <w:name w:val="Consequence"/>
    <w:basedOn w:val="Central"/>
    <w:qFormat/>
    <w:rsid w:val="009644BA"/>
    <w:pPr>
      <w:numPr>
        <w:numId w:val="12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tail">
    <w:name w:val="Detail"/>
    <w:basedOn w:val="DefaultParagraphFont"/>
    <w:uiPriority w:val="1"/>
    <w:qFormat/>
    <w:rsid w:val="009644BA"/>
  </w:style>
  <w:style w:type="paragraph" w:styleId="E-mailSignature">
    <w:name w:val="E-mail Signature"/>
    <w:basedOn w:val="Normal"/>
    <w:link w:val="E-mailSignatureChar"/>
    <w:uiPriority w:val="99"/>
    <w:unhideWhenUsed/>
    <w:rsid w:val="009644BA"/>
    <w:pPr>
      <w:spacing w:before="0"/>
    </w:pPr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customStyle="1" w:styleId="Externalsourceortopic">
    <w:name w:val="External source or topic"/>
    <w:basedOn w:val="Normal"/>
    <w:qFormat/>
    <w:rsid w:val="009644BA"/>
    <w:pPr>
      <w:numPr>
        <w:numId w:val="13"/>
      </w:numPr>
      <w:shd w:val="clear" w:color="auto" w:fill="DEEAF6"/>
    </w:pPr>
    <w:rPr>
      <w:color w:val="FF0000"/>
      <w:shd w:val="clear" w:color="auto" w:fill="DEEAF6"/>
    </w:rPr>
  </w:style>
  <w:style w:type="paragraph" w:customStyle="1" w:styleId="General">
    <w:name w:val="General"/>
    <w:basedOn w:val="Normal"/>
    <w:qFormat/>
    <w:rsid w:val="009644BA"/>
    <w:rPr>
      <w:color w:val="ED7D31"/>
    </w:rPr>
  </w:style>
  <w:style w:type="paragraph" w:styleId="List3">
    <w:name w:val="List 3"/>
    <w:basedOn w:val="Normal"/>
    <w:uiPriority w:val="99"/>
    <w:unhideWhenUsed/>
    <w:rsid w:val="009644BA"/>
    <w:pPr>
      <w:spacing w:after="72"/>
      <w:ind w:left="480"/>
      <w:contextualSpacing/>
      <w15:collapsed/>
    </w:pPr>
    <w:rPr>
      <w:rFonts w:eastAsiaTheme="minorHAnsi" w:cstheme="majorHAnsi"/>
    </w:rPr>
  </w:style>
  <w:style w:type="paragraph" w:styleId="List4">
    <w:name w:val="List 4"/>
    <w:basedOn w:val="Normal"/>
    <w:uiPriority w:val="99"/>
    <w:unhideWhenUsed/>
    <w:rsid w:val="009644BA"/>
    <w:pPr>
      <w:spacing w:after="72"/>
      <w:ind w:left="720"/>
      <w:contextualSpacing/>
      <w:outlineLvl w:val="5"/>
      <w15:collapsed/>
    </w:pPr>
    <w:rPr>
      <w:rFonts w:eastAsiaTheme="minorHAnsi" w:cstheme="majorHAnsi"/>
    </w:rPr>
  </w:style>
  <w:style w:type="paragraph" w:styleId="List5">
    <w:name w:val="List 5"/>
    <w:basedOn w:val="Normal"/>
    <w:uiPriority w:val="99"/>
    <w:unhideWhenUsed/>
    <w:rsid w:val="009644BA"/>
    <w:pPr>
      <w:spacing w:after="72"/>
      <w:ind w:left="1440"/>
      <w:contextualSpacing/>
      <w:outlineLvl w:val="6"/>
      <w15:collapsed/>
    </w:pPr>
    <w:rPr>
      <w:rFonts w:eastAsiaTheme="minorHAnsi" w:cstheme="majorHAnsi"/>
    </w:rPr>
  </w:style>
  <w:style w:type="paragraph" w:customStyle="1" w:styleId="List6">
    <w:name w:val="List 6"/>
    <w:basedOn w:val="List5"/>
    <w:qFormat/>
    <w:rsid w:val="009644BA"/>
    <w:pPr>
      <w:ind w:left="1800"/>
      <w:outlineLvl w:val="7"/>
    </w:pPr>
  </w:style>
  <w:style w:type="paragraph" w:customStyle="1" w:styleId="List7">
    <w:name w:val="List 7"/>
    <w:basedOn w:val="List6"/>
    <w:qFormat/>
    <w:rsid w:val="009644BA"/>
    <w:pPr>
      <w:ind w:left="2160"/>
      <w:outlineLvl w:val="8"/>
    </w:pPr>
  </w:style>
  <w:style w:type="paragraph" w:customStyle="1" w:styleId="List8">
    <w:name w:val="List 8"/>
    <w:basedOn w:val="List7"/>
    <w:qFormat/>
    <w:rsid w:val="009644BA"/>
    <w:pPr>
      <w:ind w:left="2520"/>
      <w:outlineLvl w:val="9"/>
    </w:pPr>
  </w:style>
  <w:style w:type="paragraph" w:customStyle="1" w:styleId="List9">
    <w:name w:val="List 9"/>
    <w:basedOn w:val="List8"/>
    <w:qFormat/>
    <w:rsid w:val="009644BA"/>
    <w:pPr>
      <w:ind w:left="2880"/>
    </w:pPr>
  </w:style>
  <w:style w:type="paragraph" w:customStyle="1" w:styleId="Long">
    <w:name w:val="Long"/>
    <w:basedOn w:val="Main"/>
    <w:qFormat/>
    <w:rsid w:val="009644BA"/>
    <w:rPr>
      <w:color w:val="C49500"/>
    </w:rPr>
  </w:style>
  <w:style w:type="paragraph" w:customStyle="1" w:styleId="Main-mini">
    <w:name w:val="Main-mini"/>
    <w:basedOn w:val="Bozo"/>
    <w:qFormat/>
    <w:rsid w:val="009644BA"/>
  </w:style>
  <w:style w:type="paragraph" w:customStyle="1" w:styleId="Main-mini-List">
    <w:name w:val="Main-mini-List"/>
    <w:basedOn w:val="Normal"/>
    <w:qFormat/>
    <w:rsid w:val="009644BA"/>
    <w:pPr>
      <w:numPr>
        <w:numId w:val="15"/>
      </w:numPr>
    </w:pPr>
    <w:rPr>
      <w:color w:val="CC00CC"/>
    </w:rPr>
  </w:style>
  <w:style w:type="paragraph" w:customStyle="1" w:styleId="Master">
    <w:name w:val="Master"/>
    <w:basedOn w:val="Normal"/>
    <w:qFormat/>
    <w:rsid w:val="009644BA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9644BA"/>
  </w:style>
  <w:style w:type="paragraph" w:customStyle="1" w:styleId="MiniOnly-List">
    <w:name w:val="MiniOnly-List"/>
    <w:basedOn w:val="NormalIndent"/>
    <w:qFormat/>
    <w:rsid w:val="009644BA"/>
    <w:pPr>
      <w:numPr>
        <w:numId w:val="16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N2">
    <w:name w:val="N2"/>
    <w:basedOn w:val="Normal"/>
    <w:qFormat/>
    <w:rsid w:val="009644BA"/>
    <w:pPr>
      <w:ind w:left="12"/>
      <w:jc w:val="center"/>
      <w:outlineLvl w:val="0"/>
    </w:pPr>
  </w:style>
  <w:style w:type="numbering" w:customStyle="1" w:styleId="NoList1">
    <w:name w:val="No List1"/>
    <w:next w:val="NoList"/>
    <w:uiPriority w:val="99"/>
    <w:semiHidden/>
    <w:unhideWhenUsed/>
    <w:rsid w:val="009644BA"/>
  </w:style>
  <w:style w:type="paragraph" w:customStyle="1" w:styleId="NormalIndent2">
    <w:name w:val="Normal Indent 2"/>
    <w:basedOn w:val="NormalIndent"/>
    <w:qFormat/>
    <w:rsid w:val="00DC36B4"/>
    <w:pPr>
      <w:ind w:left="675"/>
    </w:pPr>
  </w:style>
  <w:style w:type="paragraph" w:customStyle="1" w:styleId="Notation">
    <w:name w:val="Notation"/>
    <w:basedOn w:val="Normal"/>
    <w:qFormat/>
    <w:rsid w:val="009644BA"/>
    <w:pPr>
      <w:tabs>
        <w:tab w:val="left" w:pos="2610"/>
      </w:tabs>
      <w:ind w:left="240"/>
    </w:pPr>
    <w:rPr>
      <w:color w:val="CC00CC"/>
    </w:rPr>
  </w:style>
  <w:style w:type="paragraph" w:customStyle="1" w:styleId="Open">
    <w:name w:val="Open"/>
    <w:basedOn w:val="Normal"/>
    <w:qFormat/>
    <w:rsid w:val="009644BA"/>
    <w:rPr>
      <w:color w:val="00B0F0"/>
    </w:rPr>
  </w:style>
  <w:style w:type="character" w:customStyle="1" w:styleId="OpenOnly">
    <w:name w:val="OpenOnly"/>
    <w:basedOn w:val="DefaultParagraphFont"/>
    <w:uiPriority w:val="1"/>
    <w:qFormat/>
    <w:rsid w:val="009644BA"/>
  </w:style>
  <w:style w:type="character" w:styleId="PlaceholderText">
    <w:name w:val="Placeholder Text"/>
    <w:basedOn w:val="DefaultParagraphFont"/>
    <w:uiPriority w:val="99"/>
    <w:semiHidden/>
    <w:rsid w:val="009644BA"/>
    <w:rPr>
      <w:color w:val="808080"/>
    </w:rPr>
  </w:style>
  <w:style w:type="table" w:styleId="PlainTable1">
    <w:name w:val="Plain Table 1"/>
    <w:basedOn w:val="TableNormal"/>
    <w:uiPriority w:val="41"/>
    <w:rsid w:val="009644BA"/>
    <w:pPr>
      <w:spacing w:after="0" w:line="240" w:lineRule="auto"/>
    </w:pPr>
    <w:rPr>
      <w:kern w:val="0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ostulate">
    <w:name w:val="Postulate"/>
    <w:basedOn w:val="ListParagraph"/>
    <w:qFormat/>
    <w:rsid w:val="009644BA"/>
    <w:pPr>
      <w:numPr>
        <w:numId w:val="19"/>
      </w:numPr>
      <w:tabs>
        <w:tab w:val="left" w:pos="2664"/>
      </w:tabs>
      <w:spacing w:before="48" w:after="48"/>
    </w:pPr>
  </w:style>
  <w:style w:type="paragraph" w:customStyle="1" w:styleId="Premise">
    <w:name w:val="Premise"/>
    <w:basedOn w:val="Normal"/>
    <w:qFormat/>
    <w:rsid w:val="009644BA"/>
    <w:pPr>
      <w:numPr>
        <w:numId w:val="20"/>
      </w:numPr>
      <w:tabs>
        <w:tab w:val="left" w:pos="2664"/>
      </w:tabs>
      <w:spacing w:before="48" w:after="48"/>
    </w:pPr>
  </w:style>
  <w:style w:type="paragraph" w:customStyle="1" w:styleId="Print">
    <w:name w:val="Print"/>
    <w:basedOn w:val="List"/>
    <w:qFormat/>
    <w:rsid w:val="009644BA"/>
    <w:rPr>
      <w:color w:val="C00000"/>
    </w:rPr>
  </w:style>
  <w:style w:type="paragraph" w:customStyle="1" w:styleId="PrintDetail">
    <w:name w:val="PrintDetail"/>
    <w:basedOn w:val="Print"/>
    <w:qFormat/>
    <w:rsid w:val="009644BA"/>
    <w:rPr>
      <w:color w:val="0170C0"/>
    </w:rPr>
  </w:style>
  <w:style w:type="paragraph" w:customStyle="1" w:styleId="Realization">
    <w:name w:val="Realization"/>
    <w:basedOn w:val="Normal"/>
    <w:qFormat/>
    <w:rsid w:val="009644BA"/>
    <w:rPr>
      <w:color w:val="33CC33"/>
    </w:rPr>
  </w:style>
  <w:style w:type="paragraph" w:customStyle="1" w:styleId="Realization2">
    <w:name w:val="Realization 2"/>
    <w:basedOn w:val="Realization"/>
    <w:qFormat/>
    <w:rsid w:val="009644BA"/>
    <w:rPr>
      <w:color w:val="FF0000"/>
    </w:rPr>
  </w:style>
  <w:style w:type="paragraph" w:customStyle="1" w:styleId="Right">
    <w:name w:val="Right"/>
    <w:qFormat/>
    <w:rsid w:val="009644BA"/>
    <w:pPr>
      <w:spacing w:before="216" w:after="216" w:line="480" w:lineRule="atLeast"/>
      <w:jc w:val="right"/>
    </w:pPr>
    <w:rPr>
      <w:rFonts w:ascii="Calibri Light" w:eastAsiaTheme="minorEastAsia" w:hAnsi="Calibri Light" w:cs="Times New Roman"/>
      <w:color w:val="699BFF"/>
      <w:kern w:val="0"/>
      <w:sz w:val="32"/>
      <w:szCs w:val="32"/>
      <w:lang w:bidi="ar-SA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9644BA"/>
  </w:style>
  <w:style w:type="character" w:customStyle="1" w:styleId="SalutationChar">
    <w:name w:val="Salutation Char"/>
    <w:basedOn w:val="DefaultParagraphFont"/>
    <w:link w:val="Salutation"/>
    <w:uiPriority w:val="99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Sitesource">
    <w:name w:val="Site source"/>
    <w:basedOn w:val="ListParagraph"/>
    <w:qFormat/>
    <w:rsid w:val="009644BA"/>
    <w:pPr>
      <w:numPr>
        <w:numId w:val="21"/>
      </w:numPr>
      <w:shd w:val="clear" w:color="auto" w:fill="CAEDFB" w:themeFill="accent4" w:themeFillTint="33"/>
      <w:tabs>
        <w:tab w:val="left" w:pos="2340"/>
      </w:tabs>
    </w:pPr>
    <w:rPr>
      <w:color w:val="FF0000"/>
      <w:shd w:val="clear" w:color="auto" w:fill="CAEDFB" w:themeFill="accent4" w:themeFillTint="33"/>
    </w:rPr>
  </w:style>
  <w:style w:type="paragraph" w:customStyle="1" w:styleId="Sourceorstudytopic">
    <w:name w:val="Source or study topic"/>
    <w:basedOn w:val="Normal"/>
    <w:qFormat/>
    <w:rsid w:val="009644BA"/>
    <w:pPr>
      <w:numPr>
        <w:numId w:val="22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Temporary">
    <w:name w:val="Temporary"/>
    <w:basedOn w:val="Normal"/>
    <w:qFormat/>
    <w:rsid w:val="009644BA"/>
    <w:pPr>
      <w:tabs>
        <w:tab w:val="left" w:pos="11265"/>
      </w:tabs>
    </w:pPr>
    <w:rPr>
      <w:color w:val="B2B2B2"/>
    </w:rPr>
  </w:style>
  <w:style w:type="paragraph" w:customStyle="1" w:styleId="Thesis">
    <w:name w:val="Thesis"/>
    <w:basedOn w:val="Normal"/>
    <w:qFormat/>
    <w:rsid w:val="009644BA"/>
    <w:pPr>
      <w:numPr>
        <w:numId w:val="24"/>
      </w:numPr>
      <w:tabs>
        <w:tab w:val="left" w:pos="2664"/>
      </w:tabs>
      <w:spacing w:before="48" w:after="48"/>
    </w:pPr>
  </w:style>
  <w:style w:type="character" w:styleId="SubtleEmphasis">
    <w:name w:val="Subtle Emphasis"/>
    <w:basedOn w:val="DefaultParagraphFont"/>
    <w:uiPriority w:val="19"/>
    <w:qFormat/>
    <w:rsid w:val="00904E56"/>
    <w:rPr>
      <w:i/>
      <w:iCs/>
      <w:color w:val="404040" w:themeColor="text1" w:themeTint="BF"/>
    </w:rPr>
  </w:style>
  <w:style w:type="character" w:customStyle="1" w:styleId="pill">
    <w:name w:val="pill"/>
    <w:basedOn w:val="DefaultParagraphFont"/>
    <w:rsid w:val="00736DDA"/>
  </w:style>
  <w:style w:type="character" w:customStyle="1" w:styleId="item-text">
    <w:name w:val="item-text"/>
    <w:basedOn w:val="DefaultParagraphFont"/>
    <w:rsid w:val="00736DD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MODULE1.AUTONEW" wne:name="TemplateProject.Module1.AutoNew" wne:bEncrypt="00" wne:cmg="56"/>
    <wne:mcd wne:macroName="TEMPLATEPROJECT.MODULE1.AUTOOPEN" wne:name="TemplateProject.Module1.AutoOpen" wne:bEncrypt="00" wne:cmg="56"/>
    <wne:mcd wne:macroName="TEMPLATEPROJECT.MODULE1.ONOPEN" wne:name="TemplateProject.Module1.OnOpen" wne:bEncrypt="00" wne:cmg="56"/>
    <wne:mcd wne:macroName="TEMPLATEPROJECT.MODULE1.ENTERTIMES" wne:name="TemplateProject.Module1.EnterTimes" wne:bEncrypt="00" wne:cmg="56"/>
    <wne:mcd wne:macroName="TEMPLATEPROJECT.MODULE1.ENTERTIMESOLDSIMPLEVERSION" wne:name="TemplateProject.Module1.EnterTimesOldSimpleVersi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2026/the%20way%20of%20being%20-%20minimal.docm" TargetMode="External"/><Relationship Id="rId13" Type="http://schemas.openxmlformats.org/officeDocument/2006/relationships/hyperlink" Target="trips" TargetMode="External"/><Relationship Id="rId18" Type="http://schemas.openxmlformats.org/officeDocument/2006/relationships/hyperlink" Target="../../../2026/the%20way%20of%20being%20-%20axiomatic.docm" TargetMode="External"/><Relationship Id="rId3" Type="http://schemas.openxmlformats.org/officeDocument/2006/relationships/numbering" Target="numbering.xml"/><Relationship Id="rId21" Type="http://schemas.openxmlformats.org/officeDocument/2006/relationships/hyperlink" Target="../../../2026/the%20way%20of%20being%20-%20minimal.docm" TargetMode="External"/><Relationship Id="rId7" Type="http://schemas.openxmlformats.org/officeDocument/2006/relationships/hyperlink" Target="../../../2026/the%20way%20of%20being%20-%20axiomatic.docm" TargetMode="External"/><Relationship Id="rId12" Type="http://schemas.openxmlformats.org/officeDocument/2006/relationships/hyperlink" Target="tasks%20and%20acquisitions.docm" TargetMode="External"/><Relationship Id="rId17" Type="http://schemas.openxmlformats.org/officeDocument/2006/relationships/hyperlink" Target="../../../202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../../../2026/design%20and%20planning.docm" TargetMode="External"/><Relationship Id="rId20" Type="http://schemas.openxmlformats.org/officeDocument/2006/relationships/hyperlink" Target="../../../2026/the%20way%20of%20being%20-%20informal.docm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tasks%20and%20acquisitions.doc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../../../2026/J%202026/Jume%202026.docm" TargetMode="External"/><Relationship Id="rId23" Type="http://schemas.openxmlformats.org/officeDocument/2006/relationships/hyperlink" Target="tasks%20and%20acquisitions.docm" TargetMode="External"/><Relationship Id="rId10" Type="http://schemas.openxmlformats.org/officeDocument/2006/relationships/hyperlink" Target="trips\trip%20gear%20supplies%20and%20health.xlsm" TargetMode="External"/><Relationship Id="rId19" Type="http://schemas.openxmlformats.org/officeDocument/2006/relationships/hyperlink" Target="../../../2026/the%20way%20of%20being%20-%20master.docm" TargetMode="External"/><Relationship Id="rId4" Type="http://schemas.openxmlformats.org/officeDocument/2006/relationships/styles" Target="styles.xml"/><Relationship Id="rId9" Type="http://schemas.openxmlformats.org/officeDocument/2006/relationships/hyperlink" Target="people" TargetMode="External"/><Relationship Id="rId14" Type="http://schemas.openxmlformats.org/officeDocument/2006/relationships/hyperlink" Target="trips\hiking%20list.docm" TargetMode="External"/><Relationship Id="rId22" Type="http://schemas.openxmlformats.org/officeDocument/2006/relationships/hyperlink" Target="../../../index.doc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1DE3F-ABE2-442F-8AD5-1A21172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now - Copy.dotm</Template>
  <TotalTime>572</TotalTime>
  <Pages>1</Pages>
  <Words>427</Words>
  <Characters>2770</Characters>
  <Application>Microsoft Office Word</Application>
  <DocSecurity>0</DocSecurity>
  <Lines>115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337</cp:revision>
  <cp:lastPrinted>2026-08-02T20:51:00Z</cp:lastPrinted>
  <dcterms:created xsi:type="dcterms:W3CDTF">2026-07-14T12:58:00Z</dcterms:created>
  <dcterms:modified xsi:type="dcterms:W3CDTF">2026-08-03T18:48:00Z</dcterms:modified>
</cp:coreProperties>
</file>