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CBD10" w14:textId="77777777" w:rsidR="00987B9B" w:rsidRPr="00597048" w:rsidRDefault="00987B9B" w:rsidP="0074788F">
      <w:pPr>
        <w:pStyle w:val="Title"/>
        <w:rPr>
          <w:rFonts w:ascii="Calibri Light" w:hAnsi="Calibri Light"/>
          <w:b w:val="0"/>
          <w:iCs/>
          <w:caps w:val="0"/>
          <w:sz w:val="28"/>
        </w:rPr>
      </w:pPr>
      <w:r w:rsidRPr="00597048">
        <w:rPr>
          <w:rFonts w:ascii="Calibri Light" w:hAnsi="Calibri Light"/>
          <w:b w:val="0"/>
          <w:caps w:val="0"/>
          <w:sz w:val="28"/>
        </w:rPr>
        <w:t>HISTORY</w:t>
      </w:r>
      <w:r w:rsidR="00B365DF" w:rsidRPr="00597048">
        <w:rPr>
          <w:rFonts w:ascii="Calibri Light" w:hAnsi="Calibri Light"/>
          <w:b w:val="0"/>
          <w:caps w:val="0"/>
          <w:sz w:val="28"/>
        </w:rPr>
        <w:br/>
        <w:t>OF THOUGHT AND ACTION</w:t>
      </w:r>
    </w:p>
    <w:p w14:paraId="489DE14F" w14:textId="77777777" w:rsidR="00987B9B" w:rsidRPr="00597048" w:rsidRDefault="00987B9B" w:rsidP="0074788F">
      <w:pPr>
        <w:pStyle w:val="Subtitle"/>
        <w:outlineLvl w:val="0"/>
        <w:rPr>
          <w:rFonts w:ascii="Calibri Light" w:hAnsi="Calibri Light"/>
          <w:iCs/>
          <w:sz w:val="28"/>
        </w:rPr>
      </w:pPr>
      <w:r w:rsidRPr="00597048">
        <w:rPr>
          <w:rFonts w:ascii="Calibri Light" w:hAnsi="Calibri Light"/>
          <w:sz w:val="28"/>
        </w:rPr>
        <w:t>HISTORY FOR A JOURNEY IN BEING™</w:t>
      </w:r>
    </w:p>
    <w:bookmarkStart w:id="0" w:name="backup_place"/>
    <w:bookmarkEnd w:id="0"/>
    <w:p w14:paraId="6BD96D03" w14:textId="0B962229" w:rsidR="00B539D0" w:rsidRPr="00597048" w:rsidRDefault="00B539D0" w:rsidP="0074788F">
      <w:pPr>
        <w:pStyle w:val="Name"/>
        <w:spacing w:before="360"/>
        <w:rPr>
          <w:rFonts w:ascii="Calibri Light" w:hAnsi="Calibri Light"/>
          <w:i w:val="0"/>
          <w:caps w:val="0"/>
          <w:sz w:val="28"/>
        </w:rPr>
      </w:pPr>
      <w:r w:rsidRPr="00597048">
        <w:rPr>
          <w:rFonts w:ascii="Calibri Light" w:hAnsi="Calibri Light"/>
          <w:i w:val="0"/>
          <w:caps w:val="0"/>
          <w:sz w:val="28"/>
        </w:rPr>
        <w:fldChar w:fldCharType="begin"/>
      </w:r>
      <w:r w:rsidRPr="00597048">
        <w:rPr>
          <w:rFonts w:ascii="Calibri Light" w:hAnsi="Calibri Light"/>
          <w:i w:val="0"/>
          <w:caps w:val="0"/>
          <w:sz w:val="28"/>
        </w:rPr>
        <w:instrText xml:space="preserve"> TIME \@ "yyyy" </w:instrText>
      </w:r>
      <w:r w:rsidRPr="00597048">
        <w:rPr>
          <w:rFonts w:ascii="Calibri Light" w:hAnsi="Calibri Light"/>
          <w:i w:val="0"/>
          <w:caps w:val="0"/>
          <w:sz w:val="28"/>
        </w:rPr>
        <w:fldChar w:fldCharType="separate"/>
      </w:r>
      <w:r w:rsidR="00D53A33">
        <w:rPr>
          <w:rFonts w:ascii="Calibri Light" w:hAnsi="Calibri Light"/>
          <w:i w:val="0"/>
          <w:caps w:val="0"/>
          <w:noProof/>
          <w:sz w:val="28"/>
        </w:rPr>
        <w:t>2022</w:t>
      </w:r>
      <w:r w:rsidRPr="00597048">
        <w:rPr>
          <w:rFonts w:ascii="Calibri Light" w:hAnsi="Calibri Light"/>
          <w:i w:val="0"/>
          <w:caps w:val="0"/>
          <w:sz w:val="28"/>
        </w:rPr>
        <w:fldChar w:fldCharType="end"/>
      </w:r>
    </w:p>
    <w:p w14:paraId="0F37F9B7" w14:textId="728FB57C" w:rsidR="00B539D0" w:rsidRPr="00597048" w:rsidRDefault="00781E57" w:rsidP="0074788F">
      <w:pPr>
        <w:pStyle w:val="Center"/>
        <w:spacing w:before="360"/>
        <w:rPr>
          <w:rFonts w:ascii="Calibri Light" w:hAnsi="Calibri Light"/>
          <w:caps w:val="0"/>
          <w:color w:val="999999"/>
          <w:sz w:val="28"/>
        </w:rPr>
      </w:pPr>
      <w:hyperlink r:id="rId7" w:tooltip="Home page for Journey in Being™" w:history="1">
        <w:r w:rsidR="00B539D0" w:rsidRPr="00597048">
          <w:rPr>
            <w:rStyle w:val="Hyperlink"/>
            <w:rFonts w:ascii="Calibri Light" w:hAnsi="Calibri Light" w:cs="Tahoma"/>
            <w:caps w:val="0"/>
            <w:sz w:val="28"/>
          </w:rPr>
          <w:t>Home</w:t>
        </w:r>
      </w:hyperlink>
      <w:r w:rsidR="00B539D0" w:rsidRPr="00597048">
        <w:rPr>
          <w:rFonts w:ascii="Calibri Light" w:hAnsi="Calibri Light"/>
          <w:caps w:val="0"/>
          <w:color w:val="999999"/>
          <w:sz w:val="28"/>
        </w:rPr>
        <w:t xml:space="preserve"> | </w:t>
      </w:r>
      <w:hyperlink r:id="rId8" w:tooltip="Email the author" w:history="1">
        <w:r w:rsidR="00B539D0" w:rsidRPr="00597048">
          <w:rPr>
            <w:rStyle w:val="Hyperlink"/>
            <w:rFonts w:ascii="Calibri Light" w:hAnsi="Calibri Light"/>
            <w:caps w:val="0"/>
            <w:sz w:val="28"/>
          </w:rPr>
          <w:t>C</w:t>
        </w:r>
        <w:r w:rsidR="00AF7C57">
          <w:rPr>
            <w:rStyle w:val="Hyperlink"/>
            <w:rFonts w:ascii="Calibri Light" w:hAnsi="Calibri Light"/>
            <w:caps w:val="0"/>
            <w:sz w:val="28"/>
          </w:rPr>
          <w:t>ontact</w:t>
        </w:r>
      </w:hyperlink>
    </w:p>
    <w:p w14:paraId="71738B10" w14:textId="28A2D068" w:rsidR="00104C73" w:rsidRPr="00597048" w:rsidRDefault="00104C73" w:rsidP="00104C73">
      <w:pPr>
        <w:rPr>
          <w:rFonts w:ascii="Calibri Light" w:hAnsi="Calibri Light"/>
          <w:sz w:val="28"/>
        </w:rPr>
      </w:pPr>
    </w:p>
    <w:p w14:paraId="78AADDBE" w14:textId="77777777" w:rsidR="00104C73" w:rsidRPr="00597048" w:rsidRDefault="003824B5" w:rsidP="00104C73">
      <w:pPr>
        <w:pStyle w:val="Title"/>
        <w:rPr>
          <w:rFonts w:ascii="Calibri Light" w:hAnsi="Calibri Light"/>
          <w:b w:val="0"/>
          <w:iCs/>
          <w:caps w:val="0"/>
          <w:sz w:val="28"/>
        </w:rPr>
      </w:pPr>
      <w:r w:rsidRPr="00597048">
        <w:rPr>
          <w:rFonts w:ascii="Calibri Light" w:hAnsi="Calibri Light"/>
          <w:b w:val="0"/>
          <w:caps w:val="0"/>
          <w:sz w:val="28"/>
        </w:rPr>
        <w:t>OUTLINE</w:t>
      </w:r>
    </w:p>
    <w:p w14:paraId="569DCECC" w14:textId="671F0766" w:rsidR="0086278A" w:rsidRPr="00597048" w:rsidRDefault="00104C73">
      <w:pPr>
        <w:pStyle w:val="TOC1"/>
        <w:rPr>
          <w:rFonts w:ascii="Calibri Light" w:eastAsiaTheme="minorEastAsia" w:hAnsi="Calibri Light" w:cs="Mangal"/>
          <w:b w:val="0"/>
          <w:bCs w:val="0"/>
          <w:sz w:val="28"/>
          <w:szCs w:val="20"/>
          <w:lang w:bidi="hi-IN"/>
        </w:rPr>
      </w:pPr>
      <w:r w:rsidRPr="00597048">
        <w:rPr>
          <w:rFonts w:ascii="Calibri Light" w:hAnsi="Calibri Light"/>
          <w:b w:val="0"/>
          <w:noProof w:val="0"/>
          <w:sz w:val="28"/>
          <w:szCs w:val="20"/>
        </w:rPr>
        <w:fldChar w:fldCharType="begin"/>
      </w:r>
      <w:r w:rsidRPr="00597048">
        <w:rPr>
          <w:rFonts w:ascii="Calibri Light" w:hAnsi="Calibri Light"/>
          <w:b w:val="0"/>
          <w:noProof w:val="0"/>
          <w:sz w:val="28"/>
          <w:szCs w:val="20"/>
        </w:rPr>
        <w:instrText xml:space="preserve"> TOC \n \p " " \h \z \t "Heading 1,1,Heading 2,2" </w:instrText>
      </w:r>
      <w:r w:rsidRPr="00597048">
        <w:rPr>
          <w:rFonts w:ascii="Calibri Light" w:hAnsi="Calibri Light"/>
          <w:b w:val="0"/>
          <w:noProof w:val="0"/>
          <w:sz w:val="28"/>
          <w:szCs w:val="20"/>
        </w:rPr>
        <w:fldChar w:fldCharType="separate"/>
      </w:r>
      <w:hyperlink w:anchor="_Toc98415201" w:history="1">
        <w:r w:rsidR="0086278A" w:rsidRPr="00597048">
          <w:rPr>
            <w:rStyle w:val="Hyperlink"/>
            <w:rFonts w:ascii="Calibri Light" w:hAnsi="Calibri Light"/>
            <w:b w:val="0"/>
            <w:sz w:val="28"/>
          </w:rPr>
          <w:t>TABLE OF CONTENTS</w:t>
        </w:r>
      </w:hyperlink>
    </w:p>
    <w:p w14:paraId="7F1355BA" w14:textId="3B932980" w:rsidR="0086278A" w:rsidRPr="00597048" w:rsidRDefault="00781E57">
      <w:pPr>
        <w:pStyle w:val="TOC1"/>
        <w:rPr>
          <w:rFonts w:ascii="Calibri Light" w:eastAsiaTheme="minorEastAsia" w:hAnsi="Calibri Light" w:cs="Mangal"/>
          <w:b w:val="0"/>
          <w:bCs w:val="0"/>
          <w:sz w:val="28"/>
          <w:szCs w:val="20"/>
          <w:lang w:bidi="hi-IN"/>
        </w:rPr>
      </w:pPr>
      <w:hyperlink w:anchor="_Toc98415202" w:history="1">
        <w:r w:rsidR="0086278A" w:rsidRPr="00597048">
          <w:rPr>
            <w:rStyle w:val="Hyperlink"/>
            <w:rFonts w:ascii="Calibri Light" w:hAnsi="Calibri Light"/>
            <w:b w:val="0"/>
            <w:sz w:val="28"/>
          </w:rPr>
          <w:t>1</w:t>
        </w:r>
        <w:r w:rsidR="0086278A" w:rsidRPr="00597048">
          <w:rPr>
            <w:rFonts w:ascii="Calibri Light" w:eastAsiaTheme="minorEastAsia" w:hAnsi="Calibri Light" w:cs="Mangal"/>
            <w:b w:val="0"/>
            <w:bCs w:val="0"/>
            <w:sz w:val="28"/>
            <w:szCs w:val="20"/>
            <w:lang w:bidi="hi-IN"/>
          </w:rPr>
          <w:tab/>
        </w:r>
        <w:r w:rsidR="0086278A" w:rsidRPr="00597048">
          <w:rPr>
            <w:rStyle w:val="Hyperlink"/>
            <w:rFonts w:ascii="Calibri Light" w:hAnsi="Calibri Light"/>
            <w:b w:val="0"/>
            <w:sz w:val="28"/>
          </w:rPr>
          <w:t>HISTORY: INTRODUCTION</w:t>
        </w:r>
      </w:hyperlink>
    </w:p>
    <w:p w14:paraId="23CCB6CF" w14:textId="383605DE" w:rsidR="0086278A" w:rsidRPr="00597048" w:rsidRDefault="00781E57">
      <w:pPr>
        <w:pStyle w:val="TOC2"/>
        <w:rPr>
          <w:rFonts w:ascii="Calibri Light" w:eastAsiaTheme="minorEastAsia" w:hAnsi="Calibri Light" w:cs="Mangal"/>
          <w:sz w:val="28"/>
          <w:szCs w:val="20"/>
          <w:lang w:bidi="hi-IN"/>
        </w:rPr>
      </w:pPr>
      <w:hyperlink w:anchor="_Toc98415203" w:history="1">
        <w:r w:rsidR="0086278A" w:rsidRPr="00597048">
          <w:rPr>
            <w:rStyle w:val="Hyperlink"/>
            <w:rFonts w:ascii="Calibri Light" w:hAnsi="Calibri Light"/>
            <w:sz w:val="28"/>
          </w:rPr>
          <w:t>1.1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REFERENCE</w:t>
        </w:r>
      </w:hyperlink>
    </w:p>
    <w:p w14:paraId="7F8DEEF3" w14:textId="101F3ABA" w:rsidR="0086278A" w:rsidRPr="00597048" w:rsidRDefault="00781E57">
      <w:pPr>
        <w:pStyle w:val="TOC2"/>
        <w:rPr>
          <w:rFonts w:ascii="Calibri Light" w:eastAsiaTheme="minorEastAsia" w:hAnsi="Calibri Light" w:cs="Mangal"/>
          <w:sz w:val="28"/>
          <w:szCs w:val="20"/>
          <w:lang w:bidi="hi-IN"/>
        </w:rPr>
      </w:pPr>
      <w:hyperlink w:anchor="_Toc98415204" w:history="1">
        <w:r w:rsidR="0086278A" w:rsidRPr="00597048">
          <w:rPr>
            <w:rStyle w:val="Hyperlink"/>
            <w:rFonts w:ascii="Calibri Light" w:hAnsi="Calibri Light"/>
            <w:sz w:val="28"/>
          </w:rPr>
          <w:t>1.2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PURPOSES: HISTORY AS THE ‘STORY’ OF THOUGHT AND ACTION</w:t>
        </w:r>
      </w:hyperlink>
    </w:p>
    <w:p w14:paraId="0314D29F" w14:textId="7BA10745" w:rsidR="0086278A" w:rsidRPr="00597048" w:rsidRDefault="00781E57">
      <w:pPr>
        <w:pStyle w:val="TOC2"/>
        <w:rPr>
          <w:rFonts w:ascii="Calibri Light" w:eastAsiaTheme="minorEastAsia" w:hAnsi="Calibri Light" w:cs="Mangal"/>
          <w:sz w:val="28"/>
          <w:szCs w:val="20"/>
          <w:lang w:bidi="hi-IN"/>
        </w:rPr>
      </w:pPr>
      <w:hyperlink w:anchor="_Toc98415205" w:history="1">
        <w:r w:rsidR="0086278A" w:rsidRPr="00597048">
          <w:rPr>
            <w:rStyle w:val="Hyperlink"/>
            <w:rFonts w:ascii="Calibri Light" w:hAnsi="Calibri Light"/>
            <w:sz w:val="28"/>
          </w:rPr>
          <w:t>1.3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PERIODS</w:t>
        </w:r>
      </w:hyperlink>
    </w:p>
    <w:p w14:paraId="50E0D86E" w14:textId="1374A114" w:rsidR="0086278A" w:rsidRPr="00597048" w:rsidRDefault="00781E57">
      <w:pPr>
        <w:pStyle w:val="TOC2"/>
        <w:rPr>
          <w:rFonts w:ascii="Calibri Light" w:eastAsiaTheme="minorEastAsia" w:hAnsi="Calibri Light" w:cs="Mangal"/>
          <w:sz w:val="28"/>
          <w:szCs w:val="20"/>
          <w:lang w:bidi="hi-IN"/>
        </w:rPr>
      </w:pPr>
      <w:hyperlink w:anchor="_Toc98415206" w:history="1">
        <w:r w:rsidR="0086278A" w:rsidRPr="00597048">
          <w:rPr>
            <w:rStyle w:val="Hyperlink"/>
            <w:rFonts w:ascii="Calibri Light" w:hAnsi="Calibri Light"/>
            <w:sz w:val="28"/>
          </w:rPr>
          <w:t>1.4</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WHITEHEAD’S CONCEPT OF HISTORY</w:t>
        </w:r>
      </w:hyperlink>
    </w:p>
    <w:p w14:paraId="5CDBD66B" w14:textId="467E8943" w:rsidR="0086278A" w:rsidRPr="00597048" w:rsidRDefault="00781E57">
      <w:pPr>
        <w:pStyle w:val="TOC1"/>
        <w:rPr>
          <w:rFonts w:ascii="Calibri Light" w:eastAsiaTheme="minorEastAsia" w:hAnsi="Calibri Light" w:cs="Mangal"/>
          <w:b w:val="0"/>
          <w:bCs w:val="0"/>
          <w:sz w:val="28"/>
          <w:szCs w:val="20"/>
          <w:lang w:bidi="hi-IN"/>
        </w:rPr>
      </w:pPr>
      <w:hyperlink w:anchor="_Toc98415207" w:history="1">
        <w:r w:rsidR="0086278A" w:rsidRPr="00597048">
          <w:rPr>
            <w:rStyle w:val="Hyperlink"/>
            <w:rFonts w:ascii="Calibri Light" w:hAnsi="Calibri Light"/>
            <w:b w:val="0"/>
            <w:sz w:val="28"/>
          </w:rPr>
          <w:t>2</w:t>
        </w:r>
        <w:r w:rsidR="0086278A" w:rsidRPr="00597048">
          <w:rPr>
            <w:rFonts w:ascii="Calibri Light" w:eastAsiaTheme="minorEastAsia" w:hAnsi="Calibri Light" w:cs="Mangal"/>
            <w:b w:val="0"/>
            <w:bCs w:val="0"/>
            <w:sz w:val="28"/>
            <w:szCs w:val="20"/>
            <w:lang w:bidi="hi-IN"/>
          </w:rPr>
          <w:tab/>
        </w:r>
        <w:r w:rsidR="0086278A" w:rsidRPr="00597048">
          <w:rPr>
            <w:rStyle w:val="Hyperlink"/>
            <w:rFonts w:ascii="Calibri Light" w:hAnsi="Calibri Light"/>
            <w:b w:val="0"/>
            <w:sz w:val="28"/>
          </w:rPr>
          <w:t>HISTORY: A BRIEF OUTLINE</w:t>
        </w:r>
      </w:hyperlink>
    </w:p>
    <w:p w14:paraId="78BDAB46" w14:textId="53D21A59" w:rsidR="0086278A" w:rsidRPr="00597048" w:rsidRDefault="00781E57">
      <w:pPr>
        <w:pStyle w:val="TOC2"/>
        <w:rPr>
          <w:rFonts w:ascii="Calibri Light" w:eastAsiaTheme="minorEastAsia" w:hAnsi="Calibri Light" w:cs="Mangal"/>
          <w:sz w:val="28"/>
          <w:szCs w:val="20"/>
          <w:lang w:bidi="hi-IN"/>
        </w:rPr>
      </w:pPr>
      <w:hyperlink w:anchor="_Toc98415208" w:history="1">
        <w:r w:rsidR="0086278A" w:rsidRPr="00597048">
          <w:rPr>
            <w:rStyle w:val="Hyperlink"/>
            <w:rFonts w:ascii="Calibri Light" w:hAnsi="Calibri Light"/>
            <w:sz w:val="28"/>
          </w:rPr>
          <w:t>2.1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ANCIENT WORLD</w:t>
        </w:r>
      </w:hyperlink>
    </w:p>
    <w:p w14:paraId="1F60858E" w14:textId="2AA2BADD" w:rsidR="0086278A" w:rsidRPr="00597048" w:rsidRDefault="00781E57">
      <w:pPr>
        <w:pStyle w:val="TOC2"/>
        <w:rPr>
          <w:rFonts w:ascii="Calibri Light" w:eastAsiaTheme="minorEastAsia" w:hAnsi="Calibri Light" w:cs="Mangal"/>
          <w:sz w:val="28"/>
          <w:szCs w:val="20"/>
          <w:lang w:bidi="hi-IN"/>
        </w:rPr>
      </w:pPr>
      <w:hyperlink w:anchor="_Toc98415209" w:history="1">
        <w:r w:rsidR="0086278A" w:rsidRPr="00597048">
          <w:rPr>
            <w:rStyle w:val="Hyperlink"/>
            <w:rFonts w:ascii="Calibri Light" w:hAnsi="Calibri Light"/>
            <w:sz w:val="28"/>
          </w:rPr>
          <w:t>2.2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WORLD: 500 – 1500</w:t>
        </w:r>
      </w:hyperlink>
    </w:p>
    <w:p w14:paraId="54F06C6E" w14:textId="2ED91440" w:rsidR="0086278A" w:rsidRPr="00597048" w:rsidRDefault="00781E57">
      <w:pPr>
        <w:pStyle w:val="TOC2"/>
        <w:rPr>
          <w:rFonts w:ascii="Calibri Light" w:eastAsiaTheme="minorEastAsia" w:hAnsi="Calibri Light" w:cs="Mangal"/>
          <w:sz w:val="28"/>
          <w:szCs w:val="20"/>
          <w:lang w:bidi="hi-IN"/>
        </w:rPr>
      </w:pPr>
      <w:hyperlink w:anchor="_Toc98415210" w:history="1">
        <w:r w:rsidR="0086278A" w:rsidRPr="00597048">
          <w:rPr>
            <w:rStyle w:val="Hyperlink"/>
            <w:rFonts w:ascii="Calibri Light" w:hAnsi="Calibri Light"/>
            <w:sz w:val="28"/>
          </w:rPr>
          <w:t>2.3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TOWARD MODERNITY</w:t>
        </w:r>
      </w:hyperlink>
    </w:p>
    <w:p w14:paraId="267C9B9E" w14:textId="3BB12D61" w:rsidR="0086278A" w:rsidRPr="00597048" w:rsidRDefault="00781E57">
      <w:pPr>
        <w:pStyle w:val="TOC2"/>
        <w:rPr>
          <w:rFonts w:ascii="Calibri Light" w:eastAsiaTheme="minorEastAsia" w:hAnsi="Calibri Light" w:cs="Mangal"/>
          <w:sz w:val="28"/>
          <w:szCs w:val="20"/>
          <w:lang w:bidi="hi-IN"/>
        </w:rPr>
      </w:pPr>
      <w:hyperlink w:anchor="_Toc98415211" w:history="1">
        <w:r w:rsidR="0086278A" w:rsidRPr="00597048">
          <w:rPr>
            <w:rStyle w:val="Hyperlink"/>
            <w:rFonts w:ascii="Calibri Light" w:hAnsi="Calibri Light"/>
            <w:sz w:val="28"/>
          </w:rPr>
          <w:t>2.4</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AGE OF REVOLUTION</w:t>
        </w:r>
      </w:hyperlink>
    </w:p>
    <w:p w14:paraId="156AC635" w14:textId="412FFDC9" w:rsidR="0086278A" w:rsidRPr="00597048" w:rsidRDefault="00781E57">
      <w:pPr>
        <w:pStyle w:val="TOC2"/>
        <w:rPr>
          <w:rFonts w:ascii="Calibri Light" w:eastAsiaTheme="minorEastAsia" w:hAnsi="Calibri Light" w:cs="Mangal"/>
          <w:sz w:val="28"/>
          <w:szCs w:val="20"/>
          <w:lang w:bidi="hi-IN"/>
        </w:rPr>
      </w:pPr>
      <w:hyperlink w:anchor="_Toc98415212" w:history="1">
        <w:r w:rsidR="0086278A" w:rsidRPr="00597048">
          <w:rPr>
            <w:rStyle w:val="Hyperlink"/>
            <w:rFonts w:ascii="Calibri Light" w:hAnsi="Calibri Light"/>
            <w:sz w:val="28"/>
          </w:rPr>
          <w:t>2.5</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MODERN WORLD</w:t>
        </w:r>
      </w:hyperlink>
    </w:p>
    <w:p w14:paraId="5A469BBE" w14:textId="3C428F82" w:rsidR="00104C73" w:rsidRPr="00597048" w:rsidRDefault="00104C73" w:rsidP="004371C5">
      <w:pPr>
        <w:pStyle w:val="TOC1"/>
        <w:spacing w:before="360"/>
        <w:rPr>
          <w:rFonts w:ascii="Calibri Light" w:hAnsi="Calibri Light"/>
          <w:b w:val="0"/>
          <w:noProof w:val="0"/>
          <w:sz w:val="28"/>
        </w:rPr>
      </w:pPr>
      <w:r w:rsidRPr="00597048">
        <w:rPr>
          <w:rFonts w:ascii="Calibri Light" w:hAnsi="Calibri Light"/>
          <w:b w:val="0"/>
          <w:bCs w:val="0"/>
          <w:noProof w:val="0"/>
          <w:color w:val="999999"/>
          <w:sz w:val="28"/>
          <w:szCs w:val="20"/>
        </w:rPr>
        <w:fldChar w:fldCharType="end"/>
      </w:r>
    </w:p>
    <w:p w14:paraId="61D1A263" w14:textId="0921E4E0" w:rsidR="00104C73" w:rsidRPr="00597048" w:rsidRDefault="00104C73" w:rsidP="009032A6">
      <w:pPr>
        <w:spacing w:before="240"/>
        <w:rPr>
          <w:rFonts w:ascii="Calibri Light" w:hAnsi="Calibri Light"/>
          <w:sz w:val="28"/>
        </w:rPr>
      </w:pPr>
    </w:p>
    <w:p w14:paraId="424F8C0D" w14:textId="77777777" w:rsidR="0079619F" w:rsidRPr="00597048" w:rsidRDefault="0079619F" w:rsidP="0079619F">
      <w:pPr>
        <w:pStyle w:val="Heading1"/>
        <w:numPr>
          <w:ilvl w:val="0"/>
          <w:numId w:val="0"/>
        </w:numPr>
        <w:spacing w:before="360"/>
        <w:ind w:left="432"/>
        <w:jc w:val="center"/>
        <w:rPr>
          <w:rFonts w:ascii="Calibri Light" w:hAnsi="Calibri Light"/>
          <w:b w:val="0"/>
          <w:iCs/>
          <w:sz w:val="28"/>
          <w:szCs w:val="24"/>
        </w:rPr>
      </w:pPr>
      <w:bookmarkStart w:id="1" w:name="_Toc98415201"/>
      <w:bookmarkStart w:id="2" w:name="_Toc98415213"/>
      <w:r w:rsidRPr="00597048">
        <w:rPr>
          <w:rFonts w:ascii="Calibri Light" w:hAnsi="Calibri Light"/>
          <w:b w:val="0"/>
          <w:sz w:val="28"/>
          <w:szCs w:val="24"/>
        </w:rPr>
        <w:t>TABLE OF CONTENTS</w:t>
      </w:r>
      <w:bookmarkEnd w:id="1"/>
      <w:bookmarkEnd w:id="2"/>
    </w:p>
    <w:p w14:paraId="70F22802" w14:textId="6447F5DD" w:rsidR="0086278A" w:rsidRPr="00597048" w:rsidRDefault="00142E14">
      <w:pPr>
        <w:pStyle w:val="TOC1"/>
        <w:rPr>
          <w:rFonts w:ascii="Calibri Light" w:eastAsiaTheme="minorEastAsia" w:hAnsi="Calibri Light" w:cs="Mangal"/>
          <w:b w:val="0"/>
          <w:bCs w:val="0"/>
          <w:sz w:val="28"/>
          <w:szCs w:val="20"/>
          <w:lang w:bidi="hi-IN"/>
        </w:rPr>
      </w:pPr>
      <w:r w:rsidRPr="00597048">
        <w:rPr>
          <w:rFonts w:ascii="Calibri Light" w:hAnsi="Calibri Light"/>
          <w:b w:val="0"/>
          <w:noProof w:val="0"/>
          <w:sz w:val="28"/>
        </w:rPr>
        <w:fldChar w:fldCharType="begin"/>
      </w:r>
      <w:r w:rsidR="009032A6" w:rsidRPr="00597048">
        <w:rPr>
          <w:rFonts w:ascii="Calibri Light" w:hAnsi="Calibri Light"/>
          <w:b w:val="0"/>
          <w:noProof w:val="0"/>
          <w:sz w:val="28"/>
        </w:rPr>
        <w:instrText xml:space="preserve"> TOC</w:instrText>
      </w:r>
      <w:r w:rsidR="009D2E7D" w:rsidRPr="00597048">
        <w:rPr>
          <w:rFonts w:ascii="Calibri Light" w:hAnsi="Calibri Light"/>
          <w:b w:val="0"/>
          <w:noProof w:val="0"/>
          <w:sz w:val="28"/>
        </w:rPr>
        <w:instrText xml:space="preserve"> \p "</w:instrText>
      </w:r>
      <w:r w:rsidR="009D2E7D" w:rsidRPr="00597048">
        <w:rPr>
          <w:rFonts w:ascii="Calibri Light" w:hAnsi="Calibri Light"/>
          <w:b w:val="0"/>
          <w:noProof w:val="0"/>
          <w:sz w:val="28"/>
        </w:rPr>
        <w:tab/>
      </w:r>
      <w:r w:rsidRPr="00597048">
        <w:rPr>
          <w:rFonts w:ascii="Calibri Light" w:hAnsi="Calibri Light"/>
          <w:b w:val="0"/>
          <w:noProof w:val="0"/>
          <w:sz w:val="28"/>
        </w:rPr>
        <w:instrText>" \h \z \t "Heading 1,1,Heading 2,2</w:instrText>
      </w:r>
      <w:r w:rsidR="009032A6" w:rsidRPr="00597048">
        <w:rPr>
          <w:rFonts w:ascii="Calibri Light" w:hAnsi="Calibri Light"/>
          <w:b w:val="0"/>
          <w:noProof w:val="0"/>
          <w:sz w:val="28"/>
        </w:rPr>
        <w:instrText>,Heading 3,3,Heading 4,4,Heading 5,5</w:instrText>
      </w:r>
      <w:r w:rsidRPr="00597048">
        <w:rPr>
          <w:rFonts w:ascii="Calibri Light" w:hAnsi="Calibri Light"/>
          <w:b w:val="0"/>
          <w:noProof w:val="0"/>
          <w:sz w:val="28"/>
        </w:rPr>
        <w:instrText xml:space="preserve">" </w:instrText>
      </w:r>
      <w:r w:rsidRPr="00597048">
        <w:rPr>
          <w:rFonts w:ascii="Calibri Light" w:hAnsi="Calibri Light"/>
          <w:b w:val="0"/>
          <w:noProof w:val="0"/>
          <w:sz w:val="28"/>
        </w:rPr>
        <w:fldChar w:fldCharType="separate"/>
      </w:r>
      <w:hyperlink w:anchor="_Toc98415213" w:history="1">
        <w:r w:rsidR="0086278A" w:rsidRPr="00597048">
          <w:rPr>
            <w:rStyle w:val="Hyperlink"/>
            <w:rFonts w:ascii="Calibri Light" w:hAnsi="Calibri Light"/>
            <w:b w:val="0"/>
            <w:sz w:val="28"/>
          </w:rPr>
          <w:t>TABLE OF CONTENTS</w:t>
        </w:r>
        <w:r w:rsidR="0086278A" w:rsidRPr="00597048">
          <w:rPr>
            <w:rFonts w:ascii="Calibri Light" w:hAnsi="Calibri Light"/>
            <w:b w:val="0"/>
            <w:webHidden/>
            <w:sz w:val="28"/>
          </w:rPr>
          <w:tab/>
        </w:r>
        <w:r w:rsidR="0086278A" w:rsidRPr="00597048">
          <w:rPr>
            <w:rFonts w:ascii="Calibri Light" w:hAnsi="Calibri Light"/>
            <w:b w:val="0"/>
            <w:webHidden/>
            <w:sz w:val="28"/>
          </w:rPr>
          <w:fldChar w:fldCharType="begin"/>
        </w:r>
        <w:r w:rsidR="0086278A" w:rsidRPr="00597048">
          <w:rPr>
            <w:rFonts w:ascii="Calibri Light" w:hAnsi="Calibri Light"/>
            <w:b w:val="0"/>
            <w:webHidden/>
            <w:sz w:val="28"/>
          </w:rPr>
          <w:instrText xml:space="preserve"> PAGEREF _Toc98415213 \h </w:instrText>
        </w:r>
        <w:r w:rsidR="0086278A" w:rsidRPr="00597048">
          <w:rPr>
            <w:rFonts w:ascii="Calibri Light" w:hAnsi="Calibri Light"/>
            <w:b w:val="0"/>
            <w:webHidden/>
            <w:sz w:val="28"/>
          </w:rPr>
        </w:r>
        <w:r w:rsidR="0086278A" w:rsidRPr="00597048">
          <w:rPr>
            <w:rFonts w:ascii="Calibri Light" w:hAnsi="Calibri Light"/>
            <w:b w:val="0"/>
            <w:webHidden/>
            <w:sz w:val="28"/>
          </w:rPr>
          <w:fldChar w:fldCharType="separate"/>
        </w:r>
        <w:r w:rsidR="0086278A" w:rsidRPr="00597048">
          <w:rPr>
            <w:rFonts w:ascii="Calibri Light" w:hAnsi="Calibri Light"/>
            <w:b w:val="0"/>
            <w:webHidden/>
            <w:sz w:val="28"/>
          </w:rPr>
          <w:t>1</w:t>
        </w:r>
        <w:r w:rsidR="0086278A" w:rsidRPr="00597048">
          <w:rPr>
            <w:rFonts w:ascii="Calibri Light" w:hAnsi="Calibri Light"/>
            <w:b w:val="0"/>
            <w:webHidden/>
            <w:sz w:val="28"/>
          </w:rPr>
          <w:fldChar w:fldCharType="end"/>
        </w:r>
      </w:hyperlink>
    </w:p>
    <w:p w14:paraId="14F5CD70" w14:textId="42F138D4" w:rsidR="0086278A" w:rsidRPr="00597048" w:rsidRDefault="00781E57">
      <w:pPr>
        <w:pStyle w:val="TOC1"/>
        <w:rPr>
          <w:rFonts w:ascii="Calibri Light" w:eastAsiaTheme="minorEastAsia" w:hAnsi="Calibri Light" w:cs="Mangal"/>
          <w:b w:val="0"/>
          <w:bCs w:val="0"/>
          <w:sz w:val="28"/>
          <w:szCs w:val="20"/>
          <w:lang w:bidi="hi-IN"/>
        </w:rPr>
      </w:pPr>
      <w:hyperlink w:anchor="_Toc98415214" w:history="1">
        <w:r w:rsidR="0086278A" w:rsidRPr="00597048">
          <w:rPr>
            <w:rStyle w:val="Hyperlink"/>
            <w:rFonts w:ascii="Calibri Light" w:hAnsi="Calibri Light"/>
            <w:b w:val="0"/>
            <w:sz w:val="28"/>
          </w:rPr>
          <w:t>1</w:t>
        </w:r>
        <w:r w:rsidR="0086278A" w:rsidRPr="00597048">
          <w:rPr>
            <w:rFonts w:ascii="Calibri Light" w:eastAsiaTheme="minorEastAsia" w:hAnsi="Calibri Light" w:cs="Mangal"/>
            <w:b w:val="0"/>
            <w:bCs w:val="0"/>
            <w:sz w:val="28"/>
            <w:szCs w:val="20"/>
            <w:lang w:bidi="hi-IN"/>
          </w:rPr>
          <w:tab/>
        </w:r>
        <w:r w:rsidR="0086278A" w:rsidRPr="00597048">
          <w:rPr>
            <w:rStyle w:val="Hyperlink"/>
            <w:rFonts w:ascii="Calibri Light" w:hAnsi="Calibri Light"/>
            <w:b w:val="0"/>
            <w:sz w:val="28"/>
          </w:rPr>
          <w:t>HISTORY: INTRODUCTION</w:t>
        </w:r>
        <w:r w:rsidR="0086278A" w:rsidRPr="00597048">
          <w:rPr>
            <w:rFonts w:ascii="Calibri Light" w:hAnsi="Calibri Light"/>
            <w:b w:val="0"/>
            <w:webHidden/>
            <w:sz w:val="28"/>
          </w:rPr>
          <w:tab/>
        </w:r>
        <w:r w:rsidR="0086278A" w:rsidRPr="00597048">
          <w:rPr>
            <w:rFonts w:ascii="Calibri Light" w:hAnsi="Calibri Light"/>
            <w:b w:val="0"/>
            <w:webHidden/>
            <w:sz w:val="28"/>
          </w:rPr>
          <w:fldChar w:fldCharType="begin"/>
        </w:r>
        <w:r w:rsidR="0086278A" w:rsidRPr="00597048">
          <w:rPr>
            <w:rFonts w:ascii="Calibri Light" w:hAnsi="Calibri Light"/>
            <w:b w:val="0"/>
            <w:webHidden/>
            <w:sz w:val="28"/>
          </w:rPr>
          <w:instrText xml:space="preserve"> PAGEREF _Toc98415214 \h </w:instrText>
        </w:r>
        <w:r w:rsidR="0086278A" w:rsidRPr="00597048">
          <w:rPr>
            <w:rFonts w:ascii="Calibri Light" w:hAnsi="Calibri Light"/>
            <w:b w:val="0"/>
            <w:webHidden/>
            <w:sz w:val="28"/>
          </w:rPr>
        </w:r>
        <w:r w:rsidR="0086278A" w:rsidRPr="00597048">
          <w:rPr>
            <w:rFonts w:ascii="Calibri Light" w:hAnsi="Calibri Light"/>
            <w:b w:val="0"/>
            <w:webHidden/>
            <w:sz w:val="28"/>
          </w:rPr>
          <w:fldChar w:fldCharType="separate"/>
        </w:r>
        <w:r w:rsidR="0086278A" w:rsidRPr="00597048">
          <w:rPr>
            <w:rFonts w:ascii="Calibri Light" w:hAnsi="Calibri Light"/>
            <w:b w:val="0"/>
            <w:webHidden/>
            <w:sz w:val="28"/>
          </w:rPr>
          <w:t>6</w:t>
        </w:r>
        <w:r w:rsidR="0086278A" w:rsidRPr="00597048">
          <w:rPr>
            <w:rFonts w:ascii="Calibri Light" w:hAnsi="Calibri Light"/>
            <w:b w:val="0"/>
            <w:webHidden/>
            <w:sz w:val="28"/>
          </w:rPr>
          <w:fldChar w:fldCharType="end"/>
        </w:r>
      </w:hyperlink>
    </w:p>
    <w:p w14:paraId="34D70D24" w14:textId="74C53E44" w:rsidR="0086278A" w:rsidRPr="00597048" w:rsidRDefault="00781E57">
      <w:pPr>
        <w:pStyle w:val="TOC2"/>
        <w:rPr>
          <w:rFonts w:ascii="Calibri Light" w:eastAsiaTheme="minorEastAsia" w:hAnsi="Calibri Light" w:cs="Mangal"/>
          <w:sz w:val="28"/>
          <w:szCs w:val="20"/>
          <w:lang w:bidi="hi-IN"/>
        </w:rPr>
      </w:pPr>
      <w:hyperlink w:anchor="_Toc98415215" w:history="1">
        <w:r w:rsidR="0086278A" w:rsidRPr="00597048">
          <w:rPr>
            <w:rStyle w:val="Hyperlink"/>
            <w:rFonts w:ascii="Calibri Light" w:hAnsi="Calibri Light"/>
            <w:sz w:val="28"/>
          </w:rPr>
          <w:t>1.1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REFERENCE</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_Toc98415215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6</w:t>
        </w:r>
        <w:r w:rsidR="0086278A" w:rsidRPr="00597048">
          <w:rPr>
            <w:rFonts w:ascii="Calibri Light" w:hAnsi="Calibri Light"/>
            <w:webHidden/>
            <w:sz w:val="28"/>
          </w:rPr>
          <w:fldChar w:fldCharType="end"/>
        </w:r>
      </w:hyperlink>
    </w:p>
    <w:p w14:paraId="391FF48C" w14:textId="0A180A72" w:rsidR="0086278A" w:rsidRPr="00597048" w:rsidRDefault="00781E57">
      <w:pPr>
        <w:pStyle w:val="TOC2"/>
        <w:rPr>
          <w:rFonts w:ascii="Calibri Light" w:eastAsiaTheme="minorEastAsia" w:hAnsi="Calibri Light" w:cs="Mangal"/>
          <w:sz w:val="28"/>
          <w:szCs w:val="20"/>
          <w:lang w:bidi="hi-IN"/>
        </w:rPr>
      </w:pPr>
      <w:hyperlink w:anchor="_Toc98415216" w:history="1">
        <w:r w:rsidR="0086278A" w:rsidRPr="00597048">
          <w:rPr>
            <w:rStyle w:val="Hyperlink"/>
            <w:rFonts w:ascii="Calibri Light" w:hAnsi="Calibri Light"/>
            <w:sz w:val="28"/>
          </w:rPr>
          <w:t>1.2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PURPOSES: HISTORY AS THE ‘STORY’ OF THOUGHT AND ACTION</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_Toc98415216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6</w:t>
        </w:r>
        <w:r w:rsidR="0086278A" w:rsidRPr="00597048">
          <w:rPr>
            <w:rFonts w:ascii="Calibri Light" w:hAnsi="Calibri Light"/>
            <w:webHidden/>
            <w:sz w:val="28"/>
          </w:rPr>
          <w:fldChar w:fldCharType="end"/>
        </w:r>
      </w:hyperlink>
    </w:p>
    <w:p w14:paraId="19F569DE" w14:textId="09C5985F" w:rsidR="0086278A" w:rsidRPr="00597048" w:rsidRDefault="00781E57">
      <w:pPr>
        <w:pStyle w:val="TOC2"/>
        <w:rPr>
          <w:rFonts w:ascii="Calibri Light" w:eastAsiaTheme="minorEastAsia" w:hAnsi="Calibri Light" w:cs="Mangal"/>
          <w:sz w:val="28"/>
          <w:szCs w:val="20"/>
          <w:lang w:bidi="hi-IN"/>
        </w:rPr>
      </w:pPr>
      <w:hyperlink w:anchor="_Toc98415217" w:history="1">
        <w:r w:rsidR="0086278A" w:rsidRPr="00597048">
          <w:rPr>
            <w:rStyle w:val="Hyperlink"/>
            <w:rFonts w:ascii="Calibri Light" w:hAnsi="Calibri Light"/>
            <w:sz w:val="28"/>
          </w:rPr>
          <w:t>1.3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PERIODS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_Toc98415217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7</w:t>
        </w:r>
        <w:r w:rsidR="0086278A" w:rsidRPr="00597048">
          <w:rPr>
            <w:rFonts w:ascii="Calibri Light" w:hAnsi="Calibri Light"/>
            <w:webHidden/>
            <w:sz w:val="28"/>
          </w:rPr>
          <w:fldChar w:fldCharType="end"/>
        </w:r>
      </w:hyperlink>
    </w:p>
    <w:p w14:paraId="76EB164D" w14:textId="6F19D8F0" w:rsidR="0086278A" w:rsidRPr="00597048" w:rsidRDefault="00781E57">
      <w:pPr>
        <w:pStyle w:val="TOC2"/>
        <w:rPr>
          <w:rFonts w:ascii="Calibri Light" w:eastAsiaTheme="minorEastAsia" w:hAnsi="Calibri Light" w:cs="Mangal"/>
          <w:sz w:val="28"/>
          <w:szCs w:val="20"/>
          <w:lang w:bidi="hi-IN"/>
        </w:rPr>
      </w:pPr>
      <w:hyperlink w:anchor="_Toc98415218" w:history="1">
        <w:r w:rsidR="0086278A" w:rsidRPr="00597048">
          <w:rPr>
            <w:rStyle w:val="Hyperlink"/>
            <w:rFonts w:ascii="Calibri Light" w:hAnsi="Calibri Light"/>
            <w:sz w:val="28"/>
          </w:rPr>
          <w:t>1.4</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WHITEHEAD’S CONCEPT OF HISTORY</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_Toc98415218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7</w:t>
        </w:r>
        <w:r w:rsidR="0086278A" w:rsidRPr="00597048">
          <w:rPr>
            <w:rFonts w:ascii="Calibri Light" w:hAnsi="Calibri Light"/>
            <w:webHidden/>
            <w:sz w:val="28"/>
          </w:rPr>
          <w:fldChar w:fldCharType="end"/>
        </w:r>
      </w:hyperlink>
    </w:p>
    <w:p w14:paraId="33C39211" w14:textId="316F3CCB" w:rsidR="0086278A" w:rsidRPr="00597048" w:rsidRDefault="00781E57">
      <w:pPr>
        <w:pStyle w:val="TOC3"/>
        <w:rPr>
          <w:rFonts w:ascii="Calibri Light" w:eastAsiaTheme="minorEastAsia" w:hAnsi="Calibri Light" w:cs="Mangal"/>
          <w:sz w:val="28"/>
          <w:szCs w:val="20"/>
          <w:lang w:bidi="hi-IN"/>
        </w:rPr>
      </w:pPr>
      <w:hyperlink w:anchor="_Toc98415219" w:history="1">
        <w:r w:rsidR="0086278A" w:rsidRPr="00597048">
          <w:rPr>
            <w:rStyle w:val="Hyperlink"/>
            <w:rFonts w:ascii="Calibri Light" w:hAnsi="Calibri Light"/>
            <w:sz w:val="28"/>
          </w:rPr>
          <w:t>1.4.1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Relativity and focus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_Toc98415219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7</w:t>
        </w:r>
        <w:r w:rsidR="0086278A" w:rsidRPr="00597048">
          <w:rPr>
            <w:rFonts w:ascii="Calibri Light" w:hAnsi="Calibri Light"/>
            <w:webHidden/>
            <w:sz w:val="28"/>
          </w:rPr>
          <w:fldChar w:fldCharType="end"/>
        </w:r>
      </w:hyperlink>
    </w:p>
    <w:p w14:paraId="70C76705" w14:textId="20623FFF" w:rsidR="0086278A" w:rsidRPr="00597048" w:rsidRDefault="00781E57">
      <w:pPr>
        <w:pStyle w:val="TOC3"/>
        <w:rPr>
          <w:rFonts w:ascii="Calibri Light" w:eastAsiaTheme="minorEastAsia" w:hAnsi="Calibri Light" w:cs="Mangal"/>
          <w:sz w:val="28"/>
          <w:szCs w:val="20"/>
          <w:lang w:bidi="hi-IN"/>
        </w:rPr>
      </w:pPr>
      <w:hyperlink w:anchor="_Toc98415220" w:history="1">
        <w:r w:rsidR="0086278A" w:rsidRPr="00597048">
          <w:rPr>
            <w:rStyle w:val="Hyperlink"/>
            <w:rFonts w:ascii="Calibri Light" w:hAnsi="Calibri Light"/>
            <w:sz w:val="28"/>
          </w:rPr>
          <w:t>1.4.2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History as interplay between ‘force’ and ‘inspiration’</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_Toc98415220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7</w:t>
        </w:r>
        <w:r w:rsidR="0086278A" w:rsidRPr="00597048">
          <w:rPr>
            <w:rFonts w:ascii="Calibri Light" w:hAnsi="Calibri Light"/>
            <w:webHidden/>
            <w:sz w:val="28"/>
          </w:rPr>
          <w:fldChar w:fldCharType="end"/>
        </w:r>
      </w:hyperlink>
    </w:p>
    <w:p w14:paraId="2CC82AA5" w14:textId="0E4CC3D3" w:rsidR="0086278A" w:rsidRPr="00597048" w:rsidRDefault="00781E57">
      <w:pPr>
        <w:pStyle w:val="TOC3"/>
        <w:rPr>
          <w:rFonts w:ascii="Calibri Light" w:eastAsiaTheme="minorEastAsia" w:hAnsi="Calibri Light" w:cs="Mangal"/>
          <w:sz w:val="28"/>
          <w:szCs w:val="20"/>
          <w:lang w:bidi="hi-IN"/>
        </w:rPr>
      </w:pPr>
      <w:hyperlink w:anchor="_Toc98415221" w:history="1">
        <w:r w:rsidR="0086278A" w:rsidRPr="00597048">
          <w:rPr>
            <w:rStyle w:val="Hyperlink"/>
            <w:rFonts w:ascii="Calibri Light" w:hAnsi="Calibri Light"/>
            <w:sz w:val="28"/>
          </w:rPr>
          <w:t>1.4.3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Kinds of influence</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_Toc98415221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7</w:t>
        </w:r>
        <w:r w:rsidR="0086278A" w:rsidRPr="00597048">
          <w:rPr>
            <w:rFonts w:ascii="Calibri Light" w:hAnsi="Calibri Light"/>
            <w:webHidden/>
            <w:sz w:val="28"/>
          </w:rPr>
          <w:fldChar w:fldCharType="end"/>
        </w:r>
      </w:hyperlink>
    </w:p>
    <w:p w14:paraId="1618D14A" w14:textId="584D67F9" w:rsidR="0086278A" w:rsidRPr="00597048" w:rsidRDefault="00781E57">
      <w:pPr>
        <w:pStyle w:val="TOC3"/>
        <w:rPr>
          <w:rFonts w:ascii="Calibri Light" w:eastAsiaTheme="minorEastAsia" w:hAnsi="Calibri Light" w:cs="Mangal"/>
          <w:sz w:val="28"/>
          <w:szCs w:val="20"/>
          <w:lang w:bidi="hi-IN"/>
        </w:rPr>
      </w:pPr>
      <w:hyperlink w:anchor="_Toc98415222" w:history="1">
        <w:r w:rsidR="0086278A" w:rsidRPr="00597048">
          <w:rPr>
            <w:rStyle w:val="Hyperlink"/>
            <w:rFonts w:ascii="Calibri Light" w:hAnsi="Calibri Light"/>
            <w:sz w:val="28"/>
          </w:rPr>
          <w:t>1.4.4</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Sociological function, change and ideas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_Toc98415222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7</w:t>
        </w:r>
        <w:r w:rsidR="0086278A" w:rsidRPr="00597048">
          <w:rPr>
            <w:rFonts w:ascii="Calibri Light" w:hAnsi="Calibri Light"/>
            <w:webHidden/>
            <w:sz w:val="28"/>
          </w:rPr>
          <w:fldChar w:fldCharType="end"/>
        </w:r>
      </w:hyperlink>
    </w:p>
    <w:p w14:paraId="5121B316" w14:textId="16273BA7" w:rsidR="0086278A" w:rsidRPr="00597048" w:rsidRDefault="00781E57">
      <w:pPr>
        <w:pStyle w:val="TOC3"/>
        <w:rPr>
          <w:rFonts w:ascii="Calibri Light" w:eastAsiaTheme="minorEastAsia" w:hAnsi="Calibri Light" w:cs="Mangal"/>
          <w:sz w:val="28"/>
          <w:szCs w:val="20"/>
          <w:lang w:bidi="hi-IN"/>
        </w:rPr>
      </w:pPr>
      <w:hyperlink w:anchor="_Toc98415223" w:history="1">
        <w:r w:rsidR="0086278A" w:rsidRPr="00597048">
          <w:rPr>
            <w:rStyle w:val="Hyperlink"/>
            <w:rFonts w:ascii="Calibri Light" w:hAnsi="Calibri Light"/>
            <w:sz w:val="28"/>
          </w:rPr>
          <w:t>1.4.5</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Modern cosmology [metaphysics, world view] and how individuals experience their world</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_Toc98415223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8</w:t>
        </w:r>
        <w:r w:rsidR="0086278A" w:rsidRPr="00597048">
          <w:rPr>
            <w:rFonts w:ascii="Calibri Light" w:hAnsi="Calibri Light"/>
            <w:webHidden/>
            <w:sz w:val="28"/>
          </w:rPr>
          <w:fldChar w:fldCharType="end"/>
        </w:r>
      </w:hyperlink>
    </w:p>
    <w:p w14:paraId="14E03D78" w14:textId="39886C27" w:rsidR="0086278A" w:rsidRPr="00597048" w:rsidRDefault="00781E57">
      <w:pPr>
        <w:pStyle w:val="TOC1"/>
        <w:rPr>
          <w:rFonts w:ascii="Calibri Light" w:eastAsiaTheme="minorEastAsia" w:hAnsi="Calibri Light" w:cs="Mangal"/>
          <w:b w:val="0"/>
          <w:bCs w:val="0"/>
          <w:sz w:val="28"/>
          <w:szCs w:val="20"/>
          <w:lang w:bidi="hi-IN"/>
        </w:rPr>
      </w:pPr>
      <w:hyperlink w:anchor="_Toc98415224" w:history="1">
        <w:r w:rsidR="0086278A" w:rsidRPr="00597048">
          <w:rPr>
            <w:rStyle w:val="Hyperlink"/>
            <w:rFonts w:ascii="Calibri Light" w:hAnsi="Calibri Light"/>
            <w:b w:val="0"/>
            <w:sz w:val="28"/>
          </w:rPr>
          <w:t>2</w:t>
        </w:r>
        <w:r w:rsidR="0086278A" w:rsidRPr="00597048">
          <w:rPr>
            <w:rFonts w:ascii="Calibri Light" w:eastAsiaTheme="minorEastAsia" w:hAnsi="Calibri Light" w:cs="Mangal"/>
            <w:b w:val="0"/>
            <w:bCs w:val="0"/>
            <w:sz w:val="28"/>
            <w:szCs w:val="20"/>
            <w:lang w:bidi="hi-IN"/>
          </w:rPr>
          <w:tab/>
        </w:r>
        <w:r w:rsidR="0086278A" w:rsidRPr="00597048">
          <w:rPr>
            <w:rStyle w:val="Hyperlink"/>
            <w:rFonts w:ascii="Calibri Light" w:hAnsi="Calibri Light"/>
            <w:b w:val="0"/>
            <w:sz w:val="28"/>
          </w:rPr>
          <w:t>HISTORY: A BRIEF OUTLINE</w:t>
        </w:r>
        <w:r w:rsidR="0086278A" w:rsidRPr="00597048">
          <w:rPr>
            <w:rFonts w:ascii="Calibri Light" w:hAnsi="Calibri Light"/>
            <w:b w:val="0"/>
            <w:webHidden/>
            <w:sz w:val="28"/>
          </w:rPr>
          <w:tab/>
        </w:r>
        <w:r w:rsidR="0086278A" w:rsidRPr="00597048">
          <w:rPr>
            <w:rFonts w:ascii="Calibri Light" w:hAnsi="Calibri Light"/>
            <w:b w:val="0"/>
            <w:webHidden/>
            <w:sz w:val="28"/>
          </w:rPr>
          <w:fldChar w:fldCharType="begin"/>
        </w:r>
        <w:r w:rsidR="0086278A" w:rsidRPr="00597048">
          <w:rPr>
            <w:rFonts w:ascii="Calibri Light" w:hAnsi="Calibri Light"/>
            <w:b w:val="0"/>
            <w:webHidden/>
            <w:sz w:val="28"/>
          </w:rPr>
          <w:instrText xml:space="preserve"> PAGEREF _Toc98415224 \h </w:instrText>
        </w:r>
        <w:r w:rsidR="0086278A" w:rsidRPr="00597048">
          <w:rPr>
            <w:rFonts w:ascii="Calibri Light" w:hAnsi="Calibri Light"/>
            <w:b w:val="0"/>
            <w:webHidden/>
            <w:sz w:val="28"/>
          </w:rPr>
        </w:r>
        <w:r w:rsidR="0086278A" w:rsidRPr="00597048">
          <w:rPr>
            <w:rFonts w:ascii="Calibri Light" w:hAnsi="Calibri Light"/>
            <w:b w:val="0"/>
            <w:webHidden/>
            <w:sz w:val="28"/>
          </w:rPr>
          <w:fldChar w:fldCharType="separate"/>
        </w:r>
        <w:r w:rsidR="0086278A" w:rsidRPr="00597048">
          <w:rPr>
            <w:rFonts w:ascii="Calibri Light" w:hAnsi="Calibri Light"/>
            <w:b w:val="0"/>
            <w:webHidden/>
            <w:sz w:val="28"/>
          </w:rPr>
          <w:t>8</w:t>
        </w:r>
        <w:r w:rsidR="0086278A" w:rsidRPr="00597048">
          <w:rPr>
            <w:rFonts w:ascii="Calibri Light" w:hAnsi="Calibri Light"/>
            <w:b w:val="0"/>
            <w:webHidden/>
            <w:sz w:val="28"/>
          </w:rPr>
          <w:fldChar w:fldCharType="end"/>
        </w:r>
      </w:hyperlink>
    </w:p>
    <w:p w14:paraId="79A2DC56" w14:textId="08632FC2" w:rsidR="0086278A" w:rsidRPr="00597048" w:rsidRDefault="00781E57">
      <w:pPr>
        <w:pStyle w:val="TOC2"/>
        <w:rPr>
          <w:rFonts w:ascii="Calibri Light" w:eastAsiaTheme="minorEastAsia" w:hAnsi="Calibri Light" w:cs="Mangal"/>
          <w:sz w:val="28"/>
          <w:szCs w:val="20"/>
          <w:lang w:bidi="hi-IN"/>
        </w:rPr>
      </w:pPr>
      <w:hyperlink w:anchor="_Toc98415225" w:history="1">
        <w:r w:rsidR="0086278A" w:rsidRPr="00597048">
          <w:rPr>
            <w:rStyle w:val="Hyperlink"/>
            <w:rFonts w:ascii="Calibri Light" w:hAnsi="Calibri Light"/>
            <w:sz w:val="28"/>
          </w:rPr>
          <w:t>2.1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ANCIENT WORLD</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_Toc98415225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8</w:t>
        </w:r>
        <w:r w:rsidR="0086278A" w:rsidRPr="00597048">
          <w:rPr>
            <w:rFonts w:ascii="Calibri Light" w:hAnsi="Calibri Light"/>
            <w:webHidden/>
            <w:sz w:val="28"/>
          </w:rPr>
          <w:fldChar w:fldCharType="end"/>
        </w:r>
      </w:hyperlink>
    </w:p>
    <w:p w14:paraId="77EBD4D6" w14:textId="436B694B" w:rsidR="0086278A" w:rsidRPr="00597048" w:rsidRDefault="00781E57">
      <w:pPr>
        <w:pStyle w:val="TOC3"/>
        <w:rPr>
          <w:rFonts w:ascii="Calibri Light" w:eastAsiaTheme="minorEastAsia" w:hAnsi="Calibri Light" w:cs="Mangal"/>
          <w:sz w:val="28"/>
          <w:szCs w:val="20"/>
          <w:lang w:bidi="hi-IN"/>
        </w:rPr>
      </w:pPr>
      <w:hyperlink w:anchor="_Toc98415226" w:history="1">
        <w:r w:rsidR="0086278A" w:rsidRPr="00597048">
          <w:rPr>
            <w:rStyle w:val="Hyperlink"/>
            <w:rFonts w:ascii="Calibri Light" w:hAnsi="Calibri Light"/>
            <w:sz w:val="28"/>
          </w:rPr>
          <w:t>2.1.1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Before History</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_Toc98415226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8</w:t>
        </w:r>
        <w:r w:rsidR="0086278A" w:rsidRPr="00597048">
          <w:rPr>
            <w:rFonts w:ascii="Calibri Light" w:hAnsi="Calibri Light"/>
            <w:webHidden/>
            <w:sz w:val="28"/>
          </w:rPr>
          <w:fldChar w:fldCharType="end"/>
        </w:r>
      </w:hyperlink>
    </w:p>
    <w:p w14:paraId="2D5110DA" w14:textId="00504A5D" w:rsidR="0086278A" w:rsidRPr="00597048" w:rsidRDefault="00781E57">
      <w:pPr>
        <w:pStyle w:val="TOC4"/>
        <w:rPr>
          <w:rFonts w:ascii="Calibri Light" w:eastAsiaTheme="minorEastAsia" w:hAnsi="Calibri Light" w:cs="Mangal"/>
          <w:sz w:val="28"/>
          <w:szCs w:val="20"/>
          <w:lang w:bidi="hi-IN"/>
        </w:rPr>
      </w:pPr>
      <w:hyperlink w:anchor="_Toc98415227" w:history="1">
        <w:r w:rsidR="0086278A" w:rsidRPr="00597048">
          <w:rPr>
            <w:rStyle w:val="Hyperlink"/>
            <w:rFonts w:ascii="Calibri Light" w:hAnsi="Calibri Light"/>
            <w:sz w:val="28"/>
          </w:rPr>
          <w:t>2.1.1.1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Universe</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_Toc98415227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8</w:t>
        </w:r>
        <w:r w:rsidR="0086278A" w:rsidRPr="00597048">
          <w:rPr>
            <w:rFonts w:ascii="Calibri Light" w:hAnsi="Calibri Light"/>
            <w:webHidden/>
            <w:sz w:val="28"/>
          </w:rPr>
          <w:fldChar w:fldCharType="end"/>
        </w:r>
      </w:hyperlink>
    </w:p>
    <w:p w14:paraId="1A003F75" w14:textId="71E8F34F" w:rsidR="0086278A" w:rsidRPr="00597048" w:rsidRDefault="00781E57">
      <w:pPr>
        <w:pStyle w:val="TOC4"/>
        <w:rPr>
          <w:rFonts w:ascii="Calibri Light" w:eastAsiaTheme="minorEastAsia" w:hAnsi="Calibri Light" w:cs="Mangal"/>
          <w:sz w:val="28"/>
          <w:szCs w:val="20"/>
          <w:lang w:bidi="hi-IN"/>
        </w:rPr>
      </w:pPr>
      <w:hyperlink w:anchor="_Toc98415228" w:history="1">
        <w:r w:rsidR="0086278A" w:rsidRPr="00597048">
          <w:rPr>
            <w:rStyle w:val="Hyperlink"/>
            <w:rFonts w:ascii="Calibri Light" w:hAnsi="Calibri Light"/>
            <w:sz w:val="28"/>
          </w:rPr>
          <w:t>2.1.1.2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Geological Evolution of Earth: Geochronology</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_Toc98415228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8</w:t>
        </w:r>
        <w:r w:rsidR="0086278A" w:rsidRPr="00597048">
          <w:rPr>
            <w:rFonts w:ascii="Calibri Light" w:hAnsi="Calibri Light"/>
            <w:webHidden/>
            <w:sz w:val="28"/>
          </w:rPr>
          <w:fldChar w:fldCharType="end"/>
        </w:r>
      </w:hyperlink>
    </w:p>
    <w:p w14:paraId="168F3131" w14:textId="7A7A8299" w:rsidR="0086278A" w:rsidRPr="00597048" w:rsidRDefault="00781E57">
      <w:pPr>
        <w:pStyle w:val="TOC4"/>
        <w:rPr>
          <w:rFonts w:ascii="Calibri Light" w:eastAsiaTheme="minorEastAsia" w:hAnsi="Calibri Light" w:cs="Mangal"/>
          <w:sz w:val="28"/>
          <w:szCs w:val="20"/>
          <w:lang w:bidi="hi-IN"/>
        </w:rPr>
      </w:pPr>
      <w:hyperlink w:anchor="_Toc98415229" w:history="1">
        <w:r w:rsidR="0086278A" w:rsidRPr="00597048">
          <w:rPr>
            <w:rStyle w:val="Hyperlink"/>
            <w:rFonts w:ascii="Calibri Light" w:hAnsi="Calibri Light"/>
            <w:sz w:val="28"/>
          </w:rPr>
          <w:t>2.1.1.3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Evolution of Life on Earth: Biochronology</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_Toc98415229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8</w:t>
        </w:r>
        <w:r w:rsidR="0086278A" w:rsidRPr="00597048">
          <w:rPr>
            <w:rFonts w:ascii="Calibri Light" w:hAnsi="Calibri Light"/>
            <w:webHidden/>
            <w:sz w:val="28"/>
          </w:rPr>
          <w:fldChar w:fldCharType="end"/>
        </w:r>
      </w:hyperlink>
    </w:p>
    <w:p w14:paraId="0E5ED56F" w14:textId="31C93D10" w:rsidR="0086278A" w:rsidRPr="00597048" w:rsidRDefault="00781E57">
      <w:pPr>
        <w:pStyle w:val="TOC4"/>
        <w:rPr>
          <w:rFonts w:ascii="Calibri Light" w:eastAsiaTheme="minorEastAsia" w:hAnsi="Calibri Light" w:cs="Mangal"/>
          <w:sz w:val="28"/>
          <w:szCs w:val="20"/>
          <w:lang w:bidi="hi-IN"/>
        </w:rPr>
      </w:pPr>
      <w:hyperlink w:anchor="_Toc98415230" w:history="1">
        <w:r w:rsidR="0086278A" w:rsidRPr="00597048">
          <w:rPr>
            <w:rStyle w:val="Hyperlink"/>
            <w:rFonts w:ascii="Calibri Light" w:hAnsi="Calibri Light"/>
            <w:sz w:val="28"/>
          </w:rPr>
          <w:t>2.1.1.4</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Human Evolution</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_Toc98415230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19</w:t>
        </w:r>
        <w:r w:rsidR="0086278A" w:rsidRPr="00597048">
          <w:rPr>
            <w:rFonts w:ascii="Calibri Light" w:hAnsi="Calibri Light"/>
            <w:webHidden/>
            <w:sz w:val="28"/>
          </w:rPr>
          <w:fldChar w:fldCharType="end"/>
        </w:r>
      </w:hyperlink>
    </w:p>
    <w:p w14:paraId="672EB261" w14:textId="76025402" w:rsidR="0086278A" w:rsidRPr="00597048" w:rsidRDefault="00781E57">
      <w:pPr>
        <w:pStyle w:val="TOC3"/>
        <w:rPr>
          <w:rFonts w:ascii="Calibri Light" w:eastAsiaTheme="minorEastAsia" w:hAnsi="Calibri Light" w:cs="Mangal"/>
          <w:sz w:val="28"/>
          <w:szCs w:val="20"/>
          <w:lang w:bidi="hi-IN"/>
        </w:rPr>
      </w:pPr>
      <w:hyperlink w:anchor="_Toc98415231" w:history="1">
        <w:r w:rsidR="0086278A" w:rsidRPr="00597048">
          <w:rPr>
            <w:rStyle w:val="Hyperlink"/>
            <w:rFonts w:ascii="Calibri Light" w:hAnsi="Calibri Light"/>
            <w:sz w:val="28"/>
          </w:rPr>
          <w:t>2.1.2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Ancient Near East</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_Toc98415231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20</w:t>
        </w:r>
        <w:r w:rsidR="0086278A" w:rsidRPr="00597048">
          <w:rPr>
            <w:rFonts w:ascii="Calibri Light" w:hAnsi="Calibri Light"/>
            <w:webHidden/>
            <w:sz w:val="28"/>
          </w:rPr>
          <w:fldChar w:fldCharType="end"/>
        </w:r>
      </w:hyperlink>
    </w:p>
    <w:p w14:paraId="057E0FC7" w14:textId="176F69AA" w:rsidR="0086278A" w:rsidRPr="00597048" w:rsidRDefault="00781E57">
      <w:pPr>
        <w:pStyle w:val="TOC4"/>
        <w:rPr>
          <w:rFonts w:ascii="Calibri Light" w:eastAsiaTheme="minorEastAsia" w:hAnsi="Calibri Light" w:cs="Mangal"/>
          <w:sz w:val="28"/>
          <w:szCs w:val="20"/>
          <w:lang w:bidi="hi-IN"/>
        </w:rPr>
      </w:pPr>
      <w:hyperlink w:anchor="_Toc98415232" w:history="1">
        <w:r w:rsidR="0086278A" w:rsidRPr="00597048">
          <w:rPr>
            <w:rStyle w:val="Hyperlink"/>
            <w:rFonts w:ascii="Calibri Light" w:hAnsi="Calibri Light"/>
            <w:sz w:val="28"/>
          </w:rPr>
          <w:t>2.1.2.1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Mesopotamia</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_Toc98415232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20</w:t>
        </w:r>
        <w:r w:rsidR="0086278A" w:rsidRPr="00597048">
          <w:rPr>
            <w:rFonts w:ascii="Calibri Light" w:hAnsi="Calibri Light"/>
            <w:webHidden/>
            <w:sz w:val="28"/>
          </w:rPr>
          <w:fldChar w:fldCharType="end"/>
        </w:r>
      </w:hyperlink>
    </w:p>
    <w:p w14:paraId="50300548" w14:textId="48524DE1" w:rsidR="0086278A" w:rsidRPr="00597048" w:rsidRDefault="00781E57">
      <w:pPr>
        <w:pStyle w:val="TOC4"/>
        <w:rPr>
          <w:rFonts w:ascii="Calibri Light" w:eastAsiaTheme="minorEastAsia" w:hAnsi="Calibri Light" w:cs="Mangal"/>
          <w:sz w:val="28"/>
          <w:szCs w:val="20"/>
          <w:lang w:bidi="hi-IN"/>
        </w:rPr>
      </w:pPr>
      <w:hyperlink w:anchor="_Toc98415233" w:history="1">
        <w:r w:rsidR="0086278A" w:rsidRPr="00597048">
          <w:rPr>
            <w:rStyle w:val="Hyperlink"/>
            <w:rFonts w:ascii="Calibri Light" w:hAnsi="Calibri Light"/>
            <w:sz w:val="28"/>
          </w:rPr>
          <w:t>2.1.2.2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Egypt</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_Toc98415233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20</w:t>
        </w:r>
        <w:r w:rsidR="0086278A" w:rsidRPr="00597048">
          <w:rPr>
            <w:rFonts w:ascii="Calibri Light" w:hAnsi="Calibri Light"/>
            <w:webHidden/>
            <w:sz w:val="28"/>
          </w:rPr>
          <w:fldChar w:fldCharType="end"/>
        </w:r>
      </w:hyperlink>
    </w:p>
    <w:p w14:paraId="5D4779A4" w14:textId="7232468F" w:rsidR="0086278A" w:rsidRPr="00597048" w:rsidRDefault="00781E57">
      <w:pPr>
        <w:pStyle w:val="TOC4"/>
        <w:rPr>
          <w:rFonts w:ascii="Calibri Light" w:eastAsiaTheme="minorEastAsia" w:hAnsi="Calibri Light" w:cs="Mangal"/>
          <w:sz w:val="28"/>
          <w:szCs w:val="20"/>
          <w:lang w:bidi="hi-IN"/>
        </w:rPr>
      </w:pPr>
      <w:hyperlink w:anchor="_Toc98415234" w:history="1">
        <w:r w:rsidR="0086278A" w:rsidRPr="00597048">
          <w:rPr>
            <w:rStyle w:val="Hyperlink"/>
            <w:rFonts w:ascii="Calibri Light" w:hAnsi="Calibri Light"/>
            <w:sz w:val="28"/>
          </w:rPr>
          <w:t>2.1.2.3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New Levant: Syria and Palestine</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_Toc98415234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20</w:t>
        </w:r>
        <w:r w:rsidR="0086278A" w:rsidRPr="00597048">
          <w:rPr>
            <w:rFonts w:ascii="Calibri Light" w:hAnsi="Calibri Light"/>
            <w:webHidden/>
            <w:sz w:val="28"/>
          </w:rPr>
          <w:fldChar w:fldCharType="end"/>
        </w:r>
      </w:hyperlink>
    </w:p>
    <w:p w14:paraId="1A12644B" w14:textId="3A9D9E4F" w:rsidR="0086278A" w:rsidRPr="00597048" w:rsidRDefault="00781E57">
      <w:pPr>
        <w:pStyle w:val="TOC3"/>
        <w:rPr>
          <w:rFonts w:ascii="Calibri Light" w:eastAsiaTheme="minorEastAsia" w:hAnsi="Calibri Light" w:cs="Mangal"/>
          <w:sz w:val="28"/>
          <w:szCs w:val="20"/>
          <w:lang w:bidi="hi-IN"/>
        </w:rPr>
      </w:pPr>
      <w:hyperlink w:anchor="_Toc98415235" w:history="1">
        <w:r w:rsidR="0086278A" w:rsidRPr="00597048">
          <w:rPr>
            <w:rStyle w:val="Hyperlink"/>
            <w:rFonts w:ascii="Calibri Light" w:hAnsi="Calibri Light"/>
            <w:sz w:val="28"/>
          </w:rPr>
          <w:t>2.1.3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Asian Civilization</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_Toc98415235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21</w:t>
        </w:r>
        <w:r w:rsidR="0086278A" w:rsidRPr="00597048">
          <w:rPr>
            <w:rFonts w:ascii="Calibri Light" w:hAnsi="Calibri Light"/>
            <w:webHidden/>
            <w:sz w:val="28"/>
          </w:rPr>
          <w:fldChar w:fldCharType="end"/>
        </w:r>
      </w:hyperlink>
    </w:p>
    <w:p w14:paraId="4E9E514F" w14:textId="348163BF" w:rsidR="0086278A" w:rsidRPr="00597048" w:rsidRDefault="00781E57">
      <w:pPr>
        <w:pStyle w:val="TOC4"/>
        <w:rPr>
          <w:rFonts w:ascii="Calibri Light" w:eastAsiaTheme="minorEastAsia" w:hAnsi="Calibri Light" w:cs="Mangal"/>
          <w:sz w:val="28"/>
          <w:szCs w:val="20"/>
          <w:lang w:bidi="hi-IN"/>
        </w:rPr>
      </w:pPr>
      <w:hyperlink w:anchor="_Toc98415236" w:history="1">
        <w:r w:rsidR="0086278A" w:rsidRPr="00597048">
          <w:rPr>
            <w:rStyle w:val="Hyperlink"/>
            <w:rFonts w:ascii="Calibri Light" w:hAnsi="Calibri Light"/>
            <w:sz w:val="28"/>
          </w:rPr>
          <w:t>2.1.3.1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Early India</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_Toc98415236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21</w:t>
        </w:r>
        <w:r w:rsidR="0086278A" w:rsidRPr="00597048">
          <w:rPr>
            <w:rFonts w:ascii="Calibri Light" w:hAnsi="Calibri Light"/>
            <w:webHidden/>
            <w:sz w:val="28"/>
          </w:rPr>
          <w:fldChar w:fldCharType="end"/>
        </w:r>
      </w:hyperlink>
    </w:p>
    <w:p w14:paraId="2AA22927" w14:textId="4A1927A2" w:rsidR="0086278A" w:rsidRPr="00597048" w:rsidRDefault="00781E57">
      <w:pPr>
        <w:pStyle w:val="TOC5"/>
        <w:rPr>
          <w:rFonts w:ascii="Calibri Light" w:eastAsiaTheme="minorEastAsia" w:hAnsi="Calibri Light" w:cs="Mangal"/>
          <w:sz w:val="28"/>
          <w:szCs w:val="20"/>
          <w:lang w:bidi="hi-IN"/>
        </w:rPr>
      </w:pPr>
      <w:hyperlink w:anchor="_Toc98415237" w:history="1">
        <w:r w:rsidR="0086278A" w:rsidRPr="00597048">
          <w:rPr>
            <w:rStyle w:val="Hyperlink"/>
            <w:rFonts w:ascii="Calibri Light" w:hAnsi="Calibri Light"/>
            <w:sz w:val="28"/>
          </w:rPr>
          <w:t>2.1.3.1.1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Prehistoric India</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_Toc98415237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21</w:t>
        </w:r>
        <w:r w:rsidR="0086278A" w:rsidRPr="00597048">
          <w:rPr>
            <w:rFonts w:ascii="Calibri Light" w:hAnsi="Calibri Light"/>
            <w:webHidden/>
            <w:sz w:val="28"/>
          </w:rPr>
          <w:fldChar w:fldCharType="end"/>
        </w:r>
      </w:hyperlink>
    </w:p>
    <w:p w14:paraId="2A1194C3" w14:textId="39642879" w:rsidR="0086278A" w:rsidRPr="00597048" w:rsidRDefault="00781E57">
      <w:pPr>
        <w:pStyle w:val="TOC5"/>
        <w:rPr>
          <w:rFonts w:ascii="Calibri Light" w:eastAsiaTheme="minorEastAsia" w:hAnsi="Calibri Light" w:cs="Mangal"/>
          <w:sz w:val="28"/>
          <w:szCs w:val="20"/>
          <w:lang w:bidi="hi-IN"/>
        </w:rPr>
      </w:pPr>
      <w:hyperlink w:anchor="_Toc98415238" w:history="1">
        <w:r w:rsidR="0086278A" w:rsidRPr="00597048">
          <w:rPr>
            <w:rStyle w:val="Hyperlink"/>
            <w:rFonts w:ascii="Calibri Light" w:hAnsi="Calibri Light"/>
            <w:sz w:val="28"/>
          </w:rPr>
          <w:t>2.1.3.1.2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Vedic Era</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_Toc98415238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21</w:t>
        </w:r>
        <w:r w:rsidR="0086278A" w:rsidRPr="00597048">
          <w:rPr>
            <w:rFonts w:ascii="Calibri Light" w:hAnsi="Calibri Light"/>
            <w:webHidden/>
            <w:sz w:val="28"/>
          </w:rPr>
          <w:fldChar w:fldCharType="end"/>
        </w:r>
      </w:hyperlink>
    </w:p>
    <w:p w14:paraId="7F84BD46" w14:textId="1DEA6284" w:rsidR="0086278A" w:rsidRPr="00597048" w:rsidRDefault="00781E57">
      <w:pPr>
        <w:pStyle w:val="TOC5"/>
        <w:rPr>
          <w:rFonts w:ascii="Calibri Light" w:eastAsiaTheme="minorEastAsia" w:hAnsi="Calibri Light" w:cs="Mangal"/>
          <w:sz w:val="28"/>
          <w:szCs w:val="20"/>
          <w:lang w:bidi="hi-IN"/>
        </w:rPr>
      </w:pPr>
      <w:hyperlink w:anchor="_Toc98415239" w:history="1">
        <w:r w:rsidR="0086278A" w:rsidRPr="00597048">
          <w:rPr>
            <w:rStyle w:val="Hyperlink"/>
            <w:rFonts w:ascii="Calibri Light" w:hAnsi="Calibri Light"/>
            <w:sz w:val="28"/>
          </w:rPr>
          <w:t>2.1.3.1.3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Rise of Jainism and Buddhism</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_Toc98415239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21</w:t>
        </w:r>
        <w:r w:rsidR="0086278A" w:rsidRPr="00597048">
          <w:rPr>
            <w:rFonts w:ascii="Calibri Light" w:hAnsi="Calibri Light"/>
            <w:webHidden/>
            <w:sz w:val="28"/>
          </w:rPr>
          <w:fldChar w:fldCharType="end"/>
        </w:r>
      </w:hyperlink>
    </w:p>
    <w:p w14:paraId="225E2EBA" w14:textId="430BDFE1" w:rsidR="0086278A" w:rsidRPr="00597048" w:rsidRDefault="00781E57">
      <w:pPr>
        <w:pStyle w:val="TOC4"/>
        <w:rPr>
          <w:rFonts w:ascii="Calibri Light" w:eastAsiaTheme="minorEastAsia" w:hAnsi="Calibri Light" w:cs="Mangal"/>
          <w:sz w:val="28"/>
          <w:szCs w:val="20"/>
          <w:lang w:bidi="hi-IN"/>
        </w:rPr>
      </w:pPr>
      <w:hyperlink w:anchor="_Toc98415240" w:history="1">
        <w:r w:rsidR="0086278A" w:rsidRPr="00597048">
          <w:rPr>
            <w:rStyle w:val="Hyperlink"/>
            <w:rFonts w:ascii="Calibri Light" w:hAnsi="Calibri Light"/>
            <w:sz w:val="28"/>
          </w:rPr>
          <w:t>2.1.3.2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Early China</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_Toc98415240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21</w:t>
        </w:r>
        <w:r w:rsidR="0086278A" w:rsidRPr="00597048">
          <w:rPr>
            <w:rFonts w:ascii="Calibri Light" w:hAnsi="Calibri Light"/>
            <w:webHidden/>
            <w:sz w:val="28"/>
          </w:rPr>
          <w:fldChar w:fldCharType="end"/>
        </w:r>
      </w:hyperlink>
    </w:p>
    <w:p w14:paraId="123358A2" w14:textId="477F89BB" w:rsidR="0086278A" w:rsidRPr="00597048" w:rsidRDefault="00781E57">
      <w:pPr>
        <w:pStyle w:val="TOC4"/>
        <w:rPr>
          <w:rFonts w:ascii="Calibri Light" w:eastAsiaTheme="minorEastAsia" w:hAnsi="Calibri Light" w:cs="Mangal"/>
          <w:sz w:val="28"/>
          <w:szCs w:val="20"/>
          <w:lang w:bidi="hi-IN"/>
        </w:rPr>
      </w:pPr>
      <w:hyperlink w:anchor="_Toc98415241" w:history="1">
        <w:r w:rsidR="0086278A" w:rsidRPr="00597048">
          <w:rPr>
            <w:rStyle w:val="Hyperlink"/>
            <w:rFonts w:ascii="Calibri Light" w:hAnsi="Calibri Light"/>
            <w:sz w:val="28"/>
          </w:rPr>
          <w:t>2.1.3.3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Chinese Empire: The Formative Period</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_Toc98415241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21</w:t>
        </w:r>
        <w:r w:rsidR="0086278A" w:rsidRPr="00597048">
          <w:rPr>
            <w:rFonts w:ascii="Calibri Light" w:hAnsi="Calibri Light"/>
            <w:webHidden/>
            <w:sz w:val="28"/>
          </w:rPr>
          <w:fldChar w:fldCharType="end"/>
        </w:r>
      </w:hyperlink>
    </w:p>
    <w:p w14:paraId="56DC0821" w14:textId="0E0A33F7" w:rsidR="0086278A" w:rsidRPr="00597048" w:rsidRDefault="00781E57">
      <w:pPr>
        <w:pStyle w:val="TOC3"/>
        <w:rPr>
          <w:rFonts w:ascii="Calibri Light" w:eastAsiaTheme="minorEastAsia" w:hAnsi="Calibri Light" w:cs="Mangal"/>
          <w:sz w:val="28"/>
          <w:szCs w:val="20"/>
          <w:lang w:bidi="hi-IN"/>
        </w:rPr>
      </w:pPr>
      <w:hyperlink w:anchor="_Toc98415242" w:history="1">
        <w:r w:rsidR="0086278A" w:rsidRPr="00597048">
          <w:rPr>
            <w:rStyle w:val="Hyperlink"/>
            <w:rFonts w:ascii="Calibri Light" w:hAnsi="Calibri Light"/>
            <w:sz w:val="28"/>
          </w:rPr>
          <w:t>2.1.4</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Classical Antiquity: Jews and Greeks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_Toc98415242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22</w:t>
        </w:r>
        <w:r w:rsidR="0086278A" w:rsidRPr="00597048">
          <w:rPr>
            <w:rFonts w:ascii="Calibri Light" w:hAnsi="Calibri Light"/>
            <w:webHidden/>
            <w:sz w:val="28"/>
          </w:rPr>
          <w:fldChar w:fldCharType="end"/>
        </w:r>
      </w:hyperlink>
    </w:p>
    <w:p w14:paraId="5230CC8E" w14:textId="190910FD" w:rsidR="0086278A" w:rsidRPr="00597048" w:rsidRDefault="00781E57">
      <w:pPr>
        <w:pStyle w:val="TOC4"/>
        <w:rPr>
          <w:rFonts w:ascii="Calibri Light" w:eastAsiaTheme="minorEastAsia" w:hAnsi="Calibri Light" w:cs="Mangal"/>
          <w:sz w:val="28"/>
          <w:szCs w:val="20"/>
          <w:lang w:bidi="hi-IN"/>
        </w:rPr>
      </w:pPr>
      <w:hyperlink w:anchor="_Toc98415243" w:history="1">
        <w:r w:rsidR="0086278A" w:rsidRPr="00597048">
          <w:rPr>
            <w:rStyle w:val="Hyperlink"/>
            <w:rFonts w:ascii="Calibri Light" w:hAnsi="Calibri Light"/>
            <w:sz w:val="28"/>
          </w:rPr>
          <w:t>2.1.4.1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Jews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_Toc98415243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22</w:t>
        </w:r>
        <w:r w:rsidR="0086278A" w:rsidRPr="00597048">
          <w:rPr>
            <w:rFonts w:ascii="Calibri Light" w:hAnsi="Calibri Light"/>
            <w:webHidden/>
            <w:sz w:val="28"/>
          </w:rPr>
          <w:fldChar w:fldCharType="end"/>
        </w:r>
      </w:hyperlink>
    </w:p>
    <w:p w14:paraId="35243303" w14:textId="67DD29DE" w:rsidR="0086278A" w:rsidRPr="00597048" w:rsidRDefault="00781E57">
      <w:pPr>
        <w:pStyle w:val="TOC4"/>
        <w:rPr>
          <w:rFonts w:ascii="Calibri Light" w:eastAsiaTheme="minorEastAsia" w:hAnsi="Calibri Light" w:cs="Mangal"/>
          <w:sz w:val="28"/>
          <w:szCs w:val="20"/>
          <w:lang w:bidi="hi-IN"/>
        </w:rPr>
      </w:pPr>
      <w:hyperlink w:anchor="_Toc98415244" w:history="1">
        <w:r w:rsidR="0086278A" w:rsidRPr="00597048">
          <w:rPr>
            <w:rStyle w:val="Hyperlink"/>
            <w:rFonts w:ascii="Calibri Light" w:hAnsi="Calibri Light"/>
            <w:sz w:val="28"/>
          </w:rPr>
          <w:t>2.1.4.2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Great Divide [omitted]</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_Toc98415244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22</w:t>
        </w:r>
        <w:r w:rsidR="0086278A" w:rsidRPr="00597048">
          <w:rPr>
            <w:rFonts w:ascii="Calibri Light" w:hAnsi="Calibri Light"/>
            <w:webHidden/>
            <w:sz w:val="28"/>
          </w:rPr>
          <w:fldChar w:fldCharType="end"/>
        </w:r>
      </w:hyperlink>
    </w:p>
    <w:p w14:paraId="48C5C23F" w14:textId="3320366C" w:rsidR="0086278A" w:rsidRPr="00597048" w:rsidRDefault="00781E57">
      <w:pPr>
        <w:pStyle w:val="TOC4"/>
        <w:rPr>
          <w:rFonts w:ascii="Calibri Light" w:eastAsiaTheme="minorEastAsia" w:hAnsi="Calibri Light" w:cs="Mangal"/>
          <w:sz w:val="28"/>
          <w:szCs w:val="20"/>
          <w:lang w:bidi="hi-IN"/>
        </w:rPr>
      </w:pPr>
      <w:hyperlink w:anchor="_Toc98415245" w:history="1">
        <w:r w:rsidR="0086278A" w:rsidRPr="00597048">
          <w:rPr>
            <w:rStyle w:val="Hyperlink"/>
            <w:rFonts w:ascii="Calibri Light" w:hAnsi="Calibri Light"/>
            <w:sz w:val="28"/>
          </w:rPr>
          <w:t>2.1.4.3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Century of Minor Powers [omitted]</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_Toc98415245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22</w:t>
        </w:r>
        <w:r w:rsidR="0086278A" w:rsidRPr="00597048">
          <w:rPr>
            <w:rFonts w:ascii="Calibri Light" w:hAnsi="Calibri Light"/>
            <w:webHidden/>
            <w:sz w:val="28"/>
          </w:rPr>
          <w:fldChar w:fldCharType="end"/>
        </w:r>
      </w:hyperlink>
    </w:p>
    <w:p w14:paraId="65B9C1A7" w14:textId="5E2CD058" w:rsidR="0086278A" w:rsidRPr="00597048" w:rsidRDefault="00781E57">
      <w:pPr>
        <w:pStyle w:val="TOC4"/>
        <w:rPr>
          <w:rFonts w:ascii="Calibri Light" w:eastAsiaTheme="minorEastAsia" w:hAnsi="Calibri Light" w:cs="Mangal"/>
          <w:sz w:val="28"/>
          <w:szCs w:val="20"/>
          <w:lang w:bidi="hi-IN"/>
        </w:rPr>
      </w:pPr>
      <w:hyperlink w:anchor="_Toc98415246" w:history="1">
        <w:r w:rsidR="0086278A" w:rsidRPr="00597048">
          <w:rPr>
            <w:rStyle w:val="Hyperlink"/>
            <w:rFonts w:ascii="Calibri Light" w:hAnsi="Calibri Light"/>
            <w:sz w:val="28"/>
          </w:rPr>
          <w:t>2.1.4.4</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Persia and Athens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_Toc98415246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22</w:t>
        </w:r>
        <w:r w:rsidR="0086278A" w:rsidRPr="00597048">
          <w:rPr>
            <w:rFonts w:ascii="Calibri Light" w:hAnsi="Calibri Light"/>
            <w:webHidden/>
            <w:sz w:val="28"/>
          </w:rPr>
          <w:fldChar w:fldCharType="end"/>
        </w:r>
      </w:hyperlink>
    </w:p>
    <w:p w14:paraId="22470A8C" w14:textId="57195292" w:rsidR="0086278A" w:rsidRPr="00597048" w:rsidRDefault="00781E57">
      <w:pPr>
        <w:pStyle w:val="TOC4"/>
        <w:rPr>
          <w:rFonts w:ascii="Calibri Light" w:eastAsiaTheme="minorEastAsia" w:hAnsi="Calibri Light" w:cs="Mangal"/>
          <w:sz w:val="28"/>
          <w:szCs w:val="20"/>
          <w:lang w:bidi="hi-IN"/>
        </w:rPr>
      </w:pPr>
      <w:hyperlink w:anchor="_Toc98415247" w:history="1">
        <w:r w:rsidR="0086278A" w:rsidRPr="00597048">
          <w:rPr>
            <w:rStyle w:val="Hyperlink"/>
            <w:rFonts w:ascii="Calibri Light" w:hAnsi="Calibri Light"/>
            <w:sz w:val="28"/>
          </w:rPr>
          <w:t>2.1.4.5</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Fourth Century to the Death of Alexander</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_Toc98415247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23</w:t>
        </w:r>
        <w:r w:rsidR="0086278A" w:rsidRPr="00597048">
          <w:rPr>
            <w:rFonts w:ascii="Calibri Light" w:hAnsi="Calibri Light"/>
            <w:webHidden/>
            <w:sz w:val="28"/>
          </w:rPr>
          <w:fldChar w:fldCharType="end"/>
        </w:r>
      </w:hyperlink>
    </w:p>
    <w:p w14:paraId="1A6C5F66" w14:textId="1891A871" w:rsidR="0086278A" w:rsidRPr="00597048" w:rsidRDefault="00781E57">
      <w:pPr>
        <w:pStyle w:val="TOC4"/>
        <w:rPr>
          <w:rFonts w:ascii="Calibri Light" w:eastAsiaTheme="minorEastAsia" w:hAnsi="Calibri Light" w:cs="Mangal"/>
          <w:sz w:val="28"/>
          <w:szCs w:val="20"/>
          <w:lang w:bidi="hi-IN"/>
        </w:rPr>
      </w:pPr>
      <w:hyperlink w:anchor="_Toc98415248" w:history="1">
        <w:r w:rsidR="0086278A" w:rsidRPr="00597048">
          <w:rPr>
            <w:rStyle w:val="Hyperlink"/>
            <w:rFonts w:ascii="Calibri Light" w:hAnsi="Calibri Light"/>
            <w:sz w:val="28"/>
          </w:rPr>
          <w:t>2.1.4.6</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Hellenistic World</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_Toc98415248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23</w:t>
        </w:r>
        <w:r w:rsidR="0086278A" w:rsidRPr="00597048">
          <w:rPr>
            <w:rFonts w:ascii="Calibri Light" w:hAnsi="Calibri Light"/>
            <w:webHidden/>
            <w:sz w:val="28"/>
          </w:rPr>
          <w:fldChar w:fldCharType="end"/>
        </w:r>
      </w:hyperlink>
    </w:p>
    <w:p w14:paraId="4A948AEB" w14:textId="139CD46C" w:rsidR="0086278A" w:rsidRPr="00597048" w:rsidRDefault="00781E57">
      <w:pPr>
        <w:pStyle w:val="TOC3"/>
        <w:rPr>
          <w:rFonts w:ascii="Calibri Light" w:eastAsiaTheme="minorEastAsia" w:hAnsi="Calibri Light" w:cs="Mangal"/>
          <w:sz w:val="28"/>
          <w:szCs w:val="20"/>
          <w:lang w:bidi="hi-IN"/>
        </w:rPr>
      </w:pPr>
      <w:hyperlink w:anchor="_Toc98415249" w:history="1">
        <w:r w:rsidR="0086278A" w:rsidRPr="00597048">
          <w:rPr>
            <w:rStyle w:val="Hyperlink"/>
            <w:rFonts w:ascii="Calibri Light" w:hAnsi="Calibri Light"/>
            <w:sz w:val="28"/>
          </w:rPr>
          <w:t>2.1.5</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Classical Antiquity: Rome</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_Toc98415249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24</w:t>
        </w:r>
        <w:r w:rsidR="0086278A" w:rsidRPr="00597048">
          <w:rPr>
            <w:rFonts w:ascii="Calibri Light" w:hAnsi="Calibri Light"/>
            <w:webHidden/>
            <w:sz w:val="28"/>
          </w:rPr>
          <w:fldChar w:fldCharType="end"/>
        </w:r>
      </w:hyperlink>
    </w:p>
    <w:p w14:paraId="3FA2426C" w14:textId="5D4B09D3" w:rsidR="0086278A" w:rsidRPr="00597048" w:rsidRDefault="00781E57">
      <w:pPr>
        <w:pStyle w:val="TOC4"/>
        <w:rPr>
          <w:rFonts w:ascii="Calibri Light" w:eastAsiaTheme="minorEastAsia" w:hAnsi="Calibri Light" w:cs="Mangal"/>
          <w:sz w:val="28"/>
          <w:szCs w:val="20"/>
          <w:lang w:bidi="hi-IN"/>
        </w:rPr>
      </w:pPr>
      <w:hyperlink w:anchor="_Toc98415250" w:history="1">
        <w:r w:rsidR="0086278A" w:rsidRPr="00597048">
          <w:rPr>
            <w:rStyle w:val="Hyperlink"/>
            <w:rFonts w:ascii="Calibri Light" w:hAnsi="Calibri Light"/>
            <w:sz w:val="28"/>
          </w:rPr>
          <w:t>2.1.5.1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Roman Republic</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_Toc98415250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24</w:t>
        </w:r>
        <w:r w:rsidR="0086278A" w:rsidRPr="00597048">
          <w:rPr>
            <w:rFonts w:ascii="Calibri Light" w:hAnsi="Calibri Light"/>
            <w:webHidden/>
            <w:sz w:val="28"/>
          </w:rPr>
          <w:fldChar w:fldCharType="end"/>
        </w:r>
      </w:hyperlink>
    </w:p>
    <w:p w14:paraId="4EDAF609" w14:textId="62244FF4" w:rsidR="0086278A" w:rsidRPr="00597048" w:rsidRDefault="00781E57">
      <w:pPr>
        <w:pStyle w:val="TOC4"/>
        <w:rPr>
          <w:rFonts w:ascii="Calibri Light" w:eastAsiaTheme="minorEastAsia" w:hAnsi="Calibri Light" w:cs="Mangal"/>
          <w:sz w:val="28"/>
          <w:szCs w:val="20"/>
          <w:lang w:bidi="hi-IN"/>
        </w:rPr>
      </w:pPr>
      <w:hyperlink w:anchor="_Toc98415251" w:history="1">
        <w:r w:rsidR="0086278A" w:rsidRPr="00597048">
          <w:rPr>
            <w:rStyle w:val="Hyperlink"/>
            <w:rFonts w:ascii="Calibri Light" w:hAnsi="Calibri Light"/>
            <w:sz w:val="28"/>
          </w:rPr>
          <w:t>2.1.5.2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Julius Caesar</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_Toc98415251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24</w:t>
        </w:r>
        <w:r w:rsidR="0086278A" w:rsidRPr="00597048">
          <w:rPr>
            <w:rFonts w:ascii="Calibri Light" w:hAnsi="Calibri Light"/>
            <w:webHidden/>
            <w:sz w:val="28"/>
          </w:rPr>
          <w:fldChar w:fldCharType="end"/>
        </w:r>
      </w:hyperlink>
    </w:p>
    <w:p w14:paraId="411D9814" w14:textId="5223B5F7" w:rsidR="0086278A" w:rsidRPr="00597048" w:rsidRDefault="00781E57">
      <w:pPr>
        <w:pStyle w:val="TOC4"/>
        <w:rPr>
          <w:rFonts w:ascii="Calibri Light" w:eastAsiaTheme="minorEastAsia" w:hAnsi="Calibri Light" w:cs="Mangal"/>
          <w:sz w:val="28"/>
          <w:szCs w:val="20"/>
          <w:lang w:bidi="hi-IN"/>
        </w:rPr>
      </w:pPr>
      <w:hyperlink w:anchor="_Toc98415252" w:history="1">
        <w:r w:rsidR="0086278A" w:rsidRPr="00597048">
          <w:rPr>
            <w:rStyle w:val="Hyperlink"/>
            <w:rFonts w:ascii="Calibri Light" w:hAnsi="Calibri Light"/>
            <w:sz w:val="28"/>
          </w:rPr>
          <w:t>2.1.5.3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Augustan Empire</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_Toc98415252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24</w:t>
        </w:r>
        <w:r w:rsidR="0086278A" w:rsidRPr="00597048">
          <w:rPr>
            <w:rFonts w:ascii="Calibri Light" w:hAnsi="Calibri Light"/>
            <w:webHidden/>
            <w:sz w:val="28"/>
          </w:rPr>
          <w:fldChar w:fldCharType="end"/>
        </w:r>
      </w:hyperlink>
    </w:p>
    <w:p w14:paraId="276004D1" w14:textId="628C28A7" w:rsidR="0086278A" w:rsidRPr="00597048" w:rsidRDefault="00781E57">
      <w:pPr>
        <w:pStyle w:val="TOC4"/>
        <w:rPr>
          <w:rFonts w:ascii="Calibri Light" w:eastAsiaTheme="minorEastAsia" w:hAnsi="Calibri Light" w:cs="Mangal"/>
          <w:sz w:val="28"/>
          <w:szCs w:val="20"/>
          <w:lang w:bidi="hi-IN"/>
        </w:rPr>
      </w:pPr>
      <w:hyperlink w:anchor="_Toc98415253" w:history="1">
        <w:r w:rsidR="0086278A" w:rsidRPr="00597048">
          <w:rPr>
            <w:rStyle w:val="Hyperlink"/>
            <w:rFonts w:ascii="Calibri Light" w:hAnsi="Calibri Light"/>
            <w:sz w:val="28"/>
          </w:rPr>
          <w:t>2.1.5.4</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Later Roman Empire</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_Toc98415253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24</w:t>
        </w:r>
        <w:r w:rsidR="0086278A" w:rsidRPr="00597048">
          <w:rPr>
            <w:rFonts w:ascii="Calibri Light" w:hAnsi="Calibri Light"/>
            <w:webHidden/>
            <w:sz w:val="28"/>
          </w:rPr>
          <w:fldChar w:fldCharType="end"/>
        </w:r>
      </w:hyperlink>
    </w:p>
    <w:p w14:paraId="29A59FB1" w14:textId="6D9864FB" w:rsidR="0086278A" w:rsidRPr="00597048" w:rsidRDefault="00781E57">
      <w:pPr>
        <w:pStyle w:val="TOC4"/>
        <w:rPr>
          <w:rFonts w:ascii="Calibri Light" w:eastAsiaTheme="minorEastAsia" w:hAnsi="Calibri Light" w:cs="Mangal"/>
          <w:sz w:val="28"/>
          <w:szCs w:val="20"/>
          <w:lang w:bidi="hi-IN"/>
        </w:rPr>
      </w:pPr>
      <w:hyperlink w:anchor="_Toc98415254" w:history="1">
        <w:r w:rsidR="0086278A" w:rsidRPr="00597048">
          <w:rPr>
            <w:rStyle w:val="Hyperlink"/>
            <w:rFonts w:ascii="Calibri Light" w:hAnsi="Calibri Light"/>
            <w:sz w:val="28"/>
          </w:rPr>
          <w:t>2.1.5.5</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Late Roman society and culture [interaction of power, knowledge and faith]</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_Toc98415254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24</w:t>
        </w:r>
        <w:r w:rsidR="0086278A" w:rsidRPr="00597048">
          <w:rPr>
            <w:rFonts w:ascii="Calibri Light" w:hAnsi="Calibri Light"/>
            <w:webHidden/>
            <w:sz w:val="28"/>
          </w:rPr>
          <w:fldChar w:fldCharType="end"/>
        </w:r>
      </w:hyperlink>
    </w:p>
    <w:p w14:paraId="51EC1401" w14:textId="3CD6A4A7" w:rsidR="0086278A" w:rsidRPr="00597048" w:rsidRDefault="00781E57">
      <w:pPr>
        <w:pStyle w:val="TOC2"/>
        <w:rPr>
          <w:rFonts w:ascii="Calibri Light" w:eastAsiaTheme="minorEastAsia" w:hAnsi="Calibri Light" w:cs="Mangal"/>
          <w:sz w:val="28"/>
          <w:szCs w:val="20"/>
          <w:lang w:bidi="hi-IN"/>
        </w:rPr>
      </w:pPr>
      <w:hyperlink w:anchor="_Toc98415255" w:history="1">
        <w:r w:rsidR="0086278A" w:rsidRPr="00597048">
          <w:rPr>
            <w:rStyle w:val="Hyperlink"/>
            <w:rFonts w:ascii="Calibri Light" w:hAnsi="Calibri Light"/>
            <w:sz w:val="28"/>
          </w:rPr>
          <w:t>2.2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WORLD: 500 – 1500</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_Toc98415255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25</w:t>
        </w:r>
        <w:r w:rsidR="0086278A" w:rsidRPr="00597048">
          <w:rPr>
            <w:rFonts w:ascii="Calibri Light" w:hAnsi="Calibri Light"/>
            <w:webHidden/>
            <w:sz w:val="28"/>
          </w:rPr>
          <w:fldChar w:fldCharType="end"/>
        </w:r>
      </w:hyperlink>
    </w:p>
    <w:p w14:paraId="68C847DF" w14:textId="4DD4E747" w:rsidR="0086278A" w:rsidRPr="00597048" w:rsidRDefault="00781E57">
      <w:pPr>
        <w:pStyle w:val="TOC3"/>
        <w:rPr>
          <w:rFonts w:ascii="Calibri Light" w:eastAsiaTheme="minorEastAsia" w:hAnsi="Calibri Light" w:cs="Mangal"/>
          <w:sz w:val="28"/>
          <w:szCs w:val="20"/>
          <w:lang w:bidi="hi-IN"/>
        </w:rPr>
      </w:pPr>
      <w:hyperlink w:anchor="_Toc98415256" w:history="1">
        <w:r w:rsidR="0086278A" w:rsidRPr="00597048">
          <w:rPr>
            <w:rStyle w:val="Hyperlink"/>
            <w:rFonts w:ascii="Calibri Light" w:hAnsi="Calibri Light"/>
            <w:sz w:val="28"/>
          </w:rPr>
          <w:t>2.2.1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Arabs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_Toc98415256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25</w:t>
        </w:r>
        <w:r w:rsidR="0086278A" w:rsidRPr="00597048">
          <w:rPr>
            <w:rFonts w:ascii="Calibri Light" w:hAnsi="Calibri Light"/>
            <w:webHidden/>
            <w:sz w:val="28"/>
          </w:rPr>
          <w:fldChar w:fldCharType="end"/>
        </w:r>
      </w:hyperlink>
    </w:p>
    <w:p w14:paraId="667A2A39" w14:textId="0E1EC97E" w:rsidR="0086278A" w:rsidRPr="00597048" w:rsidRDefault="00781E57">
      <w:pPr>
        <w:pStyle w:val="TOC4"/>
        <w:rPr>
          <w:rFonts w:ascii="Calibri Light" w:eastAsiaTheme="minorEastAsia" w:hAnsi="Calibri Light" w:cs="Mangal"/>
          <w:sz w:val="28"/>
          <w:szCs w:val="20"/>
          <w:lang w:bidi="hi-IN"/>
        </w:rPr>
      </w:pPr>
      <w:hyperlink w:anchor="_Toc98415257" w:history="1">
        <w:r w:rsidR="0086278A" w:rsidRPr="00597048">
          <w:rPr>
            <w:rStyle w:val="Hyperlink"/>
            <w:rFonts w:ascii="Calibri Light" w:hAnsi="Calibri Light"/>
            <w:sz w:val="28"/>
          </w:rPr>
          <w:t>2.2.1.1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Arabs and the Rise of Islam</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_Toc98415257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25</w:t>
        </w:r>
        <w:r w:rsidR="0086278A" w:rsidRPr="00597048">
          <w:rPr>
            <w:rFonts w:ascii="Calibri Light" w:hAnsi="Calibri Light"/>
            <w:webHidden/>
            <w:sz w:val="28"/>
          </w:rPr>
          <w:fldChar w:fldCharType="end"/>
        </w:r>
      </w:hyperlink>
    </w:p>
    <w:p w14:paraId="77B2C257" w14:textId="3A54C5E7" w:rsidR="0086278A" w:rsidRPr="00597048" w:rsidRDefault="00781E57">
      <w:pPr>
        <w:pStyle w:val="TOC4"/>
        <w:rPr>
          <w:rFonts w:ascii="Calibri Light" w:eastAsiaTheme="minorEastAsia" w:hAnsi="Calibri Light" w:cs="Mangal"/>
          <w:sz w:val="28"/>
          <w:szCs w:val="20"/>
          <w:lang w:bidi="hi-IN"/>
        </w:rPr>
      </w:pPr>
      <w:hyperlink w:anchor="_Toc98415258" w:history="1">
        <w:r w:rsidR="0086278A" w:rsidRPr="00597048">
          <w:rPr>
            <w:rStyle w:val="Hyperlink"/>
            <w:rFonts w:ascii="Calibri Light" w:hAnsi="Calibri Light"/>
            <w:sz w:val="28"/>
          </w:rPr>
          <w:t>2.2.1.2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Disruption and Decline of the Arab Empire</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_Toc98415258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25</w:t>
        </w:r>
        <w:r w:rsidR="0086278A" w:rsidRPr="00597048">
          <w:rPr>
            <w:rFonts w:ascii="Calibri Light" w:hAnsi="Calibri Light"/>
            <w:webHidden/>
            <w:sz w:val="28"/>
          </w:rPr>
          <w:fldChar w:fldCharType="end"/>
        </w:r>
      </w:hyperlink>
    </w:p>
    <w:p w14:paraId="1FD68A8E" w14:textId="655165EC" w:rsidR="0086278A" w:rsidRPr="00597048" w:rsidRDefault="00781E57">
      <w:pPr>
        <w:pStyle w:val="TOC4"/>
        <w:rPr>
          <w:rFonts w:ascii="Calibri Light" w:eastAsiaTheme="minorEastAsia" w:hAnsi="Calibri Light" w:cs="Mangal"/>
          <w:sz w:val="28"/>
          <w:szCs w:val="20"/>
          <w:lang w:bidi="hi-IN"/>
        </w:rPr>
      </w:pPr>
      <w:hyperlink w:anchor="_Toc98415259" w:history="1">
        <w:r w:rsidR="0086278A" w:rsidRPr="00597048">
          <w:rPr>
            <w:rStyle w:val="Hyperlink"/>
            <w:rFonts w:ascii="Calibri Light" w:hAnsi="Calibri Light"/>
            <w:sz w:val="28"/>
          </w:rPr>
          <w:t>2.2.1.3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Islamic Civilization</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_Toc98415259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25</w:t>
        </w:r>
        <w:r w:rsidR="0086278A" w:rsidRPr="00597048">
          <w:rPr>
            <w:rFonts w:ascii="Calibri Light" w:hAnsi="Calibri Light"/>
            <w:webHidden/>
            <w:sz w:val="28"/>
          </w:rPr>
          <w:fldChar w:fldCharType="end"/>
        </w:r>
      </w:hyperlink>
    </w:p>
    <w:p w14:paraId="048E2250" w14:textId="1803D6C6" w:rsidR="0086278A" w:rsidRPr="00597048" w:rsidRDefault="00781E57">
      <w:pPr>
        <w:pStyle w:val="TOC4"/>
        <w:rPr>
          <w:rFonts w:ascii="Calibri Light" w:eastAsiaTheme="minorEastAsia" w:hAnsi="Calibri Light" w:cs="Mangal"/>
          <w:sz w:val="28"/>
          <w:szCs w:val="20"/>
          <w:lang w:bidi="hi-IN"/>
        </w:rPr>
      </w:pPr>
      <w:hyperlink w:anchor="_Toc98415260" w:history="1">
        <w:r w:rsidR="0086278A" w:rsidRPr="00597048">
          <w:rPr>
            <w:rStyle w:val="Hyperlink"/>
            <w:rFonts w:ascii="Calibri Light" w:hAnsi="Calibri Light"/>
            <w:sz w:val="28"/>
          </w:rPr>
          <w:t>2.2.1.4</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Jews in the Arab World</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_Toc98415260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27</w:t>
        </w:r>
        <w:r w:rsidR="0086278A" w:rsidRPr="00597048">
          <w:rPr>
            <w:rFonts w:ascii="Calibri Light" w:hAnsi="Calibri Light"/>
            <w:webHidden/>
            <w:sz w:val="28"/>
          </w:rPr>
          <w:fldChar w:fldCharType="end"/>
        </w:r>
      </w:hyperlink>
    </w:p>
    <w:p w14:paraId="5BC6F76E" w14:textId="1100AB38" w:rsidR="0086278A" w:rsidRPr="00597048" w:rsidRDefault="00781E57">
      <w:pPr>
        <w:pStyle w:val="TOC3"/>
        <w:rPr>
          <w:rFonts w:ascii="Calibri Light" w:eastAsiaTheme="minorEastAsia" w:hAnsi="Calibri Light" w:cs="Mangal"/>
          <w:sz w:val="28"/>
          <w:szCs w:val="20"/>
          <w:lang w:bidi="hi-IN"/>
        </w:rPr>
      </w:pPr>
      <w:hyperlink w:anchor="_Toc98415261" w:history="1">
        <w:r w:rsidR="0086278A" w:rsidRPr="00597048">
          <w:rPr>
            <w:rStyle w:val="Hyperlink"/>
            <w:rFonts w:ascii="Calibri Light" w:hAnsi="Calibri Light"/>
            <w:sz w:val="28"/>
          </w:rPr>
          <w:t>2.2.2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Asia and Africa</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_Toc98415261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27</w:t>
        </w:r>
        <w:r w:rsidR="0086278A" w:rsidRPr="00597048">
          <w:rPr>
            <w:rFonts w:ascii="Calibri Light" w:hAnsi="Calibri Light"/>
            <w:webHidden/>
            <w:sz w:val="28"/>
          </w:rPr>
          <w:fldChar w:fldCharType="end"/>
        </w:r>
      </w:hyperlink>
    </w:p>
    <w:p w14:paraId="7B0F22C8" w14:textId="32B3B252" w:rsidR="0086278A" w:rsidRPr="00597048" w:rsidRDefault="00781E57">
      <w:pPr>
        <w:pStyle w:val="TOC4"/>
        <w:rPr>
          <w:rFonts w:ascii="Calibri Light" w:eastAsiaTheme="minorEastAsia" w:hAnsi="Calibri Light" w:cs="Mangal"/>
          <w:sz w:val="28"/>
          <w:szCs w:val="20"/>
          <w:lang w:bidi="hi-IN"/>
        </w:rPr>
      </w:pPr>
      <w:hyperlink w:anchor="_Toc98415262" w:history="1">
        <w:r w:rsidR="0086278A" w:rsidRPr="00597048">
          <w:rPr>
            <w:rStyle w:val="Hyperlink"/>
            <w:rFonts w:ascii="Calibri Light" w:hAnsi="Calibri Light"/>
            <w:sz w:val="28"/>
          </w:rPr>
          <w:t>2.2.2.1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Sub-Saharan Africa</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_Toc98415262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27</w:t>
        </w:r>
        <w:r w:rsidR="0086278A" w:rsidRPr="00597048">
          <w:rPr>
            <w:rFonts w:ascii="Calibri Light" w:hAnsi="Calibri Light"/>
            <w:webHidden/>
            <w:sz w:val="28"/>
          </w:rPr>
          <w:fldChar w:fldCharType="end"/>
        </w:r>
      </w:hyperlink>
    </w:p>
    <w:p w14:paraId="0EB63B1C" w14:textId="1E182312" w:rsidR="0086278A" w:rsidRPr="00597048" w:rsidRDefault="00781E57">
      <w:pPr>
        <w:pStyle w:val="TOC4"/>
        <w:rPr>
          <w:rFonts w:ascii="Calibri Light" w:eastAsiaTheme="minorEastAsia" w:hAnsi="Calibri Light" w:cs="Mangal"/>
          <w:sz w:val="28"/>
          <w:szCs w:val="20"/>
          <w:lang w:bidi="hi-IN"/>
        </w:rPr>
      </w:pPr>
      <w:hyperlink w:anchor="_Toc98415263" w:history="1">
        <w:r w:rsidR="0086278A" w:rsidRPr="00597048">
          <w:rPr>
            <w:rStyle w:val="Hyperlink"/>
            <w:rFonts w:ascii="Calibri Light" w:hAnsi="Calibri Light"/>
            <w:sz w:val="28"/>
          </w:rPr>
          <w:t>2.2.2.2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Chinese Empire: The Great Era</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_Toc98415263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28</w:t>
        </w:r>
        <w:r w:rsidR="0086278A" w:rsidRPr="00597048">
          <w:rPr>
            <w:rFonts w:ascii="Calibri Light" w:hAnsi="Calibri Light"/>
            <w:webHidden/>
            <w:sz w:val="28"/>
          </w:rPr>
          <w:fldChar w:fldCharType="end"/>
        </w:r>
      </w:hyperlink>
    </w:p>
    <w:p w14:paraId="00065CBE" w14:textId="0B22006C" w:rsidR="0086278A" w:rsidRPr="00597048" w:rsidRDefault="00781E57">
      <w:pPr>
        <w:pStyle w:val="TOC4"/>
        <w:rPr>
          <w:rFonts w:ascii="Calibri Light" w:eastAsiaTheme="minorEastAsia" w:hAnsi="Calibri Light" w:cs="Mangal"/>
          <w:sz w:val="28"/>
          <w:szCs w:val="20"/>
          <w:lang w:bidi="hi-IN"/>
        </w:rPr>
      </w:pPr>
      <w:hyperlink w:anchor="_Toc98415264" w:history="1">
        <w:r w:rsidR="0086278A" w:rsidRPr="00597048">
          <w:rPr>
            <w:rStyle w:val="Hyperlink"/>
            <w:rFonts w:ascii="Calibri Light" w:hAnsi="Calibri Light"/>
            <w:sz w:val="28"/>
          </w:rPr>
          <w:t>2.2.2.3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Chinese Empire: Foreign Powers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_Toc98415264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29</w:t>
        </w:r>
        <w:r w:rsidR="0086278A" w:rsidRPr="00597048">
          <w:rPr>
            <w:rFonts w:ascii="Calibri Light" w:hAnsi="Calibri Light"/>
            <w:webHidden/>
            <w:sz w:val="28"/>
          </w:rPr>
          <w:fldChar w:fldCharType="end"/>
        </w:r>
      </w:hyperlink>
    </w:p>
    <w:p w14:paraId="0F20A803" w14:textId="184FB78B" w:rsidR="0086278A" w:rsidRPr="00597048" w:rsidRDefault="00781E57">
      <w:pPr>
        <w:pStyle w:val="TOC4"/>
        <w:rPr>
          <w:rFonts w:ascii="Calibri Light" w:eastAsiaTheme="minorEastAsia" w:hAnsi="Calibri Light" w:cs="Mangal"/>
          <w:sz w:val="28"/>
          <w:szCs w:val="20"/>
          <w:lang w:bidi="hi-IN"/>
        </w:rPr>
      </w:pPr>
      <w:hyperlink w:anchor="_Toc98415265" w:history="1">
        <w:r w:rsidR="0086278A" w:rsidRPr="00597048">
          <w:rPr>
            <w:rStyle w:val="Hyperlink"/>
            <w:rFonts w:ascii="Calibri Light" w:hAnsi="Calibri Light"/>
            <w:sz w:val="28"/>
          </w:rPr>
          <w:t>2.2.2.4</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Early Japan</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_Toc98415265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30</w:t>
        </w:r>
        <w:r w:rsidR="0086278A" w:rsidRPr="00597048">
          <w:rPr>
            <w:rFonts w:ascii="Calibri Light" w:hAnsi="Calibri Light"/>
            <w:webHidden/>
            <w:sz w:val="28"/>
          </w:rPr>
          <w:fldChar w:fldCharType="end"/>
        </w:r>
      </w:hyperlink>
    </w:p>
    <w:p w14:paraId="72DA3D66" w14:textId="5F595571" w:rsidR="0086278A" w:rsidRPr="00597048" w:rsidRDefault="00781E57">
      <w:pPr>
        <w:pStyle w:val="TOC4"/>
        <w:rPr>
          <w:rFonts w:ascii="Calibri Light" w:eastAsiaTheme="minorEastAsia" w:hAnsi="Calibri Light" w:cs="Mangal"/>
          <w:sz w:val="28"/>
          <w:szCs w:val="20"/>
          <w:lang w:bidi="hi-IN"/>
        </w:rPr>
      </w:pPr>
      <w:hyperlink w:anchor="_Toc98415266" w:history="1">
        <w:r w:rsidR="0086278A" w:rsidRPr="00597048">
          <w:rPr>
            <w:rStyle w:val="Hyperlink"/>
            <w:rFonts w:ascii="Calibri Light" w:hAnsi="Calibri Light"/>
            <w:sz w:val="28"/>
          </w:rPr>
          <w:t>2.2.2.5</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India</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_Toc98415266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30</w:t>
        </w:r>
        <w:r w:rsidR="0086278A" w:rsidRPr="00597048">
          <w:rPr>
            <w:rFonts w:ascii="Calibri Light" w:hAnsi="Calibri Light"/>
            <w:webHidden/>
            <w:sz w:val="28"/>
          </w:rPr>
          <w:fldChar w:fldCharType="end"/>
        </w:r>
      </w:hyperlink>
    </w:p>
    <w:p w14:paraId="39727666" w14:textId="4A5378D1" w:rsidR="0086278A" w:rsidRPr="00597048" w:rsidRDefault="00781E57">
      <w:pPr>
        <w:pStyle w:val="TOC4"/>
        <w:rPr>
          <w:rFonts w:ascii="Calibri Light" w:eastAsiaTheme="minorEastAsia" w:hAnsi="Calibri Light" w:cs="Mangal"/>
          <w:sz w:val="28"/>
          <w:szCs w:val="20"/>
          <w:lang w:bidi="hi-IN"/>
        </w:rPr>
      </w:pPr>
      <w:hyperlink w:anchor="_Toc98415267" w:history="1">
        <w:r w:rsidR="0086278A" w:rsidRPr="00597048">
          <w:rPr>
            <w:rStyle w:val="Hyperlink"/>
            <w:rFonts w:ascii="Calibri Light" w:hAnsi="Calibri Light"/>
            <w:sz w:val="28"/>
          </w:rPr>
          <w:t>2.2.2.6</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Southeast Asia</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_Toc98415267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31</w:t>
        </w:r>
        <w:r w:rsidR="0086278A" w:rsidRPr="00597048">
          <w:rPr>
            <w:rFonts w:ascii="Calibri Light" w:hAnsi="Calibri Light"/>
            <w:webHidden/>
            <w:sz w:val="28"/>
          </w:rPr>
          <w:fldChar w:fldCharType="end"/>
        </w:r>
      </w:hyperlink>
    </w:p>
    <w:p w14:paraId="7734F08E" w14:textId="47D44863" w:rsidR="0086278A" w:rsidRPr="00597048" w:rsidRDefault="00781E57">
      <w:pPr>
        <w:pStyle w:val="TOC3"/>
        <w:rPr>
          <w:rFonts w:ascii="Calibri Light" w:eastAsiaTheme="minorEastAsia" w:hAnsi="Calibri Light" w:cs="Mangal"/>
          <w:sz w:val="28"/>
          <w:szCs w:val="20"/>
          <w:lang w:bidi="hi-IN"/>
        </w:rPr>
      </w:pPr>
      <w:hyperlink w:anchor="_Toc98415268" w:history="1">
        <w:r w:rsidR="0086278A" w:rsidRPr="00597048">
          <w:rPr>
            <w:rStyle w:val="Hyperlink"/>
            <w:rFonts w:ascii="Calibri Light" w:hAnsi="Calibri Light"/>
            <w:sz w:val="28"/>
          </w:rPr>
          <w:t>2.2.3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Medieval Europe</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_Toc98415268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32</w:t>
        </w:r>
        <w:r w:rsidR="0086278A" w:rsidRPr="00597048">
          <w:rPr>
            <w:rFonts w:ascii="Calibri Light" w:hAnsi="Calibri Light"/>
            <w:webHidden/>
            <w:sz w:val="28"/>
          </w:rPr>
          <w:fldChar w:fldCharType="end"/>
        </w:r>
      </w:hyperlink>
    </w:p>
    <w:p w14:paraId="44FD7F0E" w14:textId="1C75B4A3" w:rsidR="0086278A" w:rsidRPr="00597048" w:rsidRDefault="00781E57">
      <w:pPr>
        <w:pStyle w:val="TOC4"/>
        <w:rPr>
          <w:rFonts w:ascii="Calibri Light" w:eastAsiaTheme="minorEastAsia" w:hAnsi="Calibri Light" w:cs="Mangal"/>
          <w:sz w:val="28"/>
          <w:szCs w:val="20"/>
          <w:lang w:bidi="hi-IN"/>
        </w:rPr>
      </w:pPr>
      <w:hyperlink w:anchor="_Toc98415269" w:history="1">
        <w:r w:rsidR="0086278A" w:rsidRPr="00597048">
          <w:rPr>
            <w:rStyle w:val="Hyperlink"/>
            <w:rFonts w:ascii="Calibri Light" w:hAnsi="Calibri Light"/>
            <w:sz w:val="28"/>
          </w:rPr>
          <w:t>2.2.3.1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Early Middle Ages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_Toc98415269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32</w:t>
        </w:r>
        <w:r w:rsidR="0086278A" w:rsidRPr="00597048">
          <w:rPr>
            <w:rFonts w:ascii="Calibri Light" w:hAnsi="Calibri Light"/>
            <w:webHidden/>
            <w:sz w:val="28"/>
          </w:rPr>
          <w:fldChar w:fldCharType="end"/>
        </w:r>
      </w:hyperlink>
    </w:p>
    <w:p w14:paraId="4C002582" w14:textId="40929A60" w:rsidR="0086278A" w:rsidRPr="00597048" w:rsidRDefault="00781E57">
      <w:pPr>
        <w:pStyle w:val="TOC5"/>
        <w:rPr>
          <w:rFonts w:ascii="Calibri Light" w:eastAsiaTheme="minorEastAsia" w:hAnsi="Calibri Light" w:cs="Mangal"/>
          <w:sz w:val="28"/>
          <w:szCs w:val="20"/>
          <w:lang w:bidi="hi-IN"/>
        </w:rPr>
      </w:pPr>
      <w:hyperlink w:anchor="_Toc98415270" w:history="1">
        <w:r w:rsidR="0086278A" w:rsidRPr="00597048">
          <w:rPr>
            <w:rStyle w:val="Hyperlink"/>
            <w:rFonts w:ascii="Calibri Light" w:hAnsi="Calibri Light"/>
            <w:sz w:val="28"/>
          </w:rPr>
          <w:t>2.2.3.1.1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Roman and Byzantine Emperors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_Toc98415270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32</w:t>
        </w:r>
        <w:r w:rsidR="0086278A" w:rsidRPr="00597048">
          <w:rPr>
            <w:rFonts w:ascii="Calibri Light" w:hAnsi="Calibri Light"/>
            <w:webHidden/>
            <w:sz w:val="28"/>
          </w:rPr>
          <w:fldChar w:fldCharType="end"/>
        </w:r>
      </w:hyperlink>
    </w:p>
    <w:p w14:paraId="3CABDBDF" w14:textId="2B2907A1" w:rsidR="0086278A" w:rsidRPr="00597048" w:rsidRDefault="00781E57">
      <w:pPr>
        <w:pStyle w:val="TOC5"/>
        <w:rPr>
          <w:rFonts w:ascii="Calibri Light" w:eastAsiaTheme="minorEastAsia" w:hAnsi="Calibri Light" w:cs="Mangal"/>
          <w:sz w:val="28"/>
          <w:szCs w:val="20"/>
          <w:lang w:bidi="hi-IN"/>
        </w:rPr>
      </w:pPr>
      <w:hyperlink w:anchor="_Toc98415271" w:history="1">
        <w:r w:rsidR="0086278A" w:rsidRPr="00597048">
          <w:rPr>
            <w:rStyle w:val="Hyperlink"/>
            <w:rFonts w:ascii="Calibri Light" w:hAnsi="Calibri Light"/>
            <w:sz w:val="28"/>
          </w:rPr>
          <w:t>2.2.3.1.2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Frankish Kings and Western Emperors [Since 800]</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_Toc98415271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32</w:t>
        </w:r>
        <w:r w:rsidR="0086278A" w:rsidRPr="00597048">
          <w:rPr>
            <w:rFonts w:ascii="Calibri Light" w:hAnsi="Calibri Light"/>
            <w:webHidden/>
            <w:sz w:val="28"/>
          </w:rPr>
          <w:fldChar w:fldCharType="end"/>
        </w:r>
      </w:hyperlink>
    </w:p>
    <w:p w14:paraId="281EC637" w14:textId="3102F708" w:rsidR="0086278A" w:rsidRPr="00597048" w:rsidRDefault="00781E57">
      <w:pPr>
        <w:pStyle w:val="TOC5"/>
        <w:rPr>
          <w:rFonts w:ascii="Calibri Light" w:eastAsiaTheme="minorEastAsia" w:hAnsi="Calibri Light" w:cs="Mangal"/>
          <w:sz w:val="28"/>
          <w:szCs w:val="20"/>
          <w:lang w:bidi="hi-IN"/>
        </w:rPr>
      </w:pPr>
      <w:hyperlink w:anchor="_Toc98415272" w:history="1">
        <w:r w:rsidR="0086278A" w:rsidRPr="00597048">
          <w:rPr>
            <w:rStyle w:val="Hyperlink"/>
            <w:rFonts w:ascii="Calibri Light" w:hAnsi="Calibri Light"/>
            <w:sz w:val="28"/>
          </w:rPr>
          <w:t>2.2.3.1.3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German Kings and Emperors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_Toc98415272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32</w:t>
        </w:r>
        <w:r w:rsidR="0086278A" w:rsidRPr="00597048">
          <w:rPr>
            <w:rFonts w:ascii="Calibri Light" w:hAnsi="Calibri Light"/>
            <w:webHidden/>
            <w:sz w:val="28"/>
          </w:rPr>
          <w:fldChar w:fldCharType="end"/>
        </w:r>
      </w:hyperlink>
    </w:p>
    <w:p w14:paraId="3FA6FB68" w14:textId="1D2447A6" w:rsidR="0086278A" w:rsidRPr="00597048" w:rsidRDefault="00781E57">
      <w:pPr>
        <w:pStyle w:val="TOC5"/>
        <w:rPr>
          <w:rFonts w:ascii="Calibri Light" w:eastAsiaTheme="minorEastAsia" w:hAnsi="Calibri Light" w:cs="Mangal"/>
          <w:sz w:val="28"/>
          <w:szCs w:val="20"/>
          <w:lang w:bidi="hi-IN"/>
        </w:rPr>
      </w:pPr>
      <w:hyperlink w:anchor="_Toc98415273" w:history="1">
        <w:r w:rsidR="0086278A" w:rsidRPr="00597048">
          <w:rPr>
            <w:rStyle w:val="Hyperlink"/>
            <w:rFonts w:ascii="Calibri Light" w:hAnsi="Calibri Light"/>
            <w:sz w:val="28"/>
          </w:rPr>
          <w:t>2.2.3.1.4</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French Kings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_Toc98415273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32</w:t>
        </w:r>
        <w:r w:rsidR="0086278A" w:rsidRPr="00597048">
          <w:rPr>
            <w:rFonts w:ascii="Calibri Light" w:hAnsi="Calibri Light"/>
            <w:webHidden/>
            <w:sz w:val="28"/>
          </w:rPr>
          <w:fldChar w:fldCharType="end"/>
        </w:r>
      </w:hyperlink>
    </w:p>
    <w:p w14:paraId="04078CF1" w14:textId="486F5954" w:rsidR="0086278A" w:rsidRPr="00597048" w:rsidRDefault="00781E57">
      <w:pPr>
        <w:pStyle w:val="TOC5"/>
        <w:rPr>
          <w:rFonts w:ascii="Calibri Light" w:eastAsiaTheme="minorEastAsia" w:hAnsi="Calibri Light" w:cs="Mangal"/>
          <w:sz w:val="28"/>
          <w:szCs w:val="20"/>
          <w:lang w:bidi="hi-IN"/>
        </w:rPr>
      </w:pPr>
      <w:hyperlink w:anchor="_Toc98415274" w:history="1">
        <w:r w:rsidR="0086278A" w:rsidRPr="00597048">
          <w:rPr>
            <w:rStyle w:val="Hyperlink"/>
            <w:rFonts w:ascii="Calibri Light" w:hAnsi="Calibri Light"/>
            <w:sz w:val="28"/>
          </w:rPr>
          <w:t>2.2.3.1.5</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Roman Pontiffs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_Toc98415274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32</w:t>
        </w:r>
        <w:r w:rsidR="0086278A" w:rsidRPr="00597048">
          <w:rPr>
            <w:rFonts w:ascii="Calibri Light" w:hAnsi="Calibri Light"/>
            <w:webHidden/>
            <w:sz w:val="28"/>
          </w:rPr>
          <w:fldChar w:fldCharType="end"/>
        </w:r>
      </w:hyperlink>
    </w:p>
    <w:p w14:paraId="30B6A9F5" w14:textId="73249588" w:rsidR="0086278A" w:rsidRPr="00597048" w:rsidRDefault="00781E57">
      <w:pPr>
        <w:pStyle w:val="TOC5"/>
        <w:rPr>
          <w:rFonts w:ascii="Calibri Light" w:eastAsiaTheme="minorEastAsia" w:hAnsi="Calibri Light" w:cs="Mangal"/>
          <w:sz w:val="28"/>
          <w:szCs w:val="20"/>
          <w:lang w:bidi="hi-IN"/>
        </w:rPr>
      </w:pPr>
      <w:hyperlink w:anchor="_Toc98415275" w:history="1">
        <w:r w:rsidR="0086278A" w:rsidRPr="00597048">
          <w:rPr>
            <w:rStyle w:val="Hyperlink"/>
            <w:rFonts w:ascii="Calibri Light" w:hAnsi="Calibri Light"/>
            <w:sz w:val="28"/>
          </w:rPr>
          <w:t>2.2.3.1.6</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Ecclesiastical Intellectuals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_Toc98415275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33</w:t>
        </w:r>
        <w:r w:rsidR="0086278A" w:rsidRPr="00597048">
          <w:rPr>
            <w:rFonts w:ascii="Calibri Light" w:hAnsi="Calibri Light"/>
            <w:webHidden/>
            <w:sz w:val="28"/>
          </w:rPr>
          <w:fldChar w:fldCharType="end"/>
        </w:r>
      </w:hyperlink>
    </w:p>
    <w:p w14:paraId="6AA2DC84" w14:textId="1869B45E" w:rsidR="0086278A" w:rsidRPr="00597048" w:rsidRDefault="00781E57">
      <w:pPr>
        <w:pStyle w:val="TOC4"/>
        <w:rPr>
          <w:rFonts w:ascii="Calibri Light" w:eastAsiaTheme="minorEastAsia" w:hAnsi="Calibri Light" w:cs="Mangal"/>
          <w:sz w:val="28"/>
          <w:szCs w:val="20"/>
          <w:lang w:bidi="hi-IN"/>
        </w:rPr>
      </w:pPr>
      <w:hyperlink w:anchor="_Toc98415276" w:history="1">
        <w:r w:rsidR="0086278A" w:rsidRPr="00597048">
          <w:rPr>
            <w:rStyle w:val="Hyperlink"/>
            <w:rFonts w:ascii="Calibri Light" w:hAnsi="Calibri Light"/>
            <w:sz w:val="28"/>
          </w:rPr>
          <w:t>2.2.3.2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High Middle Ages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_Toc98415276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33</w:t>
        </w:r>
        <w:r w:rsidR="0086278A" w:rsidRPr="00597048">
          <w:rPr>
            <w:rFonts w:ascii="Calibri Light" w:hAnsi="Calibri Light"/>
            <w:webHidden/>
            <w:sz w:val="28"/>
          </w:rPr>
          <w:fldChar w:fldCharType="end"/>
        </w:r>
      </w:hyperlink>
    </w:p>
    <w:p w14:paraId="04F29CDB" w14:textId="27F3405B" w:rsidR="0086278A" w:rsidRPr="00597048" w:rsidRDefault="00781E57">
      <w:pPr>
        <w:pStyle w:val="TOC5"/>
        <w:rPr>
          <w:rFonts w:ascii="Calibri Light" w:eastAsiaTheme="minorEastAsia" w:hAnsi="Calibri Light" w:cs="Mangal"/>
          <w:sz w:val="28"/>
          <w:szCs w:val="20"/>
          <w:lang w:bidi="hi-IN"/>
        </w:rPr>
      </w:pPr>
      <w:hyperlink w:anchor="_Toc98415277" w:history="1">
        <w:r w:rsidR="0086278A" w:rsidRPr="00597048">
          <w:rPr>
            <w:rStyle w:val="Hyperlink"/>
            <w:rFonts w:ascii="Calibri Light" w:hAnsi="Calibri Light"/>
            <w:sz w:val="28"/>
          </w:rPr>
          <w:t>2.2.3.2.1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Roman Pontiffs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_Toc98415277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33</w:t>
        </w:r>
        <w:r w:rsidR="0086278A" w:rsidRPr="00597048">
          <w:rPr>
            <w:rFonts w:ascii="Calibri Light" w:hAnsi="Calibri Light"/>
            <w:webHidden/>
            <w:sz w:val="28"/>
          </w:rPr>
          <w:fldChar w:fldCharType="end"/>
        </w:r>
      </w:hyperlink>
    </w:p>
    <w:p w14:paraId="6A783C6C" w14:textId="4239A28C" w:rsidR="0086278A" w:rsidRPr="00597048" w:rsidRDefault="00781E57">
      <w:pPr>
        <w:pStyle w:val="TOC5"/>
        <w:rPr>
          <w:rFonts w:ascii="Calibri Light" w:eastAsiaTheme="minorEastAsia" w:hAnsi="Calibri Light" w:cs="Mangal"/>
          <w:sz w:val="28"/>
          <w:szCs w:val="20"/>
          <w:lang w:bidi="hi-IN"/>
        </w:rPr>
      </w:pPr>
      <w:hyperlink w:anchor="_Toc98415278" w:history="1">
        <w:r w:rsidR="0086278A" w:rsidRPr="00597048">
          <w:rPr>
            <w:rStyle w:val="Hyperlink"/>
            <w:rFonts w:ascii="Calibri Light" w:hAnsi="Calibri Light"/>
            <w:sz w:val="28"/>
          </w:rPr>
          <w:t>2.2.3.2.2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German Emperors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_Toc98415278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33</w:t>
        </w:r>
        <w:r w:rsidR="0086278A" w:rsidRPr="00597048">
          <w:rPr>
            <w:rFonts w:ascii="Calibri Light" w:hAnsi="Calibri Light"/>
            <w:webHidden/>
            <w:sz w:val="28"/>
          </w:rPr>
          <w:fldChar w:fldCharType="end"/>
        </w:r>
      </w:hyperlink>
    </w:p>
    <w:p w14:paraId="21B2E449" w14:textId="1CBFFF50" w:rsidR="0086278A" w:rsidRPr="00597048" w:rsidRDefault="00781E57">
      <w:pPr>
        <w:pStyle w:val="TOC5"/>
        <w:rPr>
          <w:rFonts w:ascii="Calibri Light" w:eastAsiaTheme="minorEastAsia" w:hAnsi="Calibri Light" w:cs="Mangal"/>
          <w:sz w:val="28"/>
          <w:szCs w:val="20"/>
          <w:lang w:bidi="hi-IN"/>
        </w:rPr>
      </w:pPr>
      <w:hyperlink w:anchor="_Toc98415279" w:history="1">
        <w:r w:rsidR="0086278A" w:rsidRPr="00597048">
          <w:rPr>
            <w:rStyle w:val="Hyperlink"/>
            <w:rFonts w:ascii="Calibri Light" w:hAnsi="Calibri Light"/>
            <w:sz w:val="28"/>
          </w:rPr>
          <w:t>2.2.3.2.3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English and French Princes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_Toc98415279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33</w:t>
        </w:r>
        <w:r w:rsidR="0086278A" w:rsidRPr="00597048">
          <w:rPr>
            <w:rFonts w:ascii="Calibri Light" w:hAnsi="Calibri Light"/>
            <w:webHidden/>
            <w:sz w:val="28"/>
          </w:rPr>
          <w:fldChar w:fldCharType="end"/>
        </w:r>
      </w:hyperlink>
    </w:p>
    <w:p w14:paraId="66EC9152" w14:textId="7528BF13" w:rsidR="0086278A" w:rsidRPr="00597048" w:rsidRDefault="00781E57">
      <w:pPr>
        <w:pStyle w:val="TOC5"/>
        <w:rPr>
          <w:rFonts w:ascii="Calibri Light" w:eastAsiaTheme="minorEastAsia" w:hAnsi="Calibri Light" w:cs="Mangal"/>
          <w:sz w:val="28"/>
          <w:szCs w:val="20"/>
          <w:lang w:bidi="hi-IN"/>
        </w:rPr>
      </w:pPr>
      <w:hyperlink w:anchor="_Toc98415280" w:history="1">
        <w:r w:rsidR="0086278A" w:rsidRPr="00597048">
          <w:rPr>
            <w:rStyle w:val="Hyperlink"/>
            <w:rFonts w:ascii="Calibri Light" w:hAnsi="Calibri Light"/>
            <w:sz w:val="28"/>
          </w:rPr>
          <w:t>2.2.3.2.4</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Orders of the Church</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_Toc98415280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33</w:t>
        </w:r>
        <w:r w:rsidR="0086278A" w:rsidRPr="00597048">
          <w:rPr>
            <w:rFonts w:ascii="Calibri Light" w:hAnsi="Calibri Light"/>
            <w:webHidden/>
            <w:sz w:val="28"/>
          </w:rPr>
          <w:fldChar w:fldCharType="end"/>
        </w:r>
      </w:hyperlink>
    </w:p>
    <w:p w14:paraId="1C8FD799" w14:textId="36E8EE5A" w:rsidR="0086278A" w:rsidRPr="00597048" w:rsidRDefault="00781E57">
      <w:pPr>
        <w:pStyle w:val="TOC5"/>
        <w:rPr>
          <w:rFonts w:ascii="Calibri Light" w:eastAsiaTheme="minorEastAsia" w:hAnsi="Calibri Light" w:cs="Mangal"/>
          <w:sz w:val="28"/>
          <w:szCs w:val="20"/>
          <w:lang w:bidi="hi-IN"/>
        </w:rPr>
      </w:pPr>
      <w:hyperlink w:anchor="_Toc98415281" w:history="1">
        <w:r w:rsidR="0086278A" w:rsidRPr="00597048">
          <w:rPr>
            <w:rStyle w:val="Hyperlink"/>
            <w:rFonts w:ascii="Calibri Light" w:hAnsi="Calibri Light"/>
            <w:sz w:val="28"/>
          </w:rPr>
          <w:t>2.2.3.2.5</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Churchmen and Intellectuals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_Toc98415281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34</w:t>
        </w:r>
        <w:r w:rsidR="0086278A" w:rsidRPr="00597048">
          <w:rPr>
            <w:rFonts w:ascii="Calibri Light" w:hAnsi="Calibri Light"/>
            <w:webHidden/>
            <w:sz w:val="28"/>
          </w:rPr>
          <w:fldChar w:fldCharType="end"/>
        </w:r>
      </w:hyperlink>
    </w:p>
    <w:p w14:paraId="554ED622" w14:textId="7AC2FF38" w:rsidR="0086278A" w:rsidRPr="00597048" w:rsidRDefault="00781E57">
      <w:pPr>
        <w:pStyle w:val="TOC5"/>
        <w:rPr>
          <w:rFonts w:ascii="Calibri Light" w:eastAsiaTheme="minorEastAsia" w:hAnsi="Calibri Light" w:cs="Mangal"/>
          <w:sz w:val="28"/>
          <w:szCs w:val="20"/>
          <w:lang w:bidi="hi-IN"/>
        </w:rPr>
      </w:pPr>
      <w:hyperlink w:anchor="_Toc98415282" w:history="1">
        <w:r w:rsidR="0086278A" w:rsidRPr="00597048">
          <w:rPr>
            <w:rStyle w:val="Hyperlink"/>
            <w:rFonts w:ascii="Calibri Light" w:hAnsi="Calibri Light"/>
            <w:sz w:val="28"/>
          </w:rPr>
          <w:t>2.2.3.2.6</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Church Councils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_Toc98415282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34</w:t>
        </w:r>
        <w:r w:rsidR="0086278A" w:rsidRPr="00597048">
          <w:rPr>
            <w:rFonts w:ascii="Calibri Light" w:hAnsi="Calibri Light"/>
            <w:webHidden/>
            <w:sz w:val="28"/>
          </w:rPr>
          <w:fldChar w:fldCharType="end"/>
        </w:r>
      </w:hyperlink>
    </w:p>
    <w:p w14:paraId="4C79B01D" w14:textId="08A785B7" w:rsidR="0086278A" w:rsidRPr="00597048" w:rsidRDefault="00781E57">
      <w:pPr>
        <w:pStyle w:val="TOC4"/>
        <w:rPr>
          <w:rFonts w:ascii="Calibri Light" w:eastAsiaTheme="minorEastAsia" w:hAnsi="Calibri Light" w:cs="Mangal"/>
          <w:sz w:val="28"/>
          <w:szCs w:val="20"/>
          <w:lang w:bidi="hi-IN"/>
        </w:rPr>
      </w:pPr>
      <w:hyperlink w:anchor="_Toc98415283" w:history="1">
        <w:r w:rsidR="0086278A" w:rsidRPr="00597048">
          <w:rPr>
            <w:rStyle w:val="Hyperlink"/>
            <w:rFonts w:ascii="Calibri Light" w:hAnsi="Calibri Light"/>
            <w:sz w:val="28"/>
          </w:rPr>
          <w:t>2.2.3.3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Late Middle Ages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_Toc98415283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34</w:t>
        </w:r>
        <w:r w:rsidR="0086278A" w:rsidRPr="00597048">
          <w:rPr>
            <w:rFonts w:ascii="Calibri Light" w:hAnsi="Calibri Light"/>
            <w:webHidden/>
            <w:sz w:val="28"/>
          </w:rPr>
          <w:fldChar w:fldCharType="end"/>
        </w:r>
      </w:hyperlink>
    </w:p>
    <w:p w14:paraId="73663999" w14:textId="5BB8EE15" w:rsidR="0086278A" w:rsidRPr="00597048" w:rsidRDefault="00781E57">
      <w:pPr>
        <w:pStyle w:val="TOC5"/>
        <w:rPr>
          <w:rFonts w:ascii="Calibri Light" w:eastAsiaTheme="minorEastAsia" w:hAnsi="Calibri Light" w:cs="Mangal"/>
          <w:sz w:val="28"/>
          <w:szCs w:val="20"/>
          <w:lang w:bidi="hi-IN"/>
        </w:rPr>
      </w:pPr>
      <w:hyperlink w:anchor="_Toc98415284" w:history="1">
        <w:r w:rsidR="0086278A" w:rsidRPr="00597048">
          <w:rPr>
            <w:rStyle w:val="Hyperlink"/>
            <w:rFonts w:ascii="Calibri Light" w:hAnsi="Calibri Light"/>
            <w:sz w:val="28"/>
          </w:rPr>
          <w:t>2.2.3.3.1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Princes and Dynasties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_Toc98415284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34</w:t>
        </w:r>
        <w:r w:rsidR="0086278A" w:rsidRPr="00597048">
          <w:rPr>
            <w:rFonts w:ascii="Calibri Light" w:hAnsi="Calibri Light"/>
            <w:webHidden/>
            <w:sz w:val="28"/>
          </w:rPr>
          <w:fldChar w:fldCharType="end"/>
        </w:r>
      </w:hyperlink>
    </w:p>
    <w:p w14:paraId="33BCA675" w14:textId="497435B1" w:rsidR="0086278A" w:rsidRPr="00597048" w:rsidRDefault="00781E57">
      <w:pPr>
        <w:pStyle w:val="TOC5"/>
        <w:rPr>
          <w:rFonts w:ascii="Calibri Light" w:eastAsiaTheme="minorEastAsia" w:hAnsi="Calibri Light" w:cs="Mangal"/>
          <w:sz w:val="28"/>
          <w:szCs w:val="20"/>
          <w:lang w:bidi="hi-IN"/>
        </w:rPr>
      </w:pPr>
      <w:hyperlink w:anchor="_Toc98415285" w:history="1">
        <w:r w:rsidR="0086278A" w:rsidRPr="00597048">
          <w:rPr>
            <w:rStyle w:val="Hyperlink"/>
            <w:rFonts w:ascii="Calibri Light" w:hAnsi="Calibri Light"/>
            <w:sz w:val="28"/>
          </w:rPr>
          <w:t>2.2.3.3.2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Soldiers, Magistrates, Artists, and Businessmen</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_Toc98415285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34</w:t>
        </w:r>
        <w:r w:rsidR="0086278A" w:rsidRPr="00597048">
          <w:rPr>
            <w:rFonts w:ascii="Calibri Light" w:hAnsi="Calibri Light"/>
            <w:webHidden/>
            <w:sz w:val="28"/>
          </w:rPr>
          <w:fldChar w:fldCharType="end"/>
        </w:r>
      </w:hyperlink>
    </w:p>
    <w:p w14:paraId="674AA45A" w14:textId="067B0BD2" w:rsidR="0086278A" w:rsidRPr="00597048" w:rsidRDefault="00781E57">
      <w:pPr>
        <w:pStyle w:val="TOC5"/>
        <w:rPr>
          <w:rFonts w:ascii="Calibri Light" w:eastAsiaTheme="minorEastAsia" w:hAnsi="Calibri Light" w:cs="Mangal"/>
          <w:sz w:val="28"/>
          <w:szCs w:val="20"/>
          <w:lang w:bidi="hi-IN"/>
        </w:rPr>
      </w:pPr>
      <w:hyperlink w:anchor="_Toc98415286" w:history="1">
        <w:r w:rsidR="0086278A" w:rsidRPr="00597048">
          <w:rPr>
            <w:rStyle w:val="Hyperlink"/>
            <w:rFonts w:ascii="Calibri Light" w:hAnsi="Calibri Light"/>
            <w:sz w:val="28"/>
          </w:rPr>
          <w:t>2.2.3.3.3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Intellectuals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_Toc98415286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34</w:t>
        </w:r>
        <w:r w:rsidR="0086278A" w:rsidRPr="00597048">
          <w:rPr>
            <w:rFonts w:ascii="Calibri Light" w:hAnsi="Calibri Light"/>
            <w:webHidden/>
            <w:sz w:val="28"/>
          </w:rPr>
          <w:fldChar w:fldCharType="end"/>
        </w:r>
      </w:hyperlink>
    </w:p>
    <w:p w14:paraId="35900655" w14:textId="1759CF2D" w:rsidR="0086278A" w:rsidRPr="00597048" w:rsidRDefault="00781E57">
      <w:pPr>
        <w:pStyle w:val="TOC4"/>
        <w:rPr>
          <w:rFonts w:ascii="Calibri Light" w:eastAsiaTheme="minorEastAsia" w:hAnsi="Calibri Light" w:cs="Mangal"/>
          <w:sz w:val="28"/>
          <w:szCs w:val="20"/>
          <w:lang w:bidi="hi-IN"/>
        </w:rPr>
      </w:pPr>
      <w:hyperlink w:anchor="_Toc98415287" w:history="1">
        <w:r w:rsidR="0086278A" w:rsidRPr="00597048">
          <w:rPr>
            <w:rStyle w:val="Hyperlink"/>
            <w:rFonts w:ascii="Calibri Light" w:hAnsi="Calibri Light"/>
            <w:sz w:val="28"/>
          </w:rPr>
          <w:t>2.2.3.4</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Jews in Medieval Europe</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_Toc98415287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35</w:t>
        </w:r>
        <w:r w:rsidR="0086278A" w:rsidRPr="00597048">
          <w:rPr>
            <w:rFonts w:ascii="Calibri Light" w:hAnsi="Calibri Light"/>
            <w:webHidden/>
            <w:sz w:val="28"/>
          </w:rPr>
          <w:fldChar w:fldCharType="end"/>
        </w:r>
      </w:hyperlink>
    </w:p>
    <w:p w14:paraId="714FCB75" w14:textId="67F6C02B" w:rsidR="0086278A" w:rsidRPr="00597048" w:rsidRDefault="00781E57">
      <w:pPr>
        <w:pStyle w:val="TOC3"/>
        <w:rPr>
          <w:rFonts w:ascii="Calibri Light" w:eastAsiaTheme="minorEastAsia" w:hAnsi="Calibri Light" w:cs="Mangal"/>
          <w:sz w:val="28"/>
          <w:szCs w:val="20"/>
          <w:lang w:bidi="hi-IN"/>
        </w:rPr>
      </w:pPr>
      <w:hyperlink w:anchor="_Toc98415288" w:history="1">
        <w:r w:rsidR="0086278A" w:rsidRPr="00597048">
          <w:rPr>
            <w:rStyle w:val="Hyperlink"/>
            <w:rFonts w:ascii="Calibri Light" w:hAnsi="Calibri Light"/>
            <w:sz w:val="28"/>
          </w:rPr>
          <w:t>2.2.4</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Byzantium</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_Toc98415288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35</w:t>
        </w:r>
        <w:r w:rsidR="0086278A" w:rsidRPr="00597048">
          <w:rPr>
            <w:rFonts w:ascii="Calibri Light" w:hAnsi="Calibri Light"/>
            <w:webHidden/>
            <w:sz w:val="28"/>
          </w:rPr>
          <w:fldChar w:fldCharType="end"/>
        </w:r>
      </w:hyperlink>
    </w:p>
    <w:p w14:paraId="1D3D4CE1" w14:textId="0168B373" w:rsidR="0086278A" w:rsidRPr="00597048" w:rsidRDefault="00781E57">
      <w:pPr>
        <w:pStyle w:val="TOC4"/>
        <w:rPr>
          <w:rFonts w:ascii="Calibri Light" w:eastAsiaTheme="minorEastAsia" w:hAnsi="Calibri Light" w:cs="Mangal"/>
          <w:sz w:val="28"/>
          <w:szCs w:val="20"/>
          <w:lang w:bidi="hi-IN"/>
        </w:rPr>
      </w:pPr>
      <w:hyperlink w:anchor="_Toc98415289" w:history="1">
        <w:r w:rsidR="0086278A" w:rsidRPr="00597048">
          <w:rPr>
            <w:rStyle w:val="Hyperlink"/>
            <w:rFonts w:ascii="Calibri Light" w:hAnsi="Calibri Light"/>
            <w:sz w:val="28"/>
          </w:rPr>
          <w:t>2.2.4.1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Early Byzantium</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_Toc98415289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35</w:t>
        </w:r>
        <w:r w:rsidR="0086278A" w:rsidRPr="00597048">
          <w:rPr>
            <w:rFonts w:ascii="Calibri Light" w:hAnsi="Calibri Light"/>
            <w:webHidden/>
            <w:sz w:val="28"/>
          </w:rPr>
          <w:fldChar w:fldCharType="end"/>
        </w:r>
      </w:hyperlink>
    </w:p>
    <w:p w14:paraId="53BB1380" w14:textId="500A07F3" w:rsidR="0086278A" w:rsidRPr="00597048" w:rsidRDefault="00781E57">
      <w:pPr>
        <w:pStyle w:val="TOC4"/>
        <w:rPr>
          <w:rFonts w:ascii="Calibri Light" w:eastAsiaTheme="minorEastAsia" w:hAnsi="Calibri Light" w:cs="Mangal"/>
          <w:sz w:val="28"/>
          <w:szCs w:val="20"/>
          <w:lang w:bidi="hi-IN"/>
        </w:rPr>
      </w:pPr>
      <w:hyperlink w:anchor="_Toc98415290" w:history="1">
        <w:r w:rsidR="0086278A" w:rsidRPr="00597048">
          <w:rPr>
            <w:rStyle w:val="Hyperlink"/>
            <w:rFonts w:ascii="Calibri Light" w:hAnsi="Calibri Light"/>
            <w:sz w:val="28"/>
          </w:rPr>
          <w:t>2.2.4.2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Later Byzantium</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_Toc98415290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36</w:t>
        </w:r>
        <w:r w:rsidR="0086278A" w:rsidRPr="00597048">
          <w:rPr>
            <w:rFonts w:ascii="Calibri Light" w:hAnsi="Calibri Light"/>
            <w:webHidden/>
            <w:sz w:val="28"/>
          </w:rPr>
          <w:fldChar w:fldCharType="end"/>
        </w:r>
      </w:hyperlink>
    </w:p>
    <w:p w14:paraId="4AE80571" w14:textId="6D9B4CE0" w:rsidR="0086278A" w:rsidRPr="00597048" w:rsidRDefault="00781E57">
      <w:pPr>
        <w:pStyle w:val="TOC4"/>
        <w:rPr>
          <w:rFonts w:ascii="Calibri Light" w:eastAsiaTheme="minorEastAsia" w:hAnsi="Calibri Light" w:cs="Mangal"/>
          <w:sz w:val="28"/>
          <w:szCs w:val="20"/>
          <w:lang w:bidi="hi-IN"/>
        </w:rPr>
      </w:pPr>
      <w:hyperlink w:anchor="_Toc98415291" w:history="1">
        <w:r w:rsidR="0086278A" w:rsidRPr="00597048">
          <w:rPr>
            <w:rStyle w:val="Hyperlink"/>
            <w:rFonts w:ascii="Calibri Light" w:hAnsi="Calibri Light"/>
            <w:sz w:val="28"/>
          </w:rPr>
          <w:t>2.2.4.3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Slavs and Early Russia</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_Toc98415291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38</w:t>
        </w:r>
        <w:r w:rsidR="0086278A" w:rsidRPr="00597048">
          <w:rPr>
            <w:rFonts w:ascii="Calibri Light" w:hAnsi="Calibri Light"/>
            <w:webHidden/>
            <w:sz w:val="28"/>
          </w:rPr>
          <w:fldChar w:fldCharType="end"/>
        </w:r>
      </w:hyperlink>
    </w:p>
    <w:p w14:paraId="4225A820" w14:textId="1564ADF5" w:rsidR="0086278A" w:rsidRPr="00597048" w:rsidRDefault="00781E57">
      <w:pPr>
        <w:pStyle w:val="TOC2"/>
        <w:rPr>
          <w:rFonts w:ascii="Calibri Light" w:eastAsiaTheme="minorEastAsia" w:hAnsi="Calibri Light" w:cs="Mangal"/>
          <w:sz w:val="28"/>
          <w:szCs w:val="20"/>
          <w:lang w:bidi="hi-IN"/>
        </w:rPr>
      </w:pPr>
      <w:hyperlink w:anchor="_Toc98415292" w:history="1">
        <w:r w:rsidR="0086278A" w:rsidRPr="00597048">
          <w:rPr>
            <w:rStyle w:val="Hyperlink"/>
            <w:rFonts w:ascii="Calibri Light" w:hAnsi="Calibri Light"/>
            <w:sz w:val="28"/>
          </w:rPr>
          <w:t>2.3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TOWARD MODERNITY</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_Toc98415292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41</w:t>
        </w:r>
        <w:r w:rsidR="0086278A" w:rsidRPr="00597048">
          <w:rPr>
            <w:rFonts w:ascii="Calibri Light" w:hAnsi="Calibri Light"/>
            <w:webHidden/>
            <w:sz w:val="28"/>
          </w:rPr>
          <w:fldChar w:fldCharType="end"/>
        </w:r>
      </w:hyperlink>
    </w:p>
    <w:p w14:paraId="39AFB8EE" w14:textId="07D54E0B" w:rsidR="0086278A" w:rsidRPr="00597048" w:rsidRDefault="00781E57">
      <w:pPr>
        <w:pStyle w:val="TOC3"/>
        <w:rPr>
          <w:rFonts w:ascii="Calibri Light" w:eastAsiaTheme="minorEastAsia" w:hAnsi="Calibri Light" w:cs="Mangal"/>
          <w:sz w:val="28"/>
          <w:szCs w:val="20"/>
          <w:lang w:bidi="hi-IN"/>
        </w:rPr>
      </w:pPr>
      <w:hyperlink w:anchor="_Toc98415293" w:history="1">
        <w:r w:rsidR="0086278A" w:rsidRPr="00597048">
          <w:rPr>
            <w:rStyle w:val="Hyperlink"/>
            <w:rFonts w:ascii="Calibri Light" w:hAnsi="Calibri Light"/>
            <w:sz w:val="28"/>
          </w:rPr>
          <w:t>2.3.1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Renaissance and Reformation in Europe</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_Toc98415293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41</w:t>
        </w:r>
        <w:r w:rsidR="0086278A" w:rsidRPr="00597048">
          <w:rPr>
            <w:rFonts w:ascii="Calibri Light" w:hAnsi="Calibri Light"/>
            <w:webHidden/>
            <w:sz w:val="28"/>
          </w:rPr>
          <w:fldChar w:fldCharType="end"/>
        </w:r>
      </w:hyperlink>
    </w:p>
    <w:p w14:paraId="25564C1E" w14:textId="338DE63E" w:rsidR="0086278A" w:rsidRPr="00597048" w:rsidRDefault="00781E57">
      <w:pPr>
        <w:pStyle w:val="TOC4"/>
        <w:rPr>
          <w:rFonts w:ascii="Calibri Light" w:eastAsiaTheme="minorEastAsia" w:hAnsi="Calibri Light" w:cs="Mangal"/>
          <w:sz w:val="28"/>
          <w:szCs w:val="20"/>
          <w:lang w:bidi="hi-IN"/>
        </w:rPr>
      </w:pPr>
      <w:hyperlink w:anchor="_Toc98415294" w:history="1">
        <w:r w:rsidR="0086278A" w:rsidRPr="00597048">
          <w:rPr>
            <w:rStyle w:val="Hyperlink"/>
            <w:rFonts w:ascii="Calibri Light" w:hAnsi="Calibri Light"/>
            <w:sz w:val="28"/>
          </w:rPr>
          <w:t>2.3.1.1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State System of the Italian Renaissance</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_Toc98415294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41</w:t>
        </w:r>
        <w:r w:rsidR="0086278A" w:rsidRPr="00597048">
          <w:rPr>
            <w:rFonts w:ascii="Calibri Light" w:hAnsi="Calibri Light"/>
            <w:webHidden/>
            <w:sz w:val="28"/>
          </w:rPr>
          <w:fldChar w:fldCharType="end"/>
        </w:r>
      </w:hyperlink>
    </w:p>
    <w:p w14:paraId="7AB2E393" w14:textId="6DB2A524" w:rsidR="0086278A" w:rsidRPr="00597048" w:rsidRDefault="00781E57">
      <w:pPr>
        <w:pStyle w:val="TOC4"/>
        <w:rPr>
          <w:rFonts w:ascii="Calibri Light" w:eastAsiaTheme="minorEastAsia" w:hAnsi="Calibri Light" w:cs="Mangal"/>
          <w:sz w:val="28"/>
          <w:szCs w:val="20"/>
          <w:lang w:bidi="hi-IN"/>
        </w:rPr>
      </w:pPr>
      <w:hyperlink w:anchor="_Toc98415295" w:history="1">
        <w:r w:rsidR="0086278A" w:rsidRPr="00597048">
          <w:rPr>
            <w:rStyle w:val="Hyperlink"/>
            <w:rFonts w:ascii="Calibri Light" w:hAnsi="Calibri Light"/>
            <w:sz w:val="28"/>
          </w:rPr>
          <w:t>2.3.1.2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Humanism and Society</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_Toc98415295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42</w:t>
        </w:r>
        <w:r w:rsidR="0086278A" w:rsidRPr="00597048">
          <w:rPr>
            <w:rFonts w:ascii="Calibri Light" w:hAnsi="Calibri Light"/>
            <w:webHidden/>
            <w:sz w:val="28"/>
          </w:rPr>
          <w:fldChar w:fldCharType="end"/>
        </w:r>
      </w:hyperlink>
    </w:p>
    <w:p w14:paraId="3BD185F3" w14:textId="2BAD1BBC" w:rsidR="0086278A" w:rsidRPr="00597048" w:rsidRDefault="00781E57">
      <w:pPr>
        <w:pStyle w:val="TOC4"/>
        <w:rPr>
          <w:rFonts w:ascii="Calibri Light" w:eastAsiaTheme="minorEastAsia" w:hAnsi="Calibri Light" w:cs="Mangal"/>
          <w:sz w:val="28"/>
          <w:szCs w:val="20"/>
          <w:lang w:bidi="hi-IN"/>
        </w:rPr>
      </w:pPr>
      <w:hyperlink w:anchor="_Toc98415296" w:history="1">
        <w:r w:rsidR="0086278A" w:rsidRPr="00597048">
          <w:rPr>
            <w:rStyle w:val="Hyperlink"/>
            <w:rFonts w:ascii="Calibri Light" w:hAnsi="Calibri Light"/>
            <w:sz w:val="28"/>
          </w:rPr>
          <w:t>2.3.1.3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Renaissance Art</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_Toc98415296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43</w:t>
        </w:r>
        <w:r w:rsidR="0086278A" w:rsidRPr="00597048">
          <w:rPr>
            <w:rFonts w:ascii="Calibri Light" w:hAnsi="Calibri Light"/>
            <w:webHidden/>
            <w:sz w:val="28"/>
          </w:rPr>
          <w:fldChar w:fldCharType="end"/>
        </w:r>
      </w:hyperlink>
    </w:p>
    <w:p w14:paraId="700C8561" w14:textId="1F341E80" w:rsidR="0086278A" w:rsidRPr="00597048" w:rsidRDefault="00781E57">
      <w:pPr>
        <w:pStyle w:val="TOC4"/>
        <w:rPr>
          <w:rFonts w:ascii="Calibri Light" w:eastAsiaTheme="minorEastAsia" w:hAnsi="Calibri Light" w:cs="Mangal"/>
          <w:sz w:val="28"/>
          <w:szCs w:val="20"/>
          <w:lang w:bidi="hi-IN"/>
        </w:rPr>
      </w:pPr>
      <w:hyperlink w:anchor="_Toc98415297" w:history="1">
        <w:r w:rsidR="0086278A" w:rsidRPr="00597048">
          <w:rPr>
            <w:rStyle w:val="Hyperlink"/>
            <w:rFonts w:ascii="Calibri Light" w:hAnsi="Calibri Light"/>
            <w:sz w:val="28"/>
          </w:rPr>
          <w:t>2.3.1.4</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Reformation: Doctrine</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_Toc98415297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43</w:t>
        </w:r>
        <w:r w:rsidR="0086278A" w:rsidRPr="00597048">
          <w:rPr>
            <w:rFonts w:ascii="Calibri Light" w:hAnsi="Calibri Light"/>
            <w:webHidden/>
            <w:sz w:val="28"/>
          </w:rPr>
          <w:fldChar w:fldCharType="end"/>
        </w:r>
      </w:hyperlink>
    </w:p>
    <w:p w14:paraId="2B65CCBB" w14:textId="116854EB" w:rsidR="0086278A" w:rsidRPr="00597048" w:rsidRDefault="00781E57">
      <w:pPr>
        <w:pStyle w:val="TOC4"/>
        <w:rPr>
          <w:rFonts w:ascii="Calibri Light" w:eastAsiaTheme="minorEastAsia" w:hAnsi="Calibri Light" w:cs="Mangal"/>
          <w:sz w:val="28"/>
          <w:szCs w:val="20"/>
          <w:lang w:bidi="hi-IN"/>
        </w:rPr>
      </w:pPr>
      <w:hyperlink w:anchor="_Toc98415298" w:history="1">
        <w:r w:rsidR="0086278A" w:rsidRPr="00597048">
          <w:rPr>
            <w:rStyle w:val="Hyperlink"/>
            <w:rFonts w:ascii="Calibri Light" w:hAnsi="Calibri Light"/>
            <w:sz w:val="28"/>
          </w:rPr>
          <w:t>2.3.1.5</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Reformation: Society</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_Toc98415298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44</w:t>
        </w:r>
        <w:r w:rsidR="0086278A" w:rsidRPr="00597048">
          <w:rPr>
            <w:rFonts w:ascii="Calibri Light" w:hAnsi="Calibri Light"/>
            <w:webHidden/>
            <w:sz w:val="28"/>
          </w:rPr>
          <w:fldChar w:fldCharType="end"/>
        </w:r>
      </w:hyperlink>
    </w:p>
    <w:p w14:paraId="7B6BEA63" w14:textId="23FCD3E2" w:rsidR="0086278A" w:rsidRPr="00597048" w:rsidRDefault="00781E57">
      <w:pPr>
        <w:pStyle w:val="TOC4"/>
        <w:rPr>
          <w:rFonts w:ascii="Calibri Light" w:eastAsiaTheme="minorEastAsia" w:hAnsi="Calibri Light" w:cs="Mangal"/>
          <w:sz w:val="28"/>
          <w:szCs w:val="20"/>
          <w:lang w:bidi="hi-IN"/>
        </w:rPr>
      </w:pPr>
      <w:hyperlink w:anchor="_Toc98415299" w:history="1">
        <w:r w:rsidR="0086278A" w:rsidRPr="00597048">
          <w:rPr>
            <w:rStyle w:val="Hyperlink"/>
            <w:rFonts w:ascii="Calibri Light" w:hAnsi="Calibri Light"/>
            <w:sz w:val="28"/>
          </w:rPr>
          <w:t>2.3.1.6</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Counter Reformation</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_Toc98415299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45</w:t>
        </w:r>
        <w:r w:rsidR="0086278A" w:rsidRPr="00597048">
          <w:rPr>
            <w:rFonts w:ascii="Calibri Light" w:hAnsi="Calibri Light"/>
            <w:webHidden/>
            <w:sz w:val="28"/>
          </w:rPr>
          <w:fldChar w:fldCharType="end"/>
        </w:r>
      </w:hyperlink>
    </w:p>
    <w:p w14:paraId="760BCA9A" w14:textId="4E123128" w:rsidR="0086278A" w:rsidRPr="00597048" w:rsidRDefault="00781E57">
      <w:pPr>
        <w:pStyle w:val="TOC3"/>
        <w:rPr>
          <w:rFonts w:ascii="Calibri Light" w:eastAsiaTheme="minorEastAsia" w:hAnsi="Calibri Light" w:cs="Mangal"/>
          <w:sz w:val="28"/>
          <w:szCs w:val="20"/>
          <w:lang w:bidi="hi-IN"/>
        </w:rPr>
      </w:pPr>
      <w:hyperlink w:anchor="_Toc98415300" w:history="1">
        <w:r w:rsidR="0086278A" w:rsidRPr="00597048">
          <w:rPr>
            <w:rStyle w:val="Hyperlink"/>
            <w:rFonts w:ascii="Calibri Light" w:hAnsi="Calibri Light"/>
            <w:sz w:val="28"/>
          </w:rPr>
          <w:t>2.3.2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Building the Early Modern State</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_Toc98415300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46</w:t>
        </w:r>
        <w:r w:rsidR="0086278A" w:rsidRPr="00597048">
          <w:rPr>
            <w:rFonts w:ascii="Calibri Light" w:hAnsi="Calibri Light"/>
            <w:webHidden/>
            <w:sz w:val="28"/>
          </w:rPr>
          <w:fldChar w:fldCharType="end"/>
        </w:r>
      </w:hyperlink>
    </w:p>
    <w:p w14:paraId="3D6872DA" w14:textId="50160426" w:rsidR="0086278A" w:rsidRPr="00597048" w:rsidRDefault="00781E57">
      <w:pPr>
        <w:pStyle w:val="TOC4"/>
        <w:rPr>
          <w:rFonts w:ascii="Calibri Light" w:eastAsiaTheme="minorEastAsia" w:hAnsi="Calibri Light" w:cs="Mangal"/>
          <w:sz w:val="28"/>
          <w:szCs w:val="20"/>
          <w:lang w:bidi="hi-IN"/>
        </w:rPr>
      </w:pPr>
      <w:hyperlink w:anchor="_Toc98415301" w:history="1">
        <w:r w:rsidR="0086278A" w:rsidRPr="00597048">
          <w:rPr>
            <w:rStyle w:val="Hyperlink"/>
            <w:rFonts w:ascii="Calibri Light" w:hAnsi="Calibri Light"/>
            <w:sz w:val="28"/>
          </w:rPr>
          <w:t>2.3.2.1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Golden Age of Spain</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_Toc98415301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46</w:t>
        </w:r>
        <w:r w:rsidR="0086278A" w:rsidRPr="00597048">
          <w:rPr>
            <w:rFonts w:ascii="Calibri Light" w:hAnsi="Calibri Light"/>
            <w:webHidden/>
            <w:sz w:val="28"/>
          </w:rPr>
          <w:fldChar w:fldCharType="end"/>
        </w:r>
      </w:hyperlink>
    </w:p>
    <w:p w14:paraId="6B0AE73D" w14:textId="2411EA6B" w:rsidR="0086278A" w:rsidRPr="00597048" w:rsidRDefault="00781E57">
      <w:pPr>
        <w:pStyle w:val="TOC4"/>
        <w:rPr>
          <w:rFonts w:ascii="Calibri Light" w:eastAsiaTheme="minorEastAsia" w:hAnsi="Calibri Light" w:cs="Mangal"/>
          <w:sz w:val="28"/>
          <w:szCs w:val="20"/>
          <w:lang w:bidi="hi-IN"/>
        </w:rPr>
      </w:pPr>
      <w:hyperlink w:anchor="_Toc98415302" w:history="1">
        <w:r w:rsidR="0086278A" w:rsidRPr="00597048">
          <w:rPr>
            <w:rStyle w:val="Hyperlink"/>
            <w:rFonts w:ascii="Calibri Light" w:hAnsi="Calibri Light"/>
            <w:sz w:val="28"/>
          </w:rPr>
          <w:t>2.3.2.2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Rise of the Dutch Republic</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_Toc98415302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47</w:t>
        </w:r>
        <w:r w:rsidR="0086278A" w:rsidRPr="00597048">
          <w:rPr>
            <w:rFonts w:ascii="Calibri Light" w:hAnsi="Calibri Light"/>
            <w:webHidden/>
            <w:sz w:val="28"/>
          </w:rPr>
          <w:fldChar w:fldCharType="end"/>
        </w:r>
      </w:hyperlink>
    </w:p>
    <w:p w14:paraId="1C560B65" w14:textId="04C6B705" w:rsidR="0086278A" w:rsidRPr="00597048" w:rsidRDefault="00781E57">
      <w:pPr>
        <w:pStyle w:val="TOC4"/>
        <w:rPr>
          <w:rFonts w:ascii="Calibri Light" w:eastAsiaTheme="minorEastAsia" w:hAnsi="Calibri Light" w:cs="Mangal"/>
          <w:sz w:val="28"/>
          <w:szCs w:val="20"/>
          <w:lang w:bidi="hi-IN"/>
        </w:rPr>
      </w:pPr>
      <w:hyperlink w:anchor="_Toc98415303" w:history="1">
        <w:r w:rsidR="0086278A" w:rsidRPr="00597048">
          <w:rPr>
            <w:rStyle w:val="Hyperlink"/>
            <w:rFonts w:ascii="Calibri Light" w:hAnsi="Calibri Light"/>
            <w:sz w:val="28"/>
          </w:rPr>
          <w:t>2.3.2.3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Collapse of France</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_Toc98415303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47</w:t>
        </w:r>
        <w:r w:rsidR="0086278A" w:rsidRPr="00597048">
          <w:rPr>
            <w:rFonts w:ascii="Calibri Light" w:hAnsi="Calibri Light"/>
            <w:webHidden/>
            <w:sz w:val="28"/>
          </w:rPr>
          <w:fldChar w:fldCharType="end"/>
        </w:r>
      </w:hyperlink>
    </w:p>
    <w:p w14:paraId="2BFFDB76" w14:textId="4DAF89D9" w:rsidR="0086278A" w:rsidRPr="00597048" w:rsidRDefault="00781E57">
      <w:pPr>
        <w:pStyle w:val="TOC4"/>
        <w:rPr>
          <w:rFonts w:ascii="Calibri Light" w:eastAsiaTheme="minorEastAsia" w:hAnsi="Calibri Light" w:cs="Mangal"/>
          <w:sz w:val="28"/>
          <w:szCs w:val="20"/>
          <w:lang w:bidi="hi-IN"/>
        </w:rPr>
      </w:pPr>
      <w:hyperlink w:anchor="_Toc98415304" w:history="1">
        <w:r w:rsidR="0086278A" w:rsidRPr="00597048">
          <w:rPr>
            <w:rStyle w:val="Hyperlink"/>
            <w:rFonts w:ascii="Calibri Light" w:hAnsi="Calibri Light"/>
            <w:sz w:val="28"/>
          </w:rPr>
          <w:t>2.3.2.4</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Elizabethans and Puritans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_Toc98415304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49</w:t>
        </w:r>
        <w:r w:rsidR="0086278A" w:rsidRPr="00597048">
          <w:rPr>
            <w:rFonts w:ascii="Calibri Light" w:hAnsi="Calibri Light"/>
            <w:webHidden/>
            <w:sz w:val="28"/>
          </w:rPr>
          <w:fldChar w:fldCharType="end"/>
        </w:r>
      </w:hyperlink>
    </w:p>
    <w:p w14:paraId="1193196F" w14:textId="52522A4C" w:rsidR="0086278A" w:rsidRPr="00597048" w:rsidRDefault="00781E57">
      <w:pPr>
        <w:pStyle w:val="TOC4"/>
        <w:rPr>
          <w:rFonts w:ascii="Calibri Light" w:eastAsiaTheme="minorEastAsia" w:hAnsi="Calibri Light" w:cs="Mangal"/>
          <w:sz w:val="28"/>
          <w:szCs w:val="20"/>
          <w:lang w:bidi="hi-IN"/>
        </w:rPr>
      </w:pPr>
      <w:hyperlink w:anchor="_Toc98415305" w:history="1">
        <w:r w:rsidR="0086278A" w:rsidRPr="00597048">
          <w:rPr>
            <w:rStyle w:val="Hyperlink"/>
            <w:rFonts w:ascii="Calibri Light" w:hAnsi="Calibri Light"/>
            <w:sz w:val="28"/>
          </w:rPr>
          <w:t>2.3.2.5</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Thirty Years’ War</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_Toc98415305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51</w:t>
        </w:r>
        <w:r w:rsidR="0086278A" w:rsidRPr="00597048">
          <w:rPr>
            <w:rFonts w:ascii="Calibri Light" w:hAnsi="Calibri Light"/>
            <w:webHidden/>
            <w:sz w:val="28"/>
          </w:rPr>
          <w:fldChar w:fldCharType="end"/>
        </w:r>
      </w:hyperlink>
    </w:p>
    <w:p w14:paraId="53436973" w14:textId="56531AB9" w:rsidR="0086278A" w:rsidRPr="00597048" w:rsidRDefault="00781E57">
      <w:pPr>
        <w:pStyle w:val="TOC4"/>
        <w:rPr>
          <w:rFonts w:ascii="Calibri Light" w:eastAsiaTheme="minorEastAsia" w:hAnsi="Calibri Light" w:cs="Mangal"/>
          <w:sz w:val="28"/>
          <w:szCs w:val="20"/>
          <w:lang w:bidi="hi-IN"/>
        </w:rPr>
      </w:pPr>
      <w:hyperlink w:anchor="_Toc98415306" w:history="1">
        <w:r w:rsidR="0086278A" w:rsidRPr="00597048">
          <w:rPr>
            <w:rStyle w:val="Hyperlink"/>
            <w:rFonts w:ascii="Calibri Light" w:hAnsi="Calibri Light"/>
            <w:sz w:val="28"/>
          </w:rPr>
          <w:t>2.3.2.6</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Rise of Modern Political Thought</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_Toc98415306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51</w:t>
        </w:r>
        <w:r w:rsidR="0086278A" w:rsidRPr="00597048">
          <w:rPr>
            <w:rFonts w:ascii="Calibri Light" w:hAnsi="Calibri Light"/>
            <w:webHidden/>
            <w:sz w:val="28"/>
          </w:rPr>
          <w:fldChar w:fldCharType="end"/>
        </w:r>
      </w:hyperlink>
    </w:p>
    <w:p w14:paraId="5C314E79" w14:textId="3BB6C46E" w:rsidR="0086278A" w:rsidRPr="00597048" w:rsidRDefault="00781E57">
      <w:pPr>
        <w:pStyle w:val="TOC3"/>
        <w:rPr>
          <w:rFonts w:ascii="Calibri Light" w:eastAsiaTheme="minorEastAsia" w:hAnsi="Calibri Light" w:cs="Mangal"/>
          <w:sz w:val="28"/>
          <w:szCs w:val="20"/>
          <w:lang w:bidi="hi-IN"/>
        </w:rPr>
      </w:pPr>
      <w:hyperlink w:anchor="_Toc98415307" w:history="1">
        <w:r w:rsidR="0086278A" w:rsidRPr="00597048">
          <w:rPr>
            <w:rStyle w:val="Hyperlink"/>
            <w:rFonts w:ascii="Calibri Light" w:hAnsi="Calibri Light"/>
            <w:sz w:val="28"/>
          </w:rPr>
          <w:t>2.3.3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Toward One World</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_Toc98415307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52</w:t>
        </w:r>
        <w:r w:rsidR="0086278A" w:rsidRPr="00597048">
          <w:rPr>
            <w:rFonts w:ascii="Calibri Light" w:hAnsi="Calibri Light"/>
            <w:webHidden/>
            <w:sz w:val="28"/>
          </w:rPr>
          <w:fldChar w:fldCharType="end"/>
        </w:r>
      </w:hyperlink>
    </w:p>
    <w:p w14:paraId="6A9C4ECC" w14:textId="4D5B20A5" w:rsidR="0086278A" w:rsidRPr="00597048" w:rsidRDefault="00781E57">
      <w:pPr>
        <w:pStyle w:val="TOC4"/>
        <w:rPr>
          <w:rFonts w:ascii="Calibri Light" w:eastAsiaTheme="minorEastAsia" w:hAnsi="Calibri Light" w:cs="Mangal"/>
          <w:sz w:val="28"/>
          <w:szCs w:val="20"/>
          <w:lang w:bidi="hi-IN"/>
        </w:rPr>
      </w:pPr>
      <w:hyperlink w:anchor="_Toc98415308" w:history="1">
        <w:r w:rsidR="0086278A" w:rsidRPr="00597048">
          <w:rPr>
            <w:rStyle w:val="Hyperlink"/>
            <w:rFonts w:ascii="Calibri Light" w:hAnsi="Calibri Light"/>
            <w:sz w:val="28"/>
          </w:rPr>
          <w:t>2.3.3.1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Commercial Powers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_Toc98415308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52</w:t>
        </w:r>
        <w:r w:rsidR="0086278A" w:rsidRPr="00597048">
          <w:rPr>
            <w:rFonts w:ascii="Calibri Light" w:hAnsi="Calibri Light"/>
            <w:webHidden/>
            <w:sz w:val="28"/>
          </w:rPr>
          <w:fldChar w:fldCharType="end"/>
        </w:r>
      </w:hyperlink>
    </w:p>
    <w:p w14:paraId="0987D5F5" w14:textId="1AEC8A9E" w:rsidR="0086278A" w:rsidRPr="00597048" w:rsidRDefault="00781E57">
      <w:pPr>
        <w:pStyle w:val="TOC4"/>
        <w:rPr>
          <w:rFonts w:ascii="Calibri Light" w:eastAsiaTheme="minorEastAsia" w:hAnsi="Calibri Light" w:cs="Mangal"/>
          <w:sz w:val="28"/>
          <w:szCs w:val="20"/>
          <w:lang w:bidi="hi-IN"/>
        </w:rPr>
      </w:pPr>
      <w:hyperlink w:anchor="_Toc98415309" w:history="1">
        <w:r w:rsidR="0086278A" w:rsidRPr="00597048">
          <w:rPr>
            <w:rStyle w:val="Hyperlink"/>
            <w:rFonts w:ascii="Calibri Light" w:hAnsi="Calibri Light"/>
            <w:sz w:val="28"/>
          </w:rPr>
          <w:t>2.3.3.2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Ottoman Empire</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_Toc98415309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53</w:t>
        </w:r>
        <w:r w:rsidR="0086278A" w:rsidRPr="00597048">
          <w:rPr>
            <w:rFonts w:ascii="Calibri Light" w:hAnsi="Calibri Light"/>
            <w:webHidden/>
            <w:sz w:val="28"/>
          </w:rPr>
          <w:fldChar w:fldCharType="end"/>
        </w:r>
      </w:hyperlink>
    </w:p>
    <w:p w14:paraId="3B27D66B" w14:textId="489378EC" w:rsidR="0086278A" w:rsidRPr="00597048" w:rsidRDefault="00781E57">
      <w:pPr>
        <w:pStyle w:val="TOC4"/>
        <w:rPr>
          <w:rFonts w:ascii="Calibri Light" w:eastAsiaTheme="minorEastAsia" w:hAnsi="Calibri Light" w:cs="Mangal"/>
          <w:sz w:val="28"/>
          <w:szCs w:val="20"/>
          <w:lang w:bidi="hi-IN"/>
        </w:rPr>
      </w:pPr>
      <w:hyperlink w:anchor="_Toc98415310" w:history="1">
        <w:r w:rsidR="0086278A" w:rsidRPr="00597048">
          <w:rPr>
            <w:rStyle w:val="Hyperlink"/>
            <w:rFonts w:ascii="Calibri Light" w:hAnsi="Calibri Light"/>
            <w:sz w:val="28"/>
          </w:rPr>
          <w:t>2.3.3.3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European Voyages of Exploration</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_Toc98415310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55</w:t>
        </w:r>
        <w:r w:rsidR="0086278A" w:rsidRPr="00597048">
          <w:rPr>
            <w:rFonts w:ascii="Calibri Light" w:hAnsi="Calibri Light"/>
            <w:webHidden/>
            <w:sz w:val="28"/>
          </w:rPr>
          <w:fldChar w:fldCharType="end"/>
        </w:r>
      </w:hyperlink>
    </w:p>
    <w:p w14:paraId="0259AC7A" w14:textId="4573E2BB" w:rsidR="0086278A" w:rsidRPr="00597048" w:rsidRDefault="00781E57">
      <w:pPr>
        <w:pStyle w:val="TOC4"/>
        <w:rPr>
          <w:rFonts w:ascii="Calibri Light" w:eastAsiaTheme="minorEastAsia" w:hAnsi="Calibri Light" w:cs="Mangal"/>
          <w:sz w:val="28"/>
          <w:szCs w:val="20"/>
          <w:lang w:bidi="hi-IN"/>
        </w:rPr>
      </w:pPr>
      <w:hyperlink w:anchor="_Toc98415311" w:history="1">
        <w:r w:rsidR="0086278A" w:rsidRPr="00597048">
          <w:rPr>
            <w:rStyle w:val="Hyperlink"/>
            <w:rFonts w:ascii="Calibri Light" w:hAnsi="Calibri Light"/>
            <w:sz w:val="28"/>
          </w:rPr>
          <w:t>2.3.3.4</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India: 1500-1700</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_Toc98415311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56</w:t>
        </w:r>
        <w:r w:rsidR="0086278A" w:rsidRPr="00597048">
          <w:rPr>
            <w:rFonts w:ascii="Calibri Light" w:hAnsi="Calibri Light"/>
            <w:webHidden/>
            <w:sz w:val="28"/>
          </w:rPr>
          <w:fldChar w:fldCharType="end"/>
        </w:r>
      </w:hyperlink>
    </w:p>
    <w:p w14:paraId="453A837C" w14:textId="343E5185" w:rsidR="0086278A" w:rsidRPr="00597048" w:rsidRDefault="00781E57">
      <w:pPr>
        <w:pStyle w:val="TOC4"/>
        <w:rPr>
          <w:rFonts w:ascii="Calibri Light" w:eastAsiaTheme="minorEastAsia" w:hAnsi="Calibri Light" w:cs="Mangal"/>
          <w:sz w:val="28"/>
          <w:szCs w:val="20"/>
          <w:lang w:bidi="hi-IN"/>
        </w:rPr>
      </w:pPr>
      <w:hyperlink w:anchor="_Toc98415312" w:history="1">
        <w:r w:rsidR="0086278A" w:rsidRPr="00597048">
          <w:rPr>
            <w:rStyle w:val="Hyperlink"/>
            <w:rFonts w:ascii="Calibri Light" w:hAnsi="Calibri Light"/>
            <w:sz w:val="28"/>
          </w:rPr>
          <w:t>2.3.3.5</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Japan and China</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_Toc98415312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56</w:t>
        </w:r>
        <w:r w:rsidR="0086278A" w:rsidRPr="00597048">
          <w:rPr>
            <w:rFonts w:ascii="Calibri Light" w:hAnsi="Calibri Light"/>
            <w:webHidden/>
            <w:sz w:val="28"/>
          </w:rPr>
          <w:fldChar w:fldCharType="end"/>
        </w:r>
      </w:hyperlink>
    </w:p>
    <w:p w14:paraId="70D30A9B" w14:textId="4D754DFA" w:rsidR="0086278A" w:rsidRPr="00597048" w:rsidRDefault="00781E57">
      <w:pPr>
        <w:pStyle w:val="TOC4"/>
        <w:rPr>
          <w:rFonts w:ascii="Calibri Light" w:eastAsiaTheme="minorEastAsia" w:hAnsi="Calibri Light" w:cs="Mangal"/>
          <w:sz w:val="28"/>
          <w:szCs w:val="20"/>
          <w:lang w:bidi="hi-IN"/>
        </w:rPr>
      </w:pPr>
      <w:hyperlink w:anchor="_Toc98415313" w:history="1">
        <w:r w:rsidR="0086278A" w:rsidRPr="00597048">
          <w:rPr>
            <w:rStyle w:val="Hyperlink"/>
            <w:rFonts w:ascii="Calibri Light" w:hAnsi="Calibri Light"/>
            <w:sz w:val="28"/>
          </w:rPr>
          <w:t>2.3.3.6</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Aztec and Inca Civilizations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_Toc98415313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57</w:t>
        </w:r>
        <w:r w:rsidR="0086278A" w:rsidRPr="00597048">
          <w:rPr>
            <w:rFonts w:ascii="Calibri Light" w:hAnsi="Calibri Light"/>
            <w:webHidden/>
            <w:sz w:val="28"/>
          </w:rPr>
          <w:fldChar w:fldCharType="end"/>
        </w:r>
      </w:hyperlink>
    </w:p>
    <w:p w14:paraId="6B4AD5FD" w14:textId="1ED6F7C4" w:rsidR="0086278A" w:rsidRPr="00597048" w:rsidRDefault="00781E57">
      <w:pPr>
        <w:pStyle w:val="TOC4"/>
        <w:rPr>
          <w:rFonts w:ascii="Calibri Light" w:eastAsiaTheme="minorEastAsia" w:hAnsi="Calibri Light" w:cs="Mangal"/>
          <w:sz w:val="28"/>
          <w:szCs w:val="20"/>
          <w:lang w:bidi="hi-IN"/>
        </w:rPr>
      </w:pPr>
      <w:hyperlink w:anchor="_Toc98415314" w:history="1">
        <w:r w:rsidR="0086278A" w:rsidRPr="00597048">
          <w:rPr>
            <w:rStyle w:val="Hyperlink"/>
            <w:rFonts w:ascii="Calibri Light" w:hAnsi="Calibri Light"/>
            <w:sz w:val="28"/>
          </w:rPr>
          <w:t>2.3.3.7</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Spain and Portugal in America</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_Toc98415314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57</w:t>
        </w:r>
        <w:r w:rsidR="0086278A" w:rsidRPr="00597048">
          <w:rPr>
            <w:rFonts w:ascii="Calibri Light" w:hAnsi="Calibri Light"/>
            <w:webHidden/>
            <w:sz w:val="28"/>
          </w:rPr>
          <w:fldChar w:fldCharType="end"/>
        </w:r>
      </w:hyperlink>
    </w:p>
    <w:p w14:paraId="31004A84" w14:textId="06FFE00A" w:rsidR="0086278A" w:rsidRPr="00597048" w:rsidRDefault="00781E57">
      <w:pPr>
        <w:pStyle w:val="TOC4"/>
        <w:rPr>
          <w:rFonts w:ascii="Calibri Light" w:eastAsiaTheme="minorEastAsia" w:hAnsi="Calibri Light" w:cs="Mangal"/>
          <w:sz w:val="28"/>
          <w:szCs w:val="20"/>
          <w:lang w:bidi="hi-IN"/>
        </w:rPr>
      </w:pPr>
      <w:hyperlink w:anchor="_Toc98415315" w:history="1">
        <w:r w:rsidR="0086278A" w:rsidRPr="00597048">
          <w:rPr>
            <w:rStyle w:val="Hyperlink"/>
            <w:rFonts w:ascii="Calibri Light" w:hAnsi="Calibri Light"/>
            <w:sz w:val="28"/>
          </w:rPr>
          <w:t>2.3.3.8</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Settlement of North America</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_Toc98415315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58</w:t>
        </w:r>
        <w:r w:rsidR="0086278A" w:rsidRPr="00597048">
          <w:rPr>
            <w:rFonts w:ascii="Calibri Light" w:hAnsi="Calibri Light"/>
            <w:webHidden/>
            <w:sz w:val="28"/>
          </w:rPr>
          <w:fldChar w:fldCharType="end"/>
        </w:r>
      </w:hyperlink>
    </w:p>
    <w:p w14:paraId="73376A50" w14:textId="0F39C83D" w:rsidR="0086278A" w:rsidRPr="00597048" w:rsidRDefault="00781E57">
      <w:pPr>
        <w:pStyle w:val="TOC3"/>
        <w:rPr>
          <w:rFonts w:ascii="Calibri Light" w:eastAsiaTheme="minorEastAsia" w:hAnsi="Calibri Light" w:cs="Mangal"/>
          <w:sz w:val="28"/>
          <w:szCs w:val="20"/>
          <w:lang w:bidi="hi-IN"/>
        </w:rPr>
      </w:pPr>
      <w:hyperlink w:anchor="_Toc98415316" w:history="1">
        <w:r w:rsidR="0086278A" w:rsidRPr="00597048">
          <w:rPr>
            <w:rStyle w:val="Hyperlink"/>
            <w:rFonts w:ascii="Calibri Light" w:hAnsi="Calibri Light"/>
            <w:sz w:val="28"/>
          </w:rPr>
          <w:t>2.3.4</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Enlightenment</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_Toc98415316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60</w:t>
        </w:r>
        <w:r w:rsidR="0086278A" w:rsidRPr="00597048">
          <w:rPr>
            <w:rFonts w:ascii="Calibri Light" w:hAnsi="Calibri Light"/>
            <w:webHidden/>
            <w:sz w:val="28"/>
          </w:rPr>
          <w:fldChar w:fldCharType="end"/>
        </w:r>
      </w:hyperlink>
    </w:p>
    <w:p w14:paraId="2FF68064" w14:textId="61E43C2A" w:rsidR="0086278A" w:rsidRPr="00597048" w:rsidRDefault="00781E57">
      <w:pPr>
        <w:pStyle w:val="TOC4"/>
        <w:rPr>
          <w:rFonts w:ascii="Calibri Light" w:eastAsiaTheme="minorEastAsia" w:hAnsi="Calibri Light" w:cs="Mangal"/>
          <w:sz w:val="28"/>
          <w:szCs w:val="20"/>
          <w:lang w:bidi="hi-IN"/>
        </w:rPr>
      </w:pPr>
      <w:hyperlink w:anchor="_Toc98415317" w:history="1">
        <w:r w:rsidR="0086278A" w:rsidRPr="00597048">
          <w:rPr>
            <w:rStyle w:val="Hyperlink"/>
            <w:rFonts w:ascii="Calibri Light" w:hAnsi="Calibri Light"/>
            <w:sz w:val="28"/>
          </w:rPr>
          <w:t>2.3.4.1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Scientific Revolution</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_Toc98415317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60</w:t>
        </w:r>
        <w:r w:rsidR="0086278A" w:rsidRPr="00597048">
          <w:rPr>
            <w:rFonts w:ascii="Calibri Light" w:hAnsi="Calibri Light"/>
            <w:webHidden/>
            <w:sz w:val="28"/>
          </w:rPr>
          <w:fldChar w:fldCharType="end"/>
        </w:r>
      </w:hyperlink>
    </w:p>
    <w:p w14:paraId="1EA84396" w14:textId="32FD5DBE" w:rsidR="0086278A" w:rsidRPr="00597048" w:rsidRDefault="00781E57">
      <w:pPr>
        <w:pStyle w:val="TOC4"/>
        <w:rPr>
          <w:rFonts w:ascii="Calibri Light" w:eastAsiaTheme="minorEastAsia" w:hAnsi="Calibri Light" w:cs="Mangal"/>
          <w:sz w:val="28"/>
          <w:szCs w:val="20"/>
          <w:lang w:bidi="hi-IN"/>
        </w:rPr>
      </w:pPr>
      <w:hyperlink w:anchor="_Toc98415318" w:history="1">
        <w:r w:rsidR="0086278A" w:rsidRPr="00597048">
          <w:rPr>
            <w:rStyle w:val="Hyperlink"/>
            <w:rFonts w:ascii="Calibri Light" w:hAnsi="Calibri Light"/>
            <w:sz w:val="28"/>
          </w:rPr>
          <w:t>2.3.4.2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Society and Politics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_Toc98415318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62</w:t>
        </w:r>
        <w:r w:rsidR="0086278A" w:rsidRPr="00597048">
          <w:rPr>
            <w:rFonts w:ascii="Calibri Light" w:hAnsi="Calibri Light"/>
            <w:webHidden/>
            <w:sz w:val="28"/>
          </w:rPr>
          <w:fldChar w:fldCharType="end"/>
        </w:r>
      </w:hyperlink>
    </w:p>
    <w:p w14:paraId="3835A15E" w14:textId="246B5302" w:rsidR="0086278A" w:rsidRPr="00597048" w:rsidRDefault="00781E57">
      <w:pPr>
        <w:pStyle w:val="TOC4"/>
        <w:rPr>
          <w:rFonts w:ascii="Calibri Light" w:eastAsiaTheme="minorEastAsia" w:hAnsi="Calibri Light" w:cs="Mangal"/>
          <w:sz w:val="28"/>
          <w:szCs w:val="20"/>
          <w:lang w:bidi="hi-IN"/>
        </w:rPr>
      </w:pPr>
      <w:hyperlink w:anchor="_Toc98415319" w:history="1">
        <w:r w:rsidR="0086278A" w:rsidRPr="00597048">
          <w:rPr>
            <w:rStyle w:val="Hyperlink"/>
            <w:rFonts w:ascii="Calibri Light" w:hAnsi="Calibri Light"/>
            <w:sz w:val="28"/>
          </w:rPr>
          <w:t>2.3.4.3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Science versus Theology</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_Toc98415319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62</w:t>
        </w:r>
        <w:r w:rsidR="0086278A" w:rsidRPr="00597048">
          <w:rPr>
            <w:rFonts w:ascii="Calibri Light" w:hAnsi="Calibri Light"/>
            <w:webHidden/>
            <w:sz w:val="28"/>
          </w:rPr>
          <w:fldChar w:fldCharType="end"/>
        </w:r>
      </w:hyperlink>
    </w:p>
    <w:p w14:paraId="7C7C5EBF" w14:textId="22935E49" w:rsidR="0086278A" w:rsidRPr="00597048" w:rsidRDefault="00781E57">
      <w:pPr>
        <w:pStyle w:val="TOC2"/>
        <w:rPr>
          <w:rFonts w:ascii="Calibri Light" w:eastAsiaTheme="minorEastAsia" w:hAnsi="Calibri Light" w:cs="Mangal"/>
          <w:sz w:val="28"/>
          <w:szCs w:val="20"/>
          <w:lang w:bidi="hi-IN"/>
        </w:rPr>
      </w:pPr>
      <w:hyperlink w:anchor="_Toc98415320" w:history="1">
        <w:r w:rsidR="0086278A" w:rsidRPr="00597048">
          <w:rPr>
            <w:rStyle w:val="Hyperlink"/>
            <w:rFonts w:ascii="Calibri Light" w:hAnsi="Calibri Light"/>
            <w:sz w:val="28"/>
          </w:rPr>
          <w:t>2.4</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AGE OF REVOLUTION</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_Toc98415320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63</w:t>
        </w:r>
        <w:r w:rsidR="0086278A" w:rsidRPr="00597048">
          <w:rPr>
            <w:rFonts w:ascii="Calibri Light" w:hAnsi="Calibri Light"/>
            <w:webHidden/>
            <w:sz w:val="28"/>
          </w:rPr>
          <w:fldChar w:fldCharType="end"/>
        </w:r>
      </w:hyperlink>
    </w:p>
    <w:p w14:paraId="4A4BD027" w14:textId="11F0D25E" w:rsidR="0086278A" w:rsidRPr="00597048" w:rsidRDefault="00781E57">
      <w:pPr>
        <w:pStyle w:val="TOC3"/>
        <w:rPr>
          <w:rFonts w:ascii="Calibri Light" w:eastAsiaTheme="minorEastAsia" w:hAnsi="Calibri Light" w:cs="Mangal"/>
          <w:sz w:val="28"/>
          <w:szCs w:val="20"/>
          <w:lang w:bidi="hi-IN"/>
        </w:rPr>
      </w:pPr>
      <w:hyperlink w:anchor="_Toc98415321" w:history="1">
        <w:r w:rsidR="0086278A" w:rsidRPr="00597048">
          <w:rPr>
            <w:rStyle w:val="Hyperlink"/>
            <w:rFonts w:ascii="Calibri Light" w:hAnsi="Calibri Light"/>
            <w:sz w:val="28"/>
          </w:rPr>
          <w:t>2.4.1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Europe: The Great Powers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_Toc98415321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63</w:t>
        </w:r>
        <w:r w:rsidR="0086278A" w:rsidRPr="00597048">
          <w:rPr>
            <w:rFonts w:ascii="Calibri Light" w:hAnsi="Calibri Light"/>
            <w:webHidden/>
            <w:sz w:val="28"/>
          </w:rPr>
          <w:fldChar w:fldCharType="end"/>
        </w:r>
      </w:hyperlink>
    </w:p>
    <w:p w14:paraId="597D514B" w14:textId="0A5A700C" w:rsidR="0086278A" w:rsidRPr="00597048" w:rsidRDefault="00781E57">
      <w:pPr>
        <w:pStyle w:val="TOC4"/>
        <w:rPr>
          <w:rFonts w:ascii="Calibri Light" w:eastAsiaTheme="minorEastAsia" w:hAnsi="Calibri Light" w:cs="Mangal"/>
          <w:sz w:val="28"/>
          <w:szCs w:val="20"/>
          <w:lang w:bidi="hi-IN"/>
        </w:rPr>
      </w:pPr>
      <w:hyperlink w:anchor="_Toc98415322" w:history="1">
        <w:r w:rsidR="0086278A" w:rsidRPr="00597048">
          <w:rPr>
            <w:rStyle w:val="Hyperlink"/>
            <w:rFonts w:ascii="Calibri Light" w:hAnsi="Calibri Light"/>
            <w:sz w:val="28"/>
          </w:rPr>
          <w:t>2.4.1.1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Forming Nation States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_Toc98415322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63</w:t>
        </w:r>
        <w:r w:rsidR="0086278A" w:rsidRPr="00597048">
          <w:rPr>
            <w:rFonts w:ascii="Calibri Light" w:hAnsi="Calibri Light"/>
            <w:webHidden/>
            <w:sz w:val="28"/>
          </w:rPr>
          <w:fldChar w:fldCharType="end"/>
        </w:r>
      </w:hyperlink>
    </w:p>
    <w:p w14:paraId="37A47E04" w14:textId="12B4ED4D" w:rsidR="0086278A" w:rsidRPr="00597048" w:rsidRDefault="00781E57">
      <w:pPr>
        <w:pStyle w:val="TOC4"/>
        <w:rPr>
          <w:rFonts w:ascii="Calibri Light" w:eastAsiaTheme="minorEastAsia" w:hAnsi="Calibri Light" w:cs="Mangal"/>
          <w:sz w:val="28"/>
          <w:szCs w:val="20"/>
          <w:lang w:bidi="hi-IN"/>
        </w:rPr>
      </w:pPr>
      <w:hyperlink w:anchor="_Toc98415323" w:history="1">
        <w:r w:rsidR="0086278A" w:rsidRPr="00597048">
          <w:rPr>
            <w:rStyle w:val="Hyperlink"/>
            <w:rFonts w:ascii="Calibri Light" w:hAnsi="Calibri Light"/>
            <w:sz w:val="28"/>
          </w:rPr>
          <w:t>2.4.1.2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Age of Louis XIV</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_Toc98415323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64</w:t>
        </w:r>
        <w:r w:rsidR="0086278A" w:rsidRPr="00597048">
          <w:rPr>
            <w:rFonts w:ascii="Calibri Light" w:hAnsi="Calibri Light"/>
            <w:webHidden/>
            <w:sz w:val="28"/>
          </w:rPr>
          <w:fldChar w:fldCharType="end"/>
        </w:r>
      </w:hyperlink>
    </w:p>
    <w:p w14:paraId="3C833C24" w14:textId="264DCF94" w:rsidR="0086278A" w:rsidRPr="00597048" w:rsidRDefault="00781E57">
      <w:pPr>
        <w:pStyle w:val="TOC4"/>
        <w:rPr>
          <w:rFonts w:ascii="Calibri Light" w:eastAsiaTheme="minorEastAsia" w:hAnsi="Calibri Light" w:cs="Mangal"/>
          <w:sz w:val="28"/>
          <w:szCs w:val="20"/>
          <w:lang w:bidi="hi-IN"/>
        </w:rPr>
      </w:pPr>
      <w:hyperlink w:anchor="_Toc98415324" w:history="1">
        <w:r w:rsidR="0086278A" w:rsidRPr="00597048">
          <w:rPr>
            <w:rStyle w:val="Hyperlink"/>
            <w:rFonts w:ascii="Calibri Light" w:hAnsi="Calibri Light"/>
            <w:sz w:val="28"/>
          </w:rPr>
          <w:t>2.4.1.3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Europe in the 18th Century</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_Toc98415324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65</w:t>
        </w:r>
        <w:r w:rsidR="0086278A" w:rsidRPr="00597048">
          <w:rPr>
            <w:rFonts w:ascii="Calibri Light" w:hAnsi="Calibri Light"/>
            <w:webHidden/>
            <w:sz w:val="28"/>
          </w:rPr>
          <w:fldChar w:fldCharType="end"/>
        </w:r>
      </w:hyperlink>
    </w:p>
    <w:p w14:paraId="11A6FF02" w14:textId="7D9A5F98" w:rsidR="0086278A" w:rsidRPr="00597048" w:rsidRDefault="00781E57">
      <w:pPr>
        <w:pStyle w:val="TOC3"/>
        <w:rPr>
          <w:rFonts w:ascii="Calibri Light" w:eastAsiaTheme="minorEastAsia" w:hAnsi="Calibri Light" w:cs="Mangal"/>
          <w:sz w:val="28"/>
          <w:szCs w:val="20"/>
          <w:lang w:bidi="hi-IN"/>
        </w:rPr>
      </w:pPr>
      <w:hyperlink w:anchor="_Toc98415325" w:history="1">
        <w:r w:rsidR="0086278A" w:rsidRPr="00597048">
          <w:rPr>
            <w:rStyle w:val="Hyperlink"/>
            <w:rFonts w:ascii="Calibri Light" w:hAnsi="Calibri Light"/>
            <w:sz w:val="28"/>
          </w:rPr>
          <w:t>2.4.2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Revolution in the Western World</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_Toc98415325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66</w:t>
        </w:r>
        <w:r w:rsidR="0086278A" w:rsidRPr="00597048">
          <w:rPr>
            <w:rFonts w:ascii="Calibri Light" w:hAnsi="Calibri Light"/>
            <w:webHidden/>
            <w:sz w:val="28"/>
          </w:rPr>
          <w:fldChar w:fldCharType="end"/>
        </w:r>
      </w:hyperlink>
    </w:p>
    <w:p w14:paraId="4E919F9B" w14:textId="4385C160" w:rsidR="0086278A" w:rsidRPr="00597048" w:rsidRDefault="00781E57">
      <w:pPr>
        <w:pStyle w:val="TOC4"/>
        <w:rPr>
          <w:rFonts w:ascii="Calibri Light" w:eastAsiaTheme="minorEastAsia" w:hAnsi="Calibri Light" w:cs="Mangal"/>
          <w:sz w:val="28"/>
          <w:szCs w:val="20"/>
          <w:lang w:bidi="hi-IN"/>
        </w:rPr>
      </w:pPr>
      <w:hyperlink w:anchor="_Toc98415326" w:history="1">
        <w:r w:rsidR="0086278A" w:rsidRPr="00597048">
          <w:rPr>
            <w:rStyle w:val="Hyperlink"/>
            <w:rFonts w:ascii="Calibri Light" w:hAnsi="Calibri Light"/>
            <w:sz w:val="28"/>
          </w:rPr>
          <w:t>2.4.2.1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American Revolution</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_Toc98415326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66</w:t>
        </w:r>
        <w:r w:rsidR="0086278A" w:rsidRPr="00597048">
          <w:rPr>
            <w:rFonts w:ascii="Calibri Light" w:hAnsi="Calibri Light"/>
            <w:webHidden/>
            <w:sz w:val="28"/>
          </w:rPr>
          <w:fldChar w:fldCharType="end"/>
        </w:r>
      </w:hyperlink>
    </w:p>
    <w:p w14:paraId="43A4D9C5" w14:textId="0A25E454" w:rsidR="0086278A" w:rsidRPr="00597048" w:rsidRDefault="00781E57">
      <w:pPr>
        <w:pStyle w:val="TOC4"/>
        <w:rPr>
          <w:rFonts w:ascii="Calibri Light" w:eastAsiaTheme="minorEastAsia" w:hAnsi="Calibri Light" w:cs="Mangal"/>
          <w:sz w:val="28"/>
          <w:szCs w:val="20"/>
          <w:lang w:bidi="hi-IN"/>
        </w:rPr>
      </w:pPr>
      <w:hyperlink w:anchor="_Toc98415327" w:history="1">
        <w:r w:rsidR="0086278A" w:rsidRPr="00597048">
          <w:rPr>
            <w:rStyle w:val="Hyperlink"/>
            <w:rFonts w:ascii="Calibri Light" w:hAnsi="Calibri Light"/>
            <w:sz w:val="28"/>
          </w:rPr>
          <w:t>2.4.2.2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French Revolution</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_Toc98415327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67</w:t>
        </w:r>
        <w:r w:rsidR="0086278A" w:rsidRPr="00597048">
          <w:rPr>
            <w:rFonts w:ascii="Calibri Light" w:hAnsi="Calibri Light"/>
            <w:webHidden/>
            <w:sz w:val="28"/>
          </w:rPr>
          <w:fldChar w:fldCharType="end"/>
        </w:r>
      </w:hyperlink>
    </w:p>
    <w:p w14:paraId="264339F4" w14:textId="098C6605" w:rsidR="0086278A" w:rsidRPr="00597048" w:rsidRDefault="00781E57">
      <w:pPr>
        <w:pStyle w:val="TOC3"/>
        <w:rPr>
          <w:rFonts w:ascii="Calibri Light" w:eastAsiaTheme="minorEastAsia" w:hAnsi="Calibri Light" w:cs="Mangal"/>
          <w:sz w:val="28"/>
          <w:szCs w:val="20"/>
          <w:lang w:bidi="hi-IN"/>
        </w:rPr>
      </w:pPr>
      <w:hyperlink w:anchor="_Toc98415328" w:history="1">
        <w:r w:rsidR="0086278A" w:rsidRPr="00597048">
          <w:rPr>
            <w:rStyle w:val="Hyperlink"/>
            <w:rFonts w:ascii="Calibri Light" w:hAnsi="Calibri Light"/>
            <w:sz w:val="28"/>
          </w:rPr>
          <w:t>2.4.3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Reaction and Rebellion</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_Toc98415328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68</w:t>
        </w:r>
        <w:r w:rsidR="0086278A" w:rsidRPr="00597048">
          <w:rPr>
            <w:rFonts w:ascii="Calibri Light" w:hAnsi="Calibri Light"/>
            <w:webHidden/>
            <w:sz w:val="28"/>
          </w:rPr>
          <w:fldChar w:fldCharType="end"/>
        </w:r>
      </w:hyperlink>
    </w:p>
    <w:p w14:paraId="7C1301E1" w14:textId="1616D09B" w:rsidR="0086278A" w:rsidRPr="00597048" w:rsidRDefault="00781E57">
      <w:pPr>
        <w:pStyle w:val="TOC4"/>
        <w:rPr>
          <w:rFonts w:ascii="Calibri Light" w:eastAsiaTheme="minorEastAsia" w:hAnsi="Calibri Light" w:cs="Mangal"/>
          <w:sz w:val="28"/>
          <w:szCs w:val="20"/>
          <w:lang w:bidi="hi-IN"/>
        </w:rPr>
      </w:pPr>
      <w:hyperlink w:anchor="_Toc98415329" w:history="1">
        <w:r w:rsidR="0086278A" w:rsidRPr="00597048">
          <w:rPr>
            <w:rStyle w:val="Hyperlink"/>
            <w:rFonts w:ascii="Calibri Light" w:hAnsi="Calibri Light"/>
            <w:sz w:val="28"/>
          </w:rPr>
          <w:t>2.4.3.1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Napoleonic Era</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_Toc98415329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68</w:t>
        </w:r>
        <w:r w:rsidR="0086278A" w:rsidRPr="00597048">
          <w:rPr>
            <w:rFonts w:ascii="Calibri Light" w:hAnsi="Calibri Light"/>
            <w:webHidden/>
            <w:sz w:val="28"/>
          </w:rPr>
          <w:fldChar w:fldCharType="end"/>
        </w:r>
      </w:hyperlink>
    </w:p>
    <w:p w14:paraId="003C1672" w14:textId="491DA04A" w:rsidR="0086278A" w:rsidRPr="00597048" w:rsidRDefault="00781E57">
      <w:pPr>
        <w:pStyle w:val="TOC4"/>
        <w:rPr>
          <w:rFonts w:ascii="Calibri Light" w:eastAsiaTheme="minorEastAsia" w:hAnsi="Calibri Light" w:cs="Mangal"/>
          <w:sz w:val="28"/>
          <w:szCs w:val="20"/>
          <w:lang w:bidi="hi-IN"/>
        </w:rPr>
      </w:pPr>
      <w:hyperlink w:anchor="_Toc98415330" w:history="1">
        <w:r w:rsidR="0086278A" w:rsidRPr="00597048">
          <w:rPr>
            <w:rStyle w:val="Hyperlink"/>
            <w:rFonts w:ascii="Calibri Light" w:hAnsi="Calibri Light"/>
            <w:sz w:val="28"/>
          </w:rPr>
          <w:t>2.4.3.2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United States: 1789-1823</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_Toc98415330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69</w:t>
        </w:r>
        <w:r w:rsidR="0086278A" w:rsidRPr="00597048">
          <w:rPr>
            <w:rFonts w:ascii="Calibri Light" w:hAnsi="Calibri Light"/>
            <w:webHidden/>
            <w:sz w:val="28"/>
          </w:rPr>
          <w:fldChar w:fldCharType="end"/>
        </w:r>
      </w:hyperlink>
    </w:p>
    <w:p w14:paraId="1C35B0B7" w14:textId="1D2D684E" w:rsidR="0086278A" w:rsidRPr="00597048" w:rsidRDefault="00781E57">
      <w:pPr>
        <w:pStyle w:val="TOC4"/>
        <w:rPr>
          <w:rFonts w:ascii="Calibri Light" w:eastAsiaTheme="minorEastAsia" w:hAnsi="Calibri Light" w:cs="Mangal"/>
          <w:sz w:val="28"/>
          <w:szCs w:val="20"/>
          <w:lang w:bidi="hi-IN"/>
        </w:rPr>
      </w:pPr>
      <w:hyperlink w:anchor="_Toc98415331" w:history="1">
        <w:r w:rsidR="0086278A" w:rsidRPr="00597048">
          <w:rPr>
            <w:rStyle w:val="Hyperlink"/>
            <w:rFonts w:ascii="Calibri Light" w:hAnsi="Calibri Light"/>
            <w:sz w:val="28"/>
          </w:rPr>
          <w:t>2.4.3.3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Liberation Movements in Europe</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_Toc98415331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70</w:t>
        </w:r>
        <w:r w:rsidR="0086278A" w:rsidRPr="00597048">
          <w:rPr>
            <w:rFonts w:ascii="Calibri Light" w:hAnsi="Calibri Light"/>
            <w:webHidden/>
            <w:sz w:val="28"/>
          </w:rPr>
          <w:fldChar w:fldCharType="end"/>
        </w:r>
      </w:hyperlink>
    </w:p>
    <w:p w14:paraId="52C910C8" w14:textId="36A432DF" w:rsidR="0086278A" w:rsidRPr="00597048" w:rsidRDefault="00781E57">
      <w:pPr>
        <w:pStyle w:val="TOC4"/>
        <w:rPr>
          <w:rFonts w:ascii="Calibri Light" w:eastAsiaTheme="minorEastAsia" w:hAnsi="Calibri Light" w:cs="Mangal"/>
          <w:sz w:val="28"/>
          <w:szCs w:val="20"/>
          <w:lang w:bidi="hi-IN"/>
        </w:rPr>
      </w:pPr>
      <w:hyperlink w:anchor="_Toc98415332" w:history="1">
        <w:r w:rsidR="0086278A" w:rsidRPr="00597048">
          <w:rPr>
            <w:rStyle w:val="Hyperlink"/>
            <w:rFonts w:ascii="Calibri Light" w:hAnsi="Calibri Light"/>
            <w:sz w:val="28"/>
          </w:rPr>
          <w:t>2.4.3.4</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Liberation Movements in Latin America</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_Toc98415332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70</w:t>
        </w:r>
        <w:r w:rsidR="0086278A" w:rsidRPr="00597048">
          <w:rPr>
            <w:rFonts w:ascii="Calibri Light" w:hAnsi="Calibri Light"/>
            <w:webHidden/>
            <w:sz w:val="28"/>
          </w:rPr>
          <w:fldChar w:fldCharType="end"/>
        </w:r>
      </w:hyperlink>
    </w:p>
    <w:p w14:paraId="0695A8A5" w14:textId="3FDDA4D6" w:rsidR="0086278A" w:rsidRPr="00597048" w:rsidRDefault="00781E57">
      <w:pPr>
        <w:pStyle w:val="TOC4"/>
        <w:rPr>
          <w:rFonts w:ascii="Calibri Light" w:eastAsiaTheme="minorEastAsia" w:hAnsi="Calibri Light" w:cs="Mangal"/>
          <w:sz w:val="28"/>
          <w:szCs w:val="20"/>
          <w:lang w:bidi="hi-IN"/>
        </w:rPr>
      </w:pPr>
      <w:hyperlink w:anchor="_Toc98415333" w:history="1">
        <w:r w:rsidR="0086278A" w:rsidRPr="00597048">
          <w:rPr>
            <w:rStyle w:val="Hyperlink"/>
            <w:rFonts w:ascii="Calibri Light" w:hAnsi="Calibri Light"/>
            <w:sz w:val="28"/>
          </w:rPr>
          <w:t>2.4.3.5</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Near East</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_Toc98415333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71</w:t>
        </w:r>
        <w:r w:rsidR="0086278A" w:rsidRPr="00597048">
          <w:rPr>
            <w:rFonts w:ascii="Calibri Light" w:hAnsi="Calibri Light"/>
            <w:webHidden/>
            <w:sz w:val="28"/>
          </w:rPr>
          <w:fldChar w:fldCharType="end"/>
        </w:r>
      </w:hyperlink>
    </w:p>
    <w:p w14:paraId="36736934" w14:textId="0CD9CED0" w:rsidR="0086278A" w:rsidRPr="00597048" w:rsidRDefault="00781E57">
      <w:pPr>
        <w:pStyle w:val="TOC3"/>
        <w:rPr>
          <w:rFonts w:ascii="Calibri Light" w:eastAsiaTheme="minorEastAsia" w:hAnsi="Calibri Light" w:cs="Mangal"/>
          <w:sz w:val="28"/>
          <w:szCs w:val="20"/>
          <w:lang w:bidi="hi-IN"/>
        </w:rPr>
      </w:pPr>
      <w:hyperlink w:anchor="_Toc98415334" w:history="1">
        <w:r w:rsidR="0086278A" w:rsidRPr="00597048">
          <w:rPr>
            <w:rStyle w:val="Hyperlink"/>
            <w:rFonts w:ascii="Calibri Light" w:hAnsi="Calibri Light"/>
            <w:sz w:val="28"/>
          </w:rPr>
          <w:t>2.4.4</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Industrial Revolution</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_Toc98415334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73</w:t>
        </w:r>
        <w:r w:rsidR="0086278A" w:rsidRPr="00597048">
          <w:rPr>
            <w:rFonts w:ascii="Calibri Light" w:hAnsi="Calibri Light"/>
            <w:webHidden/>
            <w:sz w:val="28"/>
          </w:rPr>
          <w:fldChar w:fldCharType="end"/>
        </w:r>
      </w:hyperlink>
    </w:p>
    <w:p w14:paraId="0497D0A1" w14:textId="001AA88B" w:rsidR="0086278A" w:rsidRPr="00597048" w:rsidRDefault="00781E57">
      <w:pPr>
        <w:pStyle w:val="TOC4"/>
        <w:rPr>
          <w:rFonts w:ascii="Calibri Light" w:eastAsiaTheme="minorEastAsia" w:hAnsi="Calibri Light" w:cs="Mangal"/>
          <w:sz w:val="28"/>
          <w:szCs w:val="20"/>
          <w:lang w:bidi="hi-IN"/>
        </w:rPr>
      </w:pPr>
      <w:hyperlink w:anchor="_Toc98415335" w:history="1">
        <w:r w:rsidR="0086278A" w:rsidRPr="00597048">
          <w:rPr>
            <w:rStyle w:val="Hyperlink"/>
            <w:rFonts w:ascii="Calibri Light" w:hAnsi="Calibri Light"/>
            <w:sz w:val="28"/>
          </w:rPr>
          <w:t>2.4.4.1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Industrial Revolution in England</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_Toc98415335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73</w:t>
        </w:r>
        <w:r w:rsidR="0086278A" w:rsidRPr="00597048">
          <w:rPr>
            <w:rFonts w:ascii="Calibri Light" w:hAnsi="Calibri Light"/>
            <w:webHidden/>
            <w:sz w:val="28"/>
          </w:rPr>
          <w:fldChar w:fldCharType="end"/>
        </w:r>
      </w:hyperlink>
    </w:p>
    <w:p w14:paraId="4F2B50B5" w14:textId="63CC9EB7" w:rsidR="0086278A" w:rsidRPr="00597048" w:rsidRDefault="00781E57">
      <w:pPr>
        <w:pStyle w:val="TOC4"/>
        <w:rPr>
          <w:rFonts w:ascii="Calibri Light" w:eastAsiaTheme="minorEastAsia" w:hAnsi="Calibri Light" w:cs="Mangal"/>
          <w:sz w:val="28"/>
          <w:szCs w:val="20"/>
          <w:lang w:bidi="hi-IN"/>
        </w:rPr>
      </w:pPr>
      <w:hyperlink w:anchor="_Toc98415336" w:history="1">
        <w:r w:rsidR="0086278A" w:rsidRPr="00597048">
          <w:rPr>
            <w:rStyle w:val="Hyperlink"/>
            <w:rFonts w:ascii="Calibri Light" w:hAnsi="Calibri Light"/>
            <w:sz w:val="28"/>
          </w:rPr>
          <w:t>2.4.4.2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Spread of Industrialization</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_Toc98415336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74</w:t>
        </w:r>
        <w:r w:rsidR="0086278A" w:rsidRPr="00597048">
          <w:rPr>
            <w:rFonts w:ascii="Calibri Light" w:hAnsi="Calibri Light"/>
            <w:webHidden/>
            <w:sz w:val="28"/>
          </w:rPr>
          <w:fldChar w:fldCharType="end"/>
        </w:r>
      </w:hyperlink>
    </w:p>
    <w:p w14:paraId="4BC40DA3" w14:textId="06D2B6D8" w:rsidR="0086278A" w:rsidRPr="00597048" w:rsidRDefault="00781E57">
      <w:pPr>
        <w:pStyle w:val="TOC4"/>
        <w:rPr>
          <w:rFonts w:ascii="Calibri Light" w:eastAsiaTheme="minorEastAsia" w:hAnsi="Calibri Light" w:cs="Mangal"/>
          <w:sz w:val="28"/>
          <w:szCs w:val="20"/>
          <w:lang w:bidi="hi-IN"/>
        </w:rPr>
      </w:pPr>
      <w:hyperlink w:anchor="_Toc98415337" w:history="1">
        <w:r w:rsidR="0086278A" w:rsidRPr="00597048">
          <w:rPr>
            <w:rStyle w:val="Hyperlink"/>
            <w:rFonts w:ascii="Calibri Light" w:hAnsi="Calibri Light"/>
            <w:sz w:val="28"/>
          </w:rPr>
          <w:t>2.4.4.3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A World Economy</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_Toc98415337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74</w:t>
        </w:r>
        <w:r w:rsidR="0086278A" w:rsidRPr="00597048">
          <w:rPr>
            <w:rFonts w:ascii="Calibri Light" w:hAnsi="Calibri Light"/>
            <w:webHidden/>
            <w:sz w:val="28"/>
          </w:rPr>
          <w:fldChar w:fldCharType="end"/>
        </w:r>
      </w:hyperlink>
    </w:p>
    <w:p w14:paraId="3B4C16E8" w14:textId="4A6BDE9E" w:rsidR="0086278A" w:rsidRPr="00597048" w:rsidRDefault="00781E57">
      <w:pPr>
        <w:pStyle w:val="TOC3"/>
        <w:rPr>
          <w:rFonts w:ascii="Calibri Light" w:eastAsiaTheme="minorEastAsia" w:hAnsi="Calibri Light" w:cs="Mangal"/>
          <w:sz w:val="28"/>
          <w:szCs w:val="20"/>
          <w:lang w:bidi="hi-IN"/>
        </w:rPr>
      </w:pPr>
      <w:hyperlink w:anchor="_Toc98415338" w:history="1">
        <w:r w:rsidR="0086278A" w:rsidRPr="00597048">
          <w:rPr>
            <w:rStyle w:val="Hyperlink"/>
            <w:rFonts w:ascii="Calibri Light" w:hAnsi="Calibri Light"/>
            <w:sz w:val="28"/>
          </w:rPr>
          <w:t>2.4.5</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New Forces, New Ideas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_Toc98415338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75</w:t>
        </w:r>
        <w:r w:rsidR="0086278A" w:rsidRPr="00597048">
          <w:rPr>
            <w:rFonts w:ascii="Calibri Light" w:hAnsi="Calibri Light"/>
            <w:webHidden/>
            <w:sz w:val="28"/>
          </w:rPr>
          <w:fldChar w:fldCharType="end"/>
        </w:r>
      </w:hyperlink>
    </w:p>
    <w:p w14:paraId="7117A350" w14:textId="662D064F" w:rsidR="0086278A" w:rsidRPr="00597048" w:rsidRDefault="00781E57">
      <w:pPr>
        <w:pStyle w:val="TOC4"/>
        <w:rPr>
          <w:rFonts w:ascii="Calibri Light" w:eastAsiaTheme="minorEastAsia" w:hAnsi="Calibri Light" w:cs="Mangal"/>
          <w:sz w:val="28"/>
          <w:szCs w:val="20"/>
          <w:lang w:bidi="hi-IN"/>
        </w:rPr>
      </w:pPr>
      <w:hyperlink w:anchor="_Toc98415339" w:history="1">
        <w:r w:rsidR="0086278A" w:rsidRPr="00597048">
          <w:rPr>
            <w:rStyle w:val="Hyperlink"/>
            <w:rFonts w:ascii="Calibri Light" w:hAnsi="Calibri Light"/>
            <w:sz w:val="28"/>
          </w:rPr>
          <w:t>2.4.5.1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Romanticism and After</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_Toc98415339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75</w:t>
        </w:r>
        <w:r w:rsidR="0086278A" w:rsidRPr="00597048">
          <w:rPr>
            <w:rFonts w:ascii="Calibri Light" w:hAnsi="Calibri Light"/>
            <w:webHidden/>
            <w:sz w:val="28"/>
          </w:rPr>
          <w:fldChar w:fldCharType="end"/>
        </w:r>
      </w:hyperlink>
    </w:p>
    <w:p w14:paraId="32E11685" w14:textId="65E13E50" w:rsidR="0086278A" w:rsidRPr="00597048" w:rsidRDefault="00781E57">
      <w:pPr>
        <w:pStyle w:val="TOC4"/>
        <w:rPr>
          <w:rFonts w:ascii="Calibri Light" w:eastAsiaTheme="minorEastAsia" w:hAnsi="Calibri Light" w:cs="Mangal"/>
          <w:sz w:val="28"/>
          <w:szCs w:val="20"/>
          <w:lang w:bidi="hi-IN"/>
        </w:rPr>
      </w:pPr>
      <w:hyperlink w:anchor="_Toc98415340" w:history="1">
        <w:r w:rsidR="0086278A" w:rsidRPr="00597048">
          <w:rPr>
            <w:rStyle w:val="Hyperlink"/>
            <w:rFonts w:ascii="Calibri Light" w:hAnsi="Calibri Light"/>
            <w:sz w:val="28"/>
          </w:rPr>
          <w:t>2.4.5.2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From Liberalism to Democracy</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_Toc98415340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75</w:t>
        </w:r>
        <w:r w:rsidR="0086278A" w:rsidRPr="00597048">
          <w:rPr>
            <w:rFonts w:ascii="Calibri Light" w:hAnsi="Calibri Light"/>
            <w:webHidden/>
            <w:sz w:val="28"/>
          </w:rPr>
          <w:fldChar w:fldCharType="end"/>
        </w:r>
      </w:hyperlink>
    </w:p>
    <w:p w14:paraId="0029B9DF" w14:textId="1D7451DD" w:rsidR="0086278A" w:rsidRPr="00597048" w:rsidRDefault="00781E57">
      <w:pPr>
        <w:pStyle w:val="TOC4"/>
        <w:rPr>
          <w:rFonts w:ascii="Calibri Light" w:eastAsiaTheme="minorEastAsia" w:hAnsi="Calibri Light" w:cs="Mangal"/>
          <w:sz w:val="28"/>
          <w:szCs w:val="20"/>
          <w:lang w:bidi="hi-IN"/>
        </w:rPr>
      </w:pPr>
      <w:hyperlink w:anchor="_Toc98415341" w:history="1">
        <w:r w:rsidR="0086278A" w:rsidRPr="00597048">
          <w:rPr>
            <w:rStyle w:val="Hyperlink"/>
            <w:rFonts w:ascii="Calibri Light" w:hAnsi="Calibri Light"/>
            <w:sz w:val="28"/>
          </w:rPr>
          <w:t>2.4.5.3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Rise of Socialism</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_Toc98415341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76</w:t>
        </w:r>
        <w:r w:rsidR="0086278A" w:rsidRPr="00597048">
          <w:rPr>
            <w:rFonts w:ascii="Calibri Light" w:hAnsi="Calibri Light"/>
            <w:webHidden/>
            <w:sz w:val="28"/>
          </w:rPr>
          <w:fldChar w:fldCharType="end"/>
        </w:r>
      </w:hyperlink>
    </w:p>
    <w:p w14:paraId="5BCC5369" w14:textId="6B82A0AA" w:rsidR="0086278A" w:rsidRPr="00597048" w:rsidRDefault="00781E57">
      <w:pPr>
        <w:pStyle w:val="TOC4"/>
        <w:rPr>
          <w:rFonts w:ascii="Calibri Light" w:eastAsiaTheme="minorEastAsia" w:hAnsi="Calibri Light" w:cs="Mangal"/>
          <w:sz w:val="28"/>
          <w:szCs w:val="20"/>
          <w:lang w:bidi="hi-IN"/>
        </w:rPr>
      </w:pPr>
      <w:hyperlink w:anchor="_Toc98415342" w:history="1">
        <w:r w:rsidR="0086278A" w:rsidRPr="00597048">
          <w:rPr>
            <w:rStyle w:val="Hyperlink"/>
            <w:rFonts w:ascii="Calibri Light" w:hAnsi="Calibri Light"/>
            <w:sz w:val="28"/>
          </w:rPr>
          <w:t>2.4.5.4</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Antislavery Impulse in America</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_Toc98415342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77</w:t>
        </w:r>
        <w:r w:rsidR="0086278A" w:rsidRPr="00597048">
          <w:rPr>
            <w:rFonts w:ascii="Calibri Light" w:hAnsi="Calibri Light"/>
            <w:webHidden/>
            <w:sz w:val="28"/>
          </w:rPr>
          <w:fldChar w:fldCharType="end"/>
        </w:r>
      </w:hyperlink>
    </w:p>
    <w:p w14:paraId="48A8D436" w14:textId="379856C7" w:rsidR="0086278A" w:rsidRPr="00597048" w:rsidRDefault="00781E57">
      <w:pPr>
        <w:pStyle w:val="TOC4"/>
        <w:rPr>
          <w:rFonts w:ascii="Calibri Light" w:eastAsiaTheme="minorEastAsia" w:hAnsi="Calibri Light" w:cs="Mangal"/>
          <w:sz w:val="28"/>
          <w:szCs w:val="20"/>
          <w:lang w:bidi="hi-IN"/>
        </w:rPr>
      </w:pPr>
      <w:hyperlink w:anchor="_Toc98415343" w:history="1">
        <w:r w:rsidR="0086278A" w:rsidRPr="00597048">
          <w:rPr>
            <w:rStyle w:val="Hyperlink"/>
            <w:rFonts w:ascii="Calibri Light" w:hAnsi="Calibri Light"/>
            <w:sz w:val="28"/>
          </w:rPr>
          <w:t>2.4.5.5</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Unification Movements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_Toc98415343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78</w:t>
        </w:r>
        <w:r w:rsidR="0086278A" w:rsidRPr="00597048">
          <w:rPr>
            <w:rFonts w:ascii="Calibri Light" w:hAnsi="Calibri Light"/>
            <w:webHidden/>
            <w:sz w:val="28"/>
          </w:rPr>
          <w:fldChar w:fldCharType="end"/>
        </w:r>
      </w:hyperlink>
    </w:p>
    <w:p w14:paraId="0FE20784" w14:textId="4AD229F1" w:rsidR="0086278A" w:rsidRPr="00597048" w:rsidRDefault="00781E57">
      <w:pPr>
        <w:pStyle w:val="TOC2"/>
        <w:rPr>
          <w:rFonts w:ascii="Calibri Light" w:eastAsiaTheme="minorEastAsia" w:hAnsi="Calibri Light" w:cs="Mangal"/>
          <w:sz w:val="28"/>
          <w:szCs w:val="20"/>
          <w:lang w:bidi="hi-IN"/>
        </w:rPr>
      </w:pPr>
      <w:hyperlink w:anchor="_Toc98415344" w:history="1">
        <w:r w:rsidR="0086278A" w:rsidRPr="00597048">
          <w:rPr>
            <w:rStyle w:val="Hyperlink"/>
            <w:rFonts w:ascii="Calibri Light" w:hAnsi="Calibri Light"/>
            <w:sz w:val="28"/>
          </w:rPr>
          <w:t>2.5</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MODERN WORLD</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_Toc98415344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79</w:t>
        </w:r>
        <w:r w:rsidR="0086278A" w:rsidRPr="00597048">
          <w:rPr>
            <w:rFonts w:ascii="Calibri Light" w:hAnsi="Calibri Light"/>
            <w:webHidden/>
            <w:sz w:val="28"/>
          </w:rPr>
          <w:fldChar w:fldCharType="end"/>
        </w:r>
      </w:hyperlink>
    </w:p>
    <w:p w14:paraId="6D471C01" w14:textId="3A9A8476" w:rsidR="0086278A" w:rsidRPr="00597048" w:rsidRDefault="00781E57">
      <w:pPr>
        <w:pStyle w:val="TOC3"/>
        <w:rPr>
          <w:rFonts w:ascii="Calibri Light" w:eastAsiaTheme="minorEastAsia" w:hAnsi="Calibri Light" w:cs="Mangal"/>
          <w:sz w:val="28"/>
          <w:szCs w:val="20"/>
          <w:lang w:bidi="hi-IN"/>
        </w:rPr>
      </w:pPr>
      <w:hyperlink w:anchor="_Toc98415345" w:history="1">
        <w:r w:rsidR="0086278A" w:rsidRPr="00597048">
          <w:rPr>
            <w:rStyle w:val="Hyperlink"/>
            <w:rFonts w:ascii="Calibri Light" w:hAnsi="Calibri Light"/>
            <w:sz w:val="28"/>
          </w:rPr>
          <w:t>2.5.1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Toward Disintegration</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_Toc98415345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79</w:t>
        </w:r>
        <w:r w:rsidR="0086278A" w:rsidRPr="00597048">
          <w:rPr>
            <w:rFonts w:ascii="Calibri Light" w:hAnsi="Calibri Light"/>
            <w:webHidden/>
            <w:sz w:val="28"/>
          </w:rPr>
          <w:fldChar w:fldCharType="end"/>
        </w:r>
      </w:hyperlink>
    </w:p>
    <w:p w14:paraId="5C0A5663" w14:textId="6FE15FA3" w:rsidR="0086278A" w:rsidRPr="00597048" w:rsidRDefault="00781E57">
      <w:pPr>
        <w:pStyle w:val="TOC4"/>
        <w:rPr>
          <w:rFonts w:ascii="Calibri Light" w:eastAsiaTheme="minorEastAsia" w:hAnsi="Calibri Light" w:cs="Mangal"/>
          <w:sz w:val="28"/>
          <w:szCs w:val="20"/>
          <w:lang w:bidi="hi-IN"/>
        </w:rPr>
      </w:pPr>
      <w:hyperlink w:anchor="_Toc98415346" w:history="1">
        <w:r w:rsidR="0086278A" w:rsidRPr="00597048">
          <w:rPr>
            <w:rStyle w:val="Hyperlink"/>
            <w:rFonts w:ascii="Calibri Light" w:hAnsi="Calibri Light"/>
            <w:sz w:val="28"/>
          </w:rPr>
          <w:t>2.5.1.1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Imperialism in Africa</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_Toc98415346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79</w:t>
        </w:r>
        <w:r w:rsidR="0086278A" w:rsidRPr="00597048">
          <w:rPr>
            <w:rFonts w:ascii="Calibri Light" w:hAnsi="Calibri Light"/>
            <w:webHidden/>
            <w:sz w:val="28"/>
          </w:rPr>
          <w:fldChar w:fldCharType="end"/>
        </w:r>
      </w:hyperlink>
    </w:p>
    <w:p w14:paraId="13A0EFE8" w14:textId="3D2674E2" w:rsidR="0086278A" w:rsidRPr="00597048" w:rsidRDefault="00781E57">
      <w:pPr>
        <w:pStyle w:val="TOC4"/>
        <w:rPr>
          <w:rFonts w:ascii="Calibri Light" w:eastAsiaTheme="minorEastAsia" w:hAnsi="Calibri Light" w:cs="Mangal"/>
          <w:sz w:val="28"/>
          <w:szCs w:val="20"/>
          <w:lang w:bidi="hi-IN"/>
        </w:rPr>
      </w:pPr>
      <w:hyperlink w:anchor="_Toc98415347" w:history="1">
        <w:r w:rsidR="0086278A" w:rsidRPr="00597048">
          <w:rPr>
            <w:rStyle w:val="Hyperlink"/>
            <w:rFonts w:ascii="Calibri Light" w:hAnsi="Calibri Light"/>
            <w:sz w:val="28"/>
          </w:rPr>
          <w:t>2.5.1.2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American Imperialism</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_Toc98415347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80</w:t>
        </w:r>
        <w:r w:rsidR="0086278A" w:rsidRPr="00597048">
          <w:rPr>
            <w:rFonts w:ascii="Calibri Light" w:hAnsi="Calibri Light"/>
            <w:webHidden/>
            <w:sz w:val="28"/>
          </w:rPr>
          <w:fldChar w:fldCharType="end"/>
        </w:r>
      </w:hyperlink>
    </w:p>
    <w:p w14:paraId="202045E4" w14:textId="7EE41547" w:rsidR="0086278A" w:rsidRPr="00597048" w:rsidRDefault="00781E57">
      <w:pPr>
        <w:pStyle w:val="TOC4"/>
        <w:rPr>
          <w:rFonts w:ascii="Calibri Light" w:eastAsiaTheme="minorEastAsia" w:hAnsi="Calibri Light" w:cs="Mangal"/>
          <w:sz w:val="28"/>
          <w:szCs w:val="20"/>
          <w:lang w:bidi="hi-IN"/>
        </w:rPr>
      </w:pPr>
      <w:hyperlink w:anchor="_Toc98415348" w:history="1">
        <w:r w:rsidR="0086278A" w:rsidRPr="00597048">
          <w:rPr>
            <w:rStyle w:val="Hyperlink"/>
            <w:rFonts w:ascii="Calibri Light" w:hAnsi="Calibri Light"/>
            <w:sz w:val="28"/>
          </w:rPr>
          <w:t>2.5.1.3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China Under the Impact of the West</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_Toc98415348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80</w:t>
        </w:r>
        <w:r w:rsidR="0086278A" w:rsidRPr="00597048">
          <w:rPr>
            <w:rFonts w:ascii="Calibri Light" w:hAnsi="Calibri Light"/>
            <w:webHidden/>
            <w:sz w:val="28"/>
          </w:rPr>
          <w:fldChar w:fldCharType="end"/>
        </w:r>
      </w:hyperlink>
    </w:p>
    <w:p w14:paraId="1125EE8F" w14:textId="0C4D9751" w:rsidR="0086278A" w:rsidRPr="00597048" w:rsidRDefault="00781E57">
      <w:pPr>
        <w:pStyle w:val="TOC4"/>
        <w:rPr>
          <w:rFonts w:ascii="Calibri Light" w:eastAsiaTheme="minorEastAsia" w:hAnsi="Calibri Light" w:cs="Mangal"/>
          <w:sz w:val="28"/>
          <w:szCs w:val="20"/>
          <w:lang w:bidi="hi-IN"/>
        </w:rPr>
      </w:pPr>
      <w:hyperlink w:anchor="_Toc98415349" w:history="1">
        <w:r w:rsidR="0086278A" w:rsidRPr="00597048">
          <w:rPr>
            <w:rStyle w:val="Hyperlink"/>
            <w:rFonts w:ascii="Calibri Light" w:hAnsi="Calibri Light"/>
            <w:sz w:val="28"/>
          </w:rPr>
          <w:t>2.5.1.4</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India Under British Rule</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_Toc98415349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81</w:t>
        </w:r>
        <w:r w:rsidR="0086278A" w:rsidRPr="00597048">
          <w:rPr>
            <w:rFonts w:ascii="Calibri Light" w:hAnsi="Calibri Light"/>
            <w:webHidden/>
            <w:sz w:val="28"/>
          </w:rPr>
          <w:fldChar w:fldCharType="end"/>
        </w:r>
      </w:hyperlink>
    </w:p>
    <w:p w14:paraId="773D964C" w14:textId="6ADFD608" w:rsidR="0086278A" w:rsidRPr="00597048" w:rsidRDefault="00781E57">
      <w:pPr>
        <w:pStyle w:val="TOC4"/>
        <w:rPr>
          <w:rFonts w:ascii="Calibri Light" w:eastAsiaTheme="minorEastAsia" w:hAnsi="Calibri Light" w:cs="Mangal"/>
          <w:sz w:val="28"/>
          <w:szCs w:val="20"/>
          <w:lang w:bidi="hi-IN"/>
        </w:rPr>
      </w:pPr>
      <w:hyperlink w:anchor="_Toc98415350" w:history="1">
        <w:r w:rsidR="0086278A" w:rsidRPr="00597048">
          <w:rPr>
            <w:rStyle w:val="Hyperlink"/>
            <w:rFonts w:ascii="Calibri Light" w:hAnsi="Calibri Light"/>
            <w:sz w:val="28"/>
          </w:rPr>
          <w:t>2.5.1.5</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Darwin and Freud</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_Toc98415350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81</w:t>
        </w:r>
        <w:r w:rsidR="0086278A" w:rsidRPr="00597048">
          <w:rPr>
            <w:rFonts w:ascii="Calibri Light" w:hAnsi="Calibri Light"/>
            <w:webHidden/>
            <w:sz w:val="28"/>
          </w:rPr>
          <w:fldChar w:fldCharType="end"/>
        </w:r>
      </w:hyperlink>
    </w:p>
    <w:p w14:paraId="10BBE436" w14:textId="1AA6C38E" w:rsidR="0086278A" w:rsidRPr="00597048" w:rsidRDefault="00781E57">
      <w:pPr>
        <w:pStyle w:val="TOC4"/>
        <w:rPr>
          <w:rFonts w:ascii="Calibri Light" w:eastAsiaTheme="minorEastAsia" w:hAnsi="Calibri Light" w:cs="Mangal"/>
          <w:sz w:val="28"/>
          <w:szCs w:val="20"/>
          <w:lang w:bidi="hi-IN"/>
        </w:rPr>
      </w:pPr>
      <w:hyperlink w:anchor="_Toc98415351" w:history="1">
        <w:r w:rsidR="0086278A" w:rsidRPr="00597048">
          <w:rPr>
            <w:rStyle w:val="Hyperlink"/>
            <w:rFonts w:ascii="Calibri Light" w:hAnsi="Calibri Light"/>
            <w:sz w:val="28"/>
          </w:rPr>
          <w:t>2.5.1.6</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Great Powers to the Verge of War</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_Toc98415351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82</w:t>
        </w:r>
        <w:r w:rsidR="0086278A" w:rsidRPr="00597048">
          <w:rPr>
            <w:rFonts w:ascii="Calibri Light" w:hAnsi="Calibri Light"/>
            <w:webHidden/>
            <w:sz w:val="28"/>
          </w:rPr>
          <w:fldChar w:fldCharType="end"/>
        </w:r>
      </w:hyperlink>
    </w:p>
    <w:p w14:paraId="132EB62D" w14:textId="061B6A62" w:rsidR="0086278A" w:rsidRPr="00597048" w:rsidRDefault="00781E57">
      <w:pPr>
        <w:pStyle w:val="TOC3"/>
        <w:rPr>
          <w:rFonts w:ascii="Calibri Light" w:eastAsiaTheme="minorEastAsia" w:hAnsi="Calibri Light" w:cs="Mangal"/>
          <w:sz w:val="28"/>
          <w:szCs w:val="20"/>
          <w:lang w:bidi="hi-IN"/>
        </w:rPr>
      </w:pPr>
      <w:hyperlink w:anchor="_Toc98415352" w:history="1">
        <w:r w:rsidR="0086278A" w:rsidRPr="00597048">
          <w:rPr>
            <w:rStyle w:val="Hyperlink"/>
            <w:rFonts w:ascii="Calibri Light" w:hAnsi="Calibri Light"/>
            <w:sz w:val="28"/>
          </w:rPr>
          <w:t>2.5.2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Great War: 1914–1945</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_Toc98415352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84</w:t>
        </w:r>
        <w:r w:rsidR="0086278A" w:rsidRPr="00597048">
          <w:rPr>
            <w:rFonts w:ascii="Calibri Light" w:hAnsi="Calibri Light"/>
            <w:webHidden/>
            <w:sz w:val="28"/>
          </w:rPr>
          <w:fldChar w:fldCharType="end"/>
        </w:r>
      </w:hyperlink>
    </w:p>
    <w:p w14:paraId="020F8590" w14:textId="74CA6CFA" w:rsidR="0086278A" w:rsidRPr="00597048" w:rsidRDefault="00781E57">
      <w:pPr>
        <w:pStyle w:val="TOC4"/>
        <w:rPr>
          <w:rFonts w:ascii="Calibri Light" w:eastAsiaTheme="minorEastAsia" w:hAnsi="Calibri Light" w:cs="Mangal"/>
          <w:sz w:val="28"/>
          <w:szCs w:val="20"/>
          <w:lang w:bidi="hi-IN"/>
        </w:rPr>
      </w:pPr>
      <w:hyperlink w:anchor="_Toc98415353" w:history="1">
        <w:r w:rsidR="0086278A" w:rsidRPr="00597048">
          <w:rPr>
            <w:rStyle w:val="Hyperlink"/>
            <w:rFonts w:ascii="Calibri Light" w:hAnsi="Calibri Light"/>
            <w:sz w:val="28"/>
          </w:rPr>
          <w:t>2.5.2.1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World War I</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_Toc98415353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84</w:t>
        </w:r>
        <w:r w:rsidR="0086278A" w:rsidRPr="00597048">
          <w:rPr>
            <w:rFonts w:ascii="Calibri Light" w:hAnsi="Calibri Light"/>
            <w:webHidden/>
            <w:sz w:val="28"/>
          </w:rPr>
          <w:fldChar w:fldCharType="end"/>
        </w:r>
      </w:hyperlink>
    </w:p>
    <w:p w14:paraId="2883950B" w14:textId="7CC32059" w:rsidR="0086278A" w:rsidRPr="00597048" w:rsidRDefault="00781E57">
      <w:pPr>
        <w:pStyle w:val="TOC4"/>
        <w:rPr>
          <w:rFonts w:ascii="Calibri Light" w:eastAsiaTheme="minorEastAsia" w:hAnsi="Calibri Light" w:cs="Mangal"/>
          <w:sz w:val="28"/>
          <w:szCs w:val="20"/>
          <w:lang w:bidi="hi-IN"/>
        </w:rPr>
      </w:pPr>
      <w:hyperlink w:anchor="_Toc98415354" w:history="1">
        <w:r w:rsidR="0086278A" w:rsidRPr="00597048">
          <w:rPr>
            <w:rStyle w:val="Hyperlink"/>
            <w:rFonts w:ascii="Calibri Light" w:hAnsi="Calibri Light"/>
            <w:sz w:val="28"/>
          </w:rPr>
          <w:t>2.5.2.2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Russian Revolution and the Stalin Era</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_Toc98415354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84</w:t>
        </w:r>
        <w:r w:rsidR="0086278A" w:rsidRPr="00597048">
          <w:rPr>
            <w:rFonts w:ascii="Calibri Light" w:hAnsi="Calibri Light"/>
            <w:webHidden/>
            <w:sz w:val="28"/>
          </w:rPr>
          <w:fldChar w:fldCharType="end"/>
        </w:r>
      </w:hyperlink>
    </w:p>
    <w:p w14:paraId="5AF99586" w14:textId="6A7594D5" w:rsidR="0086278A" w:rsidRPr="00597048" w:rsidRDefault="00781E57">
      <w:pPr>
        <w:pStyle w:val="TOC4"/>
        <w:rPr>
          <w:rFonts w:ascii="Calibri Light" w:eastAsiaTheme="minorEastAsia" w:hAnsi="Calibri Light" w:cs="Mangal"/>
          <w:sz w:val="28"/>
          <w:szCs w:val="20"/>
          <w:lang w:bidi="hi-IN"/>
        </w:rPr>
      </w:pPr>
      <w:hyperlink w:anchor="_Toc98415355" w:history="1">
        <w:r w:rsidR="0086278A" w:rsidRPr="00597048">
          <w:rPr>
            <w:rStyle w:val="Hyperlink"/>
            <w:rFonts w:ascii="Calibri Light" w:hAnsi="Calibri Light"/>
            <w:sz w:val="28"/>
          </w:rPr>
          <w:t>2.5.2.3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United States: Prosperity and Depression</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_Toc98415355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85</w:t>
        </w:r>
        <w:r w:rsidR="0086278A" w:rsidRPr="00597048">
          <w:rPr>
            <w:rFonts w:ascii="Calibri Light" w:hAnsi="Calibri Light"/>
            <w:webHidden/>
            <w:sz w:val="28"/>
          </w:rPr>
          <w:fldChar w:fldCharType="end"/>
        </w:r>
      </w:hyperlink>
    </w:p>
    <w:p w14:paraId="33EA0DF2" w14:textId="4C0C69C3" w:rsidR="0086278A" w:rsidRPr="00597048" w:rsidRDefault="00781E57">
      <w:pPr>
        <w:pStyle w:val="TOC4"/>
        <w:rPr>
          <w:rFonts w:ascii="Calibri Light" w:eastAsiaTheme="minorEastAsia" w:hAnsi="Calibri Light" w:cs="Mangal"/>
          <w:sz w:val="28"/>
          <w:szCs w:val="20"/>
          <w:lang w:bidi="hi-IN"/>
        </w:rPr>
      </w:pPr>
      <w:hyperlink w:anchor="_Toc98415356" w:history="1">
        <w:r w:rsidR="0086278A" w:rsidRPr="00597048">
          <w:rPr>
            <w:rStyle w:val="Hyperlink"/>
            <w:rFonts w:ascii="Calibri Light" w:hAnsi="Calibri Light"/>
            <w:sz w:val="28"/>
          </w:rPr>
          <w:t>2.5.2.4</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Modern China</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_Toc98415356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86</w:t>
        </w:r>
        <w:r w:rsidR="0086278A" w:rsidRPr="00597048">
          <w:rPr>
            <w:rFonts w:ascii="Calibri Light" w:hAnsi="Calibri Light"/>
            <w:webHidden/>
            <w:sz w:val="28"/>
          </w:rPr>
          <w:fldChar w:fldCharType="end"/>
        </w:r>
      </w:hyperlink>
    </w:p>
    <w:p w14:paraId="3525D5B4" w14:textId="3AF438AF" w:rsidR="0086278A" w:rsidRPr="00597048" w:rsidRDefault="00781E57">
      <w:pPr>
        <w:pStyle w:val="TOC4"/>
        <w:rPr>
          <w:rFonts w:ascii="Calibri Light" w:eastAsiaTheme="minorEastAsia" w:hAnsi="Calibri Light" w:cs="Mangal"/>
          <w:sz w:val="28"/>
          <w:szCs w:val="20"/>
          <w:lang w:bidi="hi-IN"/>
        </w:rPr>
      </w:pPr>
      <w:hyperlink w:anchor="_Toc98415357" w:history="1">
        <w:r w:rsidR="0086278A" w:rsidRPr="00597048">
          <w:rPr>
            <w:rStyle w:val="Hyperlink"/>
            <w:rFonts w:ascii="Calibri Light" w:hAnsi="Calibri Light"/>
            <w:sz w:val="28"/>
          </w:rPr>
          <w:t>2.5.2.5</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Modernizing Japan</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_Toc98415357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86</w:t>
        </w:r>
        <w:r w:rsidR="0086278A" w:rsidRPr="00597048">
          <w:rPr>
            <w:rFonts w:ascii="Calibri Light" w:hAnsi="Calibri Light"/>
            <w:webHidden/>
            <w:sz w:val="28"/>
          </w:rPr>
          <w:fldChar w:fldCharType="end"/>
        </w:r>
      </w:hyperlink>
    </w:p>
    <w:p w14:paraId="07843D99" w14:textId="0291BAED" w:rsidR="0086278A" w:rsidRPr="00597048" w:rsidRDefault="00781E57">
      <w:pPr>
        <w:pStyle w:val="TOC4"/>
        <w:rPr>
          <w:rFonts w:ascii="Calibri Light" w:eastAsiaTheme="minorEastAsia" w:hAnsi="Calibri Light" w:cs="Mangal"/>
          <w:sz w:val="28"/>
          <w:szCs w:val="20"/>
          <w:lang w:bidi="hi-IN"/>
        </w:rPr>
      </w:pPr>
      <w:hyperlink w:anchor="_Toc98415358" w:history="1">
        <w:r w:rsidR="0086278A" w:rsidRPr="00597048">
          <w:rPr>
            <w:rStyle w:val="Hyperlink"/>
            <w:rFonts w:ascii="Calibri Light" w:hAnsi="Calibri Light"/>
            <w:sz w:val="28"/>
          </w:rPr>
          <w:t>2.5.2.6</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Nationalism in India</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_Toc98415358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86</w:t>
        </w:r>
        <w:r w:rsidR="0086278A" w:rsidRPr="00597048">
          <w:rPr>
            <w:rFonts w:ascii="Calibri Light" w:hAnsi="Calibri Light"/>
            <w:webHidden/>
            <w:sz w:val="28"/>
          </w:rPr>
          <w:fldChar w:fldCharType="end"/>
        </w:r>
      </w:hyperlink>
    </w:p>
    <w:p w14:paraId="773BDCF0" w14:textId="51E1A000" w:rsidR="0086278A" w:rsidRPr="00597048" w:rsidRDefault="00781E57">
      <w:pPr>
        <w:pStyle w:val="TOC4"/>
        <w:rPr>
          <w:rFonts w:ascii="Calibri Light" w:eastAsiaTheme="minorEastAsia" w:hAnsi="Calibri Light" w:cs="Mangal"/>
          <w:sz w:val="28"/>
          <w:szCs w:val="20"/>
          <w:lang w:bidi="hi-IN"/>
        </w:rPr>
      </w:pPr>
      <w:hyperlink w:anchor="_Toc98415359" w:history="1">
        <w:r w:rsidR="0086278A" w:rsidRPr="00597048">
          <w:rPr>
            <w:rStyle w:val="Hyperlink"/>
            <w:rFonts w:ascii="Calibri Light" w:hAnsi="Calibri Light"/>
            <w:sz w:val="28"/>
          </w:rPr>
          <w:t>2.5.2.7</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Europe Between the Wars</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_Toc98415359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87</w:t>
        </w:r>
        <w:r w:rsidR="0086278A" w:rsidRPr="00597048">
          <w:rPr>
            <w:rFonts w:ascii="Calibri Light" w:hAnsi="Calibri Light"/>
            <w:webHidden/>
            <w:sz w:val="28"/>
          </w:rPr>
          <w:fldChar w:fldCharType="end"/>
        </w:r>
      </w:hyperlink>
    </w:p>
    <w:p w14:paraId="4E97D288" w14:textId="6CB7F8D5" w:rsidR="0086278A" w:rsidRPr="00597048" w:rsidRDefault="00781E57">
      <w:pPr>
        <w:pStyle w:val="TOC4"/>
        <w:rPr>
          <w:rFonts w:ascii="Calibri Light" w:eastAsiaTheme="minorEastAsia" w:hAnsi="Calibri Light" w:cs="Mangal"/>
          <w:sz w:val="28"/>
          <w:szCs w:val="20"/>
          <w:lang w:bidi="hi-IN"/>
        </w:rPr>
      </w:pPr>
      <w:hyperlink w:anchor="_Toc98415360" w:history="1">
        <w:r w:rsidR="0086278A" w:rsidRPr="00597048">
          <w:rPr>
            <w:rStyle w:val="Hyperlink"/>
            <w:rFonts w:ascii="Calibri Light" w:hAnsi="Calibri Light"/>
            <w:sz w:val="28"/>
          </w:rPr>
          <w:t>2.5.2.8</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World War II</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_Toc98415360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88</w:t>
        </w:r>
        <w:r w:rsidR="0086278A" w:rsidRPr="00597048">
          <w:rPr>
            <w:rFonts w:ascii="Calibri Light" w:hAnsi="Calibri Light"/>
            <w:webHidden/>
            <w:sz w:val="28"/>
          </w:rPr>
          <w:fldChar w:fldCharType="end"/>
        </w:r>
      </w:hyperlink>
    </w:p>
    <w:p w14:paraId="31748240" w14:textId="6E742464" w:rsidR="0086278A" w:rsidRPr="00597048" w:rsidRDefault="00781E57">
      <w:pPr>
        <w:pStyle w:val="TOC3"/>
        <w:rPr>
          <w:rFonts w:ascii="Calibri Light" w:eastAsiaTheme="minorEastAsia" w:hAnsi="Calibri Light" w:cs="Mangal"/>
          <w:sz w:val="28"/>
          <w:szCs w:val="20"/>
          <w:lang w:bidi="hi-IN"/>
        </w:rPr>
      </w:pPr>
      <w:hyperlink w:anchor="_Toc98415361" w:history="1">
        <w:r w:rsidR="0086278A" w:rsidRPr="00597048">
          <w:rPr>
            <w:rStyle w:val="Hyperlink"/>
            <w:rFonts w:ascii="Calibri Light" w:hAnsi="Calibri Light"/>
            <w:sz w:val="28"/>
          </w:rPr>
          <w:t>2.5.3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Brooding Present</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_Toc98415361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89</w:t>
        </w:r>
        <w:r w:rsidR="0086278A" w:rsidRPr="00597048">
          <w:rPr>
            <w:rFonts w:ascii="Calibri Light" w:hAnsi="Calibri Light"/>
            <w:webHidden/>
            <w:sz w:val="28"/>
          </w:rPr>
          <w:fldChar w:fldCharType="end"/>
        </w:r>
      </w:hyperlink>
    </w:p>
    <w:p w14:paraId="5DB598BB" w14:textId="2FF8AA1C" w:rsidR="0086278A" w:rsidRPr="00597048" w:rsidRDefault="00781E57">
      <w:pPr>
        <w:pStyle w:val="TOC4"/>
        <w:rPr>
          <w:rFonts w:ascii="Calibri Light" w:eastAsiaTheme="minorEastAsia" w:hAnsi="Calibri Light" w:cs="Mangal"/>
          <w:sz w:val="28"/>
          <w:szCs w:val="20"/>
          <w:lang w:bidi="hi-IN"/>
        </w:rPr>
      </w:pPr>
      <w:hyperlink w:anchor="_Toc98415362" w:history="1">
        <w:r w:rsidR="0086278A" w:rsidRPr="00597048">
          <w:rPr>
            <w:rStyle w:val="Hyperlink"/>
            <w:rFonts w:ascii="Calibri Light" w:hAnsi="Calibri Light"/>
            <w:sz w:val="28"/>
          </w:rPr>
          <w:t>2.5.3.1</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Europe Since World War II</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_Toc98415362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89</w:t>
        </w:r>
        <w:r w:rsidR="0086278A" w:rsidRPr="00597048">
          <w:rPr>
            <w:rFonts w:ascii="Calibri Light" w:hAnsi="Calibri Light"/>
            <w:webHidden/>
            <w:sz w:val="28"/>
          </w:rPr>
          <w:fldChar w:fldCharType="end"/>
        </w:r>
      </w:hyperlink>
    </w:p>
    <w:p w14:paraId="1AB122B7" w14:textId="2D98C045" w:rsidR="0086278A" w:rsidRPr="00597048" w:rsidRDefault="00781E57">
      <w:pPr>
        <w:pStyle w:val="TOC4"/>
        <w:rPr>
          <w:rFonts w:ascii="Calibri Light" w:eastAsiaTheme="minorEastAsia" w:hAnsi="Calibri Light" w:cs="Mangal"/>
          <w:sz w:val="28"/>
          <w:szCs w:val="20"/>
          <w:lang w:bidi="hi-IN"/>
        </w:rPr>
      </w:pPr>
      <w:hyperlink w:anchor="_Toc98415363" w:history="1">
        <w:r w:rsidR="0086278A" w:rsidRPr="00597048">
          <w:rPr>
            <w:rStyle w:val="Hyperlink"/>
            <w:rFonts w:ascii="Calibri Light" w:hAnsi="Calibri Light"/>
            <w:sz w:val="28"/>
          </w:rPr>
          <w:t>2.5.3.2</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Cold War</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_Toc98415363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90</w:t>
        </w:r>
        <w:r w:rsidR="0086278A" w:rsidRPr="00597048">
          <w:rPr>
            <w:rFonts w:ascii="Calibri Light" w:hAnsi="Calibri Light"/>
            <w:webHidden/>
            <w:sz w:val="28"/>
          </w:rPr>
          <w:fldChar w:fldCharType="end"/>
        </w:r>
      </w:hyperlink>
    </w:p>
    <w:p w14:paraId="188D85B9" w14:textId="563B3B6E" w:rsidR="0086278A" w:rsidRPr="00597048" w:rsidRDefault="00781E57">
      <w:pPr>
        <w:pStyle w:val="TOC4"/>
        <w:rPr>
          <w:rFonts w:ascii="Calibri Light" w:eastAsiaTheme="minorEastAsia" w:hAnsi="Calibri Light" w:cs="Mangal"/>
          <w:sz w:val="28"/>
          <w:szCs w:val="20"/>
          <w:lang w:bidi="hi-IN"/>
        </w:rPr>
      </w:pPr>
      <w:hyperlink w:anchor="_Toc98415364" w:history="1">
        <w:r w:rsidR="0086278A" w:rsidRPr="00597048">
          <w:rPr>
            <w:rStyle w:val="Hyperlink"/>
            <w:rFonts w:ascii="Calibri Light" w:hAnsi="Calibri Light"/>
            <w:sz w:val="28"/>
          </w:rPr>
          <w:t>2.5.3.3</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Latin America in Ferment</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_Toc98415364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91</w:t>
        </w:r>
        <w:r w:rsidR="0086278A" w:rsidRPr="00597048">
          <w:rPr>
            <w:rFonts w:ascii="Calibri Light" w:hAnsi="Calibri Light"/>
            <w:webHidden/>
            <w:sz w:val="28"/>
          </w:rPr>
          <w:fldChar w:fldCharType="end"/>
        </w:r>
      </w:hyperlink>
    </w:p>
    <w:p w14:paraId="084FC960" w14:textId="4DF4CE4D" w:rsidR="0086278A" w:rsidRPr="00597048" w:rsidRDefault="00781E57">
      <w:pPr>
        <w:pStyle w:val="TOC4"/>
        <w:rPr>
          <w:rFonts w:ascii="Calibri Light" w:eastAsiaTheme="minorEastAsia" w:hAnsi="Calibri Light" w:cs="Mangal"/>
          <w:sz w:val="28"/>
          <w:szCs w:val="20"/>
          <w:lang w:bidi="hi-IN"/>
        </w:rPr>
      </w:pPr>
      <w:hyperlink w:anchor="_Toc98415365" w:history="1">
        <w:r w:rsidR="0086278A" w:rsidRPr="00597048">
          <w:rPr>
            <w:rStyle w:val="Hyperlink"/>
            <w:rFonts w:ascii="Calibri Light" w:hAnsi="Calibri Light"/>
            <w:sz w:val="28"/>
          </w:rPr>
          <w:t>2.5.3.4</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Middle East Since 1940</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_Toc98415365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91</w:t>
        </w:r>
        <w:r w:rsidR="0086278A" w:rsidRPr="00597048">
          <w:rPr>
            <w:rFonts w:ascii="Calibri Light" w:hAnsi="Calibri Light"/>
            <w:webHidden/>
            <w:sz w:val="28"/>
          </w:rPr>
          <w:fldChar w:fldCharType="end"/>
        </w:r>
      </w:hyperlink>
    </w:p>
    <w:p w14:paraId="77ED2011" w14:textId="09E631C3" w:rsidR="0086278A" w:rsidRPr="00597048" w:rsidRDefault="00781E57">
      <w:pPr>
        <w:pStyle w:val="TOC4"/>
        <w:rPr>
          <w:rFonts w:ascii="Calibri Light" w:eastAsiaTheme="minorEastAsia" w:hAnsi="Calibri Light" w:cs="Mangal"/>
          <w:sz w:val="28"/>
          <w:szCs w:val="20"/>
          <w:lang w:bidi="hi-IN"/>
        </w:rPr>
      </w:pPr>
      <w:hyperlink w:anchor="_Toc98415366" w:history="1">
        <w:r w:rsidR="0086278A" w:rsidRPr="00597048">
          <w:rPr>
            <w:rStyle w:val="Hyperlink"/>
            <w:rFonts w:ascii="Calibri Light" w:hAnsi="Calibri Light"/>
            <w:sz w:val="28"/>
          </w:rPr>
          <w:t>2.5.3.5</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Africa since 1945</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_Toc98415366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92</w:t>
        </w:r>
        <w:r w:rsidR="0086278A" w:rsidRPr="00597048">
          <w:rPr>
            <w:rFonts w:ascii="Calibri Light" w:hAnsi="Calibri Light"/>
            <w:webHidden/>
            <w:sz w:val="28"/>
          </w:rPr>
          <w:fldChar w:fldCharType="end"/>
        </w:r>
      </w:hyperlink>
    </w:p>
    <w:p w14:paraId="5EF43538" w14:textId="56474122" w:rsidR="0086278A" w:rsidRPr="00597048" w:rsidRDefault="00781E57">
      <w:pPr>
        <w:pStyle w:val="TOC4"/>
        <w:rPr>
          <w:rFonts w:ascii="Calibri Light" w:eastAsiaTheme="minorEastAsia" w:hAnsi="Calibri Light" w:cs="Mangal"/>
          <w:sz w:val="28"/>
          <w:szCs w:val="20"/>
          <w:lang w:bidi="hi-IN"/>
        </w:rPr>
      </w:pPr>
      <w:hyperlink w:anchor="_Toc98415367" w:history="1">
        <w:r w:rsidR="0086278A" w:rsidRPr="00597048">
          <w:rPr>
            <w:rStyle w:val="Hyperlink"/>
            <w:rFonts w:ascii="Calibri Light" w:hAnsi="Calibri Light"/>
            <w:sz w:val="28"/>
          </w:rPr>
          <w:t>2.5.3.6</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New Asia</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_Toc98415367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93</w:t>
        </w:r>
        <w:r w:rsidR="0086278A" w:rsidRPr="00597048">
          <w:rPr>
            <w:rFonts w:ascii="Calibri Light" w:hAnsi="Calibri Light"/>
            <w:webHidden/>
            <w:sz w:val="28"/>
          </w:rPr>
          <w:fldChar w:fldCharType="end"/>
        </w:r>
      </w:hyperlink>
    </w:p>
    <w:p w14:paraId="59AA87B9" w14:textId="64F673CB" w:rsidR="0086278A" w:rsidRPr="00597048" w:rsidRDefault="00781E57">
      <w:pPr>
        <w:pStyle w:val="TOC4"/>
        <w:rPr>
          <w:rFonts w:ascii="Calibri Light" w:eastAsiaTheme="minorEastAsia" w:hAnsi="Calibri Light" w:cs="Mangal"/>
          <w:sz w:val="28"/>
          <w:szCs w:val="20"/>
          <w:lang w:bidi="hi-IN"/>
        </w:rPr>
      </w:pPr>
      <w:hyperlink w:anchor="_Toc98415368" w:history="1">
        <w:r w:rsidR="0086278A" w:rsidRPr="00597048">
          <w:rPr>
            <w:rStyle w:val="Hyperlink"/>
            <w:rFonts w:ascii="Calibri Light" w:hAnsi="Calibri Light"/>
            <w:sz w:val="28"/>
          </w:rPr>
          <w:t>2.5.3.7</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United States Since Word War II</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_Toc98415368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94</w:t>
        </w:r>
        <w:r w:rsidR="0086278A" w:rsidRPr="00597048">
          <w:rPr>
            <w:rFonts w:ascii="Calibri Light" w:hAnsi="Calibri Light"/>
            <w:webHidden/>
            <w:sz w:val="28"/>
          </w:rPr>
          <w:fldChar w:fldCharType="end"/>
        </w:r>
      </w:hyperlink>
    </w:p>
    <w:p w14:paraId="7E25B100" w14:textId="5969E4B3" w:rsidR="0086278A" w:rsidRPr="00597048" w:rsidRDefault="00781E57">
      <w:pPr>
        <w:pStyle w:val="TOC4"/>
        <w:rPr>
          <w:rFonts w:ascii="Calibri Light" w:eastAsiaTheme="minorEastAsia" w:hAnsi="Calibri Light" w:cs="Mangal"/>
          <w:sz w:val="28"/>
          <w:szCs w:val="20"/>
          <w:lang w:bidi="hi-IN"/>
        </w:rPr>
      </w:pPr>
      <w:hyperlink w:anchor="_Toc98415369" w:history="1">
        <w:r w:rsidR="0086278A" w:rsidRPr="00597048">
          <w:rPr>
            <w:rStyle w:val="Hyperlink"/>
            <w:rFonts w:ascii="Calibri Light" w:hAnsi="Calibri Light"/>
            <w:sz w:val="28"/>
          </w:rPr>
          <w:t>2.5.3.8</w:t>
        </w:r>
        <w:r w:rsidR="0086278A" w:rsidRPr="00597048">
          <w:rPr>
            <w:rFonts w:ascii="Calibri Light" w:eastAsiaTheme="minorEastAsia" w:hAnsi="Calibri Light" w:cs="Mangal"/>
            <w:sz w:val="28"/>
            <w:szCs w:val="20"/>
            <w:lang w:bidi="hi-IN"/>
          </w:rPr>
          <w:tab/>
        </w:r>
        <w:r w:rsidR="0086278A" w:rsidRPr="00597048">
          <w:rPr>
            <w:rStyle w:val="Hyperlink"/>
            <w:rFonts w:ascii="Calibri Light" w:hAnsi="Calibri Light"/>
            <w:sz w:val="28"/>
          </w:rPr>
          <w:t>The State of Culture Today</w:t>
        </w:r>
        <w:r w:rsidR="0086278A" w:rsidRPr="00597048">
          <w:rPr>
            <w:rFonts w:ascii="Calibri Light" w:hAnsi="Calibri Light"/>
            <w:webHidden/>
            <w:sz w:val="28"/>
          </w:rPr>
          <w:tab/>
        </w:r>
        <w:r w:rsidR="0086278A" w:rsidRPr="00597048">
          <w:rPr>
            <w:rFonts w:ascii="Calibri Light" w:hAnsi="Calibri Light"/>
            <w:webHidden/>
            <w:sz w:val="28"/>
          </w:rPr>
          <w:fldChar w:fldCharType="begin"/>
        </w:r>
        <w:r w:rsidR="0086278A" w:rsidRPr="00597048">
          <w:rPr>
            <w:rFonts w:ascii="Calibri Light" w:hAnsi="Calibri Light"/>
            <w:webHidden/>
            <w:sz w:val="28"/>
          </w:rPr>
          <w:instrText xml:space="preserve"> PAGEREF _Toc98415369 \h </w:instrText>
        </w:r>
        <w:r w:rsidR="0086278A" w:rsidRPr="00597048">
          <w:rPr>
            <w:rFonts w:ascii="Calibri Light" w:hAnsi="Calibri Light"/>
            <w:webHidden/>
            <w:sz w:val="28"/>
          </w:rPr>
        </w:r>
        <w:r w:rsidR="0086278A" w:rsidRPr="00597048">
          <w:rPr>
            <w:rFonts w:ascii="Calibri Light" w:hAnsi="Calibri Light"/>
            <w:webHidden/>
            <w:sz w:val="28"/>
          </w:rPr>
          <w:fldChar w:fldCharType="separate"/>
        </w:r>
        <w:r w:rsidR="0086278A" w:rsidRPr="00597048">
          <w:rPr>
            <w:rFonts w:ascii="Calibri Light" w:hAnsi="Calibri Light"/>
            <w:webHidden/>
            <w:sz w:val="28"/>
          </w:rPr>
          <w:t>95</w:t>
        </w:r>
        <w:r w:rsidR="0086278A" w:rsidRPr="00597048">
          <w:rPr>
            <w:rFonts w:ascii="Calibri Light" w:hAnsi="Calibri Light"/>
            <w:webHidden/>
            <w:sz w:val="28"/>
          </w:rPr>
          <w:fldChar w:fldCharType="end"/>
        </w:r>
      </w:hyperlink>
    </w:p>
    <w:p w14:paraId="5C35909F" w14:textId="07044351" w:rsidR="00142E14" w:rsidRPr="00597048" w:rsidRDefault="00142E14" w:rsidP="001C29D9">
      <w:pPr>
        <w:pStyle w:val="TOC1"/>
        <w:rPr>
          <w:rFonts w:ascii="Calibri Light" w:hAnsi="Calibri Light"/>
          <w:b w:val="0"/>
          <w:sz w:val="28"/>
        </w:rPr>
      </w:pPr>
      <w:r w:rsidRPr="00597048">
        <w:rPr>
          <w:rFonts w:ascii="Calibri Light" w:hAnsi="Calibri Light"/>
          <w:b w:val="0"/>
          <w:color w:val="999999"/>
          <w:sz w:val="28"/>
        </w:rPr>
        <w:fldChar w:fldCharType="end"/>
      </w:r>
    </w:p>
    <w:p w14:paraId="0DFA0E2A" w14:textId="46232B85" w:rsidR="00142E14" w:rsidRPr="00597048" w:rsidRDefault="00142E14" w:rsidP="00142E14">
      <w:pPr>
        <w:rPr>
          <w:rFonts w:ascii="Calibri Light" w:hAnsi="Calibri Light"/>
          <w:sz w:val="28"/>
        </w:rPr>
      </w:pPr>
    </w:p>
    <w:p w14:paraId="4CFE1209" w14:textId="77777777" w:rsidR="00B539D0" w:rsidRPr="00597048" w:rsidRDefault="00104C73" w:rsidP="001C29D9">
      <w:pPr>
        <w:pStyle w:val="Heading1"/>
        <w:spacing w:before="360"/>
        <w:rPr>
          <w:rFonts w:ascii="Calibri Light" w:hAnsi="Calibri Light"/>
          <w:b w:val="0"/>
          <w:sz w:val="28"/>
        </w:rPr>
      </w:pPr>
      <w:bookmarkStart w:id="3" w:name="_Toc98415202"/>
      <w:bookmarkStart w:id="4" w:name="_Toc98415214"/>
      <w:r w:rsidRPr="00597048">
        <w:rPr>
          <w:rFonts w:ascii="Calibri Light" w:hAnsi="Calibri Light"/>
          <w:b w:val="0"/>
          <w:sz w:val="28"/>
        </w:rPr>
        <w:t>HISTORY: INTRODUCTION</w:t>
      </w:r>
      <w:bookmarkEnd w:id="3"/>
      <w:bookmarkEnd w:id="4"/>
    </w:p>
    <w:p w14:paraId="4A06C6A0" w14:textId="77777777" w:rsidR="00B539D0" w:rsidRPr="00597048" w:rsidRDefault="00104C73" w:rsidP="0074788F">
      <w:pPr>
        <w:pStyle w:val="Heading2"/>
        <w:rPr>
          <w:rFonts w:ascii="Calibri Light" w:hAnsi="Calibri Light"/>
          <w:b w:val="0"/>
          <w:sz w:val="28"/>
        </w:rPr>
      </w:pPr>
      <w:bookmarkStart w:id="5" w:name="_Toc98415203"/>
      <w:bookmarkStart w:id="6" w:name="_Toc98415215"/>
      <w:r w:rsidRPr="00597048">
        <w:rPr>
          <w:rFonts w:ascii="Calibri Light" w:hAnsi="Calibri Light"/>
          <w:b w:val="0"/>
          <w:sz w:val="28"/>
        </w:rPr>
        <w:t>REFERENCE</w:t>
      </w:r>
      <w:bookmarkEnd w:id="5"/>
      <w:bookmarkEnd w:id="6"/>
    </w:p>
    <w:p w14:paraId="00FEBC6C" w14:textId="77777777" w:rsidR="005D4151" w:rsidRPr="00597048" w:rsidRDefault="005D4151" w:rsidP="0074788F">
      <w:pPr>
        <w:rPr>
          <w:rFonts w:ascii="Calibri Light" w:hAnsi="Calibri Light"/>
          <w:sz w:val="28"/>
        </w:rPr>
      </w:pPr>
      <w:r w:rsidRPr="00597048">
        <w:rPr>
          <w:rFonts w:ascii="Calibri Light" w:hAnsi="Calibri Light"/>
          <w:sz w:val="28"/>
        </w:rPr>
        <w:t xml:space="preserve">The outline below is compiled and taken from John A. Garraty and Peter Gay, eds., </w:t>
      </w:r>
      <w:r w:rsidRPr="00597048">
        <w:rPr>
          <w:rFonts w:ascii="Calibri Light" w:hAnsi="Calibri Light"/>
          <w:iCs/>
          <w:sz w:val="28"/>
        </w:rPr>
        <w:t>The Columbia History of the World</w:t>
      </w:r>
      <w:r w:rsidRPr="00597048">
        <w:rPr>
          <w:rFonts w:ascii="Calibri Light" w:hAnsi="Calibri Light"/>
          <w:sz w:val="28"/>
        </w:rPr>
        <w:t>, 1972; and thus there is no present claim to originality in content or organization</w:t>
      </w:r>
    </w:p>
    <w:p w14:paraId="478F3BF9" w14:textId="77777777" w:rsidR="005D4151" w:rsidRPr="00597048" w:rsidRDefault="005D4151" w:rsidP="0074788F">
      <w:pPr>
        <w:rPr>
          <w:rFonts w:ascii="Calibri Light" w:hAnsi="Calibri Light"/>
          <w:sz w:val="28"/>
        </w:rPr>
      </w:pPr>
      <w:r w:rsidRPr="00597048">
        <w:rPr>
          <w:rFonts w:ascii="Calibri Light" w:hAnsi="Calibri Light"/>
          <w:sz w:val="28"/>
        </w:rPr>
        <w:t>In purpose, however, there is no explicit dependence on the above or other work; naturally, of course, I absorb and process existing thought, such as may have come to my attention</w:t>
      </w:r>
    </w:p>
    <w:p w14:paraId="5CFC96E6" w14:textId="77777777" w:rsidR="00B539D0" w:rsidRPr="00597048" w:rsidRDefault="00104C73" w:rsidP="0074788F">
      <w:pPr>
        <w:pStyle w:val="Heading2"/>
        <w:rPr>
          <w:rFonts w:ascii="Calibri Light" w:hAnsi="Calibri Light"/>
          <w:b w:val="0"/>
          <w:sz w:val="28"/>
        </w:rPr>
      </w:pPr>
      <w:bookmarkStart w:id="7" w:name="_Toc98415204"/>
      <w:bookmarkStart w:id="8" w:name="_Toc98415216"/>
      <w:r w:rsidRPr="00597048">
        <w:rPr>
          <w:rFonts w:ascii="Calibri Light" w:hAnsi="Calibri Light"/>
          <w:b w:val="0"/>
          <w:sz w:val="28"/>
        </w:rPr>
        <w:t>PURPOSES</w:t>
      </w:r>
      <w:r w:rsidR="00020B22" w:rsidRPr="00597048">
        <w:rPr>
          <w:rFonts w:ascii="Calibri Light" w:hAnsi="Calibri Light"/>
          <w:b w:val="0"/>
          <w:sz w:val="28"/>
        </w:rPr>
        <w:t>: HISTORY AS THE ‘STORY’ OF THOUGHT AND ACTION</w:t>
      </w:r>
      <w:bookmarkEnd w:id="7"/>
      <w:bookmarkEnd w:id="8"/>
    </w:p>
    <w:p w14:paraId="6135D9E2" w14:textId="77777777" w:rsidR="00B539D0" w:rsidRPr="00597048" w:rsidRDefault="00B539D0" w:rsidP="0074788F">
      <w:pPr>
        <w:rPr>
          <w:rFonts w:ascii="Calibri Light" w:hAnsi="Calibri Light"/>
          <w:iCs/>
          <w:sz w:val="28"/>
        </w:rPr>
      </w:pPr>
      <w:r w:rsidRPr="00597048">
        <w:rPr>
          <w:rFonts w:ascii="Calibri Light" w:hAnsi="Calibri Light"/>
          <w:iCs/>
          <w:sz w:val="28"/>
        </w:rPr>
        <w:t>To give a sense of the processes and forces involved with sufficient focus on:</w:t>
      </w:r>
    </w:p>
    <w:p w14:paraId="69F49541" w14:textId="77777777" w:rsidR="00B635DC" w:rsidRPr="00597048" w:rsidRDefault="00B635DC" w:rsidP="00B635DC">
      <w:pPr>
        <w:pStyle w:val="List2"/>
        <w:rPr>
          <w:rFonts w:ascii="Calibri Light" w:hAnsi="Calibri Light"/>
          <w:iCs/>
          <w:sz w:val="28"/>
        </w:rPr>
      </w:pPr>
      <w:r w:rsidRPr="00597048">
        <w:rPr>
          <w:rFonts w:ascii="Calibri Light" w:hAnsi="Calibri Light"/>
          <w:sz w:val="28"/>
        </w:rPr>
        <w:t xml:space="preserve">Showing the interplay of </w:t>
      </w:r>
      <w:r w:rsidRPr="00597048">
        <w:rPr>
          <w:rFonts w:ascii="Calibri Light" w:hAnsi="Calibri Light"/>
          <w:iCs/>
          <w:sz w:val="28"/>
        </w:rPr>
        <w:t>ideas and action</w:t>
      </w:r>
    </w:p>
    <w:p w14:paraId="670EDCDE" w14:textId="77777777" w:rsidR="006D033D" w:rsidRPr="00597048" w:rsidRDefault="006D033D" w:rsidP="006D033D">
      <w:pPr>
        <w:pStyle w:val="List3"/>
        <w:rPr>
          <w:rFonts w:ascii="Calibri Light" w:hAnsi="Calibri Light"/>
          <w:sz w:val="28"/>
        </w:rPr>
      </w:pPr>
      <w:r w:rsidRPr="00597048">
        <w:rPr>
          <w:rFonts w:ascii="Calibri Light" w:hAnsi="Calibri Light"/>
          <w:sz w:val="28"/>
        </w:rPr>
        <w:t>Areas of consideration: religion, myth, art and literature; philosophy, humanities, and the study of history; technology</w:t>
      </w:r>
      <w:r w:rsidR="0063644D" w:rsidRPr="00597048">
        <w:rPr>
          <w:rFonts w:ascii="Calibri Light" w:hAnsi="Calibri Light"/>
          <w:sz w:val="28"/>
        </w:rPr>
        <w:t>,</w:t>
      </w:r>
      <w:r w:rsidRPr="00597048">
        <w:rPr>
          <w:rFonts w:ascii="Calibri Light" w:hAnsi="Calibri Light"/>
          <w:sz w:val="28"/>
        </w:rPr>
        <w:t xml:space="preserve"> science</w:t>
      </w:r>
      <w:r w:rsidR="0063644D" w:rsidRPr="00597048">
        <w:rPr>
          <w:rFonts w:ascii="Calibri Light" w:hAnsi="Calibri Light"/>
          <w:sz w:val="28"/>
        </w:rPr>
        <w:t>, and mathematics; economic</w:t>
      </w:r>
      <w:r w:rsidR="00CB27E8" w:rsidRPr="00597048">
        <w:rPr>
          <w:rFonts w:ascii="Calibri Light" w:hAnsi="Calibri Light"/>
          <w:sz w:val="28"/>
        </w:rPr>
        <w:t>, exploration</w:t>
      </w:r>
      <w:r w:rsidR="0063644D" w:rsidRPr="00597048">
        <w:rPr>
          <w:rFonts w:ascii="Calibri Light" w:hAnsi="Calibri Light"/>
          <w:sz w:val="28"/>
        </w:rPr>
        <w:t xml:space="preserve">, commercial and trade; </w:t>
      </w:r>
      <w:r w:rsidR="00CB27E8" w:rsidRPr="00597048">
        <w:rPr>
          <w:rFonts w:ascii="Calibri Light" w:hAnsi="Calibri Light"/>
          <w:sz w:val="28"/>
        </w:rPr>
        <w:t>law, military and political; education</w:t>
      </w:r>
      <w:r w:rsidR="00ED13EE" w:rsidRPr="00597048">
        <w:rPr>
          <w:rFonts w:ascii="Calibri Light" w:hAnsi="Calibri Light"/>
          <w:sz w:val="28"/>
        </w:rPr>
        <w:t>, meaning</w:t>
      </w:r>
      <w:r w:rsidR="006F0DEE" w:rsidRPr="00597048">
        <w:rPr>
          <w:rFonts w:ascii="Calibri Light" w:hAnsi="Calibri Light"/>
          <w:sz w:val="28"/>
        </w:rPr>
        <w:t>, journey, and commitment</w:t>
      </w:r>
    </w:p>
    <w:p w14:paraId="403C0CF6" w14:textId="77777777" w:rsidR="00B635DC" w:rsidRPr="00597048" w:rsidRDefault="00B539D0" w:rsidP="0074788F">
      <w:pPr>
        <w:pStyle w:val="List2"/>
        <w:rPr>
          <w:rFonts w:ascii="Calibri Light" w:hAnsi="Calibri Light"/>
          <w:sz w:val="28"/>
        </w:rPr>
      </w:pPr>
      <w:r w:rsidRPr="00597048">
        <w:rPr>
          <w:rFonts w:ascii="Calibri Light" w:hAnsi="Calibri Light"/>
          <w:sz w:val="28"/>
        </w:rPr>
        <w:t xml:space="preserve">The </w:t>
      </w:r>
      <w:r w:rsidRPr="00597048">
        <w:rPr>
          <w:rFonts w:ascii="Calibri Light" w:hAnsi="Calibri Light"/>
          <w:iCs/>
          <w:sz w:val="28"/>
        </w:rPr>
        <w:t xml:space="preserve">general and the singular </w:t>
      </w:r>
      <w:r w:rsidRPr="00597048">
        <w:rPr>
          <w:rFonts w:ascii="Calibri Light" w:hAnsi="Calibri Light"/>
          <w:sz w:val="28"/>
        </w:rPr>
        <w:t>and their interplay</w:t>
      </w:r>
      <w:r w:rsidR="00FC5064" w:rsidRPr="00597048">
        <w:rPr>
          <w:rFonts w:ascii="Calibri Light" w:hAnsi="Calibri Light"/>
          <w:sz w:val="28"/>
        </w:rPr>
        <w:t xml:space="preserve"> in </w:t>
      </w:r>
      <w:r w:rsidR="00FC5064" w:rsidRPr="00597048">
        <w:rPr>
          <w:rFonts w:ascii="Calibri Light" w:hAnsi="Calibri Light"/>
          <w:iCs/>
          <w:sz w:val="28"/>
        </w:rPr>
        <w:t>history</w:t>
      </w:r>
      <w:r w:rsidR="00FC5064" w:rsidRPr="00597048">
        <w:rPr>
          <w:rFonts w:ascii="Calibri Light" w:hAnsi="Calibri Light"/>
          <w:sz w:val="28"/>
        </w:rPr>
        <w:t xml:space="preserve"> and </w:t>
      </w:r>
      <w:r w:rsidR="00FC5064" w:rsidRPr="00597048">
        <w:rPr>
          <w:rFonts w:ascii="Calibri Light" w:hAnsi="Calibri Light"/>
          <w:iCs/>
          <w:sz w:val="28"/>
        </w:rPr>
        <w:t>power</w:t>
      </w:r>
    </w:p>
    <w:p w14:paraId="5ACA0AD0" w14:textId="77777777" w:rsidR="00B635DC" w:rsidRPr="00597048" w:rsidRDefault="00B635DC" w:rsidP="00B635DC">
      <w:pPr>
        <w:pStyle w:val="List3"/>
        <w:rPr>
          <w:rFonts w:ascii="Calibri Light" w:hAnsi="Calibri Light"/>
          <w:sz w:val="28"/>
        </w:rPr>
      </w:pPr>
      <w:r w:rsidRPr="00597048">
        <w:rPr>
          <w:rFonts w:ascii="Calibri Light" w:hAnsi="Calibri Light"/>
          <w:sz w:val="28"/>
        </w:rPr>
        <w:t>T</w:t>
      </w:r>
      <w:r w:rsidR="00B539D0" w:rsidRPr="00597048">
        <w:rPr>
          <w:rFonts w:ascii="Calibri Light" w:hAnsi="Calibri Light"/>
          <w:sz w:val="28"/>
        </w:rPr>
        <w:t>he general</w:t>
      </w:r>
      <w:r w:rsidRPr="00597048">
        <w:rPr>
          <w:rFonts w:ascii="Calibri Light" w:hAnsi="Calibri Light"/>
          <w:sz w:val="28"/>
        </w:rPr>
        <w:t>:</w:t>
      </w:r>
      <w:r w:rsidR="00B539D0" w:rsidRPr="00597048">
        <w:rPr>
          <w:rFonts w:ascii="Calibri Light" w:hAnsi="Calibri Light"/>
          <w:sz w:val="28"/>
        </w:rPr>
        <w:t xml:space="preserve"> populations that may be thought of as homogeneous for the purposes of the account, their processes and their interactions</w:t>
      </w:r>
      <w:r w:rsidR="00661097" w:rsidRPr="00597048">
        <w:rPr>
          <w:rFonts w:ascii="Calibri Light" w:hAnsi="Calibri Light"/>
          <w:sz w:val="28"/>
        </w:rPr>
        <w:t>; patriarchalism</w:t>
      </w:r>
    </w:p>
    <w:p w14:paraId="140DB86A" w14:textId="77777777" w:rsidR="00B539D0" w:rsidRPr="00597048" w:rsidRDefault="00B635DC" w:rsidP="00B635DC">
      <w:pPr>
        <w:pStyle w:val="List3"/>
        <w:rPr>
          <w:rFonts w:ascii="Calibri Light" w:hAnsi="Calibri Light"/>
          <w:sz w:val="28"/>
        </w:rPr>
      </w:pPr>
      <w:r w:rsidRPr="00597048">
        <w:rPr>
          <w:rFonts w:ascii="Calibri Light" w:hAnsi="Calibri Light"/>
          <w:sz w:val="28"/>
        </w:rPr>
        <w:t>T</w:t>
      </w:r>
      <w:r w:rsidR="00B539D0" w:rsidRPr="00597048">
        <w:rPr>
          <w:rFonts w:ascii="Calibri Light" w:hAnsi="Calibri Light"/>
          <w:sz w:val="28"/>
        </w:rPr>
        <w:t>he singular</w:t>
      </w:r>
      <w:r w:rsidRPr="00597048">
        <w:rPr>
          <w:rFonts w:ascii="Calibri Light" w:hAnsi="Calibri Light"/>
          <w:sz w:val="28"/>
        </w:rPr>
        <w:t>:</w:t>
      </w:r>
      <w:r w:rsidR="00B539D0" w:rsidRPr="00597048">
        <w:rPr>
          <w:rFonts w:ascii="Calibri Light" w:hAnsi="Calibri Light"/>
          <w:sz w:val="28"/>
        </w:rPr>
        <w:t xml:space="preserve"> individuals and </w:t>
      </w:r>
      <w:r w:rsidRPr="00597048">
        <w:rPr>
          <w:rFonts w:ascii="Calibri Light" w:hAnsi="Calibri Light"/>
          <w:sz w:val="28"/>
        </w:rPr>
        <w:t xml:space="preserve">singular </w:t>
      </w:r>
      <w:r w:rsidR="00B539D0" w:rsidRPr="00597048">
        <w:rPr>
          <w:rFonts w:ascii="Calibri Light" w:hAnsi="Calibri Light"/>
          <w:sz w:val="28"/>
        </w:rPr>
        <w:t>events or small focal groups of the same</w:t>
      </w:r>
      <w:r w:rsidR="006A3933" w:rsidRPr="00597048">
        <w:rPr>
          <w:rFonts w:ascii="Calibri Light" w:hAnsi="Calibri Light"/>
          <w:sz w:val="28"/>
        </w:rPr>
        <w:t xml:space="preserve"> – especially those that are at focal points of history</w:t>
      </w:r>
      <w:r w:rsidR="00661097" w:rsidRPr="00597048">
        <w:rPr>
          <w:rFonts w:ascii="Calibri Light" w:hAnsi="Calibri Light"/>
          <w:sz w:val="28"/>
        </w:rPr>
        <w:t>; charisma</w:t>
      </w:r>
    </w:p>
    <w:p w14:paraId="6D686EBB" w14:textId="77777777" w:rsidR="00B539D0" w:rsidRPr="00597048" w:rsidRDefault="00B539D0" w:rsidP="0074788F">
      <w:pPr>
        <w:pStyle w:val="List2"/>
        <w:rPr>
          <w:rFonts w:ascii="Calibri Light" w:hAnsi="Calibri Light"/>
          <w:sz w:val="28"/>
        </w:rPr>
      </w:pPr>
      <w:r w:rsidRPr="00597048">
        <w:rPr>
          <w:rFonts w:ascii="Calibri Light" w:hAnsi="Calibri Light"/>
          <w:iCs/>
          <w:sz w:val="28"/>
        </w:rPr>
        <w:t>Showing</w:t>
      </w:r>
      <w:r w:rsidRPr="00597048">
        <w:rPr>
          <w:rFonts w:ascii="Calibri Light" w:hAnsi="Calibri Light"/>
          <w:sz w:val="28"/>
        </w:rPr>
        <w:t xml:space="preserve"> the dynamics without having to resort to explicit theory or concept; events and interactions will be selected to show the dynamics and trends as a picture… without requiring or denying any inference of pattern or predictability</w:t>
      </w:r>
      <w:r w:rsidR="00B635DC" w:rsidRPr="00597048">
        <w:rPr>
          <w:rFonts w:ascii="Calibri Light" w:hAnsi="Calibri Light"/>
          <w:sz w:val="28"/>
        </w:rPr>
        <w:t xml:space="preserve"> especially a principle of pattern or predictability that can be generalized to application to all history</w:t>
      </w:r>
    </w:p>
    <w:p w14:paraId="5A6CECED" w14:textId="77777777" w:rsidR="00B539D0" w:rsidRPr="00597048" w:rsidRDefault="00B539D0" w:rsidP="0074788F">
      <w:pPr>
        <w:rPr>
          <w:rFonts w:ascii="Calibri Light" w:hAnsi="Calibri Light"/>
          <w:iCs/>
          <w:sz w:val="28"/>
        </w:rPr>
      </w:pPr>
      <w:r w:rsidRPr="00597048">
        <w:rPr>
          <w:rFonts w:ascii="Calibri Light" w:hAnsi="Calibri Light"/>
          <w:iCs/>
          <w:sz w:val="28"/>
        </w:rPr>
        <w:t>An outline for History, a possible future work mentioned above</w:t>
      </w:r>
    </w:p>
    <w:p w14:paraId="1FCA16A4" w14:textId="71253E27" w:rsidR="0052442D" w:rsidRPr="00597048" w:rsidRDefault="00283CAC" w:rsidP="0074788F">
      <w:pPr>
        <w:rPr>
          <w:rFonts w:ascii="Calibri Light" w:hAnsi="Calibri Light"/>
          <w:iCs/>
          <w:sz w:val="28"/>
        </w:rPr>
      </w:pPr>
      <w:r w:rsidRPr="00597048">
        <w:rPr>
          <w:rFonts w:ascii="Calibri Light" w:hAnsi="Calibri Light"/>
          <w:iCs/>
          <w:sz w:val="28"/>
        </w:rPr>
        <w:t>A</w:t>
      </w:r>
      <w:r w:rsidR="0052442D" w:rsidRPr="00597048">
        <w:rPr>
          <w:rFonts w:ascii="Calibri Light" w:hAnsi="Calibri Light"/>
          <w:iCs/>
          <w:sz w:val="28"/>
        </w:rPr>
        <w:t xml:space="preserve"> framework for </w:t>
      </w:r>
      <w:hyperlink r:id="rId9" w:history="1">
        <w:r w:rsidR="0052442D" w:rsidRPr="00597048">
          <w:rPr>
            <w:rStyle w:val="Hyperlink"/>
            <w:rFonts w:ascii="Calibri Light" w:hAnsi="Calibri Light"/>
            <w:iCs/>
            <w:sz w:val="28"/>
          </w:rPr>
          <w:t>Journey in Being</w:t>
        </w:r>
      </w:hyperlink>
      <w:r w:rsidRPr="00597048">
        <w:rPr>
          <w:rFonts w:ascii="Calibri Light" w:hAnsi="Calibri Light"/>
          <w:iCs/>
          <w:sz w:val="28"/>
        </w:rPr>
        <w:t>…</w:t>
      </w:r>
      <w:r w:rsidR="0052442D" w:rsidRPr="00597048">
        <w:rPr>
          <w:rFonts w:ascii="Calibri Light" w:hAnsi="Calibri Light"/>
          <w:iCs/>
          <w:sz w:val="28"/>
        </w:rPr>
        <w:t xml:space="preserve"> especially the studies toward Journey in Being</w:t>
      </w:r>
      <w:r w:rsidR="0025646B" w:rsidRPr="00597048">
        <w:rPr>
          <w:rFonts w:ascii="Calibri Light" w:hAnsi="Calibri Light"/>
          <w:iCs/>
          <w:sz w:val="28"/>
        </w:rPr>
        <w:t xml:space="preserve"> – see </w:t>
      </w:r>
      <w:hyperlink r:id="rId10" w:history="1">
        <w:r w:rsidR="0025646B" w:rsidRPr="00597048">
          <w:rPr>
            <w:rStyle w:val="Hyperlink"/>
            <w:rFonts w:ascii="Calibri Light" w:hAnsi="Calibri Light"/>
            <w:iCs/>
            <w:sz w:val="28"/>
          </w:rPr>
          <w:t>Design for a Journey in Being</w:t>
        </w:r>
      </w:hyperlink>
      <w:r w:rsidRPr="00597048">
        <w:rPr>
          <w:rFonts w:ascii="Calibri Light" w:hAnsi="Calibri Light"/>
          <w:iCs/>
          <w:sz w:val="28"/>
        </w:rPr>
        <w:t>… for:</w:t>
      </w:r>
    </w:p>
    <w:p w14:paraId="26D3638D" w14:textId="77777777" w:rsidR="00B065A8" w:rsidRPr="00597048" w:rsidRDefault="00B065A8" w:rsidP="0074788F">
      <w:pPr>
        <w:pStyle w:val="List2"/>
        <w:rPr>
          <w:rFonts w:ascii="Calibri Light" w:hAnsi="Calibri Light"/>
          <w:sz w:val="28"/>
        </w:rPr>
      </w:pPr>
      <w:r w:rsidRPr="00597048">
        <w:rPr>
          <w:rFonts w:ascii="Calibri Light" w:hAnsi="Calibri Light"/>
          <w:sz w:val="28"/>
        </w:rPr>
        <w:t>Philosophy</w:t>
      </w:r>
    </w:p>
    <w:p w14:paraId="169EE720" w14:textId="77777777" w:rsidR="00987B9B" w:rsidRPr="00597048" w:rsidRDefault="00987B9B" w:rsidP="0074788F">
      <w:pPr>
        <w:pStyle w:val="List2"/>
        <w:rPr>
          <w:rFonts w:ascii="Calibri Light" w:hAnsi="Calibri Light"/>
          <w:sz w:val="28"/>
        </w:rPr>
      </w:pPr>
      <w:r w:rsidRPr="00597048">
        <w:rPr>
          <w:rFonts w:ascii="Calibri Light" w:hAnsi="Calibri Light"/>
          <w:sz w:val="28"/>
        </w:rPr>
        <w:t>Knowledge; the academic disciplines</w:t>
      </w:r>
    </w:p>
    <w:p w14:paraId="6915745D" w14:textId="77777777" w:rsidR="00B065A8" w:rsidRPr="00597048" w:rsidRDefault="00B065A8" w:rsidP="0074788F">
      <w:pPr>
        <w:pStyle w:val="List2"/>
        <w:rPr>
          <w:rFonts w:ascii="Calibri Light" w:hAnsi="Calibri Light"/>
          <w:sz w:val="28"/>
        </w:rPr>
      </w:pPr>
      <w:r w:rsidRPr="00597048">
        <w:rPr>
          <w:rFonts w:ascii="Calibri Light" w:hAnsi="Calibri Light"/>
          <w:sz w:val="28"/>
        </w:rPr>
        <w:t xml:space="preserve">Influence – History, the present document, as a </w:t>
      </w:r>
      <w:r w:rsidR="00940600" w:rsidRPr="00597048">
        <w:rPr>
          <w:rFonts w:ascii="Calibri Light" w:hAnsi="Calibri Light"/>
          <w:iCs/>
          <w:sz w:val="28"/>
        </w:rPr>
        <w:t>History of Influence</w:t>
      </w:r>
    </w:p>
    <w:p w14:paraId="771E0765" w14:textId="77777777" w:rsidR="00940600" w:rsidRPr="00597048" w:rsidRDefault="00794E19" w:rsidP="0074788F">
      <w:pPr>
        <w:pStyle w:val="List2"/>
        <w:rPr>
          <w:rFonts w:ascii="Calibri Light" w:hAnsi="Calibri Light"/>
          <w:sz w:val="28"/>
        </w:rPr>
      </w:pPr>
      <w:r w:rsidRPr="00597048">
        <w:rPr>
          <w:rFonts w:ascii="Calibri Light" w:hAnsi="Calibri Light"/>
          <w:sz w:val="28"/>
        </w:rPr>
        <w:t>Being and its variety</w:t>
      </w:r>
      <w:r w:rsidR="00987B9B" w:rsidRPr="00597048">
        <w:rPr>
          <w:rFonts w:ascii="Calibri Light" w:hAnsi="Calibri Light"/>
          <w:sz w:val="28"/>
        </w:rPr>
        <w:t>; Being and its Journey in Transformation</w:t>
      </w:r>
    </w:p>
    <w:p w14:paraId="560EB84F" w14:textId="77777777" w:rsidR="00B539D0" w:rsidRPr="00597048" w:rsidRDefault="00EA3C24" w:rsidP="00EA3C24">
      <w:pPr>
        <w:pStyle w:val="Heading2"/>
        <w:spacing w:after="120"/>
        <w:rPr>
          <w:rFonts w:ascii="Calibri Light" w:hAnsi="Calibri Light"/>
          <w:b w:val="0"/>
          <w:sz w:val="28"/>
        </w:rPr>
      </w:pPr>
      <w:bookmarkStart w:id="9" w:name="_Toc98415205"/>
      <w:bookmarkStart w:id="10" w:name="_Toc98415217"/>
      <w:r w:rsidRPr="00597048">
        <w:rPr>
          <w:rFonts w:ascii="Calibri Light" w:hAnsi="Calibri Light"/>
          <w:b w:val="0"/>
          <w:sz w:val="28"/>
        </w:rPr>
        <w:t>PERIODS</w:t>
      </w:r>
      <w:bookmarkEnd w:id="9"/>
      <w:bookmarkEnd w:id="10"/>
    </w:p>
    <w:p w14:paraId="0DC18A0A" w14:textId="77777777" w:rsidR="0004785F" w:rsidRPr="00597048" w:rsidRDefault="0004785F" w:rsidP="0004785F">
      <w:pPr>
        <w:rPr>
          <w:rFonts w:ascii="Calibri Light" w:hAnsi="Calibri Light"/>
          <w:sz w:val="28"/>
        </w:rPr>
      </w:pPr>
      <w:r w:rsidRPr="00597048">
        <w:rPr>
          <w:rFonts w:ascii="Calibri Light" w:hAnsi="Calibri Light"/>
          <w:sz w:val="28"/>
        </w:rPr>
        <w:t>There was originally a section that characterized periods of history according to ‘sentiment’ e.g. the time from prehistory till 700 BC may have been labeled ‘myth,’ 700 BC to 300 AD ‘philosophy,’ 300 AD to 1500 AD ‘chaos,’ and 1500 AD till the present ‘exploration and science’</w:t>
      </w:r>
    </w:p>
    <w:p w14:paraId="54D96538" w14:textId="77777777" w:rsidR="0004785F" w:rsidRPr="00597048" w:rsidRDefault="0004785F" w:rsidP="0004785F">
      <w:pPr>
        <w:rPr>
          <w:rFonts w:ascii="Calibri Light" w:hAnsi="Calibri Light"/>
          <w:sz w:val="28"/>
        </w:rPr>
      </w:pPr>
      <w:r w:rsidRPr="00597048">
        <w:rPr>
          <w:rFonts w:ascii="Calibri Light" w:hAnsi="Calibri Light"/>
          <w:sz w:val="28"/>
        </w:rPr>
        <w:t>The intention was to use a suggestive character as a label. However, the labels are caricatures and the old system is abandoned</w:t>
      </w:r>
    </w:p>
    <w:p w14:paraId="330CE90A" w14:textId="77777777" w:rsidR="00B76C69" w:rsidRPr="00597048" w:rsidRDefault="00B76C69" w:rsidP="00EA3C24">
      <w:pPr>
        <w:pStyle w:val="Heading2"/>
        <w:spacing w:before="240"/>
        <w:rPr>
          <w:rFonts w:ascii="Calibri Light" w:hAnsi="Calibri Light"/>
          <w:b w:val="0"/>
          <w:sz w:val="28"/>
        </w:rPr>
      </w:pPr>
      <w:bookmarkStart w:id="11" w:name="_Toc98415206"/>
      <w:bookmarkStart w:id="12" w:name="_Toc98415218"/>
      <w:r w:rsidRPr="00597048">
        <w:rPr>
          <w:rFonts w:ascii="Calibri Light" w:hAnsi="Calibri Light"/>
          <w:b w:val="0"/>
          <w:sz w:val="28"/>
        </w:rPr>
        <w:t>WHITEHEAD</w:t>
      </w:r>
      <w:r w:rsidR="003F210A" w:rsidRPr="00597048">
        <w:rPr>
          <w:rFonts w:ascii="Calibri Light" w:hAnsi="Calibri Light"/>
          <w:b w:val="0"/>
          <w:sz w:val="28"/>
        </w:rPr>
        <w:t>’S CONCEPT OF</w:t>
      </w:r>
      <w:r w:rsidRPr="00597048">
        <w:rPr>
          <w:rFonts w:ascii="Calibri Light" w:hAnsi="Calibri Light"/>
          <w:b w:val="0"/>
          <w:sz w:val="28"/>
        </w:rPr>
        <w:t xml:space="preserve"> HISTORY</w:t>
      </w:r>
      <w:bookmarkEnd w:id="11"/>
      <w:bookmarkEnd w:id="12"/>
    </w:p>
    <w:p w14:paraId="1154FA5B" w14:textId="77777777" w:rsidR="00D51C1D" w:rsidRPr="00597048" w:rsidRDefault="00B76C69" w:rsidP="00D51C1D">
      <w:pPr>
        <w:rPr>
          <w:rFonts w:ascii="Calibri Light" w:hAnsi="Calibri Light"/>
          <w:sz w:val="28"/>
        </w:rPr>
      </w:pPr>
      <w:r w:rsidRPr="00597048">
        <w:rPr>
          <w:rFonts w:ascii="Calibri Light" w:hAnsi="Calibri Light"/>
          <w:sz w:val="28"/>
        </w:rPr>
        <w:t xml:space="preserve">The source for this section is A. N. Whitehead, </w:t>
      </w:r>
      <w:r w:rsidRPr="00597048">
        <w:rPr>
          <w:rFonts w:ascii="Calibri Light" w:hAnsi="Calibri Light"/>
          <w:iCs/>
          <w:sz w:val="28"/>
        </w:rPr>
        <w:t xml:space="preserve">Adventures of Ideas, </w:t>
      </w:r>
      <w:r w:rsidRPr="00597048">
        <w:rPr>
          <w:rFonts w:ascii="Calibri Light" w:hAnsi="Calibri Light"/>
          <w:sz w:val="28"/>
        </w:rPr>
        <w:t>1933</w:t>
      </w:r>
    </w:p>
    <w:p w14:paraId="041520BF" w14:textId="77777777" w:rsidR="00D51C1D" w:rsidRPr="00597048" w:rsidRDefault="00D51C1D" w:rsidP="00D51C1D">
      <w:pPr>
        <w:pStyle w:val="Heading3"/>
        <w:rPr>
          <w:rFonts w:ascii="Calibri Light" w:hAnsi="Calibri Light"/>
          <w:b w:val="0"/>
          <w:sz w:val="28"/>
        </w:rPr>
      </w:pPr>
      <w:bookmarkStart w:id="13" w:name="_Toc98415219"/>
      <w:r w:rsidRPr="00597048">
        <w:rPr>
          <w:rFonts w:ascii="Calibri Light" w:hAnsi="Calibri Light"/>
          <w:b w:val="0"/>
          <w:sz w:val="28"/>
        </w:rPr>
        <w:t>Relativity and focus</w:t>
      </w:r>
      <w:bookmarkEnd w:id="13"/>
    </w:p>
    <w:p w14:paraId="3995EEE4" w14:textId="77777777" w:rsidR="00D51C1D" w:rsidRPr="00597048" w:rsidRDefault="00D51C1D" w:rsidP="00D51C1D">
      <w:pPr>
        <w:rPr>
          <w:rFonts w:ascii="Calibri Light" w:hAnsi="Calibri Light"/>
          <w:sz w:val="28"/>
        </w:rPr>
      </w:pPr>
      <w:r w:rsidRPr="00597048">
        <w:rPr>
          <w:rFonts w:ascii="Calibri Light" w:hAnsi="Calibri Light"/>
          <w:sz w:val="28"/>
        </w:rPr>
        <w:t>Whitehead emphasizes the commonplace acknowledgement of interpretation as relative and theoretical</w:t>
      </w:r>
    </w:p>
    <w:p w14:paraId="47FA80D0" w14:textId="77777777" w:rsidR="00D51C1D" w:rsidRPr="00597048" w:rsidRDefault="00D51C1D" w:rsidP="00D51C1D">
      <w:pPr>
        <w:rPr>
          <w:rFonts w:ascii="Calibri Light" w:hAnsi="Calibri Light"/>
          <w:sz w:val="28"/>
        </w:rPr>
      </w:pPr>
      <w:r w:rsidRPr="00597048">
        <w:rPr>
          <w:rFonts w:ascii="Calibri Light" w:hAnsi="Calibri Light"/>
          <w:sz w:val="28"/>
        </w:rPr>
        <w:t xml:space="preserve">He notes that </w:t>
      </w:r>
      <w:r w:rsidRPr="00597048">
        <w:rPr>
          <w:rFonts w:ascii="Calibri Light" w:hAnsi="Calibri Light"/>
          <w:iCs/>
          <w:sz w:val="28"/>
        </w:rPr>
        <w:t>Adventures of Ideas</w:t>
      </w:r>
      <w:r w:rsidRPr="00597048">
        <w:rPr>
          <w:rFonts w:ascii="Calibri Light" w:hAnsi="Calibri Light"/>
          <w:sz w:val="28"/>
        </w:rPr>
        <w:t xml:space="preserve"> focuses on European History and its sources in Greek and Hebrew culture and civilization; the book is, in part, an attempt to identify the theoretical background of meaning and interpretation for the European tradition</w:t>
      </w:r>
    </w:p>
    <w:p w14:paraId="702C7930" w14:textId="77777777" w:rsidR="00D51C1D" w:rsidRPr="00597048" w:rsidRDefault="00D51C1D" w:rsidP="00D51C1D">
      <w:pPr>
        <w:pStyle w:val="Heading3"/>
        <w:rPr>
          <w:rFonts w:ascii="Calibri Light" w:hAnsi="Calibri Light"/>
          <w:b w:val="0"/>
          <w:sz w:val="28"/>
        </w:rPr>
      </w:pPr>
      <w:bookmarkStart w:id="14" w:name="_Toc98415220"/>
      <w:r w:rsidRPr="00597048">
        <w:rPr>
          <w:rFonts w:ascii="Calibri Light" w:hAnsi="Calibri Light"/>
          <w:b w:val="0"/>
          <w:sz w:val="28"/>
        </w:rPr>
        <w:t>History as interplay between ‘force’ and ‘inspiration’</w:t>
      </w:r>
      <w:bookmarkEnd w:id="14"/>
    </w:p>
    <w:p w14:paraId="7532072B" w14:textId="77777777" w:rsidR="00D51C1D" w:rsidRPr="00597048" w:rsidRDefault="00D51C1D" w:rsidP="00D51C1D">
      <w:pPr>
        <w:rPr>
          <w:rFonts w:ascii="Calibri Light" w:hAnsi="Calibri Light"/>
          <w:sz w:val="28"/>
        </w:rPr>
      </w:pPr>
      <w:r w:rsidRPr="00597048">
        <w:rPr>
          <w:rFonts w:ascii="Calibri Light" w:hAnsi="Calibri Light"/>
          <w:sz w:val="28"/>
        </w:rPr>
        <w:t>[A special case of variation and selection]</w:t>
      </w:r>
    </w:p>
    <w:p w14:paraId="1B49E9A5" w14:textId="77777777" w:rsidR="00D51C1D" w:rsidRPr="00597048" w:rsidRDefault="00D51C1D" w:rsidP="00D51C1D">
      <w:pPr>
        <w:rPr>
          <w:rFonts w:ascii="Calibri Light" w:hAnsi="Calibri Light"/>
          <w:sz w:val="28"/>
        </w:rPr>
      </w:pPr>
      <w:r w:rsidRPr="00597048">
        <w:rPr>
          <w:rFonts w:ascii="Calibri Light" w:hAnsi="Calibri Light"/>
          <w:sz w:val="28"/>
        </w:rPr>
        <w:t>Force is ‘blind’; inspiration includes ideas and criticism; no novelty is ever entirely novel: even within ‘force’ there is a constructive element</w:t>
      </w:r>
    </w:p>
    <w:p w14:paraId="7D951D81" w14:textId="77777777" w:rsidR="00D51C1D" w:rsidRPr="00597048" w:rsidRDefault="00D51C1D" w:rsidP="00D51C1D">
      <w:pPr>
        <w:rPr>
          <w:rFonts w:ascii="Calibri Light" w:hAnsi="Calibri Light"/>
          <w:iCs/>
          <w:sz w:val="28"/>
        </w:rPr>
      </w:pPr>
      <w:r w:rsidRPr="00597048">
        <w:rPr>
          <w:rFonts w:ascii="Calibri Light" w:hAnsi="Calibri Light"/>
          <w:iCs/>
          <w:sz w:val="28"/>
        </w:rPr>
        <w:t>The history of civilization is the history (adventure) of ideas</w:t>
      </w:r>
    </w:p>
    <w:p w14:paraId="5C99D167" w14:textId="77777777" w:rsidR="00D51C1D" w:rsidRPr="00597048" w:rsidRDefault="0014710D" w:rsidP="00D51C1D">
      <w:pPr>
        <w:rPr>
          <w:rFonts w:ascii="Calibri Light" w:hAnsi="Calibri Light"/>
          <w:sz w:val="28"/>
        </w:rPr>
      </w:pPr>
      <w:r w:rsidRPr="00597048">
        <w:rPr>
          <w:rFonts w:ascii="Calibri Light" w:hAnsi="Calibri Light"/>
          <w:sz w:val="28"/>
        </w:rPr>
        <w:t>Examples of force and ideas in European History: barbarians and Christianity; industrial revolution and democracy</w:t>
      </w:r>
    </w:p>
    <w:p w14:paraId="140339DB" w14:textId="77777777" w:rsidR="0014710D" w:rsidRPr="00597048" w:rsidRDefault="0014710D" w:rsidP="0014710D">
      <w:pPr>
        <w:pStyle w:val="List2"/>
        <w:rPr>
          <w:rFonts w:ascii="Calibri Light" w:hAnsi="Calibri Light"/>
          <w:sz w:val="28"/>
        </w:rPr>
      </w:pPr>
      <w:r w:rsidRPr="00597048">
        <w:rPr>
          <w:rFonts w:ascii="Calibri Light" w:hAnsi="Calibri Light"/>
          <w:sz w:val="28"/>
        </w:rPr>
        <w:t>Whitehead would put ‘barbarians’ in quotes for this designation is from the European perspective; objectively, for Europe, ‘barbarians’ functioned as ‘force’</w:t>
      </w:r>
    </w:p>
    <w:p w14:paraId="5ACF4D70" w14:textId="77777777" w:rsidR="0014710D" w:rsidRPr="00597048" w:rsidRDefault="0014710D" w:rsidP="0014710D">
      <w:pPr>
        <w:pStyle w:val="List2"/>
        <w:rPr>
          <w:rFonts w:ascii="Calibri Light" w:hAnsi="Calibri Light"/>
          <w:sz w:val="28"/>
        </w:rPr>
      </w:pPr>
      <w:r w:rsidRPr="00597048">
        <w:rPr>
          <w:rFonts w:ascii="Calibri Light" w:hAnsi="Calibri Light"/>
          <w:sz w:val="28"/>
        </w:rPr>
        <w:t>Whitehead, notes this as an example of relativity of perspective in that the culture and ideas of the barbarians –e.g. the Goths and other invading peoples– were advanced and refreshing</w:t>
      </w:r>
    </w:p>
    <w:p w14:paraId="5DDABB72" w14:textId="77777777" w:rsidR="00A21766" w:rsidRPr="00597048" w:rsidRDefault="00A21766" w:rsidP="00A21766">
      <w:pPr>
        <w:pStyle w:val="Heading3"/>
        <w:rPr>
          <w:rFonts w:ascii="Calibri Light" w:hAnsi="Calibri Light"/>
          <w:b w:val="0"/>
          <w:sz w:val="28"/>
        </w:rPr>
      </w:pPr>
      <w:bookmarkStart w:id="15" w:name="_Toc98415221"/>
      <w:r w:rsidRPr="00597048">
        <w:rPr>
          <w:rFonts w:ascii="Calibri Light" w:hAnsi="Calibri Light"/>
          <w:b w:val="0"/>
          <w:sz w:val="28"/>
        </w:rPr>
        <w:t>Kinds of influence</w:t>
      </w:r>
      <w:bookmarkEnd w:id="15"/>
    </w:p>
    <w:p w14:paraId="2B55E4A0" w14:textId="77777777" w:rsidR="00A21766" w:rsidRPr="00597048" w:rsidRDefault="00A21766" w:rsidP="0003245C">
      <w:pPr>
        <w:rPr>
          <w:rFonts w:ascii="Calibri Light" w:hAnsi="Calibri Light"/>
          <w:sz w:val="28"/>
        </w:rPr>
      </w:pPr>
      <w:r w:rsidRPr="00597048">
        <w:rPr>
          <w:rFonts w:ascii="Calibri Light" w:hAnsi="Calibri Light"/>
          <w:sz w:val="28"/>
        </w:rPr>
        <w:t>Society, function, change in interaction with ideas</w:t>
      </w:r>
    </w:p>
    <w:p w14:paraId="19308A4C" w14:textId="77777777" w:rsidR="00A21766" w:rsidRPr="00597048" w:rsidRDefault="00A21766" w:rsidP="0003245C">
      <w:pPr>
        <w:rPr>
          <w:rFonts w:ascii="Calibri Light" w:hAnsi="Calibri Light"/>
          <w:sz w:val="28"/>
        </w:rPr>
      </w:pPr>
      <w:r w:rsidRPr="00597048">
        <w:rPr>
          <w:rFonts w:ascii="Calibri Light" w:hAnsi="Calibri Light"/>
          <w:sz w:val="28"/>
        </w:rPr>
        <w:t>Modern cosmology or ‘world view’ influences how individuals experience their world</w:t>
      </w:r>
    </w:p>
    <w:p w14:paraId="7636339D" w14:textId="77777777" w:rsidR="00BB0C05" w:rsidRPr="00597048" w:rsidRDefault="00BB0C05" w:rsidP="00BB0C05">
      <w:pPr>
        <w:pStyle w:val="Heading3"/>
        <w:rPr>
          <w:rFonts w:ascii="Calibri Light" w:hAnsi="Calibri Light"/>
          <w:b w:val="0"/>
          <w:sz w:val="28"/>
        </w:rPr>
      </w:pPr>
      <w:bookmarkStart w:id="16" w:name="_Toc98415222"/>
      <w:r w:rsidRPr="00597048">
        <w:rPr>
          <w:rFonts w:ascii="Calibri Light" w:hAnsi="Calibri Light"/>
          <w:b w:val="0"/>
          <w:sz w:val="28"/>
        </w:rPr>
        <w:t>Sociological function, change and ideas</w:t>
      </w:r>
      <w:bookmarkEnd w:id="16"/>
    </w:p>
    <w:p w14:paraId="1866FC1C" w14:textId="77777777" w:rsidR="00BB0C05" w:rsidRPr="00597048" w:rsidRDefault="0013491F" w:rsidP="0003245C">
      <w:pPr>
        <w:rPr>
          <w:rFonts w:ascii="Calibri Light" w:hAnsi="Calibri Light"/>
          <w:sz w:val="28"/>
        </w:rPr>
      </w:pPr>
      <w:r w:rsidRPr="00597048">
        <w:rPr>
          <w:rFonts w:ascii="Calibri Light" w:hAnsi="Calibri Light"/>
          <w:sz w:val="28"/>
        </w:rPr>
        <w:t>The human soul and the humanitarian ideal</w:t>
      </w:r>
    </w:p>
    <w:p w14:paraId="41E26B34" w14:textId="77777777" w:rsidR="0013491F" w:rsidRPr="00597048" w:rsidRDefault="0013491F" w:rsidP="0003245C">
      <w:pPr>
        <w:rPr>
          <w:rFonts w:ascii="Calibri Light" w:hAnsi="Calibri Light"/>
          <w:sz w:val="28"/>
        </w:rPr>
      </w:pPr>
      <w:r w:rsidRPr="00597048">
        <w:rPr>
          <w:rFonts w:ascii="Calibri Light" w:hAnsi="Calibri Light"/>
          <w:sz w:val="28"/>
        </w:rPr>
        <w:t>Aspects of freedom; from force to persuasion</w:t>
      </w:r>
    </w:p>
    <w:p w14:paraId="26378A1A" w14:textId="77777777" w:rsidR="0013491F" w:rsidRPr="00597048" w:rsidRDefault="0013491F" w:rsidP="0003245C">
      <w:pPr>
        <w:rPr>
          <w:rFonts w:ascii="Calibri Light" w:hAnsi="Calibri Light"/>
          <w:sz w:val="28"/>
        </w:rPr>
      </w:pPr>
      <w:r w:rsidRPr="00597048">
        <w:rPr>
          <w:rFonts w:ascii="Calibri Light" w:hAnsi="Calibri Light"/>
          <w:sz w:val="28"/>
        </w:rPr>
        <w:t>Foresight [and understanding which results in foresight] in social function</w:t>
      </w:r>
    </w:p>
    <w:p w14:paraId="3BB9C39D" w14:textId="77777777" w:rsidR="00BB0C05" w:rsidRPr="00597048" w:rsidRDefault="00BB0C05" w:rsidP="00BB0C05">
      <w:pPr>
        <w:pStyle w:val="Heading3"/>
        <w:rPr>
          <w:rFonts w:ascii="Calibri Light" w:hAnsi="Calibri Light"/>
          <w:b w:val="0"/>
          <w:sz w:val="28"/>
        </w:rPr>
      </w:pPr>
      <w:bookmarkStart w:id="17" w:name="_Toc98415223"/>
      <w:r w:rsidRPr="00597048">
        <w:rPr>
          <w:rFonts w:ascii="Calibri Light" w:hAnsi="Calibri Light"/>
          <w:b w:val="0"/>
          <w:sz w:val="28"/>
        </w:rPr>
        <w:t>Modern cosmolog</w:t>
      </w:r>
      <w:r w:rsidR="0013491F" w:rsidRPr="00597048">
        <w:rPr>
          <w:rFonts w:ascii="Calibri Light" w:hAnsi="Calibri Light"/>
          <w:b w:val="0"/>
          <w:sz w:val="28"/>
        </w:rPr>
        <w:t>y [metaphysics, world view] and how individuals experience their world</w:t>
      </w:r>
      <w:bookmarkEnd w:id="17"/>
    </w:p>
    <w:p w14:paraId="60923267" w14:textId="77777777" w:rsidR="003E0BAD" w:rsidRPr="00597048" w:rsidRDefault="00786A48" w:rsidP="0003245C">
      <w:pPr>
        <w:rPr>
          <w:rFonts w:ascii="Calibri Light" w:hAnsi="Calibri Light"/>
          <w:sz w:val="28"/>
        </w:rPr>
      </w:pPr>
      <w:r w:rsidRPr="00597048">
        <w:rPr>
          <w:rFonts w:ascii="Calibri Light" w:hAnsi="Calibri Light"/>
          <w:sz w:val="28"/>
          <w:u w:val="single"/>
        </w:rPr>
        <w:t>Cosmology</w:t>
      </w:r>
      <w:r w:rsidR="003A3FFB" w:rsidRPr="00597048">
        <w:rPr>
          <w:rFonts w:ascii="Calibri Light" w:hAnsi="Calibri Light"/>
          <w:sz w:val="28"/>
        </w:rPr>
        <w:t>. N</w:t>
      </w:r>
      <w:r w:rsidR="003E0BAD" w:rsidRPr="00597048">
        <w:rPr>
          <w:rFonts w:ascii="Calibri Light" w:hAnsi="Calibri Light"/>
          <w:sz w:val="28"/>
        </w:rPr>
        <w:t>ature and the laws of nature</w:t>
      </w:r>
      <w:r w:rsidR="008246C3" w:rsidRPr="00597048">
        <w:rPr>
          <w:rFonts w:ascii="Calibri Light" w:hAnsi="Calibri Light"/>
          <w:sz w:val="28"/>
        </w:rPr>
        <w:t>; f</w:t>
      </w:r>
      <w:r w:rsidR="003E0BAD" w:rsidRPr="00597048">
        <w:rPr>
          <w:rFonts w:ascii="Calibri Light" w:hAnsi="Calibri Light"/>
          <w:sz w:val="28"/>
        </w:rPr>
        <w:t xml:space="preserve">our types of cosmology: </w:t>
      </w:r>
      <w:r w:rsidR="00E64A92" w:rsidRPr="00597048">
        <w:rPr>
          <w:rFonts w:ascii="Calibri Light" w:hAnsi="Calibri Light"/>
          <w:sz w:val="28"/>
        </w:rPr>
        <w:t>cosmology is expressed in laws or understanding of the patterns of nature regarding whose character there are four classic kinds of interpretation; these are the schools of immanence, of imposition, of mere description [positivism,] and of conventional interpretation</w:t>
      </w:r>
      <w:r w:rsidR="008246C3" w:rsidRPr="00597048">
        <w:rPr>
          <w:rFonts w:ascii="Calibri Light" w:hAnsi="Calibri Light"/>
          <w:sz w:val="28"/>
        </w:rPr>
        <w:t>; c</w:t>
      </w:r>
      <w:r w:rsidR="003E0BAD" w:rsidRPr="00597048">
        <w:rPr>
          <w:rFonts w:ascii="Calibri Light" w:hAnsi="Calibri Light"/>
          <w:sz w:val="28"/>
        </w:rPr>
        <w:t>osmology</w:t>
      </w:r>
      <w:r w:rsidR="008246C3" w:rsidRPr="00597048">
        <w:rPr>
          <w:rFonts w:ascii="Calibri Light" w:hAnsi="Calibri Light"/>
          <w:sz w:val="28"/>
        </w:rPr>
        <w:t>, science</w:t>
      </w:r>
      <w:r w:rsidR="003E0BAD" w:rsidRPr="00597048">
        <w:rPr>
          <w:rFonts w:ascii="Calibri Light" w:hAnsi="Calibri Light"/>
          <w:sz w:val="28"/>
        </w:rPr>
        <w:t xml:space="preserve"> and faith</w:t>
      </w:r>
    </w:p>
    <w:p w14:paraId="63A4877C" w14:textId="77777777" w:rsidR="008C291A" w:rsidRPr="00597048" w:rsidRDefault="00786A48" w:rsidP="0003245C">
      <w:pPr>
        <w:rPr>
          <w:rFonts w:ascii="Calibri Light" w:hAnsi="Calibri Light"/>
          <w:sz w:val="28"/>
        </w:rPr>
      </w:pPr>
      <w:r w:rsidRPr="00597048">
        <w:rPr>
          <w:rFonts w:ascii="Calibri Light" w:hAnsi="Calibri Light"/>
          <w:sz w:val="28"/>
          <w:u w:val="single"/>
        </w:rPr>
        <w:t>Philosophy</w:t>
      </w:r>
      <w:r w:rsidR="003A3FFB" w:rsidRPr="00597048">
        <w:rPr>
          <w:rFonts w:ascii="Calibri Light" w:hAnsi="Calibri Light"/>
          <w:sz w:val="28"/>
        </w:rPr>
        <w:t>. Objectivity and subjectivity;</w:t>
      </w:r>
      <w:r w:rsidR="008C291A" w:rsidRPr="00597048">
        <w:rPr>
          <w:rFonts w:ascii="Calibri Light" w:hAnsi="Calibri Light"/>
          <w:sz w:val="28"/>
        </w:rPr>
        <w:t xml:space="preserve"> Cartesianism</w:t>
      </w:r>
      <w:r w:rsidR="003A3FFB" w:rsidRPr="00597048">
        <w:rPr>
          <w:rFonts w:ascii="Calibri Light" w:hAnsi="Calibri Light"/>
          <w:sz w:val="28"/>
        </w:rPr>
        <w:t>; t</w:t>
      </w:r>
      <w:r w:rsidR="008C291A" w:rsidRPr="00597048">
        <w:rPr>
          <w:rFonts w:ascii="Calibri Light" w:hAnsi="Calibri Light"/>
          <w:sz w:val="28"/>
        </w:rPr>
        <w:t>ime</w:t>
      </w:r>
      <w:r w:rsidR="003A3FFB" w:rsidRPr="00597048">
        <w:rPr>
          <w:rFonts w:ascii="Calibri Light" w:hAnsi="Calibri Light"/>
          <w:sz w:val="28"/>
        </w:rPr>
        <w:t>, coherences; a</w:t>
      </w:r>
      <w:r w:rsidR="008C291A" w:rsidRPr="00597048">
        <w:rPr>
          <w:rFonts w:ascii="Calibri Light" w:hAnsi="Calibri Light"/>
          <w:sz w:val="28"/>
        </w:rPr>
        <w:t>ppearance and reality</w:t>
      </w:r>
      <w:r w:rsidR="003A3FFB" w:rsidRPr="00597048">
        <w:rPr>
          <w:rFonts w:ascii="Calibri Light" w:hAnsi="Calibri Light"/>
          <w:sz w:val="28"/>
        </w:rPr>
        <w:t>; and p</w:t>
      </w:r>
      <w:r w:rsidR="008C291A" w:rsidRPr="00597048">
        <w:rPr>
          <w:rFonts w:ascii="Calibri Light" w:hAnsi="Calibri Light"/>
          <w:sz w:val="28"/>
        </w:rPr>
        <w:t>hilosophic method</w:t>
      </w:r>
    </w:p>
    <w:p w14:paraId="39EE99BB" w14:textId="77777777" w:rsidR="009507D7" w:rsidRPr="00597048" w:rsidRDefault="00786A48" w:rsidP="0003245C">
      <w:pPr>
        <w:rPr>
          <w:rFonts w:ascii="Calibri Light" w:hAnsi="Calibri Light"/>
          <w:sz w:val="28"/>
        </w:rPr>
      </w:pPr>
      <w:r w:rsidRPr="00597048">
        <w:rPr>
          <w:rFonts w:ascii="Calibri Light" w:hAnsi="Calibri Light"/>
          <w:sz w:val="28"/>
          <w:u w:val="single"/>
        </w:rPr>
        <w:t>Civilization</w:t>
      </w:r>
      <w:r w:rsidR="003A3FFB" w:rsidRPr="00597048">
        <w:rPr>
          <w:rFonts w:ascii="Calibri Light" w:hAnsi="Calibri Light"/>
          <w:sz w:val="28"/>
        </w:rPr>
        <w:t xml:space="preserve">. </w:t>
      </w:r>
      <w:r w:rsidR="008C291A" w:rsidRPr="00597048">
        <w:rPr>
          <w:rFonts w:ascii="Calibri Light" w:hAnsi="Calibri Light"/>
          <w:sz w:val="28"/>
        </w:rPr>
        <w:t>Truth, beauty, adventure, and peace</w:t>
      </w:r>
    </w:p>
    <w:p w14:paraId="118C742D" w14:textId="4E497A43" w:rsidR="00104C73" w:rsidRPr="00597048" w:rsidRDefault="00104C73" w:rsidP="00104C73">
      <w:pPr>
        <w:spacing w:before="360"/>
        <w:rPr>
          <w:rFonts w:ascii="Calibri Light" w:hAnsi="Calibri Light"/>
          <w:sz w:val="28"/>
        </w:rPr>
      </w:pPr>
    </w:p>
    <w:p w14:paraId="5451A2A3" w14:textId="77777777" w:rsidR="00B539D0" w:rsidRPr="00597048" w:rsidRDefault="00104C73" w:rsidP="001C29D9">
      <w:pPr>
        <w:pStyle w:val="Heading1"/>
        <w:spacing w:before="360"/>
        <w:rPr>
          <w:rFonts w:ascii="Calibri Light" w:hAnsi="Calibri Light"/>
          <w:b w:val="0"/>
          <w:sz w:val="28"/>
        </w:rPr>
      </w:pPr>
      <w:bookmarkStart w:id="18" w:name="_Toc98415207"/>
      <w:bookmarkStart w:id="19" w:name="_Toc98415224"/>
      <w:r w:rsidRPr="00597048">
        <w:rPr>
          <w:rFonts w:ascii="Calibri Light" w:hAnsi="Calibri Light"/>
          <w:b w:val="0"/>
          <w:sz w:val="28"/>
        </w:rPr>
        <w:t>HISTORY: A BRIEF OUTLINE</w:t>
      </w:r>
      <w:bookmarkEnd w:id="18"/>
      <w:bookmarkEnd w:id="19"/>
    </w:p>
    <w:p w14:paraId="5AD91B35" w14:textId="77777777" w:rsidR="00B539D0" w:rsidRPr="00597048" w:rsidRDefault="00B539D0" w:rsidP="0074788F">
      <w:pPr>
        <w:pStyle w:val="Heading2"/>
        <w:rPr>
          <w:rFonts w:ascii="Calibri Light" w:hAnsi="Calibri Light"/>
          <w:b w:val="0"/>
          <w:sz w:val="28"/>
        </w:rPr>
      </w:pPr>
      <w:bookmarkStart w:id="20" w:name="_Toc98415208"/>
      <w:bookmarkStart w:id="21" w:name="_Toc98415225"/>
      <w:r w:rsidRPr="00597048">
        <w:rPr>
          <w:rFonts w:ascii="Calibri Light" w:hAnsi="Calibri Light"/>
          <w:b w:val="0"/>
          <w:sz w:val="28"/>
        </w:rPr>
        <w:t>THE ANCIENT WORLD</w:t>
      </w:r>
      <w:bookmarkEnd w:id="20"/>
      <w:bookmarkEnd w:id="21"/>
    </w:p>
    <w:p w14:paraId="55F5B1D8" w14:textId="77777777" w:rsidR="009F2D21" w:rsidRPr="00597048" w:rsidRDefault="009F2D21" w:rsidP="0074788F">
      <w:pPr>
        <w:pStyle w:val="Heading3"/>
        <w:rPr>
          <w:rFonts w:ascii="Calibri Light" w:hAnsi="Calibri Light"/>
          <w:b w:val="0"/>
          <w:sz w:val="28"/>
        </w:rPr>
      </w:pPr>
      <w:bookmarkStart w:id="22" w:name="_Toc98415226"/>
      <w:r w:rsidRPr="00597048">
        <w:rPr>
          <w:rFonts w:ascii="Calibri Light" w:hAnsi="Calibri Light"/>
          <w:b w:val="0"/>
          <w:sz w:val="28"/>
        </w:rPr>
        <w:t>Before History</w:t>
      </w:r>
      <w:bookmarkEnd w:id="22"/>
    </w:p>
    <w:p w14:paraId="4DB49365" w14:textId="77777777" w:rsidR="00B539D0" w:rsidRPr="00597048" w:rsidRDefault="00B539D0" w:rsidP="0074788F">
      <w:pPr>
        <w:pStyle w:val="Heading4"/>
        <w:rPr>
          <w:rFonts w:ascii="Calibri Light" w:hAnsi="Calibri Light"/>
          <w:i w:val="0"/>
          <w:sz w:val="28"/>
        </w:rPr>
      </w:pPr>
      <w:bookmarkStart w:id="23" w:name="_Toc98415227"/>
      <w:r w:rsidRPr="00597048">
        <w:rPr>
          <w:rFonts w:ascii="Calibri Light" w:hAnsi="Calibri Light"/>
          <w:i w:val="0"/>
          <w:sz w:val="28"/>
        </w:rPr>
        <w:t>The Universe</w:t>
      </w:r>
      <w:bookmarkEnd w:id="23"/>
    </w:p>
    <w:p w14:paraId="2387610F" w14:textId="3CCE633E" w:rsidR="00B539D0" w:rsidRPr="00597048" w:rsidRDefault="00B539D0" w:rsidP="0074788F">
      <w:pPr>
        <w:rPr>
          <w:rFonts w:ascii="Calibri Light" w:hAnsi="Calibri Light"/>
          <w:sz w:val="28"/>
        </w:rPr>
      </w:pPr>
      <w:r w:rsidRPr="00597048">
        <w:rPr>
          <w:rFonts w:ascii="Calibri Light" w:hAnsi="Calibri Light"/>
          <w:sz w:val="28"/>
        </w:rPr>
        <w:t xml:space="preserve">Here, I omit details; the history of the universe may later be covered in </w:t>
      </w:r>
      <w:hyperlink w:anchor="physics_and_reality" w:history="1">
        <w:r w:rsidRPr="00597048">
          <w:rPr>
            <w:rStyle w:val="Hyperlink"/>
            <w:rFonts w:ascii="Calibri Light" w:hAnsi="Calibri Light"/>
            <w:sz w:val="28"/>
          </w:rPr>
          <w:t>Physics</w:t>
        </w:r>
      </w:hyperlink>
      <w:r w:rsidRPr="00597048">
        <w:rPr>
          <w:rFonts w:ascii="Calibri Light" w:hAnsi="Calibri Light"/>
          <w:sz w:val="28"/>
        </w:rPr>
        <w:t>, below</w:t>
      </w:r>
      <w:r w:rsidR="00E16670" w:rsidRPr="00597048">
        <w:rPr>
          <w:rFonts w:ascii="Calibri Light" w:hAnsi="Calibri Light"/>
          <w:sz w:val="28"/>
        </w:rPr>
        <w:t xml:space="preserve"> and subsequently</w:t>
      </w:r>
    </w:p>
    <w:p w14:paraId="1BA34E59" w14:textId="77777777" w:rsidR="00B539D0" w:rsidRPr="00597048" w:rsidRDefault="00B539D0" w:rsidP="0074788F">
      <w:pPr>
        <w:rPr>
          <w:rFonts w:ascii="Calibri Light" w:hAnsi="Calibri Light"/>
          <w:sz w:val="28"/>
        </w:rPr>
      </w:pPr>
      <w:r w:rsidRPr="00597048">
        <w:rPr>
          <w:rFonts w:ascii="Calibri Light" w:hAnsi="Calibri Light"/>
          <w:sz w:val="28"/>
        </w:rPr>
        <w:t>The idea of an initial singularity [big bang] may explain features of the known or visible universe; this does not imply that the history of the entire universe known and unknown is described by such a singularity. The domain of the unknown is, almost without doubt, much larger if not infinitely larger than that of the known. From physical cosmology it is understood that the known universe, almost homogeneous on a large scale, is, perhaps, a mere bubble in a much larger arena</w:t>
      </w:r>
    </w:p>
    <w:p w14:paraId="63017443" w14:textId="54C20BC7" w:rsidR="00B539D0" w:rsidRPr="00597048" w:rsidRDefault="00B539D0" w:rsidP="0074788F">
      <w:pPr>
        <w:rPr>
          <w:rFonts w:ascii="Calibri Light" w:hAnsi="Calibri Light"/>
          <w:sz w:val="28"/>
        </w:rPr>
      </w:pPr>
      <w:r w:rsidRPr="00597048">
        <w:rPr>
          <w:rFonts w:ascii="Calibri Light" w:hAnsi="Calibri Light"/>
          <w:sz w:val="28"/>
        </w:rPr>
        <w:t xml:space="preserve">From the sections on nothingness and general cosmology in </w:t>
      </w:r>
      <w:hyperlink r:id="rId11" w:history="1">
        <w:r w:rsidRPr="00597048">
          <w:rPr>
            <w:rStyle w:val="Hyperlink"/>
            <w:rFonts w:ascii="Calibri Light" w:hAnsi="Calibri Light"/>
            <w:sz w:val="28"/>
          </w:rPr>
          <w:t>Journey in Being</w:t>
        </w:r>
      </w:hyperlink>
      <w:r w:rsidRPr="00597048">
        <w:rPr>
          <w:rFonts w:ascii="Calibri Light" w:hAnsi="Calibri Light"/>
          <w:sz w:val="28"/>
        </w:rPr>
        <w:t>, a foundation of the vast spatio-temporal extent and variety of larger arena, the one universe, may be seen in indeterminism and the void. From the non-spatiotemporal, acausal void arises space-time-actuality and causation and law; and law includes physics but is not restricted to the physics of the known universe and may be much more varied</w:t>
      </w:r>
    </w:p>
    <w:p w14:paraId="49D61691" w14:textId="77777777" w:rsidR="009F2D21" w:rsidRPr="00597048" w:rsidRDefault="00B539D0" w:rsidP="0074788F">
      <w:pPr>
        <w:pStyle w:val="Heading4"/>
        <w:rPr>
          <w:rFonts w:ascii="Calibri Light" w:hAnsi="Calibri Light"/>
          <w:i w:val="0"/>
          <w:sz w:val="28"/>
        </w:rPr>
      </w:pPr>
      <w:bookmarkStart w:id="24" w:name="_Toc98415228"/>
      <w:r w:rsidRPr="00597048">
        <w:rPr>
          <w:rFonts w:ascii="Calibri Light" w:hAnsi="Calibri Light"/>
          <w:i w:val="0"/>
          <w:sz w:val="28"/>
        </w:rPr>
        <w:t>Geological Evolution of Earth</w:t>
      </w:r>
      <w:r w:rsidR="009F2D21" w:rsidRPr="00597048">
        <w:rPr>
          <w:rFonts w:ascii="Calibri Light" w:hAnsi="Calibri Light"/>
          <w:i w:val="0"/>
          <w:sz w:val="28"/>
        </w:rPr>
        <w:t>: Geochronology</w:t>
      </w:r>
      <w:bookmarkEnd w:id="24"/>
    </w:p>
    <w:p w14:paraId="352C858E" w14:textId="77777777" w:rsidR="00B539D0" w:rsidRPr="00597048" w:rsidRDefault="00B539D0" w:rsidP="00B676BE">
      <w:pPr>
        <w:pStyle w:val="Heading4"/>
        <w:spacing w:after="120"/>
        <w:rPr>
          <w:rFonts w:ascii="Calibri Light" w:hAnsi="Calibri Light"/>
          <w:i w:val="0"/>
          <w:sz w:val="28"/>
        </w:rPr>
      </w:pPr>
      <w:bookmarkStart w:id="25" w:name="_Toc98415229"/>
      <w:r w:rsidRPr="00597048">
        <w:rPr>
          <w:rFonts w:ascii="Calibri Light" w:hAnsi="Calibri Light"/>
          <w:i w:val="0"/>
          <w:sz w:val="28"/>
        </w:rPr>
        <w:t>Evolution of Life on Earth: Biochronology</w:t>
      </w:r>
      <w:bookmarkEnd w:id="25"/>
    </w:p>
    <w:tbl>
      <w:tblPr>
        <w:tblW w:w="4700" w:type="pct"/>
        <w:tblInd w:w="432"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firstRow="1" w:lastRow="1" w:firstColumn="1" w:lastColumn="1" w:noHBand="0" w:noVBand="0"/>
      </w:tblPr>
      <w:tblGrid>
        <w:gridCol w:w="2019"/>
        <w:gridCol w:w="1844"/>
        <w:gridCol w:w="1822"/>
        <w:gridCol w:w="1622"/>
        <w:gridCol w:w="2700"/>
      </w:tblGrid>
      <w:tr w:rsidR="00E23D9F" w:rsidRPr="00597048" w14:paraId="35C6BC7E" w14:textId="77777777">
        <w:tc>
          <w:tcPr>
            <w:tcW w:w="2080" w:type="dxa"/>
          </w:tcPr>
          <w:p w14:paraId="080C5A01" w14:textId="77777777" w:rsidR="00B539D0" w:rsidRPr="00597048" w:rsidRDefault="00B539D0" w:rsidP="0074788F">
            <w:pPr>
              <w:spacing w:before="0"/>
              <w:ind w:left="0" w:right="0"/>
              <w:rPr>
                <w:rFonts w:ascii="Calibri Light" w:hAnsi="Calibri Light"/>
                <w:sz w:val="28"/>
              </w:rPr>
            </w:pPr>
            <w:r w:rsidRPr="00597048">
              <w:rPr>
                <w:rFonts w:ascii="Calibri Light" w:hAnsi="Calibri Light"/>
                <w:sz w:val="28"/>
              </w:rPr>
              <w:t>ERA</w:t>
            </w:r>
          </w:p>
        </w:tc>
        <w:tc>
          <w:tcPr>
            <w:tcW w:w="2160" w:type="dxa"/>
          </w:tcPr>
          <w:p w14:paraId="5CE57B6E" w14:textId="77777777" w:rsidR="00B539D0" w:rsidRPr="00597048" w:rsidRDefault="00B539D0" w:rsidP="0074788F">
            <w:pPr>
              <w:spacing w:before="0"/>
              <w:ind w:left="0" w:right="0"/>
              <w:rPr>
                <w:rFonts w:ascii="Calibri Light" w:hAnsi="Calibri Light"/>
                <w:sz w:val="28"/>
              </w:rPr>
            </w:pPr>
            <w:r w:rsidRPr="00597048">
              <w:rPr>
                <w:rFonts w:ascii="Calibri Light" w:hAnsi="Calibri Light"/>
                <w:sz w:val="28"/>
              </w:rPr>
              <w:t>PERIOD</w:t>
            </w:r>
          </w:p>
        </w:tc>
        <w:tc>
          <w:tcPr>
            <w:tcW w:w="1800" w:type="dxa"/>
          </w:tcPr>
          <w:p w14:paraId="6ABD0519" w14:textId="77777777" w:rsidR="00B539D0" w:rsidRPr="00597048" w:rsidRDefault="00B539D0" w:rsidP="0074788F">
            <w:pPr>
              <w:spacing w:before="0"/>
              <w:ind w:left="0" w:right="0"/>
              <w:rPr>
                <w:rFonts w:ascii="Calibri Light" w:hAnsi="Calibri Light"/>
                <w:sz w:val="28"/>
              </w:rPr>
            </w:pPr>
            <w:r w:rsidRPr="00597048">
              <w:rPr>
                <w:rFonts w:ascii="Calibri Light" w:hAnsi="Calibri Light"/>
                <w:sz w:val="28"/>
              </w:rPr>
              <w:t>EPOCH</w:t>
            </w:r>
          </w:p>
        </w:tc>
        <w:tc>
          <w:tcPr>
            <w:tcW w:w="1980" w:type="dxa"/>
          </w:tcPr>
          <w:p w14:paraId="70797DA0" w14:textId="77777777" w:rsidR="00B539D0" w:rsidRPr="00597048" w:rsidRDefault="00B539D0" w:rsidP="0074788F">
            <w:pPr>
              <w:spacing w:before="0"/>
              <w:ind w:left="0" w:right="0"/>
              <w:jc w:val="left"/>
              <w:rPr>
                <w:rFonts w:ascii="Calibri Light" w:hAnsi="Calibri Light"/>
                <w:sz w:val="28"/>
              </w:rPr>
            </w:pPr>
            <w:r w:rsidRPr="00597048">
              <w:rPr>
                <w:rFonts w:ascii="Calibri Light" w:hAnsi="Calibri Light"/>
                <w:sz w:val="28"/>
              </w:rPr>
              <w:t>TIME OF BEGINNING</w:t>
            </w:r>
            <w:r w:rsidRPr="00597048">
              <w:rPr>
                <w:rFonts w:ascii="Calibri Light" w:hAnsi="Calibri Light"/>
                <w:sz w:val="28"/>
              </w:rPr>
              <w:br/>
            </w:r>
            <w:r w:rsidRPr="00597048">
              <w:rPr>
                <w:rFonts w:ascii="Calibri Light" w:hAnsi="Calibri Light"/>
                <w:sz w:val="28"/>
                <w:szCs w:val="16"/>
              </w:rPr>
              <w:t>[millions of years ago]</w:t>
            </w:r>
          </w:p>
        </w:tc>
        <w:tc>
          <w:tcPr>
            <w:tcW w:w="5783" w:type="dxa"/>
          </w:tcPr>
          <w:p w14:paraId="7FD55264" w14:textId="77777777" w:rsidR="00B539D0" w:rsidRPr="00597048" w:rsidRDefault="00B539D0" w:rsidP="0074788F">
            <w:pPr>
              <w:spacing w:before="0"/>
              <w:ind w:left="0" w:right="0"/>
              <w:jc w:val="left"/>
              <w:rPr>
                <w:rFonts w:ascii="Calibri Light" w:hAnsi="Calibri Light"/>
                <w:sz w:val="28"/>
              </w:rPr>
            </w:pPr>
            <w:r w:rsidRPr="00597048">
              <w:rPr>
                <w:rFonts w:ascii="Calibri Light" w:hAnsi="Calibri Light"/>
                <w:sz w:val="28"/>
              </w:rPr>
              <w:t>GEO- AND BIOLOGICAL EVENTS</w:t>
            </w:r>
          </w:p>
        </w:tc>
      </w:tr>
      <w:tr w:rsidR="00E23D9F" w:rsidRPr="00597048" w14:paraId="7F47C3F7" w14:textId="77777777">
        <w:trPr>
          <w:trHeight w:val="70"/>
        </w:trPr>
        <w:tc>
          <w:tcPr>
            <w:tcW w:w="2080" w:type="dxa"/>
            <w:vMerge w:val="restart"/>
          </w:tcPr>
          <w:p w14:paraId="2439F27C" w14:textId="77777777" w:rsidR="00B539D0" w:rsidRPr="00597048" w:rsidRDefault="00B539D0" w:rsidP="0074788F">
            <w:pPr>
              <w:spacing w:before="0"/>
              <w:ind w:left="0" w:right="0"/>
              <w:jc w:val="left"/>
              <w:rPr>
                <w:rFonts w:ascii="Calibri Light" w:hAnsi="Calibri Light"/>
                <w:sz w:val="28"/>
              </w:rPr>
            </w:pPr>
            <w:r w:rsidRPr="00597048">
              <w:rPr>
                <w:rFonts w:ascii="Calibri Light" w:hAnsi="Calibri Light"/>
                <w:sz w:val="28"/>
              </w:rPr>
              <w:t>ARCHEOZOIC</w:t>
            </w:r>
          </w:p>
          <w:p w14:paraId="5E18482D" w14:textId="77777777" w:rsidR="00B539D0" w:rsidRPr="00597048" w:rsidRDefault="00B539D0" w:rsidP="0074788F">
            <w:pPr>
              <w:spacing w:before="0"/>
              <w:ind w:left="0" w:right="0"/>
              <w:jc w:val="left"/>
              <w:rPr>
                <w:rFonts w:ascii="Calibri Light" w:hAnsi="Calibri Light"/>
                <w:sz w:val="28"/>
              </w:rPr>
            </w:pPr>
            <w:r w:rsidRPr="00597048">
              <w:rPr>
                <w:rFonts w:ascii="Calibri Light" w:hAnsi="Calibri Light"/>
                <w:sz w:val="28"/>
              </w:rPr>
              <w:t>PROTEROZOID</w:t>
            </w:r>
          </w:p>
          <w:p w14:paraId="6495CAF9" w14:textId="77777777" w:rsidR="00B539D0" w:rsidRPr="00597048" w:rsidRDefault="00B539D0" w:rsidP="0074788F">
            <w:pPr>
              <w:spacing w:before="40"/>
              <w:ind w:left="72" w:right="216"/>
              <w:jc w:val="left"/>
              <w:rPr>
                <w:rFonts w:ascii="Calibri Light" w:hAnsi="Calibri Light"/>
                <w:sz w:val="28"/>
              </w:rPr>
            </w:pPr>
            <w:r w:rsidRPr="00597048">
              <w:rPr>
                <w:rFonts w:ascii="Calibri Light" w:hAnsi="Calibri Light"/>
                <w:sz w:val="28"/>
              </w:rPr>
              <w:t>[primitive and soft life forms]</w:t>
            </w:r>
          </w:p>
        </w:tc>
        <w:tc>
          <w:tcPr>
            <w:tcW w:w="2160" w:type="dxa"/>
            <w:vMerge w:val="restart"/>
          </w:tcPr>
          <w:p w14:paraId="6198B07C" w14:textId="77777777" w:rsidR="00B539D0" w:rsidRPr="00597048" w:rsidRDefault="00B539D0" w:rsidP="0074788F">
            <w:pPr>
              <w:spacing w:before="20" w:after="20"/>
              <w:ind w:left="0" w:right="0"/>
              <w:rPr>
                <w:rFonts w:ascii="Calibri Light" w:hAnsi="Calibri Light"/>
                <w:sz w:val="28"/>
                <w:szCs w:val="18"/>
              </w:rPr>
            </w:pPr>
            <w:r w:rsidRPr="00597048">
              <w:rPr>
                <w:rFonts w:ascii="Calibri Light" w:hAnsi="Calibri Light"/>
                <w:sz w:val="28"/>
                <w:szCs w:val="18"/>
              </w:rPr>
              <w:t>Precambrian periods</w:t>
            </w:r>
          </w:p>
        </w:tc>
        <w:tc>
          <w:tcPr>
            <w:tcW w:w="1800" w:type="dxa"/>
            <w:vMerge w:val="restart"/>
          </w:tcPr>
          <w:p w14:paraId="39B772D1" w14:textId="77777777" w:rsidR="00B539D0" w:rsidRPr="00597048" w:rsidRDefault="00B539D0" w:rsidP="0074788F">
            <w:pPr>
              <w:spacing w:before="20" w:after="20"/>
              <w:ind w:left="0" w:right="0"/>
              <w:rPr>
                <w:rFonts w:ascii="Calibri Light" w:hAnsi="Calibri Light"/>
                <w:sz w:val="28"/>
                <w:szCs w:val="16"/>
              </w:rPr>
            </w:pPr>
            <w:r w:rsidRPr="00597048">
              <w:rPr>
                <w:rFonts w:ascii="Calibri Light" w:hAnsi="Calibri Light"/>
                <w:sz w:val="28"/>
                <w:szCs w:val="16"/>
              </w:rPr>
              <w:t>Numerous minor sub-divisions of only local application</w:t>
            </w:r>
          </w:p>
        </w:tc>
        <w:tc>
          <w:tcPr>
            <w:tcW w:w="1980" w:type="dxa"/>
            <w:tcBorders>
              <w:bottom w:val="single" w:sz="2" w:space="0" w:color="FFFFFF"/>
            </w:tcBorders>
          </w:tcPr>
          <w:p w14:paraId="4DBC99BC" w14:textId="77777777" w:rsidR="00B539D0" w:rsidRPr="00597048" w:rsidRDefault="00B539D0" w:rsidP="0074788F">
            <w:pPr>
              <w:spacing w:before="20" w:after="20"/>
              <w:ind w:left="0" w:right="0"/>
              <w:rPr>
                <w:rFonts w:ascii="Calibri Light" w:hAnsi="Calibri Light"/>
                <w:sz w:val="28"/>
                <w:szCs w:val="18"/>
              </w:rPr>
            </w:pPr>
            <w:r w:rsidRPr="00597048">
              <w:rPr>
                <w:rFonts w:ascii="Calibri Light" w:hAnsi="Calibri Light"/>
                <w:sz w:val="28"/>
                <w:szCs w:val="18"/>
              </w:rPr>
              <w:t>4,600</w:t>
            </w:r>
          </w:p>
        </w:tc>
        <w:tc>
          <w:tcPr>
            <w:tcW w:w="5783" w:type="dxa"/>
            <w:tcBorders>
              <w:bottom w:val="single" w:sz="2" w:space="0" w:color="FFFFFF"/>
            </w:tcBorders>
          </w:tcPr>
          <w:p w14:paraId="5762AB05"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Origin of earth and solar system</w:t>
            </w:r>
          </w:p>
        </w:tc>
      </w:tr>
      <w:tr w:rsidR="00E23D9F" w:rsidRPr="00597048" w14:paraId="524F0F8C" w14:textId="77777777">
        <w:trPr>
          <w:trHeight w:val="450"/>
        </w:trPr>
        <w:tc>
          <w:tcPr>
            <w:tcW w:w="2080" w:type="dxa"/>
            <w:vMerge/>
          </w:tcPr>
          <w:p w14:paraId="7F35E32C" w14:textId="77777777" w:rsidR="00B539D0" w:rsidRPr="00597048" w:rsidRDefault="00B539D0" w:rsidP="0074788F">
            <w:pPr>
              <w:spacing w:before="0"/>
              <w:ind w:left="0" w:right="0"/>
              <w:rPr>
                <w:rFonts w:ascii="Calibri Light" w:hAnsi="Calibri Light"/>
                <w:sz w:val="28"/>
              </w:rPr>
            </w:pPr>
          </w:p>
        </w:tc>
        <w:tc>
          <w:tcPr>
            <w:tcW w:w="2160" w:type="dxa"/>
            <w:vMerge/>
          </w:tcPr>
          <w:p w14:paraId="51590658" w14:textId="77777777" w:rsidR="00B539D0" w:rsidRPr="00597048" w:rsidRDefault="00B539D0" w:rsidP="0074788F">
            <w:pPr>
              <w:spacing w:before="20" w:after="20"/>
              <w:ind w:left="0" w:right="0"/>
              <w:rPr>
                <w:rFonts w:ascii="Calibri Light" w:hAnsi="Calibri Light"/>
                <w:sz w:val="28"/>
                <w:szCs w:val="18"/>
              </w:rPr>
            </w:pPr>
          </w:p>
        </w:tc>
        <w:tc>
          <w:tcPr>
            <w:tcW w:w="1800" w:type="dxa"/>
            <w:vMerge/>
          </w:tcPr>
          <w:p w14:paraId="5F554571" w14:textId="77777777" w:rsidR="00B539D0" w:rsidRPr="00597048" w:rsidRDefault="00B539D0" w:rsidP="0074788F">
            <w:pPr>
              <w:spacing w:before="20" w:after="20"/>
              <w:ind w:left="0" w:right="0"/>
              <w:rPr>
                <w:rFonts w:ascii="Calibri Light" w:hAnsi="Calibri Light"/>
                <w:sz w:val="28"/>
                <w:szCs w:val="18"/>
              </w:rPr>
            </w:pPr>
          </w:p>
        </w:tc>
        <w:tc>
          <w:tcPr>
            <w:tcW w:w="1980" w:type="dxa"/>
            <w:tcBorders>
              <w:top w:val="single" w:sz="2" w:space="0" w:color="FFFFFF"/>
              <w:bottom w:val="single" w:sz="2" w:space="0" w:color="FFFFFF"/>
            </w:tcBorders>
          </w:tcPr>
          <w:p w14:paraId="6555FA55" w14:textId="77777777" w:rsidR="00B539D0" w:rsidRPr="00597048" w:rsidRDefault="00B539D0" w:rsidP="0074788F">
            <w:pPr>
              <w:spacing w:before="20" w:after="20"/>
              <w:ind w:left="0" w:right="0"/>
              <w:rPr>
                <w:rFonts w:ascii="Calibri Light" w:hAnsi="Calibri Light"/>
                <w:sz w:val="28"/>
                <w:szCs w:val="18"/>
              </w:rPr>
            </w:pPr>
            <w:r w:rsidRPr="00597048">
              <w:rPr>
                <w:rFonts w:ascii="Calibri Light" w:hAnsi="Calibri Light"/>
                <w:sz w:val="28"/>
                <w:szCs w:val="18"/>
              </w:rPr>
              <w:t>4,000 [?]</w:t>
            </w:r>
          </w:p>
        </w:tc>
        <w:tc>
          <w:tcPr>
            <w:tcW w:w="5783" w:type="dxa"/>
            <w:tcBorders>
              <w:top w:val="single" w:sz="2" w:space="0" w:color="FFFFFF"/>
              <w:bottom w:val="single" w:sz="2" w:space="0" w:color="FFFFFF"/>
            </w:tcBorders>
          </w:tcPr>
          <w:p w14:paraId="2E717981"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Origin of life in a reducing atmosphere leading later to production of oxygen</w:t>
            </w:r>
          </w:p>
        </w:tc>
      </w:tr>
      <w:tr w:rsidR="00E23D9F" w:rsidRPr="00597048" w14:paraId="2A45DB47" w14:textId="77777777">
        <w:trPr>
          <w:trHeight w:val="195"/>
        </w:trPr>
        <w:tc>
          <w:tcPr>
            <w:tcW w:w="2080" w:type="dxa"/>
            <w:vMerge/>
          </w:tcPr>
          <w:p w14:paraId="3E1444DA" w14:textId="77777777" w:rsidR="00B539D0" w:rsidRPr="00597048" w:rsidRDefault="00B539D0" w:rsidP="0074788F">
            <w:pPr>
              <w:spacing w:before="0"/>
              <w:ind w:left="0" w:right="0"/>
              <w:rPr>
                <w:rFonts w:ascii="Calibri Light" w:hAnsi="Calibri Light"/>
                <w:sz w:val="28"/>
              </w:rPr>
            </w:pPr>
          </w:p>
        </w:tc>
        <w:tc>
          <w:tcPr>
            <w:tcW w:w="2160" w:type="dxa"/>
            <w:vMerge/>
          </w:tcPr>
          <w:p w14:paraId="2AA2349D" w14:textId="77777777" w:rsidR="00B539D0" w:rsidRPr="00597048" w:rsidRDefault="00B539D0" w:rsidP="0074788F">
            <w:pPr>
              <w:spacing w:before="20" w:after="20"/>
              <w:ind w:left="0" w:right="0"/>
              <w:rPr>
                <w:rFonts w:ascii="Calibri Light" w:hAnsi="Calibri Light"/>
                <w:sz w:val="28"/>
                <w:szCs w:val="18"/>
              </w:rPr>
            </w:pPr>
          </w:p>
        </w:tc>
        <w:tc>
          <w:tcPr>
            <w:tcW w:w="1800" w:type="dxa"/>
            <w:vMerge/>
          </w:tcPr>
          <w:p w14:paraId="2BC94793" w14:textId="77777777" w:rsidR="00B539D0" w:rsidRPr="00597048" w:rsidRDefault="00B539D0" w:rsidP="0074788F">
            <w:pPr>
              <w:spacing w:before="20" w:after="20"/>
              <w:ind w:left="0" w:right="0"/>
              <w:rPr>
                <w:rFonts w:ascii="Calibri Light" w:hAnsi="Calibri Light"/>
                <w:sz w:val="28"/>
                <w:szCs w:val="18"/>
              </w:rPr>
            </w:pPr>
          </w:p>
        </w:tc>
        <w:tc>
          <w:tcPr>
            <w:tcW w:w="1980" w:type="dxa"/>
            <w:tcBorders>
              <w:top w:val="single" w:sz="2" w:space="0" w:color="FFFFFF"/>
              <w:bottom w:val="single" w:sz="2" w:space="0" w:color="FFFFFF"/>
            </w:tcBorders>
          </w:tcPr>
          <w:p w14:paraId="63CB9264" w14:textId="77777777" w:rsidR="00B539D0" w:rsidRPr="00597048" w:rsidRDefault="00B539D0" w:rsidP="0074788F">
            <w:pPr>
              <w:spacing w:before="20" w:after="20"/>
              <w:ind w:left="0" w:right="0"/>
              <w:rPr>
                <w:rFonts w:ascii="Calibri Light" w:hAnsi="Calibri Light"/>
                <w:sz w:val="28"/>
                <w:szCs w:val="18"/>
              </w:rPr>
            </w:pPr>
            <w:r w:rsidRPr="00597048">
              <w:rPr>
                <w:rFonts w:ascii="Calibri Light" w:hAnsi="Calibri Light"/>
                <w:sz w:val="28"/>
                <w:szCs w:val="18"/>
              </w:rPr>
              <w:t>2,500 [?]</w:t>
            </w:r>
          </w:p>
        </w:tc>
        <w:tc>
          <w:tcPr>
            <w:tcW w:w="5783" w:type="dxa"/>
            <w:tcBorders>
              <w:top w:val="single" w:sz="2" w:space="0" w:color="FFFFFF"/>
              <w:bottom w:val="single" w:sz="2" w:space="0" w:color="FFFFFF"/>
            </w:tcBorders>
          </w:tcPr>
          <w:p w14:paraId="13BBE4D1"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Photosynthetic oxygen; permitted first global oxidation of iron ores</w:t>
            </w:r>
          </w:p>
        </w:tc>
      </w:tr>
      <w:tr w:rsidR="00E23D9F" w:rsidRPr="00597048" w14:paraId="18D2B73E" w14:textId="77777777">
        <w:trPr>
          <w:trHeight w:val="390"/>
        </w:trPr>
        <w:tc>
          <w:tcPr>
            <w:tcW w:w="2080" w:type="dxa"/>
            <w:vMerge/>
          </w:tcPr>
          <w:p w14:paraId="54F9F2DB" w14:textId="77777777" w:rsidR="00B539D0" w:rsidRPr="00597048" w:rsidRDefault="00B539D0" w:rsidP="0074788F">
            <w:pPr>
              <w:spacing w:before="0"/>
              <w:ind w:left="0" w:right="0"/>
              <w:rPr>
                <w:rFonts w:ascii="Calibri Light" w:hAnsi="Calibri Light"/>
                <w:sz w:val="28"/>
              </w:rPr>
            </w:pPr>
          </w:p>
        </w:tc>
        <w:tc>
          <w:tcPr>
            <w:tcW w:w="2160" w:type="dxa"/>
            <w:vMerge/>
          </w:tcPr>
          <w:p w14:paraId="13E6A104" w14:textId="77777777" w:rsidR="00B539D0" w:rsidRPr="00597048" w:rsidRDefault="00B539D0" w:rsidP="0074788F">
            <w:pPr>
              <w:spacing w:before="20" w:after="20"/>
              <w:ind w:left="0" w:right="0"/>
              <w:rPr>
                <w:rFonts w:ascii="Calibri Light" w:hAnsi="Calibri Light"/>
                <w:sz w:val="28"/>
                <w:szCs w:val="18"/>
              </w:rPr>
            </w:pPr>
          </w:p>
        </w:tc>
        <w:tc>
          <w:tcPr>
            <w:tcW w:w="1800" w:type="dxa"/>
            <w:vMerge/>
          </w:tcPr>
          <w:p w14:paraId="11BBC7AF" w14:textId="77777777" w:rsidR="00B539D0" w:rsidRPr="00597048" w:rsidRDefault="00B539D0" w:rsidP="0074788F">
            <w:pPr>
              <w:spacing w:before="20" w:after="20"/>
              <w:ind w:left="0" w:right="0"/>
              <w:rPr>
                <w:rFonts w:ascii="Calibri Light" w:hAnsi="Calibri Light"/>
                <w:sz w:val="28"/>
                <w:szCs w:val="18"/>
              </w:rPr>
            </w:pPr>
          </w:p>
        </w:tc>
        <w:tc>
          <w:tcPr>
            <w:tcW w:w="1980" w:type="dxa"/>
            <w:tcBorders>
              <w:top w:val="single" w:sz="2" w:space="0" w:color="FFFFFF"/>
              <w:bottom w:val="single" w:sz="2" w:space="0" w:color="FFFFFF"/>
            </w:tcBorders>
          </w:tcPr>
          <w:p w14:paraId="6BE84503" w14:textId="77777777" w:rsidR="00B539D0" w:rsidRPr="00597048" w:rsidRDefault="00B539D0" w:rsidP="0074788F">
            <w:pPr>
              <w:spacing w:before="20" w:after="20"/>
              <w:ind w:left="0" w:right="0"/>
              <w:rPr>
                <w:rFonts w:ascii="Calibri Light" w:hAnsi="Calibri Light"/>
                <w:sz w:val="28"/>
                <w:szCs w:val="18"/>
              </w:rPr>
            </w:pPr>
            <w:r w:rsidRPr="00597048">
              <w:rPr>
                <w:rFonts w:ascii="Calibri Light" w:hAnsi="Calibri Light"/>
                <w:sz w:val="28"/>
                <w:szCs w:val="18"/>
              </w:rPr>
              <w:t>1,500 [?]</w:t>
            </w:r>
          </w:p>
        </w:tc>
        <w:tc>
          <w:tcPr>
            <w:tcW w:w="5783" w:type="dxa"/>
            <w:tcBorders>
              <w:top w:val="single" w:sz="2" w:space="0" w:color="FFFFFF"/>
              <w:bottom w:val="single" w:sz="2" w:space="0" w:color="FFFFFF"/>
            </w:tcBorders>
          </w:tcPr>
          <w:p w14:paraId="48AC6605"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First primitive soft-bodied animals; main types of invertebrates and some aquatic plants</w:t>
            </w:r>
          </w:p>
        </w:tc>
      </w:tr>
      <w:tr w:rsidR="00E23D9F" w:rsidRPr="00597048" w14:paraId="3BC207C8" w14:textId="77777777">
        <w:trPr>
          <w:trHeight w:val="255"/>
        </w:trPr>
        <w:tc>
          <w:tcPr>
            <w:tcW w:w="2080" w:type="dxa"/>
            <w:vMerge/>
          </w:tcPr>
          <w:p w14:paraId="66CC8ECD" w14:textId="77777777" w:rsidR="00B539D0" w:rsidRPr="00597048" w:rsidRDefault="00B539D0" w:rsidP="0074788F">
            <w:pPr>
              <w:spacing w:before="0"/>
              <w:ind w:left="0" w:right="0"/>
              <w:rPr>
                <w:rFonts w:ascii="Calibri Light" w:hAnsi="Calibri Light"/>
                <w:sz w:val="28"/>
              </w:rPr>
            </w:pPr>
          </w:p>
        </w:tc>
        <w:tc>
          <w:tcPr>
            <w:tcW w:w="2160" w:type="dxa"/>
            <w:vMerge/>
          </w:tcPr>
          <w:p w14:paraId="508F410A" w14:textId="77777777" w:rsidR="00B539D0" w:rsidRPr="00597048" w:rsidRDefault="00B539D0" w:rsidP="0074788F">
            <w:pPr>
              <w:spacing w:before="20" w:after="20"/>
              <w:ind w:left="0" w:right="0"/>
              <w:rPr>
                <w:rFonts w:ascii="Calibri Light" w:hAnsi="Calibri Light"/>
                <w:sz w:val="28"/>
                <w:szCs w:val="18"/>
              </w:rPr>
            </w:pPr>
          </w:p>
        </w:tc>
        <w:tc>
          <w:tcPr>
            <w:tcW w:w="1800" w:type="dxa"/>
            <w:vMerge/>
          </w:tcPr>
          <w:p w14:paraId="22BEEC0F" w14:textId="77777777" w:rsidR="00B539D0" w:rsidRPr="00597048" w:rsidRDefault="00B539D0" w:rsidP="0074788F">
            <w:pPr>
              <w:spacing w:before="20" w:after="20"/>
              <w:ind w:left="0" w:right="0"/>
              <w:rPr>
                <w:rFonts w:ascii="Calibri Light" w:hAnsi="Calibri Light"/>
                <w:sz w:val="28"/>
                <w:szCs w:val="18"/>
              </w:rPr>
            </w:pPr>
          </w:p>
        </w:tc>
        <w:tc>
          <w:tcPr>
            <w:tcW w:w="1980" w:type="dxa"/>
            <w:tcBorders>
              <w:top w:val="single" w:sz="2" w:space="0" w:color="FFFFFF"/>
            </w:tcBorders>
          </w:tcPr>
          <w:p w14:paraId="1172C39C" w14:textId="77777777" w:rsidR="00B539D0" w:rsidRPr="00597048" w:rsidRDefault="00B539D0" w:rsidP="0074788F">
            <w:pPr>
              <w:spacing w:before="20" w:after="20"/>
              <w:ind w:left="0" w:right="0"/>
              <w:rPr>
                <w:rFonts w:ascii="Calibri Light" w:hAnsi="Calibri Light"/>
                <w:sz w:val="28"/>
                <w:szCs w:val="18"/>
              </w:rPr>
            </w:pPr>
            <w:r w:rsidRPr="00597048">
              <w:rPr>
                <w:rFonts w:ascii="Calibri Light" w:hAnsi="Calibri Light"/>
                <w:sz w:val="28"/>
                <w:szCs w:val="18"/>
              </w:rPr>
              <w:t>700</w:t>
            </w:r>
          </w:p>
        </w:tc>
        <w:tc>
          <w:tcPr>
            <w:tcW w:w="5783" w:type="dxa"/>
            <w:tcBorders>
              <w:top w:val="single" w:sz="2" w:space="0" w:color="FFFFFF"/>
            </w:tcBorders>
          </w:tcPr>
          <w:p w14:paraId="7AC6E813"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Great Eocambrian Ice Age</w:t>
            </w:r>
          </w:p>
        </w:tc>
      </w:tr>
      <w:tr w:rsidR="00E23D9F" w:rsidRPr="00597048" w14:paraId="69F6B544" w14:textId="77777777">
        <w:tc>
          <w:tcPr>
            <w:tcW w:w="2080" w:type="dxa"/>
            <w:vMerge w:val="restart"/>
          </w:tcPr>
          <w:p w14:paraId="1DB14645" w14:textId="77777777" w:rsidR="00B539D0" w:rsidRPr="00597048" w:rsidRDefault="00B539D0" w:rsidP="0074788F">
            <w:pPr>
              <w:spacing w:before="0"/>
              <w:ind w:left="0" w:right="0"/>
              <w:jc w:val="left"/>
              <w:rPr>
                <w:rFonts w:ascii="Calibri Light" w:hAnsi="Calibri Light"/>
                <w:sz w:val="28"/>
              </w:rPr>
            </w:pPr>
            <w:r w:rsidRPr="00597048">
              <w:rPr>
                <w:rFonts w:ascii="Calibri Light" w:hAnsi="Calibri Light"/>
                <w:sz w:val="28"/>
              </w:rPr>
              <w:t>PALEOZOIC</w:t>
            </w:r>
          </w:p>
          <w:p w14:paraId="34E18AE7" w14:textId="77777777" w:rsidR="00B539D0" w:rsidRPr="00597048" w:rsidRDefault="00B539D0" w:rsidP="0074788F">
            <w:pPr>
              <w:spacing w:before="40"/>
              <w:ind w:left="72" w:right="216"/>
              <w:jc w:val="left"/>
              <w:rPr>
                <w:rFonts w:ascii="Calibri Light" w:hAnsi="Calibri Light"/>
                <w:sz w:val="28"/>
              </w:rPr>
            </w:pPr>
            <w:r w:rsidRPr="00597048">
              <w:rPr>
                <w:rFonts w:ascii="Calibri Light" w:hAnsi="Calibri Light"/>
                <w:sz w:val="28"/>
              </w:rPr>
              <w:t>[origin and rise of shelled invertebrates and vertebrates; abundance of fishes and amphibians; first reptiles]</w:t>
            </w:r>
          </w:p>
        </w:tc>
        <w:tc>
          <w:tcPr>
            <w:tcW w:w="2160" w:type="dxa"/>
          </w:tcPr>
          <w:p w14:paraId="4B9A7E7C"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Cambrian</w:t>
            </w:r>
          </w:p>
        </w:tc>
        <w:tc>
          <w:tcPr>
            <w:tcW w:w="1800" w:type="dxa"/>
          </w:tcPr>
          <w:p w14:paraId="00F3283A" w14:textId="77777777" w:rsidR="00B539D0" w:rsidRPr="00597048" w:rsidRDefault="00B539D0" w:rsidP="0074788F">
            <w:pPr>
              <w:spacing w:before="20" w:after="20"/>
              <w:ind w:left="0" w:right="0"/>
              <w:jc w:val="left"/>
              <w:rPr>
                <w:rFonts w:ascii="Calibri Light" w:hAnsi="Calibri Light"/>
                <w:sz w:val="28"/>
                <w:szCs w:val="18"/>
              </w:rPr>
            </w:pPr>
          </w:p>
        </w:tc>
        <w:tc>
          <w:tcPr>
            <w:tcW w:w="1980" w:type="dxa"/>
          </w:tcPr>
          <w:p w14:paraId="0B5AEFFF"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600</w:t>
            </w:r>
          </w:p>
        </w:tc>
        <w:tc>
          <w:tcPr>
            <w:tcW w:w="5783" w:type="dxa"/>
          </w:tcPr>
          <w:p w14:paraId="3AB5C296"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Many aquatic, some land plants;</w:t>
            </w:r>
            <w:r w:rsidR="003159FE" w:rsidRPr="00597048">
              <w:rPr>
                <w:rFonts w:ascii="Calibri Light" w:hAnsi="Calibri Light"/>
                <w:sz w:val="28"/>
                <w:szCs w:val="18"/>
              </w:rPr>
              <w:t xml:space="preserve"> </w:t>
            </w:r>
            <w:r w:rsidRPr="00597048">
              <w:rPr>
                <w:rFonts w:ascii="Calibri Light" w:hAnsi="Calibri Light"/>
                <w:sz w:val="28"/>
                <w:szCs w:val="18"/>
              </w:rPr>
              <w:t xml:space="preserve">trilobites, </w:t>
            </w:r>
            <w:r w:rsidR="003159FE" w:rsidRPr="00597048">
              <w:rPr>
                <w:rFonts w:ascii="Calibri Light" w:hAnsi="Calibri Light"/>
                <w:sz w:val="28"/>
                <w:szCs w:val="18"/>
              </w:rPr>
              <w:t>brachiopods</w:t>
            </w:r>
            <w:r w:rsidRPr="00597048">
              <w:rPr>
                <w:rFonts w:ascii="Calibri Light" w:hAnsi="Calibri Light"/>
                <w:sz w:val="28"/>
                <w:szCs w:val="18"/>
              </w:rPr>
              <w:t xml:space="preserve"> and many other invertebrates; first shell-forming invertebrates – attributed to rising alkalinity of the ocean: shell fossils common</w:t>
            </w:r>
          </w:p>
        </w:tc>
      </w:tr>
      <w:tr w:rsidR="00E23D9F" w:rsidRPr="00597048" w14:paraId="54338C83" w14:textId="77777777">
        <w:tc>
          <w:tcPr>
            <w:tcW w:w="2080" w:type="dxa"/>
            <w:vMerge/>
          </w:tcPr>
          <w:p w14:paraId="3894DFD9" w14:textId="77777777" w:rsidR="00B539D0" w:rsidRPr="00597048" w:rsidRDefault="00B539D0" w:rsidP="0074788F">
            <w:pPr>
              <w:spacing w:before="0"/>
              <w:ind w:left="0" w:right="0"/>
              <w:jc w:val="left"/>
              <w:rPr>
                <w:rFonts w:ascii="Calibri Light" w:hAnsi="Calibri Light"/>
                <w:sz w:val="28"/>
              </w:rPr>
            </w:pPr>
          </w:p>
        </w:tc>
        <w:tc>
          <w:tcPr>
            <w:tcW w:w="2160" w:type="dxa"/>
          </w:tcPr>
          <w:p w14:paraId="425C621F"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Ordovician</w:t>
            </w:r>
          </w:p>
        </w:tc>
        <w:tc>
          <w:tcPr>
            <w:tcW w:w="1800" w:type="dxa"/>
          </w:tcPr>
          <w:p w14:paraId="6D2D1461" w14:textId="77777777" w:rsidR="00B539D0" w:rsidRPr="00597048" w:rsidRDefault="00B539D0" w:rsidP="0074788F">
            <w:pPr>
              <w:spacing w:before="20" w:after="20"/>
              <w:ind w:left="0" w:right="0"/>
              <w:jc w:val="left"/>
              <w:rPr>
                <w:rFonts w:ascii="Calibri Light" w:hAnsi="Calibri Light"/>
                <w:sz w:val="28"/>
                <w:szCs w:val="18"/>
              </w:rPr>
            </w:pPr>
          </w:p>
        </w:tc>
        <w:tc>
          <w:tcPr>
            <w:tcW w:w="1980" w:type="dxa"/>
          </w:tcPr>
          <w:p w14:paraId="7573B443"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500</w:t>
            </w:r>
          </w:p>
        </w:tc>
        <w:tc>
          <w:tcPr>
            <w:tcW w:w="5783" w:type="dxa"/>
          </w:tcPr>
          <w:p w14:paraId="72D76540"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Ice Age in Africa</w:t>
            </w:r>
          </w:p>
          <w:p w14:paraId="4C542C47"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Earliest known chordates; graptolites and corals widespread</w:t>
            </w:r>
          </w:p>
        </w:tc>
      </w:tr>
      <w:tr w:rsidR="00E23D9F" w:rsidRPr="00597048" w14:paraId="4B205E51" w14:textId="77777777">
        <w:tc>
          <w:tcPr>
            <w:tcW w:w="2080" w:type="dxa"/>
            <w:vMerge/>
          </w:tcPr>
          <w:p w14:paraId="58A26CEF" w14:textId="77777777" w:rsidR="00B539D0" w:rsidRPr="00597048" w:rsidRDefault="00B539D0" w:rsidP="0074788F">
            <w:pPr>
              <w:spacing w:before="0"/>
              <w:ind w:left="0" w:right="0"/>
              <w:jc w:val="left"/>
              <w:rPr>
                <w:rFonts w:ascii="Calibri Light" w:hAnsi="Calibri Light"/>
                <w:sz w:val="28"/>
              </w:rPr>
            </w:pPr>
          </w:p>
        </w:tc>
        <w:tc>
          <w:tcPr>
            <w:tcW w:w="2160" w:type="dxa"/>
          </w:tcPr>
          <w:p w14:paraId="6A39E384"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Silurian</w:t>
            </w:r>
          </w:p>
        </w:tc>
        <w:tc>
          <w:tcPr>
            <w:tcW w:w="1800" w:type="dxa"/>
          </w:tcPr>
          <w:p w14:paraId="49DA1EDC" w14:textId="77777777" w:rsidR="00B539D0" w:rsidRPr="00597048" w:rsidRDefault="00B539D0" w:rsidP="0074788F">
            <w:pPr>
              <w:spacing w:before="20" w:after="20"/>
              <w:ind w:left="0" w:right="0"/>
              <w:jc w:val="left"/>
              <w:rPr>
                <w:rFonts w:ascii="Calibri Light" w:hAnsi="Calibri Light"/>
                <w:sz w:val="28"/>
                <w:szCs w:val="18"/>
              </w:rPr>
            </w:pPr>
          </w:p>
        </w:tc>
        <w:tc>
          <w:tcPr>
            <w:tcW w:w="1980" w:type="dxa"/>
          </w:tcPr>
          <w:p w14:paraId="4FDECAF1"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435</w:t>
            </w:r>
          </w:p>
        </w:tc>
        <w:tc>
          <w:tcPr>
            <w:tcW w:w="5783" w:type="dxa"/>
          </w:tcPr>
          <w:p w14:paraId="311C6468"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Caledonian mountain building</w:t>
            </w:r>
          </w:p>
          <w:p w14:paraId="2944AFFE"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Club mosses and other primitive land plants abundant; some arthropods may have invaded land</w:t>
            </w:r>
          </w:p>
        </w:tc>
      </w:tr>
      <w:tr w:rsidR="00E23D9F" w:rsidRPr="00597048" w14:paraId="3B8BC48A" w14:textId="77777777">
        <w:tc>
          <w:tcPr>
            <w:tcW w:w="2080" w:type="dxa"/>
            <w:vMerge/>
          </w:tcPr>
          <w:p w14:paraId="33CF285C" w14:textId="77777777" w:rsidR="00B539D0" w:rsidRPr="00597048" w:rsidRDefault="00B539D0" w:rsidP="0074788F">
            <w:pPr>
              <w:spacing w:before="0"/>
              <w:ind w:left="0" w:right="0"/>
              <w:jc w:val="left"/>
              <w:rPr>
                <w:rFonts w:ascii="Calibri Light" w:hAnsi="Calibri Light"/>
                <w:sz w:val="28"/>
              </w:rPr>
            </w:pPr>
          </w:p>
        </w:tc>
        <w:tc>
          <w:tcPr>
            <w:tcW w:w="2160" w:type="dxa"/>
          </w:tcPr>
          <w:p w14:paraId="2D4C3095"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Devonian</w:t>
            </w:r>
          </w:p>
        </w:tc>
        <w:tc>
          <w:tcPr>
            <w:tcW w:w="1800" w:type="dxa"/>
          </w:tcPr>
          <w:p w14:paraId="5EF091D4" w14:textId="77777777" w:rsidR="00B539D0" w:rsidRPr="00597048" w:rsidRDefault="00B539D0" w:rsidP="0074788F">
            <w:pPr>
              <w:spacing w:before="20" w:after="20"/>
              <w:ind w:left="0" w:right="0"/>
              <w:jc w:val="left"/>
              <w:rPr>
                <w:rFonts w:ascii="Calibri Light" w:hAnsi="Calibri Light"/>
                <w:sz w:val="28"/>
                <w:szCs w:val="18"/>
              </w:rPr>
            </w:pPr>
          </w:p>
        </w:tc>
        <w:tc>
          <w:tcPr>
            <w:tcW w:w="1980" w:type="dxa"/>
          </w:tcPr>
          <w:p w14:paraId="4E1759B7"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395</w:t>
            </w:r>
          </w:p>
        </w:tc>
        <w:tc>
          <w:tcPr>
            <w:tcW w:w="5783" w:type="dxa"/>
          </w:tcPr>
          <w:p w14:paraId="70D9AA4D"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Acadian mountain building</w:t>
            </w:r>
          </w:p>
          <w:p w14:paraId="69675098"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Fishes abundant; first amphibians; many land arthropods; first horse-tails, ferns, liverworts</w:t>
            </w:r>
          </w:p>
        </w:tc>
      </w:tr>
      <w:tr w:rsidR="00E23D9F" w:rsidRPr="00597048" w14:paraId="0915CC04" w14:textId="77777777">
        <w:trPr>
          <w:trHeight w:val="490"/>
        </w:trPr>
        <w:tc>
          <w:tcPr>
            <w:tcW w:w="2080" w:type="dxa"/>
            <w:vMerge/>
          </w:tcPr>
          <w:p w14:paraId="7BFFBC7E" w14:textId="77777777" w:rsidR="00B539D0" w:rsidRPr="00597048" w:rsidRDefault="00B539D0" w:rsidP="0074788F">
            <w:pPr>
              <w:spacing w:before="0"/>
              <w:ind w:left="0" w:right="0"/>
              <w:jc w:val="left"/>
              <w:rPr>
                <w:rFonts w:ascii="Calibri Light" w:hAnsi="Calibri Light"/>
                <w:sz w:val="28"/>
              </w:rPr>
            </w:pPr>
          </w:p>
        </w:tc>
        <w:tc>
          <w:tcPr>
            <w:tcW w:w="2160" w:type="dxa"/>
            <w:vMerge w:val="restart"/>
          </w:tcPr>
          <w:p w14:paraId="1CEF303A"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Carboniferous</w:t>
            </w:r>
          </w:p>
        </w:tc>
        <w:tc>
          <w:tcPr>
            <w:tcW w:w="1800" w:type="dxa"/>
          </w:tcPr>
          <w:p w14:paraId="1F19DDB1"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Mississippian</w:t>
            </w:r>
          </w:p>
        </w:tc>
        <w:tc>
          <w:tcPr>
            <w:tcW w:w="1980" w:type="dxa"/>
          </w:tcPr>
          <w:p w14:paraId="3E5A80C1"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345</w:t>
            </w:r>
          </w:p>
        </w:tc>
        <w:tc>
          <w:tcPr>
            <w:tcW w:w="5783" w:type="dxa"/>
          </w:tcPr>
          <w:p w14:paraId="310A4175"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Huge forests of primitive plants; great coal age, reduction of carbon dioxide and rise in atmospheric oxygen</w:t>
            </w:r>
          </w:p>
          <w:p w14:paraId="717DFB12"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Age of amphibians</w:t>
            </w:r>
          </w:p>
        </w:tc>
      </w:tr>
      <w:tr w:rsidR="00E23D9F" w:rsidRPr="00597048" w14:paraId="19B83073" w14:textId="77777777">
        <w:trPr>
          <w:trHeight w:val="188"/>
        </w:trPr>
        <w:tc>
          <w:tcPr>
            <w:tcW w:w="2080" w:type="dxa"/>
            <w:vMerge/>
          </w:tcPr>
          <w:p w14:paraId="24406D47" w14:textId="77777777" w:rsidR="00B539D0" w:rsidRPr="00597048" w:rsidRDefault="00B539D0" w:rsidP="0074788F">
            <w:pPr>
              <w:spacing w:before="0"/>
              <w:ind w:left="0" w:right="0"/>
              <w:jc w:val="left"/>
              <w:rPr>
                <w:rFonts w:ascii="Calibri Light" w:hAnsi="Calibri Light"/>
                <w:sz w:val="28"/>
              </w:rPr>
            </w:pPr>
          </w:p>
        </w:tc>
        <w:tc>
          <w:tcPr>
            <w:tcW w:w="2160" w:type="dxa"/>
            <w:vMerge/>
          </w:tcPr>
          <w:p w14:paraId="56ACFCA1" w14:textId="77777777" w:rsidR="00B539D0" w:rsidRPr="00597048" w:rsidRDefault="00B539D0" w:rsidP="0074788F">
            <w:pPr>
              <w:spacing w:before="20" w:after="20"/>
              <w:ind w:left="0" w:right="0"/>
              <w:jc w:val="left"/>
              <w:rPr>
                <w:rFonts w:ascii="Calibri Light" w:hAnsi="Calibri Light"/>
                <w:sz w:val="28"/>
                <w:szCs w:val="18"/>
              </w:rPr>
            </w:pPr>
          </w:p>
        </w:tc>
        <w:tc>
          <w:tcPr>
            <w:tcW w:w="1800" w:type="dxa"/>
          </w:tcPr>
          <w:p w14:paraId="4564A366"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Pennsylvanian</w:t>
            </w:r>
          </w:p>
        </w:tc>
        <w:tc>
          <w:tcPr>
            <w:tcW w:w="1980" w:type="dxa"/>
          </w:tcPr>
          <w:p w14:paraId="40DD6402"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310</w:t>
            </w:r>
          </w:p>
        </w:tc>
        <w:tc>
          <w:tcPr>
            <w:tcW w:w="5783" w:type="dxa"/>
          </w:tcPr>
          <w:p w14:paraId="08528668"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Hercynian-Appalachian mountain building</w:t>
            </w:r>
          </w:p>
          <w:p w14:paraId="60FB09EA"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Reptiles appear</w:t>
            </w:r>
          </w:p>
        </w:tc>
      </w:tr>
      <w:tr w:rsidR="00E23D9F" w:rsidRPr="00597048" w14:paraId="4113E27B" w14:textId="77777777">
        <w:tc>
          <w:tcPr>
            <w:tcW w:w="2080" w:type="dxa"/>
            <w:vMerge/>
          </w:tcPr>
          <w:p w14:paraId="4A276878" w14:textId="77777777" w:rsidR="00B539D0" w:rsidRPr="00597048" w:rsidRDefault="00B539D0" w:rsidP="0074788F">
            <w:pPr>
              <w:spacing w:before="0"/>
              <w:ind w:left="0" w:right="0"/>
              <w:jc w:val="left"/>
              <w:rPr>
                <w:rFonts w:ascii="Calibri Light" w:hAnsi="Calibri Light"/>
                <w:sz w:val="28"/>
              </w:rPr>
            </w:pPr>
          </w:p>
        </w:tc>
        <w:tc>
          <w:tcPr>
            <w:tcW w:w="2160" w:type="dxa"/>
          </w:tcPr>
          <w:p w14:paraId="64DFA260"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Permian</w:t>
            </w:r>
          </w:p>
        </w:tc>
        <w:tc>
          <w:tcPr>
            <w:tcW w:w="1800" w:type="dxa"/>
          </w:tcPr>
          <w:p w14:paraId="72653475" w14:textId="77777777" w:rsidR="00B539D0" w:rsidRPr="00597048" w:rsidRDefault="00B539D0" w:rsidP="0074788F">
            <w:pPr>
              <w:spacing w:before="20" w:after="20"/>
              <w:ind w:left="0" w:right="0"/>
              <w:jc w:val="left"/>
              <w:rPr>
                <w:rFonts w:ascii="Calibri Light" w:hAnsi="Calibri Light"/>
                <w:sz w:val="28"/>
                <w:szCs w:val="18"/>
              </w:rPr>
            </w:pPr>
          </w:p>
        </w:tc>
        <w:tc>
          <w:tcPr>
            <w:tcW w:w="1980" w:type="dxa"/>
          </w:tcPr>
          <w:p w14:paraId="2F9A68D0"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280</w:t>
            </w:r>
          </w:p>
        </w:tc>
        <w:tc>
          <w:tcPr>
            <w:tcW w:w="5783" w:type="dxa"/>
          </w:tcPr>
          <w:p w14:paraId="51B3B43A"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Ice age in South America, Africa, Australia, India and Antarctica</w:t>
            </w:r>
          </w:p>
          <w:p w14:paraId="7615E58A"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Extinction of many Paleozoic organisms such as trilobites; amphibians decrease in influence</w:t>
            </w:r>
          </w:p>
        </w:tc>
      </w:tr>
      <w:tr w:rsidR="00E23D9F" w:rsidRPr="00597048" w14:paraId="4E56ECBF" w14:textId="77777777">
        <w:tc>
          <w:tcPr>
            <w:tcW w:w="2080" w:type="dxa"/>
            <w:vMerge w:val="restart"/>
          </w:tcPr>
          <w:p w14:paraId="32E4728F" w14:textId="77777777" w:rsidR="00B539D0" w:rsidRPr="00597048" w:rsidRDefault="00B539D0" w:rsidP="0074788F">
            <w:pPr>
              <w:spacing w:before="0"/>
              <w:ind w:left="0" w:right="0"/>
              <w:jc w:val="left"/>
              <w:rPr>
                <w:rFonts w:ascii="Calibri Light" w:hAnsi="Calibri Light"/>
                <w:sz w:val="28"/>
              </w:rPr>
            </w:pPr>
            <w:r w:rsidRPr="00597048">
              <w:rPr>
                <w:rFonts w:ascii="Calibri Light" w:hAnsi="Calibri Light"/>
                <w:sz w:val="28"/>
              </w:rPr>
              <w:t>MESOZOIC</w:t>
            </w:r>
          </w:p>
          <w:p w14:paraId="010BA4AE" w14:textId="77777777" w:rsidR="00B539D0" w:rsidRPr="00597048" w:rsidRDefault="00B539D0" w:rsidP="0074788F">
            <w:pPr>
              <w:spacing w:before="40"/>
              <w:ind w:left="72" w:right="216"/>
              <w:jc w:val="left"/>
              <w:rPr>
                <w:rFonts w:ascii="Calibri Light" w:hAnsi="Calibri Light"/>
                <w:sz w:val="28"/>
              </w:rPr>
            </w:pPr>
            <w:r w:rsidRPr="00597048">
              <w:rPr>
                <w:rFonts w:ascii="Calibri Light" w:hAnsi="Calibri Light"/>
                <w:sz w:val="28"/>
              </w:rPr>
              <w:t>[Age of Reptiles]</w:t>
            </w:r>
          </w:p>
        </w:tc>
        <w:tc>
          <w:tcPr>
            <w:tcW w:w="2160" w:type="dxa"/>
          </w:tcPr>
          <w:p w14:paraId="36B95AB0"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Triassic</w:t>
            </w:r>
          </w:p>
        </w:tc>
        <w:tc>
          <w:tcPr>
            <w:tcW w:w="1800" w:type="dxa"/>
          </w:tcPr>
          <w:p w14:paraId="7FD8E39B" w14:textId="77777777" w:rsidR="00B539D0" w:rsidRPr="00597048" w:rsidRDefault="00B539D0" w:rsidP="0074788F">
            <w:pPr>
              <w:spacing w:before="20" w:after="20"/>
              <w:ind w:left="0" w:right="0"/>
              <w:jc w:val="left"/>
              <w:rPr>
                <w:rFonts w:ascii="Calibri Light" w:hAnsi="Calibri Light"/>
                <w:sz w:val="28"/>
                <w:szCs w:val="18"/>
              </w:rPr>
            </w:pPr>
          </w:p>
        </w:tc>
        <w:tc>
          <w:tcPr>
            <w:tcW w:w="1980" w:type="dxa"/>
          </w:tcPr>
          <w:p w14:paraId="3EA0BC87"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230</w:t>
            </w:r>
          </w:p>
        </w:tc>
        <w:tc>
          <w:tcPr>
            <w:tcW w:w="5783" w:type="dxa"/>
          </w:tcPr>
          <w:p w14:paraId="376D4D67"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Beginning of major continental drift; world-wide red beds</w:t>
            </w:r>
          </w:p>
          <w:p w14:paraId="773F3165"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Forests of conifers and cycads; Age of Reptiles begins: reptiles abundant and varied; first mammals</w:t>
            </w:r>
          </w:p>
        </w:tc>
      </w:tr>
      <w:tr w:rsidR="00E23D9F" w:rsidRPr="00597048" w14:paraId="2A324208" w14:textId="77777777">
        <w:tc>
          <w:tcPr>
            <w:tcW w:w="2080" w:type="dxa"/>
            <w:vMerge/>
          </w:tcPr>
          <w:p w14:paraId="77C53B5E" w14:textId="77777777" w:rsidR="00B539D0" w:rsidRPr="00597048" w:rsidRDefault="00B539D0" w:rsidP="0074788F">
            <w:pPr>
              <w:spacing w:before="0"/>
              <w:ind w:left="0" w:right="0"/>
              <w:jc w:val="left"/>
              <w:rPr>
                <w:rFonts w:ascii="Calibri Light" w:hAnsi="Calibri Light"/>
                <w:sz w:val="28"/>
              </w:rPr>
            </w:pPr>
          </w:p>
        </w:tc>
        <w:tc>
          <w:tcPr>
            <w:tcW w:w="2160" w:type="dxa"/>
          </w:tcPr>
          <w:p w14:paraId="64837923"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Jurassic</w:t>
            </w:r>
          </w:p>
        </w:tc>
        <w:tc>
          <w:tcPr>
            <w:tcW w:w="1800" w:type="dxa"/>
          </w:tcPr>
          <w:p w14:paraId="22CB1473" w14:textId="77777777" w:rsidR="00B539D0" w:rsidRPr="00597048" w:rsidRDefault="00B539D0" w:rsidP="0074788F">
            <w:pPr>
              <w:spacing w:before="20" w:after="20"/>
              <w:ind w:left="0" w:right="0"/>
              <w:jc w:val="left"/>
              <w:rPr>
                <w:rFonts w:ascii="Calibri Light" w:hAnsi="Calibri Light"/>
                <w:sz w:val="28"/>
                <w:szCs w:val="18"/>
              </w:rPr>
            </w:pPr>
          </w:p>
        </w:tc>
        <w:tc>
          <w:tcPr>
            <w:tcW w:w="1980" w:type="dxa"/>
          </w:tcPr>
          <w:p w14:paraId="63DC465C"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180</w:t>
            </w:r>
          </w:p>
        </w:tc>
        <w:tc>
          <w:tcPr>
            <w:tcW w:w="5783" w:type="dxa"/>
          </w:tcPr>
          <w:p w14:paraId="1484154F"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Age of Ammonites; mild world climate; first birds</w:t>
            </w:r>
          </w:p>
        </w:tc>
      </w:tr>
      <w:tr w:rsidR="00E23D9F" w:rsidRPr="00597048" w14:paraId="6A310882" w14:textId="77777777">
        <w:tc>
          <w:tcPr>
            <w:tcW w:w="2080" w:type="dxa"/>
            <w:vMerge/>
          </w:tcPr>
          <w:p w14:paraId="651BE793" w14:textId="77777777" w:rsidR="00B539D0" w:rsidRPr="00597048" w:rsidRDefault="00B539D0" w:rsidP="0074788F">
            <w:pPr>
              <w:spacing w:before="0"/>
              <w:ind w:left="0" w:right="0"/>
              <w:jc w:val="left"/>
              <w:rPr>
                <w:rFonts w:ascii="Calibri Light" w:hAnsi="Calibri Light"/>
                <w:sz w:val="28"/>
              </w:rPr>
            </w:pPr>
          </w:p>
        </w:tc>
        <w:tc>
          <w:tcPr>
            <w:tcW w:w="2160" w:type="dxa"/>
          </w:tcPr>
          <w:p w14:paraId="7A8FD4DB"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Cretaceous</w:t>
            </w:r>
          </w:p>
        </w:tc>
        <w:tc>
          <w:tcPr>
            <w:tcW w:w="1800" w:type="dxa"/>
          </w:tcPr>
          <w:p w14:paraId="7AE5C952" w14:textId="77777777" w:rsidR="00B539D0" w:rsidRPr="00597048" w:rsidRDefault="00B539D0" w:rsidP="0074788F">
            <w:pPr>
              <w:spacing w:before="20" w:after="20"/>
              <w:ind w:left="0" w:right="0"/>
              <w:jc w:val="left"/>
              <w:rPr>
                <w:rFonts w:ascii="Calibri Light" w:hAnsi="Calibri Light"/>
                <w:sz w:val="28"/>
                <w:szCs w:val="18"/>
              </w:rPr>
            </w:pPr>
          </w:p>
        </w:tc>
        <w:tc>
          <w:tcPr>
            <w:tcW w:w="1980" w:type="dxa"/>
          </w:tcPr>
          <w:p w14:paraId="5C69410E"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135</w:t>
            </w:r>
          </w:p>
        </w:tc>
        <w:tc>
          <w:tcPr>
            <w:tcW w:w="5783" w:type="dxa"/>
          </w:tcPr>
          <w:p w14:paraId="4CF19013"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Age of Chalk [planktonic foraminifera;] extinction of dinosaurs and many other Mesozoic organisms; flowering plants appear</w:t>
            </w:r>
          </w:p>
        </w:tc>
      </w:tr>
      <w:tr w:rsidR="00E23D9F" w:rsidRPr="00597048" w14:paraId="6BF97229" w14:textId="77777777">
        <w:trPr>
          <w:trHeight w:val="70"/>
        </w:trPr>
        <w:tc>
          <w:tcPr>
            <w:tcW w:w="2080" w:type="dxa"/>
            <w:vMerge w:val="restart"/>
          </w:tcPr>
          <w:p w14:paraId="76205ABC" w14:textId="77777777" w:rsidR="00B539D0" w:rsidRPr="00597048" w:rsidRDefault="00B539D0" w:rsidP="0074788F">
            <w:pPr>
              <w:spacing w:before="0"/>
              <w:ind w:left="0" w:right="0"/>
              <w:jc w:val="left"/>
              <w:rPr>
                <w:rFonts w:ascii="Calibri Light" w:hAnsi="Calibri Light"/>
                <w:sz w:val="28"/>
              </w:rPr>
            </w:pPr>
            <w:r w:rsidRPr="00597048">
              <w:rPr>
                <w:rFonts w:ascii="Calibri Light" w:hAnsi="Calibri Light"/>
                <w:sz w:val="28"/>
              </w:rPr>
              <w:t>CENOZOIC</w:t>
            </w:r>
          </w:p>
          <w:p w14:paraId="5245D3A2" w14:textId="77777777" w:rsidR="00B539D0" w:rsidRPr="00597048" w:rsidRDefault="00B539D0" w:rsidP="0074788F">
            <w:pPr>
              <w:spacing w:before="40"/>
              <w:ind w:left="72" w:right="216"/>
              <w:jc w:val="left"/>
              <w:rPr>
                <w:rFonts w:ascii="Calibri Light" w:hAnsi="Calibri Light"/>
                <w:sz w:val="28"/>
              </w:rPr>
            </w:pPr>
            <w:r w:rsidRPr="00597048">
              <w:rPr>
                <w:rFonts w:ascii="Calibri Light" w:hAnsi="Calibri Light"/>
                <w:sz w:val="28"/>
              </w:rPr>
              <w:t>[Age of Mammals]</w:t>
            </w:r>
          </w:p>
        </w:tc>
        <w:tc>
          <w:tcPr>
            <w:tcW w:w="2160" w:type="dxa"/>
            <w:vMerge w:val="restart"/>
          </w:tcPr>
          <w:p w14:paraId="5BD4D913"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Tertiary</w:t>
            </w:r>
          </w:p>
        </w:tc>
        <w:tc>
          <w:tcPr>
            <w:tcW w:w="1800" w:type="dxa"/>
            <w:tcBorders>
              <w:bottom w:val="single" w:sz="2" w:space="0" w:color="FFFFFF"/>
            </w:tcBorders>
          </w:tcPr>
          <w:p w14:paraId="0F9884F9"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Paleocene</w:t>
            </w:r>
          </w:p>
        </w:tc>
        <w:tc>
          <w:tcPr>
            <w:tcW w:w="1980" w:type="dxa"/>
            <w:tcBorders>
              <w:bottom w:val="single" w:sz="2" w:space="0" w:color="FFFFFF"/>
            </w:tcBorders>
          </w:tcPr>
          <w:p w14:paraId="6931FA7A"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67</w:t>
            </w:r>
          </w:p>
        </w:tc>
        <w:tc>
          <w:tcPr>
            <w:tcW w:w="5783" w:type="dxa"/>
            <w:tcBorders>
              <w:bottom w:val="single" w:sz="2" w:space="0" w:color="FFFFFF"/>
            </w:tcBorders>
          </w:tcPr>
          <w:p w14:paraId="3D631919"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Alpine mountain building world-wide and continuing through the Tertiary period</w:t>
            </w:r>
          </w:p>
          <w:p w14:paraId="1DC6BAD0"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Mammals abundant; first primates; flowering plants abundant</w:t>
            </w:r>
          </w:p>
        </w:tc>
      </w:tr>
      <w:tr w:rsidR="00E23D9F" w:rsidRPr="00597048" w14:paraId="52114BE8" w14:textId="77777777">
        <w:trPr>
          <w:trHeight w:val="70"/>
        </w:trPr>
        <w:tc>
          <w:tcPr>
            <w:tcW w:w="2080" w:type="dxa"/>
            <w:vMerge/>
          </w:tcPr>
          <w:p w14:paraId="5B9D7C5D" w14:textId="77777777" w:rsidR="00B539D0" w:rsidRPr="00597048" w:rsidRDefault="00B539D0" w:rsidP="0074788F">
            <w:pPr>
              <w:spacing w:before="0"/>
              <w:ind w:left="0" w:right="0"/>
              <w:jc w:val="left"/>
              <w:rPr>
                <w:rFonts w:ascii="Calibri Light" w:hAnsi="Calibri Light"/>
                <w:sz w:val="28"/>
              </w:rPr>
            </w:pPr>
          </w:p>
        </w:tc>
        <w:tc>
          <w:tcPr>
            <w:tcW w:w="2160" w:type="dxa"/>
            <w:vMerge/>
          </w:tcPr>
          <w:p w14:paraId="43B8E429" w14:textId="77777777" w:rsidR="00B539D0" w:rsidRPr="00597048" w:rsidRDefault="00B539D0" w:rsidP="0074788F">
            <w:pPr>
              <w:spacing w:before="20" w:after="20"/>
              <w:ind w:left="0" w:right="0"/>
              <w:jc w:val="left"/>
              <w:rPr>
                <w:rFonts w:ascii="Calibri Light" w:hAnsi="Calibri Light"/>
                <w:sz w:val="28"/>
                <w:szCs w:val="18"/>
              </w:rPr>
            </w:pPr>
          </w:p>
        </w:tc>
        <w:tc>
          <w:tcPr>
            <w:tcW w:w="1800" w:type="dxa"/>
            <w:tcBorders>
              <w:top w:val="single" w:sz="2" w:space="0" w:color="FFFFFF"/>
              <w:bottom w:val="single" w:sz="2" w:space="0" w:color="FFFFFF"/>
            </w:tcBorders>
          </w:tcPr>
          <w:p w14:paraId="2715D3B6"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Eocene</w:t>
            </w:r>
          </w:p>
        </w:tc>
        <w:tc>
          <w:tcPr>
            <w:tcW w:w="1980" w:type="dxa"/>
            <w:tcBorders>
              <w:top w:val="single" w:sz="2" w:space="0" w:color="FFFFFF"/>
              <w:bottom w:val="single" w:sz="2" w:space="0" w:color="FFFFFF"/>
            </w:tcBorders>
          </w:tcPr>
          <w:p w14:paraId="0B67A64A"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58</w:t>
            </w:r>
          </w:p>
        </w:tc>
        <w:tc>
          <w:tcPr>
            <w:tcW w:w="5783" w:type="dxa"/>
            <w:tcBorders>
              <w:top w:val="single" w:sz="2" w:space="0" w:color="FFFFFF"/>
              <w:bottom w:val="single" w:sz="2" w:space="0" w:color="FFFFFF"/>
            </w:tcBorders>
          </w:tcPr>
          <w:p w14:paraId="22632F10" w14:textId="77777777" w:rsidR="00B539D0" w:rsidRPr="00597048" w:rsidRDefault="00B539D0" w:rsidP="0074788F">
            <w:pPr>
              <w:spacing w:before="20" w:after="20"/>
              <w:ind w:left="0" w:right="0"/>
              <w:jc w:val="left"/>
              <w:rPr>
                <w:rFonts w:ascii="Calibri Light" w:hAnsi="Calibri Light"/>
                <w:sz w:val="28"/>
                <w:szCs w:val="18"/>
              </w:rPr>
            </w:pPr>
          </w:p>
        </w:tc>
      </w:tr>
      <w:tr w:rsidR="00E23D9F" w:rsidRPr="00597048" w14:paraId="056F8CDC" w14:textId="77777777">
        <w:trPr>
          <w:trHeight w:val="70"/>
        </w:trPr>
        <w:tc>
          <w:tcPr>
            <w:tcW w:w="2080" w:type="dxa"/>
            <w:vMerge/>
          </w:tcPr>
          <w:p w14:paraId="7C99EDFA" w14:textId="77777777" w:rsidR="00B539D0" w:rsidRPr="00597048" w:rsidRDefault="00B539D0" w:rsidP="0074788F">
            <w:pPr>
              <w:spacing w:before="0"/>
              <w:ind w:left="0" w:right="0"/>
              <w:jc w:val="left"/>
              <w:rPr>
                <w:rFonts w:ascii="Calibri Light" w:hAnsi="Calibri Light"/>
                <w:sz w:val="28"/>
              </w:rPr>
            </w:pPr>
          </w:p>
        </w:tc>
        <w:tc>
          <w:tcPr>
            <w:tcW w:w="2160" w:type="dxa"/>
            <w:vMerge/>
          </w:tcPr>
          <w:p w14:paraId="384B82D6" w14:textId="77777777" w:rsidR="00B539D0" w:rsidRPr="00597048" w:rsidRDefault="00B539D0" w:rsidP="0074788F">
            <w:pPr>
              <w:spacing w:before="20" w:after="20"/>
              <w:ind w:left="0" w:right="0"/>
              <w:jc w:val="left"/>
              <w:rPr>
                <w:rFonts w:ascii="Calibri Light" w:hAnsi="Calibri Light"/>
                <w:sz w:val="28"/>
                <w:szCs w:val="18"/>
              </w:rPr>
            </w:pPr>
          </w:p>
        </w:tc>
        <w:tc>
          <w:tcPr>
            <w:tcW w:w="1800" w:type="dxa"/>
            <w:tcBorders>
              <w:top w:val="single" w:sz="2" w:space="0" w:color="FFFFFF"/>
              <w:bottom w:val="single" w:sz="2" w:space="0" w:color="FFFFFF"/>
            </w:tcBorders>
          </w:tcPr>
          <w:p w14:paraId="43E71EB0"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Oligocene</w:t>
            </w:r>
          </w:p>
        </w:tc>
        <w:tc>
          <w:tcPr>
            <w:tcW w:w="1980" w:type="dxa"/>
            <w:tcBorders>
              <w:top w:val="single" w:sz="2" w:space="0" w:color="FFFFFF"/>
              <w:bottom w:val="single" w:sz="2" w:space="0" w:color="FFFFFF"/>
            </w:tcBorders>
          </w:tcPr>
          <w:p w14:paraId="149122B4"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36</w:t>
            </w:r>
          </w:p>
        </w:tc>
        <w:tc>
          <w:tcPr>
            <w:tcW w:w="5783" w:type="dxa"/>
            <w:tcBorders>
              <w:top w:val="single" w:sz="2" w:space="0" w:color="FFFFFF"/>
              <w:bottom w:val="single" w:sz="2" w:space="0" w:color="FFFFFF"/>
            </w:tcBorders>
          </w:tcPr>
          <w:p w14:paraId="1EED01EC" w14:textId="77777777" w:rsidR="00B539D0" w:rsidRPr="00597048" w:rsidRDefault="00B539D0" w:rsidP="0074788F">
            <w:pPr>
              <w:spacing w:before="20" w:after="20"/>
              <w:ind w:left="0" w:right="0"/>
              <w:jc w:val="left"/>
              <w:rPr>
                <w:rFonts w:ascii="Calibri Light" w:hAnsi="Calibri Light"/>
                <w:sz w:val="28"/>
                <w:szCs w:val="18"/>
              </w:rPr>
            </w:pPr>
          </w:p>
        </w:tc>
      </w:tr>
      <w:tr w:rsidR="00E23D9F" w:rsidRPr="00597048" w14:paraId="2B75AAC5" w14:textId="77777777">
        <w:trPr>
          <w:trHeight w:val="70"/>
        </w:trPr>
        <w:tc>
          <w:tcPr>
            <w:tcW w:w="2080" w:type="dxa"/>
            <w:vMerge/>
          </w:tcPr>
          <w:p w14:paraId="237B8A66" w14:textId="77777777" w:rsidR="00B539D0" w:rsidRPr="00597048" w:rsidRDefault="00B539D0" w:rsidP="0074788F">
            <w:pPr>
              <w:spacing w:before="0"/>
              <w:ind w:left="0" w:right="0"/>
              <w:jc w:val="left"/>
              <w:rPr>
                <w:rFonts w:ascii="Calibri Light" w:hAnsi="Calibri Light"/>
                <w:sz w:val="28"/>
              </w:rPr>
            </w:pPr>
          </w:p>
        </w:tc>
        <w:tc>
          <w:tcPr>
            <w:tcW w:w="2160" w:type="dxa"/>
            <w:vMerge/>
          </w:tcPr>
          <w:p w14:paraId="5579208D" w14:textId="77777777" w:rsidR="00B539D0" w:rsidRPr="00597048" w:rsidRDefault="00B539D0" w:rsidP="0074788F">
            <w:pPr>
              <w:spacing w:before="20" w:after="20"/>
              <w:ind w:left="0" w:right="0"/>
              <w:jc w:val="left"/>
              <w:rPr>
                <w:rFonts w:ascii="Calibri Light" w:hAnsi="Calibri Light"/>
                <w:sz w:val="28"/>
                <w:szCs w:val="18"/>
              </w:rPr>
            </w:pPr>
          </w:p>
        </w:tc>
        <w:tc>
          <w:tcPr>
            <w:tcW w:w="1800" w:type="dxa"/>
            <w:tcBorders>
              <w:top w:val="single" w:sz="2" w:space="0" w:color="FFFFFF"/>
              <w:bottom w:val="single" w:sz="2" w:space="0" w:color="FFFFFF"/>
            </w:tcBorders>
          </w:tcPr>
          <w:p w14:paraId="22E2B597"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Miocene</w:t>
            </w:r>
          </w:p>
        </w:tc>
        <w:tc>
          <w:tcPr>
            <w:tcW w:w="1980" w:type="dxa"/>
            <w:tcBorders>
              <w:top w:val="single" w:sz="2" w:space="0" w:color="FFFFFF"/>
              <w:bottom w:val="single" w:sz="2" w:space="0" w:color="FFFFFF"/>
            </w:tcBorders>
          </w:tcPr>
          <w:p w14:paraId="6E5D18B3"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25</w:t>
            </w:r>
          </w:p>
        </w:tc>
        <w:tc>
          <w:tcPr>
            <w:tcW w:w="5783" w:type="dxa"/>
            <w:tcBorders>
              <w:top w:val="single" w:sz="2" w:space="0" w:color="FFFFFF"/>
              <w:bottom w:val="single" w:sz="2" w:space="0" w:color="FFFFFF"/>
            </w:tcBorders>
          </w:tcPr>
          <w:p w14:paraId="048989BC"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Evolution of grasses and modern type mammals and birds</w:t>
            </w:r>
          </w:p>
        </w:tc>
      </w:tr>
      <w:tr w:rsidR="00E23D9F" w:rsidRPr="00597048" w14:paraId="34173F64" w14:textId="77777777">
        <w:trPr>
          <w:trHeight w:val="270"/>
        </w:trPr>
        <w:tc>
          <w:tcPr>
            <w:tcW w:w="2080" w:type="dxa"/>
            <w:vMerge/>
          </w:tcPr>
          <w:p w14:paraId="5C250741" w14:textId="77777777" w:rsidR="00B539D0" w:rsidRPr="00597048" w:rsidRDefault="00B539D0" w:rsidP="0074788F">
            <w:pPr>
              <w:spacing w:before="0"/>
              <w:ind w:left="0" w:right="0"/>
              <w:jc w:val="left"/>
              <w:rPr>
                <w:rFonts w:ascii="Calibri Light" w:hAnsi="Calibri Light"/>
                <w:sz w:val="28"/>
              </w:rPr>
            </w:pPr>
          </w:p>
        </w:tc>
        <w:tc>
          <w:tcPr>
            <w:tcW w:w="2160" w:type="dxa"/>
            <w:vMerge/>
          </w:tcPr>
          <w:p w14:paraId="13943197" w14:textId="77777777" w:rsidR="00B539D0" w:rsidRPr="00597048" w:rsidRDefault="00B539D0" w:rsidP="0074788F">
            <w:pPr>
              <w:spacing w:before="20" w:after="20"/>
              <w:ind w:left="0" w:right="0"/>
              <w:jc w:val="left"/>
              <w:rPr>
                <w:rFonts w:ascii="Calibri Light" w:hAnsi="Calibri Light"/>
                <w:sz w:val="28"/>
                <w:szCs w:val="18"/>
              </w:rPr>
            </w:pPr>
          </w:p>
        </w:tc>
        <w:tc>
          <w:tcPr>
            <w:tcW w:w="1800" w:type="dxa"/>
            <w:tcBorders>
              <w:top w:val="single" w:sz="2" w:space="0" w:color="FFFFFF"/>
            </w:tcBorders>
          </w:tcPr>
          <w:p w14:paraId="373F33B1"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Pliocene</w:t>
            </w:r>
          </w:p>
          <w:p w14:paraId="0EAECBDF" w14:textId="77777777" w:rsidR="00B539D0" w:rsidRPr="00597048" w:rsidRDefault="00B539D0" w:rsidP="0074788F">
            <w:pPr>
              <w:spacing w:before="20" w:after="20"/>
              <w:ind w:left="72" w:right="0"/>
              <w:jc w:val="left"/>
              <w:rPr>
                <w:rFonts w:ascii="Calibri Light" w:hAnsi="Calibri Light"/>
                <w:sz w:val="28"/>
                <w:szCs w:val="16"/>
              </w:rPr>
            </w:pPr>
            <w:r w:rsidRPr="00597048">
              <w:rPr>
                <w:rFonts w:ascii="Calibri Light" w:hAnsi="Calibri Light"/>
                <w:sz w:val="28"/>
                <w:szCs w:val="16"/>
              </w:rPr>
              <w:t>Earliest hominids</w:t>
            </w:r>
          </w:p>
        </w:tc>
        <w:tc>
          <w:tcPr>
            <w:tcW w:w="1980" w:type="dxa"/>
            <w:tcBorders>
              <w:top w:val="single" w:sz="2" w:space="0" w:color="FFFFFF"/>
            </w:tcBorders>
          </w:tcPr>
          <w:p w14:paraId="62CFD0D3"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7</w:t>
            </w:r>
          </w:p>
        </w:tc>
        <w:tc>
          <w:tcPr>
            <w:tcW w:w="5783" w:type="dxa"/>
            <w:tcBorders>
              <w:top w:val="single" w:sz="2" w:space="0" w:color="FFFFFF"/>
            </w:tcBorders>
          </w:tcPr>
          <w:p w14:paraId="598B0BF0"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Increasing mountain glaciation</w:t>
            </w:r>
          </w:p>
          <w:p w14:paraId="4655D57F" w14:textId="77777777" w:rsidR="00B539D0" w:rsidRPr="00597048" w:rsidRDefault="00B539D0" w:rsidP="0074788F">
            <w:pPr>
              <w:spacing w:before="20" w:after="20"/>
              <w:ind w:left="72" w:right="0"/>
              <w:jc w:val="left"/>
              <w:rPr>
                <w:rFonts w:ascii="Calibri Light" w:hAnsi="Calibri Light"/>
                <w:sz w:val="28"/>
                <w:szCs w:val="16"/>
              </w:rPr>
            </w:pPr>
            <w:r w:rsidRPr="00597048">
              <w:rPr>
                <w:rFonts w:ascii="Calibri Light" w:hAnsi="Calibri Light"/>
                <w:sz w:val="28"/>
                <w:szCs w:val="16"/>
              </w:rPr>
              <w:t>Freezing of Antarctic begins 3 – 4 million years ago; 20 to 90 thousand year Milankovitch [Yugoslav scientist who worked out the mathematics of their prediction] cycles of glaciation and mild climate results in buildup of Antarctic ice since less ice melts than was formed each cycle, in drier climate and lower ocean levels</w:t>
            </w:r>
          </w:p>
          <w:p w14:paraId="65EC44C6" w14:textId="77777777" w:rsidR="00B539D0" w:rsidRPr="00597048" w:rsidRDefault="00B539D0" w:rsidP="0074788F">
            <w:pPr>
              <w:spacing w:before="20" w:after="20"/>
              <w:ind w:left="72" w:right="0"/>
              <w:jc w:val="left"/>
              <w:rPr>
                <w:rFonts w:ascii="Calibri Light" w:hAnsi="Calibri Light"/>
                <w:sz w:val="28"/>
                <w:szCs w:val="16"/>
              </w:rPr>
            </w:pPr>
            <w:r w:rsidRPr="00597048">
              <w:rPr>
                <w:rFonts w:ascii="Calibri Light" w:hAnsi="Calibri Light"/>
                <w:sz w:val="28"/>
                <w:szCs w:val="16"/>
              </w:rPr>
              <w:t xml:space="preserve">Earliest known human [hominid] fossils 4 million years ago from the Omo River in Ethiopia; for purposes of demarcation, Man is defined as the primate that habitually makes and uses tools. The earliest hominids are collectively known as </w:t>
            </w:r>
            <w:r w:rsidR="003159FE" w:rsidRPr="00597048">
              <w:rPr>
                <w:rFonts w:ascii="Calibri Light" w:hAnsi="Calibri Light"/>
                <w:sz w:val="28"/>
                <w:szCs w:val="16"/>
              </w:rPr>
              <w:t>Australopithecines</w:t>
            </w:r>
            <w:r w:rsidRPr="00597048">
              <w:rPr>
                <w:rFonts w:ascii="Calibri Light" w:hAnsi="Calibri Light"/>
                <w:sz w:val="28"/>
                <w:szCs w:val="16"/>
              </w:rPr>
              <w:t xml:space="preserve"> but there is speculation though no clear evidence that the earliest Australopithecines were associated with tools</w:t>
            </w:r>
          </w:p>
        </w:tc>
      </w:tr>
      <w:tr w:rsidR="00E23D9F" w:rsidRPr="00597048" w14:paraId="37C35ECD" w14:textId="77777777">
        <w:trPr>
          <w:trHeight w:val="225"/>
        </w:trPr>
        <w:tc>
          <w:tcPr>
            <w:tcW w:w="2080" w:type="dxa"/>
            <w:vMerge/>
          </w:tcPr>
          <w:p w14:paraId="7AE7A289" w14:textId="77777777" w:rsidR="00B539D0" w:rsidRPr="00597048" w:rsidRDefault="00B539D0" w:rsidP="0074788F">
            <w:pPr>
              <w:spacing w:before="0"/>
              <w:ind w:left="0" w:right="0"/>
              <w:jc w:val="left"/>
              <w:rPr>
                <w:rFonts w:ascii="Calibri Light" w:hAnsi="Calibri Light"/>
                <w:sz w:val="28"/>
              </w:rPr>
            </w:pPr>
          </w:p>
        </w:tc>
        <w:tc>
          <w:tcPr>
            <w:tcW w:w="2160" w:type="dxa"/>
            <w:vMerge w:val="restart"/>
          </w:tcPr>
          <w:p w14:paraId="23535F5A" w14:textId="77777777" w:rsidR="00B539D0" w:rsidRPr="00597048" w:rsidRDefault="003159FE" w:rsidP="0074788F">
            <w:pPr>
              <w:spacing w:before="20" w:after="20"/>
              <w:ind w:left="0" w:right="0"/>
              <w:jc w:val="left"/>
              <w:rPr>
                <w:rFonts w:ascii="Calibri Light" w:hAnsi="Calibri Light"/>
                <w:sz w:val="28"/>
                <w:szCs w:val="18"/>
              </w:rPr>
            </w:pPr>
            <w:r w:rsidRPr="00597048">
              <w:rPr>
                <w:rFonts w:ascii="Calibri Light" w:hAnsi="Calibri Light"/>
                <w:sz w:val="28"/>
                <w:szCs w:val="18"/>
              </w:rPr>
              <w:t>Quaternary</w:t>
            </w:r>
          </w:p>
          <w:p w14:paraId="507DC3A8" w14:textId="77777777" w:rsidR="00B539D0" w:rsidRPr="00597048" w:rsidRDefault="00B539D0" w:rsidP="0074788F">
            <w:pPr>
              <w:spacing w:before="40"/>
              <w:ind w:left="72" w:right="72"/>
              <w:jc w:val="left"/>
              <w:rPr>
                <w:rFonts w:ascii="Calibri Light" w:hAnsi="Calibri Light"/>
                <w:sz w:val="28"/>
                <w:szCs w:val="16"/>
              </w:rPr>
            </w:pPr>
            <w:r w:rsidRPr="00597048">
              <w:rPr>
                <w:rFonts w:ascii="Calibri Light" w:hAnsi="Calibri Light"/>
                <w:sz w:val="28"/>
                <w:szCs w:val="16"/>
              </w:rPr>
              <w:t>[Except for the Holocene, the dates are not known to be exact; and there is difficulty with correlation of glacial periods to the north and periods of intense rain in the tropical and subtropical belts]</w:t>
            </w:r>
          </w:p>
        </w:tc>
        <w:tc>
          <w:tcPr>
            <w:tcW w:w="1800" w:type="dxa"/>
          </w:tcPr>
          <w:p w14:paraId="03C7D435"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Pleistocene</w:t>
            </w:r>
          </w:p>
        </w:tc>
        <w:tc>
          <w:tcPr>
            <w:tcW w:w="1980" w:type="dxa"/>
          </w:tcPr>
          <w:p w14:paraId="2424B65E"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2</w:t>
            </w:r>
          </w:p>
        </w:tc>
        <w:tc>
          <w:tcPr>
            <w:tcW w:w="5783" w:type="dxa"/>
          </w:tcPr>
          <w:p w14:paraId="2F750812"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Great Ice Age, time of Stone Age man; growth of major deserts</w:t>
            </w:r>
          </w:p>
        </w:tc>
      </w:tr>
      <w:tr w:rsidR="00E23D9F" w:rsidRPr="00597048" w14:paraId="004CB720" w14:textId="77777777">
        <w:trPr>
          <w:trHeight w:val="210"/>
        </w:trPr>
        <w:tc>
          <w:tcPr>
            <w:tcW w:w="2080" w:type="dxa"/>
            <w:vMerge/>
          </w:tcPr>
          <w:p w14:paraId="5D18A428" w14:textId="77777777" w:rsidR="00B539D0" w:rsidRPr="00597048" w:rsidRDefault="00B539D0" w:rsidP="0074788F">
            <w:pPr>
              <w:spacing w:before="0"/>
              <w:ind w:left="0" w:right="0"/>
              <w:jc w:val="left"/>
              <w:rPr>
                <w:rFonts w:ascii="Calibri Light" w:hAnsi="Calibri Light"/>
                <w:sz w:val="28"/>
              </w:rPr>
            </w:pPr>
          </w:p>
        </w:tc>
        <w:tc>
          <w:tcPr>
            <w:tcW w:w="2160" w:type="dxa"/>
            <w:vMerge/>
          </w:tcPr>
          <w:p w14:paraId="155E6987" w14:textId="77777777" w:rsidR="00B539D0" w:rsidRPr="00597048" w:rsidRDefault="00B539D0" w:rsidP="0074788F">
            <w:pPr>
              <w:spacing w:before="20" w:after="20"/>
              <w:ind w:left="0" w:right="0"/>
              <w:jc w:val="left"/>
              <w:rPr>
                <w:rFonts w:ascii="Calibri Light" w:hAnsi="Calibri Light"/>
                <w:sz w:val="28"/>
                <w:szCs w:val="18"/>
              </w:rPr>
            </w:pPr>
          </w:p>
        </w:tc>
        <w:tc>
          <w:tcPr>
            <w:tcW w:w="1800" w:type="dxa"/>
          </w:tcPr>
          <w:p w14:paraId="62030F19" w14:textId="77777777" w:rsidR="00B539D0" w:rsidRPr="00597048" w:rsidRDefault="00B539D0" w:rsidP="0074788F">
            <w:pPr>
              <w:spacing w:before="20" w:after="20"/>
              <w:ind w:left="72" w:right="0"/>
              <w:jc w:val="left"/>
              <w:rPr>
                <w:rFonts w:ascii="Calibri Light" w:hAnsi="Calibri Light"/>
                <w:sz w:val="28"/>
                <w:szCs w:val="16"/>
              </w:rPr>
            </w:pPr>
            <w:r w:rsidRPr="00597048">
              <w:rPr>
                <w:rFonts w:ascii="Calibri Light" w:hAnsi="Calibri Light"/>
                <w:sz w:val="28"/>
                <w:szCs w:val="16"/>
              </w:rPr>
              <w:t>Villafranchian or Early Pleistocene</w:t>
            </w:r>
          </w:p>
          <w:p w14:paraId="2A670E9F" w14:textId="77777777" w:rsidR="00B539D0" w:rsidRPr="00597048" w:rsidRDefault="00B539D0" w:rsidP="0074788F">
            <w:pPr>
              <w:spacing w:before="20" w:after="20"/>
              <w:ind w:left="72" w:right="0"/>
              <w:jc w:val="left"/>
              <w:rPr>
                <w:rFonts w:ascii="Calibri Light" w:hAnsi="Calibri Light"/>
                <w:sz w:val="28"/>
                <w:szCs w:val="16"/>
              </w:rPr>
            </w:pPr>
            <w:r w:rsidRPr="00597048">
              <w:rPr>
                <w:rFonts w:ascii="Calibri Light" w:hAnsi="Calibri Light"/>
                <w:sz w:val="28"/>
                <w:szCs w:val="16"/>
              </w:rPr>
              <w:t>Earliest fossil evidence of hominids</w:t>
            </w:r>
          </w:p>
        </w:tc>
        <w:tc>
          <w:tcPr>
            <w:tcW w:w="1980" w:type="dxa"/>
          </w:tcPr>
          <w:p w14:paraId="4EA8A9C0" w14:textId="77777777" w:rsidR="00B539D0" w:rsidRPr="00597048" w:rsidRDefault="00B539D0" w:rsidP="0074788F">
            <w:pPr>
              <w:spacing w:before="20" w:after="20"/>
              <w:ind w:left="72" w:right="0"/>
              <w:jc w:val="left"/>
              <w:rPr>
                <w:rFonts w:ascii="Calibri Light" w:hAnsi="Calibri Light"/>
                <w:sz w:val="28"/>
                <w:szCs w:val="16"/>
              </w:rPr>
            </w:pPr>
            <w:r w:rsidRPr="00597048">
              <w:rPr>
                <w:rFonts w:ascii="Calibri Light" w:hAnsi="Calibri Light"/>
                <w:sz w:val="28"/>
                <w:szCs w:val="16"/>
              </w:rPr>
              <w:t>2 [2,000,000]</w:t>
            </w:r>
          </w:p>
        </w:tc>
        <w:tc>
          <w:tcPr>
            <w:tcW w:w="5783" w:type="dxa"/>
          </w:tcPr>
          <w:p w14:paraId="3785093C" w14:textId="77777777" w:rsidR="00B539D0" w:rsidRPr="00597048" w:rsidRDefault="00B539D0" w:rsidP="0074788F">
            <w:pPr>
              <w:spacing w:before="20" w:after="20"/>
              <w:ind w:left="72" w:right="0"/>
              <w:jc w:val="left"/>
              <w:rPr>
                <w:rFonts w:ascii="Calibri Light" w:hAnsi="Calibri Light"/>
                <w:sz w:val="28"/>
                <w:szCs w:val="16"/>
              </w:rPr>
            </w:pPr>
            <w:r w:rsidRPr="00597048">
              <w:rPr>
                <w:rFonts w:ascii="Calibri Light" w:hAnsi="Calibri Light"/>
                <w:sz w:val="28"/>
                <w:szCs w:val="16"/>
              </w:rPr>
              <w:t xml:space="preserve">The earliest evidence that at least some </w:t>
            </w:r>
            <w:r w:rsidRPr="00597048">
              <w:rPr>
                <w:rFonts w:ascii="Calibri Light" w:hAnsi="Calibri Light"/>
                <w:iCs/>
                <w:sz w:val="28"/>
                <w:szCs w:val="16"/>
              </w:rPr>
              <w:t>Australopithecines</w:t>
            </w:r>
            <w:r w:rsidRPr="00597048">
              <w:rPr>
                <w:rFonts w:ascii="Calibri Light" w:hAnsi="Calibri Light"/>
                <w:sz w:val="28"/>
                <w:szCs w:val="16"/>
              </w:rPr>
              <w:t xml:space="preserve"> were human in character comes form Olduvai Gorge in Tanganyika: where fossils dated at 1,750,000 years old are associated with crude stone tools made for chopping. The Australopithecines form two major groups: </w:t>
            </w:r>
            <w:r w:rsidRPr="00597048">
              <w:rPr>
                <w:rFonts w:ascii="Calibri Light" w:hAnsi="Calibri Light"/>
                <w:iCs/>
                <w:sz w:val="28"/>
                <w:szCs w:val="16"/>
              </w:rPr>
              <w:t>Australopithecus</w:t>
            </w:r>
            <w:r w:rsidRPr="00597048">
              <w:rPr>
                <w:rFonts w:ascii="Calibri Light" w:hAnsi="Calibri Light"/>
                <w:sz w:val="28"/>
                <w:szCs w:val="16"/>
              </w:rPr>
              <w:t xml:space="preserve"> –smaller and more delicate– and </w:t>
            </w:r>
            <w:r w:rsidRPr="00597048">
              <w:rPr>
                <w:rFonts w:ascii="Calibri Light" w:hAnsi="Calibri Light"/>
                <w:iCs/>
                <w:sz w:val="28"/>
                <w:szCs w:val="16"/>
              </w:rPr>
              <w:t>Paranthropus</w:t>
            </w:r>
            <w:r w:rsidRPr="00597048">
              <w:rPr>
                <w:rFonts w:ascii="Calibri Light" w:hAnsi="Calibri Light"/>
                <w:sz w:val="28"/>
                <w:szCs w:val="16"/>
              </w:rPr>
              <w:t>, larger, heavier boned, roughly the size of a gorilla. It has been speculated that Australopithecus was more modern and evolved, and provided the tools to Paranthropus who may have furnished part of Australopithecus’ diet</w:t>
            </w:r>
          </w:p>
          <w:p w14:paraId="05C01E83" w14:textId="77777777" w:rsidR="00B539D0" w:rsidRPr="00597048" w:rsidRDefault="00B539D0" w:rsidP="0074788F">
            <w:pPr>
              <w:spacing w:before="20" w:after="20"/>
              <w:ind w:left="72" w:right="0"/>
              <w:jc w:val="left"/>
              <w:rPr>
                <w:rFonts w:ascii="Calibri Light" w:hAnsi="Calibri Light"/>
                <w:sz w:val="28"/>
                <w:szCs w:val="16"/>
              </w:rPr>
            </w:pPr>
            <w:r w:rsidRPr="00597048">
              <w:rPr>
                <w:rFonts w:ascii="Calibri Light" w:hAnsi="Calibri Light"/>
                <w:sz w:val="28"/>
                <w:szCs w:val="16"/>
              </w:rPr>
              <w:t>The advance and retreat of glaciers pushes climate belts toward and away from the equator; drier conditions lead to thinning of sub-tropical belts and desertification; buildup of mountains due less erosion; and successive glaciations scoured deeper and deeper valleys; and consequent saltation along all the great rivers where numerous fossils ranging from ancestral horse to mammoth of the period are found</w:t>
            </w:r>
          </w:p>
          <w:p w14:paraId="365F47A8" w14:textId="77777777" w:rsidR="00B539D0" w:rsidRPr="00597048" w:rsidRDefault="00B539D0" w:rsidP="0074788F">
            <w:pPr>
              <w:spacing w:before="20" w:after="20"/>
              <w:ind w:left="72" w:right="0"/>
              <w:jc w:val="left"/>
              <w:rPr>
                <w:rFonts w:ascii="Calibri Light" w:hAnsi="Calibri Light"/>
                <w:sz w:val="28"/>
                <w:szCs w:val="16"/>
              </w:rPr>
            </w:pPr>
            <w:r w:rsidRPr="00597048">
              <w:rPr>
                <w:rFonts w:ascii="Calibri Light" w:hAnsi="Calibri Light"/>
                <w:sz w:val="28"/>
                <w:szCs w:val="16"/>
              </w:rPr>
              <w:t>The regular use and making of tools provides relative adaptive advantages but also increases importance of adaptation to the behavioral environment especially the flexible thumb and upright posture for the use of tools</w:t>
            </w:r>
          </w:p>
        </w:tc>
      </w:tr>
      <w:tr w:rsidR="00E23D9F" w:rsidRPr="00597048" w14:paraId="29AD26DF" w14:textId="77777777">
        <w:trPr>
          <w:trHeight w:val="210"/>
        </w:trPr>
        <w:tc>
          <w:tcPr>
            <w:tcW w:w="2080" w:type="dxa"/>
            <w:vMerge/>
          </w:tcPr>
          <w:p w14:paraId="1A19F7DB" w14:textId="77777777" w:rsidR="00B539D0" w:rsidRPr="00597048" w:rsidRDefault="00B539D0" w:rsidP="0074788F">
            <w:pPr>
              <w:spacing w:before="0"/>
              <w:ind w:left="0" w:right="0"/>
              <w:jc w:val="left"/>
              <w:rPr>
                <w:rFonts w:ascii="Calibri Light" w:hAnsi="Calibri Light"/>
                <w:sz w:val="28"/>
              </w:rPr>
            </w:pPr>
          </w:p>
        </w:tc>
        <w:tc>
          <w:tcPr>
            <w:tcW w:w="2160" w:type="dxa"/>
            <w:vMerge/>
          </w:tcPr>
          <w:p w14:paraId="71464CFF" w14:textId="77777777" w:rsidR="00B539D0" w:rsidRPr="00597048" w:rsidRDefault="00B539D0" w:rsidP="0074788F">
            <w:pPr>
              <w:spacing w:before="20" w:after="20"/>
              <w:ind w:left="0" w:right="0"/>
              <w:jc w:val="left"/>
              <w:rPr>
                <w:rFonts w:ascii="Calibri Light" w:hAnsi="Calibri Light"/>
                <w:sz w:val="28"/>
                <w:szCs w:val="18"/>
              </w:rPr>
            </w:pPr>
          </w:p>
        </w:tc>
        <w:tc>
          <w:tcPr>
            <w:tcW w:w="1800" w:type="dxa"/>
          </w:tcPr>
          <w:p w14:paraId="3104C2F0" w14:textId="77777777" w:rsidR="00B539D0" w:rsidRPr="00597048" w:rsidRDefault="00B539D0" w:rsidP="0074788F">
            <w:pPr>
              <w:spacing w:before="20" w:after="20"/>
              <w:ind w:left="72" w:right="0"/>
              <w:jc w:val="left"/>
              <w:rPr>
                <w:rFonts w:ascii="Calibri Light" w:hAnsi="Calibri Light"/>
                <w:sz w:val="28"/>
                <w:szCs w:val="16"/>
              </w:rPr>
            </w:pPr>
            <w:r w:rsidRPr="00597048">
              <w:rPr>
                <w:rFonts w:ascii="Calibri Light" w:hAnsi="Calibri Light"/>
                <w:sz w:val="28"/>
                <w:szCs w:val="16"/>
              </w:rPr>
              <w:t>Early Middle Pleistocene</w:t>
            </w:r>
          </w:p>
        </w:tc>
        <w:tc>
          <w:tcPr>
            <w:tcW w:w="1980" w:type="dxa"/>
          </w:tcPr>
          <w:p w14:paraId="1EB7373F" w14:textId="77777777" w:rsidR="00B539D0" w:rsidRPr="00597048" w:rsidRDefault="00B539D0" w:rsidP="0074788F">
            <w:pPr>
              <w:spacing w:before="20" w:after="20"/>
              <w:ind w:left="72" w:right="0"/>
              <w:jc w:val="left"/>
              <w:rPr>
                <w:rFonts w:ascii="Calibri Light" w:hAnsi="Calibri Light"/>
                <w:sz w:val="28"/>
                <w:szCs w:val="16"/>
              </w:rPr>
            </w:pPr>
            <w:r w:rsidRPr="00597048">
              <w:rPr>
                <w:rFonts w:ascii="Calibri Light" w:hAnsi="Calibri Light"/>
                <w:sz w:val="28"/>
                <w:szCs w:val="16"/>
              </w:rPr>
              <w:t>0.6 [600,000]</w:t>
            </w:r>
          </w:p>
        </w:tc>
        <w:tc>
          <w:tcPr>
            <w:tcW w:w="5783" w:type="dxa"/>
          </w:tcPr>
          <w:p w14:paraId="75CF3F5B" w14:textId="77777777" w:rsidR="00B539D0" w:rsidRPr="00597048" w:rsidRDefault="00B539D0" w:rsidP="0074788F">
            <w:pPr>
              <w:spacing w:before="20" w:after="20"/>
              <w:ind w:left="72" w:right="0"/>
              <w:jc w:val="left"/>
              <w:rPr>
                <w:rFonts w:ascii="Calibri Light" w:hAnsi="Calibri Light"/>
                <w:sz w:val="28"/>
                <w:szCs w:val="16"/>
              </w:rPr>
            </w:pPr>
            <w:r w:rsidRPr="00597048">
              <w:rPr>
                <w:rFonts w:ascii="Calibri Light" w:hAnsi="Calibri Light"/>
                <w:sz w:val="28"/>
                <w:szCs w:val="16"/>
              </w:rPr>
              <w:t>Günz [Nebraskan in America]</w:t>
            </w:r>
            <w:r w:rsidR="00BB4D0D" w:rsidRPr="00597048">
              <w:rPr>
                <w:rFonts w:ascii="Calibri Light" w:hAnsi="Calibri Light"/>
                <w:sz w:val="28"/>
                <w:szCs w:val="16"/>
              </w:rPr>
              <w:t xml:space="preserve"> </w:t>
            </w:r>
            <w:r w:rsidRPr="00597048">
              <w:rPr>
                <w:rFonts w:ascii="Calibri Light" w:hAnsi="Calibri Light"/>
                <w:sz w:val="28"/>
                <w:szCs w:val="16"/>
              </w:rPr>
              <w:t>and Mindel [Kansan] Glaciations, First Interglacial period</w:t>
            </w:r>
          </w:p>
          <w:p w14:paraId="2ABE6D3D" w14:textId="77777777" w:rsidR="00B539D0" w:rsidRPr="00597048" w:rsidRDefault="00B539D0" w:rsidP="0074788F">
            <w:pPr>
              <w:spacing w:before="20" w:after="20"/>
              <w:ind w:left="72" w:right="0"/>
              <w:jc w:val="left"/>
              <w:rPr>
                <w:rFonts w:ascii="Calibri Light" w:hAnsi="Calibri Light"/>
                <w:sz w:val="28"/>
                <w:szCs w:val="16"/>
              </w:rPr>
            </w:pPr>
            <w:r w:rsidRPr="00597048">
              <w:rPr>
                <w:rFonts w:ascii="Calibri Light" w:hAnsi="Calibri Light"/>
                <w:sz w:val="28"/>
                <w:szCs w:val="16"/>
              </w:rPr>
              <w:t>Paranthropus dies out but may have interbred with Australopithecus; thus the latter or both are at the root of Modern Man</w:t>
            </w:r>
          </w:p>
          <w:p w14:paraId="66717548" w14:textId="77777777" w:rsidR="00B539D0" w:rsidRPr="00597048" w:rsidRDefault="00B539D0" w:rsidP="0074788F">
            <w:pPr>
              <w:spacing w:before="20" w:after="20"/>
              <w:ind w:left="72" w:right="0"/>
              <w:jc w:val="left"/>
              <w:rPr>
                <w:rFonts w:ascii="Calibri Light" w:hAnsi="Calibri Light"/>
                <w:sz w:val="28"/>
                <w:szCs w:val="16"/>
              </w:rPr>
            </w:pPr>
            <w:r w:rsidRPr="00597048">
              <w:rPr>
                <w:rFonts w:ascii="Calibri Light" w:hAnsi="Calibri Light"/>
                <w:sz w:val="28"/>
                <w:szCs w:val="16"/>
              </w:rPr>
              <w:t>Hominids spread from tropical Africa, north to North Africa and Europe, east across southern Asia as far as China. The earlier fossils belong to the evolutionary stage Pithecanthropus, intermediate between Australopithecus and Paranthropus; they were successful hunters especially of deer, used fire, ate their dead; much is known about their skeletal remains but little about their tools which were primitive choppers and flakes</w:t>
            </w:r>
          </w:p>
        </w:tc>
      </w:tr>
      <w:tr w:rsidR="00E23D9F" w:rsidRPr="00597048" w14:paraId="58F57150" w14:textId="77777777">
        <w:trPr>
          <w:trHeight w:val="210"/>
        </w:trPr>
        <w:tc>
          <w:tcPr>
            <w:tcW w:w="2080" w:type="dxa"/>
            <w:vMerge/>
          </w:tcPr>
          <w:p w14:paraId="72B8F913" w14:textId="77777777" w:rsidR="00B539D0" w:rsidRPr="00597048" w:rsidRDefault="00B539D0" w:rsidP="0074788F">
            <w:pPr>
              <w:spacing w:before="0"/>
              <w:ind w:left="0" w:right="0"/>
              <w:jc w:val="left"/>
              <w:rPr>
                <w:rFonts w:ascii="Calibri Light" w:hAnsi="Calibri Light"/>
                <w:sz w:val="28"/>
              </w:rPr>
            </w:pPr>
          </w:p>
        </w:tc>
        <w:tc>
          <w:tcPr>
            <w:tcW w:w="2160" w:type="dxa"/>
            <w:vMerge/>
          </w:tcPr>
          <w:p w14:paraId="3D38335B" w14:textId="77777777" w:rsidR="00B539D0" w:rsidRPr="00597048" w:rsidRDefault="00B539D0" w:rsidP="0074788F">
            <w:pPr>
              <w:spacing w:before="20" w:after="20"/>
              <w:ind w:left="0" w:right="0"/>
              <w:jc w:val="left"/>
              <w:rPr>
                <w:rFonts w:ascii="Calibri Light" w:hAnsi="Calibri Light"/>
                <w:sz w:val="28"/>
                <w:szCs w:val="18"/>
              </w:rPr>
            </w:pPr>
          </w:p>
        </w:tc>
        <w:tc>
          <w:tcPr>
            <w:tcW w:w="1800" w:type="dxa"/>
          </w:tcPr>
          <w:p w14:paraId="301701CD" w14:textId="77777777" w:rsidR="00B539D0" w:rsidRPr="00597048" w:rsidRDefault="00B539D0" w:rsidP="0074788F">
            <w:pPr>
              <w:spacing w:before="20" w:after="20"/>
              <w:ind w:left="72" w:right="0"/>
              <w:jc w:val="left"/>
              <w:rPr>
                <w:rFonts w:ascii="Calibri Light" w:hAnsi="Calibri Light"/>
                <w:sz w:val="28"/>
                <w:szCs w:val="16"/>
              </w:rPr>
            </w:pPr>
            <w:r w:rsidRPr="00597048">
              <w:rPr>
                <w:rFonts w:ascii="Calibri Light" w:hAnsi="Calibri Light"/>
                <w:sz w:val="28"/>
                <w:szCs w:val="16"/>
              </w:rPr>
              <w:t>Late Middle Pleistocene</w:t>
            </w:r>
          </w:p>
        </w:tc>
        <w:tc>
          <w:tcPr>
            <w:tcW w:w="1980" w:type="dxa"/>
          </w:tcPr>
          <w:p w14:paraId="7DACE3D8" w14:textId="77777777" w:rsidR="00B539D0" w:rsidRPr="00597048" w:rsidRDefault="00B539D0" w:rsidP="0074788F">
            <w:pPr>
              <w:spacing w:before="20" w:after="20"/>
              <w:ind w:left="72" w:right="0"/>
              <w:jc w:val="left"/>
              <w:rPr>
                <w:rFonts w:ascii="Calibri Light" w:hAnsi="Calibri Light"/>
                <w:sz w:val="28"/>
                <w:szCs w:val="16"/>
              </w:rPr>
            </w:pPr>
            <w:r w:rsidRPr="00597048">
              <w:rPr>
                <w:rFonts w:ascii="Calibri Light" w:hAnsi="Calibri Light"/>
                <w:sz w:val="28"/>
                <w:szCs w:val="16"/>
              </w:rPr>
              <w:t>0.275 [275,000]</w:t>
            </w:r>
          </w:p>
        </w:tc>
        <w:tc>
          <w:tcPr>
            <w:tcW w:w="5783" w:type="dxa"/>
          </w:tcPr>
          <w:p w14:paraId="6CADD585" w14:textId="77777777" w:rsidR="00B539D0" w:rsidRPr="00597048" w:rsidRDefault="00B539D0" w:rsidP="0074788F">
            <w:pPr>
              <w:spacing w:before="20" w:after="20"/>
              <w:ind w:left="72" w:right="0"/>
              <w:jc w:val="left"/>
              <w:rPr>
                <w:rFonts w:ascii="Calibri Light" w:hAnsi="Calibri Light"/>
                <w:sz w:val="28"/>
                <w:szCs w:val="16"/>
              </w:rPr>
            </w:pPr>
            <w:r w:rsidRPr="00597048">
              <w:rPr>
                <w:rFonts w:ascii="Calibri Light" w:hAnsi="Calibri Light"/>
                <w:sz w:val="28"/>
                <w:szCs w:val="16"/>
              </w:rPr>
              <w:t>Second Interglacial and Riss [Illinoian] Glaciation</w:t>
            </w:r>
          </w:p>
          <w:p w14:paraId="63E5397D" w14:textId="77777777" w:rsidR="00B539D0" w:rsidRPr="00597048" w:rsidRDefault="00B539D0" w:rsidP="0074788F">
            <w:pPr>
              <w:spacing w:before="20" w:after="20"/>
              <w:ind w:left="72" w:right="0"/>
              <w:jc w:val="left"/>
              <w:rPr>
                <w:rFonts w:ascii="Calibri Light" w:hAnsi="Calibri Light"/>
                <w:sz w:val="28"/>
                <w:szCs w:val="16"/>
              </w:rPr>
            </w:pPr>
            <w:r w:rsidRPr="00597048">
              <w:rPr>
                <w:rFonts w:ascii="Calibri Light" w:hAnsi="Calibri Light"/>
                <w:sz w:val="28"/>
                <w:szCs w:val="16"/>
              </w:rPr>
              <w:t xml:space="preserve">Many human artifacts but few fossils from this period have been found – the Steinhem [Germany] and Swanscombe [England] skulls; </w:t>
            </w:r>
            <w:r w:rsidR="003159FE" w:rsidRPr="00597048">
              <w:rPr>
                <w:rFonts w:ascii="Calibri Light" w:hAnsi="Calibri Light"/>
                <w:sz w:val="28"/>
                <w:szCs w:val="16"/>
              </w:rPr>
              <w:t>brain</w:t>
            </w:r>
            <w:r w:rsidRPr="00597048">
              <w:rPr>
                <w:rFonts w:ascii="Calibri Light" w:hAnsi="Calibri Light"/>
                <w:sz w:val="28"/>
                <w:szCs w:val="16"/>
              </w:rPr>
              <w:t xml:space="preserve"> size was comparable to that of modern man and show a combination of modern and primitive characteristics; use of primitive tools coexist with the </w:t>
            </w:r>
            <w:r w:rsidR="003159FE" w:rsidRPr="00597048">
              <w:rPr>
                <w:rFonts w:ascii="Calibri Light" w:hAnsi="Calibri Light"/>
                <w:sz w:val="28"/>
                <w:szCs w:val="16"/>
              </w:rPr>
              <w:t>Biphase</w:t>
            </w:r>
            <w:r w:rsidRPr="00597048">
              <w:rPr>
                <w:rFonts w:ascii="Calibri Light" w:hAnsi="Calibri Light"/>
                <w:sz w:val="28"/>
                <w:szCs w:val="16"/>
              </w:rPr>
              <w:t xml:space="preserve"> tradition – chipped on both faces, spread throughout Africa, western and southern Europe, southern Asia as far as India, resulting in refinement of hand axes, new tool forms and techniques and an aesthetic element: this later technology required an opposable thumb but this does not mean that the different traditions were those of fundamentally different kinds of men</w:t>
            </w:r>
          </w:p>
          <w:p w14:paraId="6BDB5915" w14:textId="77777777" w:rsidR="00B539D0" w:rsidRPr="00597048" w:rsidRDefault="00B539D0" w:rsidP="0074788F">
            <w:pPr>
              <w:spacing w:before="20" w:after="20"/>
              <w:ind w:left="72" w:right="0"/>
              <w:jc w:val="left"/>
              <w:rPr>
                <w:rFonts w:ascii="Calibri Light" w:hAnsi="Calibri Light"/>
                <w:sz w:val="28"/>
                <w:szCs w:val="16"/>
              </w:rPr>
            </w:pPr>
            <w:r w:rsidRPr="00597048">
              <w:rPr>
                <w:rFonts w:ascii="Calibri Light" w:hAnsi="Calibri Light"/>
                <w:sz w:val="28"/>
                <w:szCs w:val="16"/>
              </w:rPr>
              <w:t xml:space="preserve">Most uniquely human behavioral patterns were probably established by the end of this period if not earlier including: language and transmission of culture, permanent association </w:t>
            </w:r>
            <w:r w:rsidR="003159FE" w:rsidRPr="00597048">
              <w:rPr>
                <w:rFonts w:ascii="Calibri Light" w:hAnsi="Calibri Light"/>
                <w:sz w:val="28"/>
                <w:szCs w:val="16"/>
              </w:rPr>
              <w:t>of males</w:t>
            </w:r>
            <w:r w:rsidRPr="00597048">
              <w:rPr>
                <w:rFonts w:ascii="Calibri Light" w:hAnsi="Calibri Light"/>
                <w:sz w:val="28"/>
                <w:szCs w:val="16"/>
              </w:rPr>
              <w:t xml:space="preserve"> and females in small food-getting and child-rearing units co-evolving with year round availability of the female</w:t>
            </w:r>
          </w:p>
        </w:tc>
      </w:tr>
      <w:tr w:rsidR="00E23D9F" w:rsidRPr="00597048" w14:paraId="6595C427" w14:textId="77777777">
        <w:trPr>
          <w:trHeight w:val="210"/>
        </w:trPr>
        <w:tc>
          <w:tcPr>
            <w:tcW w:w="2080" w:type="dxa"/>
            <w:vMerge/>
          </w:tcPr>
          <w:p w14:paraId="5B08FF79" w14:textId="77777777" w:rsidR="00B539D0" w:rsidRPr="00597048" w:rsidRDefault="00B539D0" w:rsidP="0074788F">
            <w:pPr>
              <w:spacing w:before="0"/>
              <w:ind w:left="0" w:right="0"/>
              <w:jc w:val="left"/>
              <w:rPr>
                <w:rFonts w:ascii="Calibri Light" w:hAnsi="Calibri Light"/>
                <w:sz w:val="28"/>
              </w:rPr>
            </w:pPr>
          </w:p>
        </w:tc>
        <w:tc>
          <w:tcPr>
            <w:tcW w:w="2160" w:type="dxa"/>
            <w:vMerge/>
          </w:tcPr>
          <w:p w14:paraId="033DB700" w14:textId="77777777" w:rsidR="00B539D0" w:rsidRPr="00597048" w:rsidRDefault="00B539D0" w:rsidP="0074788F">
            <w:pPr>
              <w:spacing w:before="20" w:after="20"/>
              <w:ind w:left="0" w:right="0"/>
              <w:jc w:val="left"/>
              <w:rPr>
                <w:rFonts w:ascii="Calibri Light" w:hAnsi="Calibri Light"/>
                <w:sz w:val="28"/>
                <w:szCs w:val="18"/>
              </w:rPr>
            </w:pPr>
          </w:p>
        </w:tc>
        <w:tc>
          <w:tcPr>
            <w:tcW w:w="1800" w:type="dxa"/>
          </w:tcPr>
          <w:p w14:paraId="71A24002" w14:textId="77777777" w:rsidR="00B539D0" w:rsidRPr="00597048" w:rsidRDefault="00B539D0" w:rsidP="0074788F">
            <w:pPr>
              <w:spacing w:before="20" w:after="20"/>
              <w:ind w:left="72" w:right="0"/>
              <w:jc w:val="left"/>
              <w:rPr>
                <w:rFonts w:ascii="Calibri Light" w:hAnsi="Calibri Light"/>
                <w:sz w:val="28"/>
                <w:szCs w:val="16"/>
              </w:rPr>
            </w:pPr>
            <w:r w:rsidRPr="00597048">
              <w:rPr>
                <w:rFonts w:ascii="Calibri Light" w:hAnsi="Calibri Light"/>
                <w:sz w:val="28"/>
                <w:szCs w:val="16"/>
              </w:rPr>
              <w:t>Late Pleistocene</w:t>
            </w:r>
          </w:p>
        </w:tc>
        <w:tc>
          <w:tcPr>
            <w:tcW w:w="1980" w:type="dxa"/>
          </w:tcPr>
          <w:p w14:paraId="787E71BB" w14:textId="77777777" w:rsidR="00B539D0" w:rsidRPr="00597048" w:rsidRDefault="00B539D0" w:rsidP="0074788F">
            <w:pPr>
              <w:spacing w:before="20" w:after="20"/>
              <w:ind w:left="72" w:right="0"/>
              <w:jc w:val="left"/>
              <w:rPr>
                <w:rFonts w:ascii="Calibri Light" w:hAnsi="Calibri Light"/>
                <w:sz w:val="28"/>
                <w:szCs w:val="16"/>
              </w:rPr>
            </w:pPr>
            <w:r w:rsidRPr="00597048">
              <w:rPr>
                <w:rFonts w:ascii="Calibri Light" w:hAnsi="Calibri Light"/>
                <w:sz w:val="28"/>
                <w:szCs w:val="16"/>
              </w:rPr>
              <w:t>0.095 [95,000]</w:t>
            </w:r>
          </w:p>
        </w:tc>
        <w:tc>
          <w:tcPr>
            <w:tcW w:w="5783" w:type="dxa"/>
          </w:tcPr>
          <w:p w14:paraId="25DDFE28" w14:textId="77777777" w:rsidR="00B539D0" w:rsidRPr="00597048" w:rsidRDefault="00B539D0" w:rsidP="0074788F">
            <w:pPr>
              <w:spacing w:before="20" w:after="20"/>
              <w:ind w:left="72" w:right="0"/>
              <w:jc w:val="left"/>
              <w:rPr>
                <w:rFonts w:ascii="Calibri Light" w:hAnsi="Calibri Light"/>
                <w:sz w:val="28"/>
                <w:szCs w:val="16"/>
              </w:rPr>
            </w:pPr>
            <w:r w:rsidRPr="00597048">
              <w:rPr>
                <w:rFonts w:ascii="Calibri Light" w:hAnsi="Calibri Light"/>
                <w:sz w:val="28"/>
                <w:szCs w:val="16"/>
              </w:rPr>
              <w:t>Third Interglacial and Würm [Wisconsin] Glaciation; the last melting began hesitantly 17,000 years ago: sea levels rose about 10 feet a century – a likely source of the stories of the great flood</w:t>
            </w:r>
          </w:p>
          <w:p w14:paraId="506C1BAC" w14:textId="77777777" w:rsidR="00B539D0" w:rsidRPr="00597048" w:rsidRDefault="00B539D0" w:rsidP="0074788F">
            <w:pPr>
              <w:spacing w:before="20" w:after="20"/>
              <w:ind w:left="72" w:right="0"/>
              <w:jc w:val="left"/>
              <w:rPr>
                <w:rFonts w:ascii="Calibri Light" w:hAnsi="Calibri Light"/>
                <w:sz w:val="28"/>
                <w:szCs w:val="16"/>
              </w:rPr>
            </w:pPr>
            <w:r w:rsidRPr="00597048">
              <w:rPr>
                <w:rFonts w:ascii="Calibri Light" w:hAnsi="Calibri Light"/>
                <w:sz w:val="28"/>
                <w:szCs w:val="16"/>
              </w:rPr>
              <w:t>Numerous hominid fossils, many belonging to modern man, Homo sapiens alongside “Neanderthal man,” more “primitive” in appearance but possessed of a larger brain than modern man. The most likely view is that the Neanderthal was a racial variant of and interbred with modern man; about 40,000 years ago the Neanderthals began to be replaced by completely modern</w:t>
            </w:r>
            <w:r w:rsidR="009C70C1" w:rsidRPr="00597048">
              <w:rPr>
                <w:rFonts w:ascii="Calibri Light" w:hAnsi="Calibri Light"/>
                <w:sz w:val="28"/>
                <w:szCs w:val="16"/>
              </w:rPr>
              <w:t xml:space="preserve"> man</w:t>
            </w:r>
            <w:r w:rsidRPr="00597048">
              <w:rPr>
                <w:rFonts w:ascii="Calibri Light" w:hAnsi="Calibri Light"/>
                <w:sz w:val="28"/>
                <w:szCs w:val="16"/>
              </w:rPr>
              <w:t>; Neanderthals may have lasted until the end of the Late Pleistocene</w:t>
            </w:r>
          </w:p>
          <w:p w14:paraId="5E6E78D6" w14:textId="77777777" w:rsidR="00B539D0" w:rsidRPr="00597048" w:rsidRDefault="00B539D0" w:rsidP="0074788F">
            <w:pPr>
              <w:spacing w:before="20" w:after="20"/>
              <w:ind w:left="72" w:right="0"/>
              <w:jc w:val="left"/>
              <w:rPr>
                <w:rFonts w:ascii="Calibri Light" w:hAnsi="Calibri Light"/>
                <w:sz w:val="28"/>
                <w:szCs w:val="16"/>
              </w:rPr>
            </w:pPr>
            <w:r w:rsidRPr="00597048">
              <w:rPr>
                <w:rFonts w:ascii="Calibri Light" w:hAnsi="Calibri Light"/>
                <w:sz w:val="28"/>
                <w:szCs w:val="16"/>
              </w:rPr>
              <w:t>Throughout Europe, North Africa and Southern Asia, the new peoples carried a new kind of culture called Upper Paleolithic characterized by: stone artifacts made on long, narrow flakes called blades, many specialized tools and weapons, use of bone and antlers in artifacts, stone tips for spears, traps, encircling of prey, a lunar calendar to predict movement of game, artificial shelters; burial of the dead and a highly developed art indicating a new richness of spiritual life</w:t>
            </w:r>
          </w:p>
          <w:p w14:paraId="4F1EA466" w14:textId="77777777" w:rsidR="00B539D0" w:rsidRPr="00597048" w:rsidRDefault="00B539D0" w:rsidP="0074788F">
            <w:pPr>
              <w:spacing w:before="20" w:after="20"/>
              <w:ind w:left="72" w:right="0"/>
              <w:jc w:val="left"/>
              <w:rPr>
                <w:rFonts w:ascii="Calibri Light" w:hAnsi="Calibri Light"/>
                <w:sz w:val="28"/>
                <w:szCs w:val="16"/>
              </w:rPr>
            </w:pPr>
            <w:r w:rsidRPr="00597048">
              <w:rPr>
                <w:rFonts w:ascii="Calibri Light" w:hAnsi="Calibri Light"/>
                <w:sz w:val="28"/>
                <w:szCs w:val="16"/>
              </w:rPr>
              <w:t>Last great expansion of the human world into Australia and Siberia and from there across the Bering Strait in to the “New World”</w:t>
            </w:r>
          </w:p>
        </w:tc>
      </w:tr>
      <w:tr w:rsidR="00E23D9F" w:rsidRPr="00597048" w14:paraId="4C5BE4A9" w14:textId="77777777">
        <w:trPr>
          <w:trHeight w:val="332"/>
        </w:trPr>
        <w:tc>
          <w:tcPr>
            <w:tcW w:w="2080" w:type="dxa"/>
            <w:vMerge/>
          </w:tcPr>
          <w:p w14:paraId="3D9309F9" w14:textId="77777777" w:rsidR="00B539D0" w:rsidRPr="00597048" w:rsidRDefault="00B539D0" w:rsidP="0074788F">
            <w:pPr>
              <w:spacing w:before="0"/>
              <w:ind w:left="0" w:right="0"/>
              <w:jc w:val="left"/>
              <w:rPr>
                <w:rFonts w:ascii="Calibri Light" w:hAnsi="Calibri Light"/>
                <w:sz w:val="28"/>
              </w:rPr>
            </w:pPr>
          </w:p>
        </w:tc>
        <w:tc>
          <w:tcPr>
            <w:tcW w:w="2160" w:type="dxa"/>
            <w:vMerge/>
          </w:tcPr>
          <w:p w14:paraId="4CF26E52" w14:textId="77777777" w:rsidR="00B539D0" w:rsidRPr="00597048" w:rsidRDefault="00B539D0" w:rsidP="0074788F">
            <w:pPr>
              <w:spacing w:before="20" w:after="20"/>
              <w:ind w:left="0" w:right="0"/>
              <w:jc w:val="left"/>
              <w:rPr>
                <w:rFonts w:ascii="Calibri Light" w:hAnsi="Calibri Light"/>
                <w:sz w:val="28"/>
                <w:szCs w:val="18"/>
              </w:rPr>
            </w:pPr>
          </w:p>
        </w:tc>
        <w:tc>
          <w:tcPr>
            <w:tcW w:w="1800" w:type="dxa"/>
          </w:tcPr>
          <w:p w14:paraId="0B7F29F7"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Holocene</w:t>
            </w:r>
          </w:p>
        </w:tc>
        <w:tc>
          <w:tcPr>
            <w:tcW w:w="1980" w:type="dxa"/>
          </w:tcPr>
          <w:p w14:paraId="2879AAF8"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0.01 [10,000]</w:t>
            </w:r>
          </w:p>
        </w:tc>
        <w:tc>
          <w:tcPr>
            <w:tcW w:w="5783" w:type="dxa"/>
          </w:tcPr>
          <w:p w14:paraId="5EA0B572" w14:textId="77777777" w:rsidR="00B539D0" w:rsidRPr="00597048" w:rsidRDefault="00B539D0" w:rsidP="0074788F">
            <w:pPr>
              <w:spacing w:before="20" w:after="20"/>
              <w:ind w:left="0" w:right="0"/>
              <w:jc w:val="left"/>
              <w:rPr>
                <w:rFonts w:ascii="Calibri Light" w:hAnsi="Calibri Light"/>
                <w:sz w:val="28"/>
                <w:szCs w:val="18"/>
              </w:rPr>
            </w:pPr>
            <w:r w:rsidRPr="00597048">
              <w:rPr>
                <w:rFonts w:ascii="Calibri Light" w:hAnsi="Calibri Light"/>
                <w:sz w:val="28"/>
                <w:szCs w:val="18"/>
              </w:rPr>
              <w:t>Recent development of agricultural, industrial, and literate man</w:t>
            </w:r>
          </w:p>
          <w:p w14:paraId="565DCFF2" w14:textId="77777777" w:rsidR="00B539D0" w:rsidRPr="00597048" w:rsidRDefault="00B539D0" w:rsidP="0074788F">
            <w:pPr>
              <w:spacing w:before="20" w:after="20"/>
              <w:ind w:left="72" w:right="0"/>
              <w:jc w:val="left"/>
              <w:rPr>
                <w:rFonts w:ascii="Calibri Light" w:hAnsi="Calibri Light"/>
                <w:sz w:val="28"/>
                <w:szCs w:val="16"/>
              </w:rPr>
            </w:pPr>
            <w:r w:rsidRPr="00597048">
              <w:rPr>
                <w:rFonts w:ascii="Calibri Light" w:hAnsi="Calibri Light"/>
                <w:sz w:val="28"/>
                <w:szCs w:val="16"/>
              </w:rPr>
              <w:t>About 10,000 years ago, with the end of the last melting, thermal levels rose, glaciers retreated, sea levels rose, many watered areas began to dry out, the environments of the lower latitude became more diversified and impoverished, many large game animals became extinct. In response Human culture of the Holocene became much more regionally varied, plant and animal husbandry started and made possible: fixed year round settlements, growth of large dense populations, and civilization as we know it: urbanization, stratified, specialized, politically organized societies. Cultivation and domestication of animals began in two areas: from Mesopotamia to China, and America from Mexico to Peru</w:t>
            </w:r>
          </w:p>
          <w:p w14:paraId="67FF6894" w14:textId="77777777" w:rsidR="00B539D0" w:rsidRPr="00597048" w:rsidRDefault="00B539D0" w:rsidP="0074788F">
            <w:pPr>
              <w:spacing w:before="20" w:after="20"/>
              <w:ind w:left="72" w:right="0"/>
              <w:jc w:val="left"/>
              <w:rPr>
                <w:rFonts w:ascii="Calibri Light" w:hAnsi="Calibri Light"/>
                <w:sz w:val="28"/>
                <w:szCs w:val="16"/>
              </w:rPr>
            </w:pPr>
            <w:r w:rsidRPr="00597048">
              <w:rPr>
                <w:rFonts w:ascii="Calibri Light" w:hAnsi="Calibri Light"/>
                <w:sz w:val="28"/>
                <w:szCs w:val="16"/>
              </w:rPr>
              <w:t xml:space="preserve">Man’s impact on the environment becomes significant in the Milankovitch cycle and associated events such as desertification </w:t>
            </w:r>
          </w:p>
        </w:tc>
      </w:tr>
    </w:tbl>
    <w:p w14:paraId="7C5FFAA3" w14:textId="5B4013DF" w:rsidR="00B539D0" w:rsidRPr="00597048" w:rsidRDefault="00B539D0" w:rsidP="0074788F">
      <w:pPr>
        <w:pStyle w:val="Caption"/>
        <w:rPr>
          <w:rFonts w:ascii="Calibri Light" w:hAnsi="Calibri Light"/>
          <w:b w:val="0"/>
          <w:bCs w:val="0"/>
          <w:sz w:val="28"/>
        </w:rPr>
      </w:pPr>
      <w:r w:rsidRPr="00597048">
        <w:rPr>
          <w:rFonts w:ascii="Calibri Light" w:hAnsi="Calibri Light"/>
          <w:b w:val="0"/>
          <w:sz w:val="28"/>
        </w:rPr>
        <w:t xml:space="preserve">Table </w:t>
      </w:r>
      <w:r w:rsidR="00242A07" w:rsidRPr="00597048">
        <w:rPr>
          <w:rFonts w:ascii="Calibri Light" w:hAnsi="Calibri Light"/>
          <w:b w:val="0"/>
          <w:sz w:val="28"/>
        </w:rPr>
        <w:fldChar w:fldCharType="begin"/>
      </w:r>
      <w:r w:rsidR="00242A07" w:rsidRPr="00597048">
        <w:rPr>
          <w:rFonts w:ascii="Calibri Light" w:hAnsi="Calibri Light"/>
          <w:b w:val="0"/>
          <w:sz w:val="28"/>
        </w:rPr>
        <w:instrText xml:space="preserve"> SEQ Table \* ARABIC </w:instrText>
      </w:r>
      <w:r w:rsidR="00242A07" w:rsidRPr="00597048">
        <w:rPr>
          <w:rFonts w:ascii="Calibri Light" w:hAnsi="Calibri Light"/>
          <w:b w:val="0"/>
          <w:sz w:val="28"/>
        </w:rPr>
        <w:fldChar w:fldCharType="separate"/>
      </w:r>
      <w:r w:rsidR="0086278A" w:rsidRPr="00597048">
        <w:rPr>
          <w:rFonts w:ascii="Calibri Light" w:hAnsi="Calibri Light"/>
          <w:b w:val="0"/>
          <w:noProof/>
          <w:sz w:val="28"/>
        </w:rPr>
        <w:t>1</w:t>
      </w:r>
      <w:r w:rsidR="00242A07" w:rsidRPr="00597048">
        <w:rPr>
          <w:rFonts w:ascii="Calibri Light" w:hAnsi="Calibri Light"/>
          <w:b w:val="0"/>
          <w:noProof/>
          <w:sz w:val="28"/>
        </w:rPr>
        <w:fldChar w:fldCharType="end"/>
      </w:r>
      <w:r w:rsidRPr="00597048">
        <w:rPr>
          <w:rFonts w:ascii="Calibri Light" w:hAnsi="Calibri Light"/>
          <w:b w:val="0"/>
          <w:sz w:val="28"/>
        </w:rPr>
        <w:t xml:space="preserve"> Bio-Geochronology of Earth. </w:t>
      </w:r>
      <w:r w:rsidRPr="00597048">
        <w:rPr>
          <w:rFonts w:ascii="Calibri Light" w:hAnsi="Calibri Light"/>
          <w:b w:val="0"/>
          <w:bCs w:val="0"/>
          <w:sz w:val="28"/>
        </w:rPr>
        <w:t xml:space="preserve">Compiled from </w:t>
      </w:r>
      <w:r w:rsidRPr="00597048">
        <w:rPr>
          <w:rFonts w:ascii="Calibri Light" w:hAnsi="Calibri Light"/>
          <w:b w:val="0"/>
          <w:bCs w:val="0"/>
          <w:iCs/>
          <w:sz w:val="28"/>
        </w:rPr>
        <w:t>The Columbia History of the World</w:t>
      </w:r>
      <w:r w:rsidRPr="00597048">
        <w:rPr>
          <w:rFonts w:ascii="Calibri Light" w:hAnsi="Calibri Light"/>
          <w:b w:val="0"/>
          <w:bCs w:val="0"/>
          <w:sz w:val="28"/>
        </w:rPr>
        <w:t>, 1972</w:t>
      </w:r>
    </w:p>
    <w:p w14:paraId="091F37DA" w14:textId="77777777" w:rsidR="00B539D0" w:rsidRPr="00597048" w:rsidRDefault="00B539D0" w:rsidP="0074788F">
      <w:pPr>
        <w:pStyle w:val="Heading4"/>
        <w:rPr>
          <w:rFonts w:ascii="Calibri Light" w:hAnsi="Calibri Light"/>
          <w:i w:val="0"/>
          <w:sz w:val="28"/>
        </w:rPr>
      </w:pPr>
      <w:bookmarkStart w:id="26" w:name="_Toc98415230"/>
      <w:r w:rsidRPr="00597048">
        <w:rPr>
          <w:rFonts w:ascii="Calibri Light" w:hAnsi="Calibri Light"/>
          <w:i w:val="0"/>
          <w:sz w:val="28"/>
        </w:rPr>
        <w:t>Human Evolution</w:t>
      </w:r>
      <w:bookmarkEnd w:id="26"/>
    </w:p>
    <w:p w14:paraId="0DAE6AC2" w14:textId="77777777" w:rsidR="00B539D0" w:rsidRPr="00597048" w:rsidRDefault="00B539D0" w:rsidP="0074788F">
      <w:pPr>
        <w:rPr>
          <w:rFonts w:ascii="Calibri Light" w:hAnsi="Calibri Light"/>
          <w:sz w:val="28"/>
        </w:rPr>
      </w:pPr>
      <w:r w:rsidRPr="00597048">
        <w:rPr>
          <w:rFonts w:ascii="Calibri Light" w:hAnsi="Calibri Light"/>
          <w:sz w:val="28"/>
        </w:rPr>
        <w:t>Further details are in the table above</w:t>
      </w:r>
    </w:p>
    <w:p w14:paraId="77424FAB" w14:textId="77777777" w:rsidR="00F318DD" w:rsidRPr="00597048" w:rsidRDefault="00067D5D" w:rsidP="0074788F">
      <w:pPr>
        <w:tabs>
          <w:tab w:val="right" w:pos="1872"/>
          <w:tab w:val="left" w:pos="2160"/>
        </w:tabs>
        <w:ind w:left="2520" w:hanging="2088"/>
        <w:rPr>
          <w:rFonts w:ascii="Calibri Light" w:hAnsi="Calibri Light"/>
          <w:sz w:val="28"/>
        </w:rPr>
      </w:pPr>
      <w:r w:rsidRPr="00597048">
        <w:rPr>
          <w:rFonts w:ascii="Calibri Light" w:hAnsi="Calibri Light"/>
          <w:sz w:val="28"/>
        </w:rPr>
        <w:t>BC</w:t>
      </w:r>
      <w:r w:rsidRPr="00597048">
        <w:rPr>
          <w:rFonts w:ascii="Calibri Light" w:hAnsi="Calibri Light"/>
          <w:sz w:val="28"/>
        </w:rPr>
        <w:tab/>
      </w:r>
      <w:r w:rsidR="00B539D0" w:rsidRPr="00597048">
        <w:rPr>
          <w:rFonts w:ascii="Calibri Light" w:hAnsi="Calibri Light"/>
          <w:sz w:val="28"/>
        </w:rPr>
        <w:t>4M</w:t>
      </w:r>
      <w:r w:rsidR="00B539D0" w:rsidRPr="00597048">
        <w:rPr>
          <w:rFonts w:ascii="Calibri Light" w:hAnsi="Calibri Light"/>
          <w:sz w:val="28"/>
        </w:rPr>
        <w:tab/>
        <w:t>Earliest known hominids</w:t>
      </w:r>
    </w:p>
    <w:p w14:paraId="45F73FFE" w14:textId="77777777" w:rsidR="00F318DD" w:rsidRPr="00597048" w:rsidRDefault="00F318DD"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1.75</w:t>
      </w:r>
      <w:r w:rsidR="00B539D0" w:rsidRPr="00597048">
        <w:rPr>
          <w:rFonts w:ascii="Calibri Light" w:hAnsi="Calibri Light"/>
          <w:sz w:val="28"/>
        </w:rPr>
        <w:tab/>
        <w:t>Stone tools</w:t>
      </w:r>
    </w:p>
    <w:p w14:paraId="395ECA44" w14:textId="77777777" w:rsidR="00F318DD" w:rsidRPr="00597048" w:rsidRDefault="00F318DD"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0.6</w:t>
      </w:r>
      <w:r w:rsidR="00B539D0" w:rsidRPr="00597048">
        <w:rPr>
          <w:rFonts w:ascii="Calibri Light" w:hAnsi="Calibri Light"/>
          <w:sz w:val="28"/>
        </w:rPr>
        <w:tab/>
        <w:t>Pithecanthropus evolves</w:t>
      </w:r>
    </w:p>
    <w:p w14:paraId="04826820" w14:textId="77777777" w:rsidR="00F318DD" w:rsidRPr="00597048" w:rsidRDefault="00F318DD"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0.2</w:t>
      </w:r>
      <w:r w:rsidR="00B539D0" w:rsidRPr="00597048">
        <w:rPr>
          <w:rFonts w:ascii="Calibri Light" w:hAnsi="Calibri Light"/>
          <w:sz w:val="28"/>
        </w:rPr>
        <w:tab/>
        <w:t>Possible Homo sapiens; use of fire</w:t>
      </w:r>
    </w:p>
    <w:p w14:paraId="19E149CD" w14:textId="77777777" w:rsidR="00F318DD" w:rsidRPr="00597048" w:rsidRDefault="00F318DD"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95K</w:t>
      </w:r>
      <w:r w:rsidR="00B539D0" w:rsidRPr="00597048">
        <w:rPr>
          <w:rFonts w:ascii="Calibri Light" w:hAnsi="Calibri Light"/>
          <w:sz w:val="28"/>
        </w:rPr>
        <w:tab/>
        <w:t>Homo sapiens; burial of the dead</w:t>
      </w:r>
    </w:p>
    <w:p w14:paraId="72D8FD75" w14:textId="77777777" w:rsidR="00F318DD" w:rsidRPr="00597048" w:rsidRDefault="00F318DD"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40K</w:t>
      </w:r>
      <w:r w:rsidR="00B539D0" w:rsidRPr="00597048">
        <w:rPr>
          <w:rFonts w:ascii="Calibri Light" w:hAnsi="Calibri Light"/>
          <w:sz w:val="28"/>
        </w:rPr>
        <w:tab/>
        <w:t>Modern Homo sapiens</w:t>
      </w:r>
      <w:r w:rsidR="006A0DF9" w:rsidRPr="00597048">
        <w:rPr>
          <w:rFonts w:ascii="Calibri Light" w:hAnsi="Calibri Light"/>
          <w:sz w:val="28"/>
        </w:rPr>
        <w:t>; Upper Paleolithic culture</w:t>
      </w:r>
    </w:p>
    <w:p w14:paraId="0980765B" w14:textId="77777777" w:rsidR="00F318DD" w:rsidRPr="00597048" w:rsidRDefault="00F318DD"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30K</w:t>
      </w:r>
      <w:r w:rsidR="00B539D0" w:rsidRPr="00597048">
        <w:rPr>
          <w:rFonts w:ascii="Calibri Light" w:hAnsi="Calibri Light"/>
          <w:sz w:val="28"/>
        </w:rPr>
        <w:tab/>
        <w:t>Art</w:t>
      </w:r>
    </w:p>
    <w:p w14:paraId="2049367C" w14:textId="77777777" w:rsidR="00F318DD" w:rsidRPr="00597048" w:rsidRDefault="00F318DD"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10K</w:t>
      </w:r>
      <w:r w:rsidR="00B539D0" w:rsidRPr="00597048">
        <w:rPr>
          <w:rFonts w:ascii="Calibri Light" w:hAnsi="Calibri Light"/>
          <w:sz w:val="28"/>
        </w:rPr>
        <w:tab/>
        <w:t>Holocene epoch: end of last ice-age</w:t>
      </w:r>
    </w:p>
    <w:p w14:paraId="33BBFA14" w14:textId="77777777" w:rsidR="00B539D0" w:rsidRPr="00597048" w:rsidRDefault="00F318DD"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9K</w:t>
      </w:r>
      <w:r w:rsidR="00B539D0" w:rsidRPr="00597048">
        <w:rPr>
          <w:rFonts w:ascii="Calibri Light" w:hAnsi="Calibri Light"/>
          <w:sz w:val="28"/>
        </w:rPr>
        <w:tab/>
        <w:t>Beginnings of animal husbandry – domesticated sheep in the Tigris Valley, agriculture</w:t>
      </w:r>
    </w:p>
    <w:p w14:paraId="4D75B299" w14:textId="77777777" w:rsidR="00B539D0" w:rsidRPr="00597048" w:rsidRDefault="00B539D0" w:rsidP="0074788F">
      <w:pPr>
        <w:pStyle w:val="Heading3"/>
        <w:rPr>
          <w:rFonts w:ascii="Calibri Light" w:hAnsi="Calibri Light"/>
          <w:b w:val="0"/>
          <w:sz w:val="28"/>
        </w:rPr>
      </w:pPr>
      <w:bookmarkStart w:id="27" w:name="_Toc98415231"/>
      <w:r w:rsidRPr="00597048">
        <w:rPr>
          <w:rFonts w:ascii="Calibri Light" w:hAnsi="Calibri Light"/>
          <w:b w:val="0"/>
          <w:sz w:val="28"/>
        </w:rPr>
        <w:t>The Ancient Near East</w:t>
      </w:r>
      <w:bookmarkEnd w:id="27"/>
    </w:p>
    <w:p w14:paraId="37516F8C" w14:textId="77777777" w:rsidR="00B539D0" w:rsidRPr="00597048" w:rsidRDefault="00B539D0" w:rsidP="0074788F">
      <w:pPr>
        <w:pStyle w:val="Heading4"/>
        <w:rPr>
          <w:rFonts w:ascii="Calibri Light" w:hAnsi="Calibri Light"/>
          <w:i w:val="0"/>
          <w:sz w:val="28"/>
        </w:rPr>
      </w:pPr>
      <w:bookmarkStart w:id="28" w:name="_Toc98415232"/>
      <w:r w:rsidRPr="00597048">
        <w:rPr>
          <w:rFonts w:ascii="Calibri Light" w:hAnsi="Calibri Light"/>
          <w:i w:val="0"/>
          <w:sz w:val="28"/>
        </w:rPr>
        <w:t>Mesopotamia</w:t>
      </w:r>
      <w:bookmarkEnd w:id="28"/>
    </w:p>
    <w:p w14:paraId="4A313124" w14:textId="77777777" w:rsidR="00F04603" w:rsidRPr="00597048" w:rsidRDefault="00A935F3" w:rsidP="0074788F">
      <w:pPr>
        <w:tabs>
          <w:tab w:val="right" w:pos="1872"/>
          <w:tab w:val="left" w:pos="2160"/>
        </w:tabs>
        <w:ind w:left="2520" w:hanging="2088"/>
        <w:rPr>
          <w:rFonts w:ascii="Calibri Light" w:hAnsi="Calibri Light"/>
          <w:sz w:val="28"/>
        </w:rPr>
      </w:pPr>
      <w:r w:rsidRPr="00597048">
        <w:rPr>
          <w:rFonts w:ascii="Calibri Light" w:hAnsi="Calibri Light"/>
          <w:sz w:val="28"/>
        </w:rPr>
        <w:t>BC</w:t>
      </w:r>
      <w:r w:rsidRPr="00597048">
        <w:rPr>
          <w:rFonts w:ascii="Calibri Light" w:hAnsi="Calibri Light"/>
          <w:sz w:val="28"/>
        </w:rPr>
        <w:tab/>
      </w:r>
      <w:r w:rsidR="00B539D0" w:rsidRPr="00597048">
        <w:rPr>
          <w:rFonts w:ascii="Calibri Light" w:hAnsi="Calibri Light"/>
          <w:sz w:val="28"/>
        </w:rPr>
        <w:t>10,000</w:t>
      </w:r>
      <w:r w:rsidR="00B539D0" w:rsidRPr="00597048">
        <w:rPr>
          <w:rFonts w:ascii="Calibri Light" w:hAnsi="Calibri Light"/>
          <w:sz w:val="28"/>
        </w:rPr>
        <w:tab/>
        <w:t>Wooden reaping knives set with flint blades used in Palestine</w:t>
      </w:r>
    </w:p>
    <w:p w14:paraId="5C36FF67"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5C2EEE" w:rsidRPr="00597048">
        <w:rPr>
          <w:rFonts w:ascii="Calibri Light" w:hAnsi="Calibri Light"/>
          <w:sz w:val="28"/>
        </w:rPr>
        <w:t>9</w:t>
      </w:r>
      <w:r w:rsidR="00B539D0" w:rsidRPr="00597048">
        <w:rPr>
          <w:rFonts w:ascii="Calibri Light" w:hAnsi="Calibri Light"/>
          <w:sz w:val="28"/>
        </w:rPr>
        <w:t>000</w:t>
      </w:r>
      <w:r w:rsidR="00B539D0" w:rsidRPr="00597048">
        <w:rPr>
          <w:rFonts w:ascii="Calibri Light" w:hAnsi="Calibri Light"/>
          <w:sz w:val="28"/>
        </w:rPr>
        <w:tab/>
        <w:t>End of the Ice Age; domesticated sheep in the North Tigris valley</w:t>
      </w:r>
    </w:p>
    <w:p w14:paraId="44F0FDA4"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5C2EEE" w:rsidRPr="00597048">
        <w:rPr>
          <w:rFonts w:ascii="Calibri Light" w:hAnsi="Calibri Light"/>
          <w:sz w:val="28"/>
        </w:rPr>
        <w:t>7</w:t>
      </w:r>
      <w:r w:rsidR="00B539D0" w:rsidRPr="00597048">
        <w:rPr>
          <w:rFonts w:ascii="Calibri Light" w:hAnsi="Calibri Light"/>
          <w:sz w:val="28"/>
        </w:rPr>
        <w:t>700</w:t>
      </w:r>
      <w:r w:rsidR="00B539D0" w:rsidRPr="00597048">
        <w:rPr>
          <w:rFonts w:ascii="Calibri Light" w:hAnsi="Calibri Light"/>
          <w:sz w:val="28"/>
        </w:rPr>
        <w:tab/>
        <w:t>Çatal Huyuk, Turkey; obsidian mined for tools; fertility cult</w:t>
      </w:r>
    </w:p>
    <w:p w14:paraId="6C3F53A4"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5C2EEE" w:rsidRPr="00597048">
        <w:rPr>
          <w:rFonts w:ascii="Calibri Light" w:hAnsi="Calibri Light"/>
          <w:sz w:val="28"/>
        </w:rPr>
        <w:t>7</w:t>
      </w:r>
      <w:r w:rsidR="00B539D0" w:rsidRPr="00597048">
        <w:rPr>
          <w:rFonts w:ascii="Calibri Light" w:hAnsi="Calibri Light"/>
          <w:sz w:val="28"/>
        </w:rPr>
        <w:t>000</w:t>
      </w:r>
      <w:r w:rsidR="00B539D0" w:rsidRPr="00597048">
        <w:rPr>
          <w:rFonts w:ascii="Calibri Light" w:hAnsi="Calibri Light"/>
          <w:sz w:val="28"/>
        </w:rPr>
        <w:tab/>
        <w:t>Pottery</w:t>
      </w:r>
    </w:p>
    <w:p w14:paraId="5478BD54"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5C2EEE" w:rsidRPr="00597048">
        <w:rPr>
          <w:rFonts w:ascii="Calibri Light" w:hAnsi="Calibri Light"/>
          <w:sz w:val="28"/>
        </w:rPr>
        <w:t>6</w:t>
      </w:r>
      <w:r w:rsidR="00B539D0" w:rsidRPr="00597048">
        <w:rPr>
          <w:rFonts w:ascii="Calibri Light" w:hAnsi="Calibri Light"/>
          <w:sz w:val="28"/>
        </w:rPr>
        <w:t>500</w:t>
      </w:r>
      <w:r w:rsidR="00B539D0" w:rsidRPr="00597048">
        <w:rPr>
          <w:rFonts w:ascii="Calibri Light" w:hAnsi="Calibri Light"/>
          <w:sz w:val="28"/>
        </w:rPr>
        <w:tab/>
        <w:t>Copper</w:t>
      </w:r>
    </w:p>
    <w:p w14:paraId="37041802"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5C2EEE" w:rsidRPr="00597048">
        <w:rPr>
          <w:rFonts w:ascii="Calibri Light" w:hAnsi="Calibri Light"/>
          <w:sz w:val="28"/>
        </w:rPr>
        <w:t>3</w:t>
      </w:r>
      <w:r w:rsidR="00B539D0" w:rsidRPr="00597048">
        <w:rPr>
          <w:rFonts w:ascii="Calibri Light" w:hAnsi="Calibri Light"/>
          <w:sz w:val="28"/>
        </w:rPr>
        <w:t>300</w:t>
      </w:r>
      <w:r w:rsidR="00B539D0" w:rsidRPr="00597048">
        <w:rPr>
          <w:rFonts w:ascii="Calibri Light" w:hAnsi="Calibri Light"/>
          <w:sz w:val="28"/>
        </w:rPr>
        <w:tab/>
        <w:t>Writing, wheel, sailboats, animal plows in Sumer</w:t>
      </w:r>
    </w:p>
    <w:p w14:paraId="3319CC0F"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5C2EEE" w:rsidRPr="00597048">
        <w:rPr>
          <w:rFonts w:ascii="Calibri Light" w:hAnsi="Calibri Light"/>
          <w:sz w:val="28"/>
        </w:rPr>
        <w:t>3</w:t>
      </w:r>
      <w:r w:rsidR="00B539D0" w:rsidRPr="00597048">
        <w:rPr>
          <w:rFonts w:ascii="Calibri Light" w:hAnsi="Calibri Light"/>
          <w:sz w:val="28"/>
        </w:rPr>
        <w:t>100</w:t>
      </w:r>
      <w:r w:rsidR="00B539D0" w:rsidRPr="00597048">
        <w:rPr>
          <w:rFonts w:ascii="Calibri Light" w:hAnsi="Calibri Light"/>
          <w:sz w:val="28"/>
        </w:rPr>
        <w:tab/>
        <w:t>Hieroglyphic writing in Egypt</w:t>
      </w:r>
    </w:p>
    <w:p w14:paraId="7FB6324A"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5C2EEE" w:rsidRPr="00597048">
        <w:rPr>
          <w:rFonts w:ascii="Calibri Light" w:hAnsi="Calibri Light"/>
          <w:sz w:val="28"/>
        </w:rPr>
        <w:t>2</w:t>
      </w:r>
      <w:r w:rsidR="00B539D0" w:rsidRPr="00597048">
        <w:rPr>
          <w:rFonts w:ascii="Calibri Light" w:hAnsi="Calibri Light"/>
          <w:sz w:val="28"/>
        </w:rPr>
        <w:t>350</w:t>
      </w:r>
      <w:r w:rsidR="00B539D0" w:rsidRPr="00597048">
        <w:rPr>
          <w:rFonts w:ascii="Calibri Light" w:hAnsi="Calibri Light"/>
          <w:sz w:val="28"/>
        </w:rPr>
        <w:tab/>
        <w:t>Sargon I of Agade, first known empire</w:t>
      </w:r>
    </w:p>
    <w:p w14:paraId="0BB42EBB"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5C2EEE" w:rsidRPr="00597048">
        <w:rPr>
          <w:rFonts w:ascii="Calibri Light" w:hAnsi="Calibri Light"/>
          <w:sz w:val="28"/>
        </w:rPr>
        <w:t>2</w:t>
      </w:r>
      <w:r w:rsidR="00B539D0" w:rsidRPr="00597048">
        <w:rPr>
          <w:rFonts w:ascii="Calibri Light" w:hAnsi="Calibri Light"/>
          <w:sz w:val="28"/>
        </w:rPr>
        <w:t>100</w:t>
      </w:r>
      <w:r w:rsidR="00B539D0" w:rsidRPr="00597048">
        <w:rPr>
          <w:rFonts w:ascii="Calibri Light" w:hAnsi="Calibri Light"/>
          <w:sz w:val="28"/>
        </w:rPr>
        <w:tab/>
        <w:t>Supremacy of Ur in Lower Mesopotamia; laws of Ur-Nammu of Ur, first known law book</w:t>
      </w:r>
    </w:p>
    <w:p w14:paraId="1A717A80" w14:textId="77777777" w:rsidR="00B539D0"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1800</w:t>
      </w:r>
      <w:r w:rsidR="00B539D0" w:rsidRPr="00597048">
        <w:rPr>
          <w:rFonts w:ascii="Calibri Light" w:hAnsi="Calibri Light"/>
          <w:sz w:val="28"/>
        </w:rPr>
        <w:tab/>
        <w:t>Assyrian temple for the Sumerian god, Enlil</w:t>
      </w:r>
    </w:p>
    <w:p w14:paraId="0E754DAE" w14:textId="77777777" w:rsidR="00B539D0" w:rsidRPr="00597048" w:rsidRDefault="00B539D0" w:rsidP="0074788F">
      <w:pPr>
        <w:pStyle w:val="Heading4"/>
        <w:rPr>
          <w:rFonts w:ascii="Calibri Light" w:hAnsi="Calibri Light"/>
          <w:i w:val="0"/>
          <w:sz w:val="28"/>
        </w:rPr>
      </w:pPr>
      <w:bookmarkStart w:id="29" w:name="_Toc98415233"/>
      <w:r w:rsidRPr="00597048">
        <w:rPr>
          <w:rFonts w:ascii="Calibri Light" w:hAnsi="Calibri Light"/>
          <w:i w:val="0"/>
          <w:sz w:val="28"/>
        </w:rPr>
        <w:t>Egypt</w:t>
      </w:r>
      <w:bookmarkEnd w:id="29"/>
    </w:p>
    <w:p w14:paraId="4531C322" w14:textId="77777777" w:rsidR="00F04603" w:rsidRPr="00597048" w:rsidRDefault="00067D5D" w:rsidP="0074788F">
      <w:pPr>
        <w:tabs>
          <w:tab w:val="right" w:pos="1872"/>
          <w:tab w:val="left" w:pos="2160"/>
        </w:tabs>
        <w:ind w:left="2520" w:hanging="2088"/>
        <w:rPr>
          <w:rFonts w:ascii="Calibri Light" w:hAnsi="Calibri Light"/>
          <w:sz w:val="28"/>
        </w:rPr>
      </w:pPr>
      <w:r w:rsidRPr="00597048">
        <w:rPr>
          <w:rFonts w:ascii="Calibri Light" w:hAnsi="Calibri Light"/>
          <w:sz w:val="28"/>
        </w:rPr>
        <w:t>BC</w:t>
      </w:r>
      <w:r w:rsidRPr="00597048">
        <w:rPr>
          <w:rFonts w:ascii="Calibri Light" w:hAnsi="Calibri Light"/>
          <w:sz w:val="28"/>
        </w:rPr>
        <w:tab/>
      </w:r>
      <w:r w:rsidR="005C2EEE" w:rsidRPr="00597048">
        <w:rPr>
          <w:rFonts w:ascii="Calibri Light" w:hAnsi="Calibri Light"/>
          <w:sz w:val="28"/>
        </w:rPr>
        <w:t>1</w:t>
      </w:r>
      <w:r w:rsidR="00B539D0" w:rsidRPr="00597048">
        <w:rPr>
          <w:rFonts w:ascii="Calibri Light" w:hAnsi="Calibri Light"/>
          <w:sz w:val="28"/>
        </w:rPr>
        <w:t>550-</w:t>
      </w:r>
      <w:r w:rsidR="005C2EEE" w:rsidRPr="00597048">
        <w:rPr>
          <w:rFonts w:ascii="Calibri Light" w:hAnsi="Calibri Light"/>
          <w:sz w:val="28"/>
        </w:rPr>
        <w:t>1</w:t>
      </w:r>
      <w:r w:rsidR="00B539D0" w:rsidRPr="00597048">
        <w:rPr>
          <w:rFonts w:ascii="Calibri Light" w:hAnsi="Calibri Light"/>
          <w:sz w:val="28"/>
        </w:rPr>
        <w:t>200</w:t>
      </w:r>
      <w:r w:rsidR="00B539D0" w:rsidRPr="00597048">
        <w:rPr>
          <w:rFonts w:ascii="Calibri Light" w:hAnsi="Calibri Light"/>
          <w:sz w:val="28"/>
        </w:rPr>
        <w:tab/>
        <w:t>Wheeled vehicles common, bronze, bellows and other labor saving tools</w:t>
      </w:r>
    </w:p>
    <w:p w14:paraId="2117CEAA" w14:textId="77777777" w:rsidR="00B539D0"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5C2EEE" w:rsidRPr="00597048">
        <w:rPr>
          <w:rFonts w:ascii="Calibri Light" w:hAnsi="Calibri Light"/>
          <w:sz w:val="28"/>
        </w:rPr>
        <w:t>1</w:t>
      </w:r>
      <w:r w:rsidR="00B539D0" w:rsidRPr="00597048">
        <w:rPr>
          <w:rFonts w:ascii="Calibri Light" w:hAnsi="Calibri Light"/>
          <w:sz w:val="28"/>
        </w:rPr>
        <w:t>375-</w:t>
      </w:r>
      <w:r w:rsidR="005C2EEE" w:rsidRPr="00597048">
        <w:rPr>
          <w:rFonts w:ascii="Calibri Light" w:hAnsi="Calibri Light"/>
          <w:sz w:val="28"/>
        </w:rPr>
        <w:t>1</w:t>
      </w:r>
      <w:r w:rsidR="00B539D0" w:rsidRPr="00597048">
        <w:rPr>
          <w:rFonts w:ascii="Calibri Light" w:hAnsi="Calibri Light"/>
          <w:sz w:val="28"/>
        </w:rPr>
        <w:t>358</w:t>
      </w:r>
      <w:r w:rsidR="00B539D0" w:rsidRPr="00597048">
        <w:rPr>
          <w:rFonts w:ascii="Calibri Light" w:hAnsi="Calibri Light"/>
          <w:sz w:val="28"/>
        </w:rPr>
        <w:tab/>
        <w:t>Amarna age; Ikhnaton’s religious reforms</w:t>
      </w:r>
    </w:p>
    <w:p w14:paraId="29600509" w14:textId="77777777" w:rsidR="00B539D0" w:rsidRPr="00597048" w:rsidRDefault="00B539D0" w:rsidP="0074788F">
      <w:pPr>
        <w:pStyle w:val="Heading4"/>
        <w:rPr>
          <w:rFonts w:ascii="Calibri Light" w:hAnsi="Calibri Light"/>
          <w:i w:val="0"/>
          <w:sz w:val="28"/>
        </w:rPr>
      </w:pPr>
      <w:bookmarkStart w:id="30" w:name="_Toc98415234"/>
      <w:r w:rsidRPr="00597048">
        <w:rPr>
          <w:rFonts w:ascii="Calibri Light" w:hAnsi="Calibri Light"/>
          <w:i w:val="0"/>
          <w:sz w:val="28"/>
        </w:rPr>
        <w:t>The New Levant: Syria and Palestine</w:t>
      </w:r>
      <w:bookmarkEnd w:id="30"/>
    </w:p>
    <w:p w14:paraId="63ADE35D" w14:textId="77777777" w:rsidR="00F04603" w:rsidRPr="00597048" w:rsidRDefault="00A935F3" w:rsidP="0074788F">
      <w:pPr>
        <w:tabs>
          <w:tab w:val="right" w:pos="1872"/>
          <w:tab w:val="left" w:pos="2160"/>
        </w:tabs>
        <w:ind w:left="2520" w:hanging="2088"/>
        <w:rPr>
          <w:rFonts w:ascii="Calibri Light" w:hAnsi="Calibri Light"/>
          <w:sz w:val="28"/>
        </w:rPr>
      </w:pPr>
      <w:r w:rsidRPr="00597048">
        <w:rPr>
          <w:rFonts w:ascii="Calibri Light" w:hAnsi="Calibri Light"/>
          <w:sz w:val="28"/>
        </w:rPr>
        <w:t>BC</w:t>
      </w:r>
      <w:r w:rsidRPr="00597048">
        <w:rPr>
          <w:rFonts w:ascii="Calibri Light" w:hAnsi="Calibri Light"/>
          <w:sz w:val="28"/>
        </w:rPr>
        <w:tab/>
      </w:r>
      <w:r w:rsidR="005C2EEE" w:rsidRPr="00597048">
        <w:rPr>
          <w:rFonts w:ascii="Calibri Light" w:hAnsi="Calibri Light"/>
          <w:sz w:val="28"/>
        </w:rPr>
        <w:t>2</w:t>
      </w:r>
      <w:r w:rsidR="00B539D0" w:rsidRPr="00597048">
        <w:rPr>
          <w:rFonts w:ascii="Calibri Light" w:hAnsi="Calibri Light"/>
          <w:sz w:val="28"/>
        </w:rPr>
        <w:t>000-500</w:t>
      </w:r>
      <w:r w:rsidR="00B539D0" w:rsidRPr="00597048">
        <w:rPr>
          <w:rFonts w:ascii="Calibri Light" w:hAnsi="Calibri Light"/>
          <w:sz w:val="28"/>
        </w:rPr>
        <w:tab/>
        <w:t>Establishment of desert religions</w:t>
      </w:r>
    </w:p>
    <w:p w14:paraId="20F8505D"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5C2EEE" w:rsidRPr="00597048">
        <w:rPr>
          <w:rFonts w:ascii="Calibri Light" w:hAnsi="Calibri Light"/>
          <w:sz w:val="28"/>
        </w:rPr>
        <w:t>1</w:t>
      </w:r>
      <w:r w:rsidR="00B539D0" w:rsidRPr="00597048">
        <w:rPr>
          <w:rFonts w:ascii="Calibri Light" w:hAnsi="Calibri Light"/>
          <w:sz w:val="28"/>
        </w:rPr>
        <w:t>550</w:t>
      </w:r>
      <w:r w:rsidR="00B539D0" w:rsidRPr="00597048">
        <w:rPr>
          <w:rFonts w:ascii="Calibri Light" w:hAnsi="Calibri Light"/>
          <w:sz w:val="28"/>
        </w:rPr>
        <w:tab/>
        <w:t>Hyskos I expelled from Egypt; new model Egyptian army using chariots and composite bows</w:t>
      </w:r>
    </w:p>
    <w:p w14:paraId="712FB0A3"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5C2EEE" w:rsidRPr="00597048">
        <w:rPr>
          <w:rFonts w:ascii="Calibri Light" w:hAnsi="Calibri Light"/>
          <w:sz w:val="28"/>
        </w:rPr>
        <w:t>1</w:t>
      </w:r>
      <w:r w:rsidR="00B539D0" w:rsidRPr="00597048">
        <w:rPr>
          <w:rFonts w:ascii="Calibri Light" w:hAnsi="Calibri Light"/>
          <w:sz w:val="28"/>
        </w:rPr>
        <w:t>525</w:t>
      </w:r>
      <w:r w:rsidR="00B539D0" w:rsidRPr="00597048">
        <w:rPr>
          <w:rFonts w:ascii="Calibri Light" w:hAnsi="Calibri Light"/>
          <w:sz w:val="28"/>
        </w:rPr>
        <w:tab/>
        <w:t xml:space="preserve">Thutmose I </w:t>
      </w:r>
      <w:r w:rsidR="003159FE" w:rsidRPr="00597048">
        <w:rPr>
          <w:rFonts w:ascii="Calibri Light" w:hAnsi="Calibri Light"/>
          <w:sz w:val="28"/>
        </w:rPr>
        <w:t>claims</w:t>
      </w:r>
      <w:r w:rsidR="00B539D0" w:rsidRPr="00597048">
        <w:rPr>
          <w:rFonts w:ascii="Calibri Light" w:hAnsi="Calibri Light"/>
          <w:sz w:val="28"/>
        </w:rPr>
        <w:t xml:space="preserve"> Syria to the Euphrates</w:t>
      </w:r>
    </w:p>
    <w:p w14:paraId="4D98478A"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5C2EEE" w:rsidRPr="00597048">
        <w:rPr>
          <w:rFonts w:ascii="Calibri Light" w:hAnsi="Calibri Light"/>
          <w:sz w:val="28"/>
        </w:rPr>
        <w:t>1</w:t>
      </w:r>
      <w:r w:rsidR="00B539D0" w:rsidRPr="00597048">
        <w:rPr>
          <w:rFonts w:ascii="Calibri Light" w:hAnsi="Calibri Light"/>
          <w:sz w:val="28"/>
        </w:rPr>
        <w:t>500</w:t>
      </w:r>
      <w:r w:rsidR="00B539D0" w:rsidRPr="00597048">
        <w:rPr>
          <w:rFonts w:ascii="Calibri Light" w:hAnsi="Calibri Light"/>
          <w:sz w:val="28"/>
        </w:rPr>
        <w:tab/>
        <w:t>Invention of alphabetic writing in Syria</w:t>
      </w:r>
    </w:p>
    <w:p w14:paraId="65FD4961"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5C2EEE" w:rsidRPr="00597048">
        <w:rPr>
          <w:rFonts w:ascii="Calibri Light" w:hAnsi="Calibri Light"/>
          <w:sz w:val="28"/>
        </w:rPr>
        <w:t>1</w:t>
      </w:r>
      <w:r w:rsidR="00B539D0" w:rsidRPr="00597048">
        <w:rPr>
          <w:rFonts w:ascii="Calibri Light" w:hAnsi="Calibri Light"/>
          <w:sz w:val="28"/>
        </w:rPr>
        <w:t>200</w:t>
      </w:r>
      <w:r w:rsidR="00B539D0" w:rsidRPr="00597048">
        <w:rPr>
          <w:rFonts w:ascii="Calibri Light" w:hAnsi="Calibri Light"/>
          <w:sz w:val="28"/>
        </w:rPr>
        <w:tab/>
        <w:t>Iron use common</w:t>
      </w:r>
    </w:p>
    <w:p w14:paraId="40F4FCAF" w14:textId="77777777" w:rsidR="00B539D0"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5C2EEE" w:rsidRPr="00597048">
        <w:rPr>
          <w:rFonts w:ascii="Calibri Light" w:hAnsi="Calibri Light"/>
          <w:sz w:val="28"/>
        </w:rPr>
        <w:t>1</w:t>
      </w:r>
      <w:r w:rsidR="00B539D0" w:rsidRPr="00597048">
        <w:rPr>
          <w:rFonts w:ascii="Calibri Light" w:hAnsi="Calibri Light"/>
          <w:sz w:val="28"/>
        </w:rPr>
        <w:t>100</w:t>
      </w:r>
      <w:r w:rsidR="00B539D0" w:rsidRPr="00597048">
        <w:rPr>
          <w:rFonts w:ascii="Calibri Light" w:hAnsi="Calibri Light"/>
          <w:sz w:val="28"/>
        </w:rPr>
        <w:tab/>
        <w:t>Camel use common in North Arabia; lime plaster</w:t>
      </w:r>
      <w:r w:rsidR="00BB4D0D" w:rsidRPr="00597048">
        <w:rPr>
          <w:rFonts w:ascii="Calibri Light" w:hAnsi="Calibri Light"/>
          <w:sz w:val="28"/>
        </w:rPr>
        <w:t xml:space="preserve"> </w:t>
      </w:r>
      <w:r w:rsidR="00B539D0" w:rsidRPr="00597048">
        <w:rPr>
          <w:rFonts w:ascii="Calibri Light" w:hAnsi="Calibri Light"/>
          <w:sz w:val="28"/>
        </w:rPr>
        <w:t>used to make watertight cisterns opens up dry areas for settlement</w:t>
      </w:r>
    </w:p>
    <w:p w14:paraId="118E9560" w14:textId="77777777" w:rsidR="00B539D0" w:rsidRPr="00597048" w:rsidRDefault="00B539D0" w:rsidP="0074788F">
      <w:pPr>
        <w:pStyle w:val="Heading3"/>
        <w:rPr>
          <w:rFonts w:ascii="Calibri Light" w:hAnsi="Calibri Light"/>
          <w:b w:val="0"/>
          <w:sz w:val="28"/>
        </w:rPr>
      </w:pPr>
      <w:bookmarkStart w:id="31" w:name="_Toc98415235"/>
      <w:r w:rsidRPr="00597048">
        <w:rPr>
          <w:rFonts w:ascii="Calibri Light" w:hAnsi="Calibri Light"/>
          <w:b w:val="0"/>
          <w:sz w:val="28"/>
        </w:rPr>
        <w:t>Asian Civilization</w:t>
      </w:r>
      <w:bookmarkEnd w:id="31"/>
    </w:p>
    <w:p w14:paraId="26054883" w14:textId="77777777" w:rsidR="009F2D21" w:rsidRPr="00597048" w:rsidRDefault="009F2D21" w:rsidP="0074788F">
      <w:pPr>
        <w:pStyle w:val="Heading4"/>
        <w:rPr>
          <w:rFonts w:ascii="Calibri Light" w:hAnsi="Calibri Light"/>
          <w:i w:val="0"/>
          <w:sz w:val="28"/>
        </w:rPr>
      </w:pPr>
      <w:bookmarkStart w:id="32" w:name="_Toc98415236"/>
      <w:r w:rsidRPr="00597048">
        <w:rPr>
          <w:rFonts w:ascii="Calibri Light" w:hAnsi="Calibri Light"/>
          <w:i w:val="0"/>
          <w:sz w:val="28"/>
        </w:rPr>
        <w:t>Early India</w:t>
      </w:r>
      <w:bookmarkEnd w:id="32"/>
    </w:p>
    <w:p w14:paraId="33BB8BC1" w14:textId="77777777" w:rsidR="00B539D0" w:rsidRPr="00597048" w:rsidRDefault="00B539D0" w:rsidP="0074788F">
      <w:pPr>
        <w:pStyle w:val="Heading5"/>
        <w:rPr>
          <w:rFonts w:ascii="Calibri Light" w:hAnsi="Calibri Light"/>
          <w:i w:val="0"/>
          <w:sz w:val="28"/>
        </w:rPr>
      </w:pPr>
      <w:bookmarkStart w:id="33" w:name="_Toc98415237"/>
      <w:r w:rsidRPr="00597048">
        <w:rPr>
          <w:rFonts w:ascii="Calibri Light" w:hAnsi="Calibri Light"/>
          <w:i w:val="0"/>
          <w:sz w:val="28"/>
        </w:rPr>
        <w:t>Prehistoric India</w:t>
      </w:r>
      <w:bookmarkEnd w:id="33"/>
    </w:p>
    <w:p w14:paraId="3CED2D80" w14:textId="77777777" w:rsidR="00F04603" w:rsidRPr="00597048" w:rsidRDefault="00A935F3" w:rsidP="0074788F">
      <w:pPr>
        <w:tabs>
          <w:tab w:val="right" w:pos="1872"/>
          <w:tab w:val="left" w:pos="2160"/>
        </w:tabs>
        <w:ind w:left="2520" w:hanging="2088"/>
        <w:rPr>
          <w:rFonts w:ascii="Calibri Light" w:hAnsi="Calibri Light"/>
          <w:sz w:val="28"/>
        </w:rPr>
      </w:pPr>
      <w:r w:rsidRPr="00597048">
        <w:rPr>
          <w:rFonts w:ascii="Calibri Light" w:hAnsi="Calibri Light"/>
          <w:sz w:val="28"/>
        </w:rPr>
        <w:t>BC</w:t>
      </w:r>
      <w:r w:rsidRPr="00597048">
        <w:rPr>
          <w:rFonts w:ascii="Calibri Light" w:hAnsi="Calibri Light"/>
          <w:sz w:val="28"/>
        </w:rPr>
        <w:tab/>
      </w:r>
      <w:r w:rsidR="005C2EEE" w:rsidRPr="00597048">
        <w:rPr>
          <w:rFonts w:ascii="Calibri Light" w:hAnsi="Calibri Light"/>
          <w:sz w:val="28"/>
        </w:rPr>
        <w:t>3</w:t>
      </w:r>
      <w:r w:rsidR="00B539D0" w:rsidRPr="00597048">
        <w:rPr>
          <w:rFonts w:ascii="Calibri Light" w:hAnsi="Calibri Light"/>
          <w:sz w:val="28"/>
        </w:rPr>
        <w:t>000-</w:t>
      </w:r>
      <w:r w:rsidR="005C2EEE" w:rsidRPr="00597048">
        <w:rPr>
          <w:rFonts w:ascii="Calibri Light" w:hAnsi="Calibri Light"/>
          <w:sz w:val="28"/>
        </w:rPr>
        <w:t>1</w:t>
      </w:r>
      <w:r w:rsidR="00B539D0" w:rsidRPr="00597048">
        <w:rPr>
          <w:rFonts w:ascii="Calibri Light" w:hAnsi="Calibri Light"/>
          <w:sz w:val="28"/>
        </w:rPr>
        <w:t>500</w:t>
      </w:r>
      <w:r w:rsidR="00B539D0" w:rsidRPr="00597048">
        <w:rPr>
          <w:rFonts w:ascii="Calibri Light" w:hAnsi="Calibri Light"/>
          <w:sz w:val="28"/>
        </w:rPr>
        <w:tab/>
        <w:t>Indus Valley Civilization</w:t>
      </w:r>
    </w:p>
    <w:p w14:paraId="71F75ECA" w14:textId="77777777" w:rsidR="00B539D0"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5C2EEE" w:rsidRPr="00597048">
        <w:rPr>
          <w:rFonts w:ascii="Calibri Light" w:hAnsi="Calibri Light"/>
          <w:sz w:val="28"/>
        </w:rPr>
        <w:t>1</w:t>
      </w:r>
      <w:r w:rsidR="00B539D0" w:rsidRPr="00597048">
        <w:rPr>
          <w:rFonts w:ascii="Calibri Light" w:hAnsi="Calibri Light"/>
          <w:sz w:val="28"/>
        </w:rPr>
        <w:t>500-</w:t>
      </w:r>
      <w:r w:rsidR="005C2EEE" w:rsidRPr="00597048">
        <w:rPr>
          <w:rFonts w:ascii="Calibri Light" w:hAnsi="Calibri Light"/>
          <w:sz w:val="28"/>
        </w:rPr>
        <w:t>1</w:t>
      </w:r>
      <w:r w:rsidR="00B539D0" w:rsidRPr="00597048">
        <w:rPr>
          <w:rFonts w:ascii="Calibri Light" w:hAnsi="Calibri Light"/>
          <w:sz w:val="28"/>
        </w:rPr>
        <w:t>200</w:t>
      </w:r>
      <w:r w:rsidR="00B539D0" w:rsidRPr="00597048">
        <w:rPr>
          <w:rFonts w:ascii="Calibri Light" w:hAnsi="Calibri Light"/>
          <w:sz w:val="28"/>
        </w:rPr>
        <w:tab/>
        <w:t>Aryan invasion; earliest hymns of the Rg-Veda</w:t>
      </w:r>
    </w:p>
    <w:p w14:paraId="39FC5CAD" w14:textId="77777777" w:rsidR="00B539D0" w:rsidRPr="00597048" w:rsidRDefault="00B539D0" w:rsidP="0074788F">
      <w:pPr>
        <w:pStyle w:val="Heading5"/>
        <w:rPr>
          <w:rFonts w:ascii="Calibri Light" w:hAnsi="Calibri Light"/>
          <w:i w:val="0"/>
          <w:sz w:val="28"/>
        </w:rPr>
      </w:pPr>
      <w:bookmarkStart w:id="34" w:name="_Toc98415238"/>
      <w:r w:rsidRPr="00597048">
        <w:rPr>
          <w:rFonts w:ascii="Calibri Light" w:hAnsi="Calibri Light"/>
          <w:i w:val="0"/>
          <w:sz w:val="28"/>
        </w:rPr>
        <w:t>Vedic Era</w:t>
      </w:r>
      <w:bookmarkEnd w:id="34"/>
    </w:p>
    <w:p w14:paraId="217C24E7" w14:textId="77777777" w:rsidR="00F04603" w:rsidRPr="00597048" w:rsidRDefault="008279FE" w:rsidP="0074788F">
      <w:pPr>
        <w:tabs>
          <w:tab w:val="right" w:pos="1872"/>
          <w:tab w:val="left" w:pos="2160"/>
        </w:tabs>
        <w:ind w:left="2520" w:hanging="2088"/>
        <w:rPr>
          <w:rFonts w:ascii="Calibri Light" w:hAnsi="Calibri Light"/>
          <w:sz w:val="28"/>
        </w:rPr>
      </w:pPr>
      <w:r w:rsidRPr="00597048">
        <w:rPr>
          <w:rFonts w:ascii="Calibri Light" w:hAnsi="Calibri Light"/>
          <w:sz w:val="28"/>
        </w:rPr>
        <w:t>BC</w:t>
      </w:r>
      <w:r w:rsidRPr="00597048">
        <w:rPr>
          <w:rFonts w:ascii="Calibri Light" w:hAnsi="Calibri Light"/>
          <w:sz w:val="28"/>
        </w:rPr>
        <w:tab/>
      </w:r>
      <w:r w:rsidR="005C2EEE" w:rsidRPr="00597048">
        <w:rPr>
          <w:rFonts w:ascii="Calibri Light" w:hAnsi="Calibri Light"/>
          <w:sz w:val="28"/>
        </w:rPr>
        <w:t>1</w:t>
      </w:r>
      <w:r w:rsidR="00B539D0" w:rsidRPr="00597048">
        <w:rPr>
          <w:rFonts w:ascii="Calibri Light" w:hAnsi="Calibri Light"/>
          <w:sz w:val="28"/>
        </w:rPr>
        <w:t>200-900</w:t>
      </w:r>
      <w:r w:rsidR="00B539D0" w:rsidRPr="00597048">
        <w:rPr>
          <w:rFonts w:ascii="Calibri Light" w:hAnsi="Calibri Light"/>
          <w:sz w:val="28"/>
        </w:rPr>
        <w:tab/>
        <w:t>Composition of Rg-Veda</w:t>
      </w:r>
    </w:p>
    <w:p w14:paraId="32A07368" w14:textId="77777777" w:rsidR="00B539D0"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900-500</w:t>
      </w:r>
      <w:r w:rsidR="00B539D0" w:rsidRPr="00597048">
        <w:rPr>
          <w:rFonts w:ascii="Calibri Light" w:hAnsi="Calibri Light"/>
          <w:sz w:val="28"/>
        </w:rPr>
        <w:tab/>
        <w:t>Later Vedas, Brahmanas, Early Upanishads</w:t>
      </w:r>
    </w:p>
    <w:p w14:paraId="50782D2E" w14:textId="77777777" w:rsidR="00B539D0" w:rsidRPr="00597048" w:rsidRDefault="00B539D0" w:rsidP="0074788F">
      <w:pPr>
        <w:pStyle w:val="Heading5"/>
        <w:rPr>
          <w:rFonts w:ascii="Calibri Light" w:hAnsi="Calibri Light"/>
          <w:i w:val="0"/>
          <w:sz w:val="28"/>
        </w:rPr>
      </w:pPr>
      <w:bookmarkStart w:id="35" w:name="_Toc98415239"/>
      <w:r w:rsidRPr="00597048">
        <w:rPr>
          <w:rFonts w:ascii="Calibri Light" w:hAnsi="Calibri Light"/>
          <w:i w:val="0"/>
          <w:sz w:val="28"/>
        </w:rPr>
        <w:t>Rise of Jainism and Buddhism</w:t>
      </w:r>
      <w:bookmarkEnd w:id="35"/>
    </w:p>
    <w:p w14:paraId="2D6A13BB" w14:textId="77777777" w:rsidR="00F04603" w:rsidRPr="00597048" w:rsidRDefault="008279FE" w:rsidP="0074788F">
      <w:pPr>
        <w:tabs>
          <w:tab w:val="right" w:pos="1872"/>
          <w:tab w:val="left" w:pos="2160"/>
        </w:tabs>
        <w:ind w:left="2520" w:hanging="2088"/>
        <w:rPr>
          <w:rFonts w:ascii="Calibri Light" w:hAnsi="Calibri Light"/>
          <w:sz w:val="28"/>
        </w:rPr>
      </w:pPr>
      <w:r w:rsidRPr="00597048">
        <w:rPr>
          <w:rFonts w:ascii="Calibri Light" w:hAnsi="Calibri Light"/>
          <w:sz w:val="28"/>
        </w:rPr>
        <w:t>BC</w:t>
      </w:r>
      <w:r w:rsidRPr="00597048">
        <w:rPr>
          <w:rFonts w:ascii="Calibri Light" w:hAnsi="Calibri Light"/>
          <w:sz w:val="28"/>
        </w:rPr>
        <w:tab/>
      </w:r>
      <w:r w:rsidR="00B539D0" w:rsidRPr="00597048">
        <w:rPr>
          <w:rFonts w:ascii="Calibri Light" w:hAnsi="Calibri Light"/>
          <w:sz w:val="28"/>
        </w:rPr>
        <w:t>c. 550</w:t>
      </w:r>
      <w:r w:rsidR="00B539D0" w:rsidRPr="00597048">
        <w:rPr>
          <w:rFonts w:ascii="Calibri Light" w:hAnsi="Calibri Light"/>
          <w:sz w:val="28"/>
        </w:rPr>
        <w:tab/>
        <w:t>Birth of Mahavira and Gautama</w:t>
      </w:r>
    </w:p>
    <w:p w14:paraId="5983B47D" w14:textId="77777777" w:rsidR="00B539D0"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185-100</w:t>
      </w:r>
      <w:r w:rsidR="00B539D0" w:rsidRPr="00597048">
        <w:rPr>
          <w:rFonts w:ascii="Calibri Light" w:hAnsi="Calibri Light"/>
          <w:sz w:val="28"/>
        </w:rPr>
        <w:tab/>
        <w:t>Laws of Manu</w:t>
      </w:r>
    </w:p>
    <w:p w14:paraId="2CB00B29" w14:textId="77777777" w:rsidR="00BB4D0D" w:rsidRPr="00597048" w:rsidRDefault="00B539D0" w:rsidP="0074788F">
      <w:pPr>
        <w:pStyle w:val="Heading4"/>
        <w:rPr>
          <w:rFonts w:ascii="Calibri Light" w:hAnsi="Calibri Light"/>
          <w:i w:val="0"/>
          <w:sz w:val="28"/>
        </w:rPr>
      </w:pPr>
      <w:bookmarkStart w:id="36" w:name="_Toc98415240"/>
      <w:r w:rsidRPr="00597048">
        <w:rPr>
          <w:rFonts w:ascii="Calibri Light" w:hAnsi="Calibri Light"/>
          <w:i w:val="0"/>
          <w:sz w:val="28"/>
        </w:rPr>
        <w:t>Early China</w:t>
      </w:r>
      <w:bookmarkEnd w:id="36"/>
    </w:p>
    <w:p w14:paraId="78A8DF03" w14:textId="77777777" w:rsidR="00F04603" w:rsidRPr="00597048" w:rsidRDefault="00A935F3" w:rsidP="0074788F">
      <w:pPr>
        <w:tabs>
          <w:tab w:val="right" w:pos="1872"/>
          <w:tab w:val="left" w:pos="2160"/>
        </w:tabs>
        <w:ind w:left="2520" w:hanging="2088"/>
        <w:rPr>
          <w:rFonts w:ascii="Calibri Light" w:hAnsi="Calibri Light"/>
          <w:sz w:val="28"/>
        </w:rPr>
      </w:pPr>
      <w:r w:rsidRPr="00597048">
        <w:rPr>
          <w:rFonts w:ascii="Calibri Light" w:hAnsi="Calibri Light"/>
          <w:sz w:val="28"/>
        </w:rPr>
        <w:t>BC</w:t>
      </w:r>
      <w:r w:rsidRPr="00597048">
        <w:rPr>
          <w:rFonts w:ascii="Calibri Light" w:hAnsi="Calibri Light"/>
          <w:sz w:val="28"/>
        </w:rPr>
        <w:tab/>
      </w:r>
      <w:r w:rsidR="00E759FA" w:rsidRPr="00597048">
        <w:rPr>
          <w:rFonts w:ascii="Calibri Light" w:hAnsi="Calibri Light"/>
          <w:sz w:val="28"/>
        </w:rPr>
        <w:t>1523-1027</w:t>
      </w:r>
      <w:r w:rsidR="008852DF" w:rsidRPr="00597048">
        <w:rPr>
          <w:rFonts w:ascii="Calibri Light" w:hAnsi="Calibri Light"/>
          <w:sz w:val="28"/>
        </w:rPr>
        <w:tab/>
        <w:t>Shang dynasty [according to Bamboo Annals]</w:t>
      </w:r>
    </w:p>
    <w:p w14:paraId="01805BFF"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8852DF" w:rsidRPr="00597048">
        <w:rPr>
          <w:rFonts w:ascii="Calibri Light" w:hAnsi="Calibri Light"/>
          <w:sz w:val="28"/>
        </w:rPr>
        <w:t>1027-771</w:t>
      </w:r>
      <w:r w:rsidR="008852DF" w:rsidRPr="00597048">
        <w:rPr>
          <w:rFonts w:ascii="Calibri Light" w:hAnsi="Calibri Light"/>
          <w:sz w:val="28"/>
        </w:rPr>
        <w:tab/>
        <w:t>Western Chou dynasty</w:t>
      </w:r>
    </w:p>
    <w:p w14:paraId="3455FA50"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8852DF" w:rsidRPr="00597048">
        <w:rPr>
          <w:rFonts w:ascii="Calibri Light" w:hAnsi="Calibri Light"/>
          <w:sz w:val="28"/>
        </w:rPr>
        <w:t>770-256</w:t>
      </w:r>
      <w:r w:rsidR="008852DF" w:rsidRPr="00597048">
        <w:rPr>
          <w:rFonts w:ascii="Calibri Light" w:hAnsi="Calibri Light"/>
          <w:sz w:val="28"/>
        </w:rPr>
        <w:tab/>
        <w:t>Eastern Chou dynasty</w:t>
      </w:r>
    </w:p>
    <w:p w14:paraId="61709D23"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8852DF" w:rsidRPr="00597048">
        <w:rPr>
          <w:rFonts w:ascii="Calibri Light" w:hAnsi="Calibri Light"/>
          <w:sz w:val="28"/>
        </w:rPr>
        <w:t>551-479</w:t>
      </w:r>
      <w:r w:rsidR="008852DF" w:rsidRPr="00597048">
        <w:rPr>
          <w:rFonts w:ascii="Calibri Light" w:hAnsi="Calibri Light"/>
          <w:sz w:val="28"/>
        </w:rPr>
        <w:tab/>
        <w:t>Traditional dates of Confucius</w:t>
      </w:r>
    </w:p>
    <w:p w14:paraId="38493765"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8852DF" w:rsidRPr="00597048">
        <w:rPr>
          <w:rFonts w:ascii="Calibri Light" w:hAnsi="Calibri Light"/>
          <w:sz w:val="28"/>
        </w:rPr>
        <w:t>c. 500</w:t>
      </w:r>
      <w:r w:rsidR="008852DF" w:rsidRPr="00597048">
        <w:rPr>
          <w:rFonts w:ascii="Calibri Light" w:hAnsi="Calibri Light"/>
          <w:sz w:val="28"/>
        </w:rPr>
        <w:tab/>
        <w:t>Beginning of Iron Age in China</w:t>
      </w:r>
    </w:p>
    <w:p w14:paraId="6BDF0098"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8852DF" w:rsidRPr="00597048">
        <w:rPr>
          <w:rFonts w:ascii="Calibri Light" w:hAnsi="Calibri Light"/>
          <w:sz w:val="28"/>
        </w:rPr>
        <w:t>403-221</w:t>
      </w:r>
      <w:r w:rsidR="008852DF" w:rsidRPr="00597048">
        <w:rPr>
          <w:rFonts w:ascii="Calibri Light" w:hAnsi="Calibri Light"/>
          <w:sz w:val="28"/>
        </w:rPr>
        <w:tab/>
        <w:t>Age of Warring States</w:t>
      </w:r>
    </w:p>
    <w:p w14:paraId="6526BE6D"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8852DF" w:rsidRPr="00597048">
        <w:rPr>
          <w:rFonts w:ascii="Calibri Light" w:hAnsi="Calibri Light"/>
          <w:sz w:val="28"/>
        </w:rPr>
        <w:t>223</w:t>
      </w:r>
      <w:r w:rsidR="008852DF" w:rsidRPr="00597048">
        <w:rPr>
          <w:rFonts w:ascii="Calibri Light" w:hAnsi="Calibri Light"/>
          <w:sz w:val="28"/>
        </w:rPr>
        <w:tab/>
        <w:t>Ch’in annihilates Ch’u</w:t>
      </w:r>
    </w:p>
    <w:p w14:paraId="1A645B81" w14:textId="77777777" w:rsidR="008852DF"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8852DF" w:rsidRPr="00597048">
        <w:rPr>
          <w:rFonts w:ascii="Calibri Light" w:hAnsi="Calibri Light"/>
          <w:sz w:val="28"/>
        </w:rPr>
        <w:t>221-207</w:t>
      </w:r>
      <w:r w:rsidR="008852DF" w:rsidRPr="00597048">
        <w:rPr>
          <w:rFonts w:ascii="Calibri Light" w:hAnsi="Calibri Light"/>
          <w:sz w:val="28"/>
        </w:rPr>
        <w:tab/>
        <w:t>Ch’in dynasty</w:t>
      </w:r>
    </w:p>
    <w:p w14:paraId="171719AA" w14:textId="77777777" w:rsidR="00B539D0" w:rsidRPr="00597048" w:rsidRDefault="00B539D0" w:rsidP="0074788F">
      <w:pPr>
        <w:pStyle w:val="Heading4"/>
        <w:rPr>
          <w:rFonts w:ascii="Calibri Light" w:hAnsi="Calibri Light"/>
          <w:i w:val="0"/>
          <w:sz w:val="28"/>
        </w:rPr>
      </w:pPr>
      <w:bookmarkStart w:id="37" w:name="_Toc98415241"/>
      <w:r w:rsidRPr="00597048">
        <w:rPr>
          <w:rFonts w:ascii="Calibri Light" w:hAnsi="Calibri Light"/>
          <w:i w:val="0"/>
          <w:sz w:val="28"/>
        </w:rPr>
        <w:t>The Chinese Empire: The Formative Period</w:t>
      </w:r>
      <w:bookmarkEnd w:id="37"/>
    </w:p>
    <w:p w14:paraId="6C405244" w14:textId="77777777" w:rsidR="00F04603" w:rsidRPr="00597048" w:rsidRDefault="00A935F3" w:rsidP="0074788F">
      <w:pPr>
        <w:tabs>
          <w:tab w:val="right" w:pos="1872"/>
          <w:tab w:val="left" w:pos="2160"/>
        </w:tabs>
        <w:ind w:left="2520" w:hanging="2088"/>
        <w:rPr>
          <w:rFonts w:ascii="Calibri Light" w:hAnsi="Calibri Light"/>
          <w:sz w:val="28"/>
        </w:rPr>
      </w:pPr>
      <w:r w:rsidRPr="00597048">
        <w:rPr>
          <w:rFonts w:ascii="Calibri Light" w:hAnsi="Calibri Light"/>
          <w:sz w:val="28"/>
        </w:rPr>
        <w:t>BC</w:t>
      </w:r>
      <w:r w:rsidRPr="00597048">
        <w:rPr>
          <w:rFonts w:ascii="Calibri Light" w:hAnsi="Calibri Light"/>
          <w:sz w:val="28"/>
        </w:rPr>
        <w:tab/>
      </w:r>
      <w:r w:rsidR="00C0338A" w:rsidRPr="00597048">
        <w:rPr>
          <w:rFonts w:ascii="Calibri Light" w:hAnsi="Calibri Light"/>
          <w:sz w:val="28"/>
        </w:rPr>
        <w:t>214</w:t>
      </w:r>
      <w:r w:rsidR="00C0338A" w:rsidRPr="00597048">
        <w:rPr>
          <w:rFonts w:ascii="Calibri Light" w:hAnsi="Calibri Light"/>
          <w:sz w:val="28"/>
        </w:rPr>
        <w:tab/>
        <w:t>First expansion of Chinese empire</w:t>
      </w:r>
    </w:p>
    <w:p w14:paraId="7AA0EDCA"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582340" w:rsidRPr="00597048">
        <w:rPr>
          <w:rFonts w:ascii="Calibri Light" w:hAnsi="Calibri Light"/>
          <w:sz w:val="28"/>
        </w:rPr>
        <w:t>213</w:t>
      </w:r>
      <w:r w:rsidR="00582340" w:rsidRPr="00597048">
        <w:rPr>
          <w:rFonts w:ascii="Calibri Light" w:hAnsi="Calibri Light"/>
          <w:sz w:val="28"/>
        </w:rPr>
        <w:tab/>
        <w:t>Burning of the Books</w:t>
      </w:r>
    </w:p>
    <w:p w14:paraId="0ACF5E97"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582340" w:rsidRPr="00597048">
        <w:rPr>
          <w:rFonts w:ascii="Calibri Light" w:hAnsi="Calibri Light"/>
          <w:sz w:val="28"/>
        </w:rPr>
        <w:t>210</w:t>
      </w:r>
      <w:r w:rsidR="00582340" w:rsidRPr="00597048">
        <w:rPr>
          <w:rFonts w:ascii="Calibri Light" w:hAnsi="Calibri Light"/>
          <w:sz w:val="28"/>
        </w:rPr>
        <w:tab/>
        <w:t>Death of First Emperor</w:t>
      </w:r>
    </w:p>
    <w:p w14:paraId="506C723D"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582340" w:rsidRPr="00597048">
        <w:rPr>
          <w:rFonts w:ascii="Calibri Light" w:hAnsi="Calibri Light"/>
          <w:sz w:val="28"/>
        </w:rPr>
        <w:t>206</w:t>
      </w:r>
      <w:r w:rsidR="00582340" w:rsidRPr="00597048">
        <w:rPr>
          <w:rFonts w:ascii="Calibri Light" w:hAnsi="Calibri Light"/>
          <w:sz w:val="28"/>
        </w:rPr>
        <w:tab/>
        <w:t>Destruction of Imperial Library</w:t>
      </w:r>
    </w:p>
    <w:p w14:paraId="6B676E84"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A935F3" w:rsidRPr="00597048">
        <w:rPr>
          <w:rFonts w:ascii="Calibri Light" w:hAnsi="Calibri Light"/>
          <w:sz w:val="28"/>
        </w:rPr>
        <w:t>206-AD 9</w:t>
      </w:r>
      <w:r w:rsidR="00582340" w:rsidRPr="00597048">
        <w:rPr>
          <w:rFonts w:ascii="Calibri Light" w:hAnsi="Calibri Light"/>
          <w:sz w:val="28"/>
        </w:rPr>
        <w:tab/>
        <w:t>Former Han dynasty</w:t>
      </w:r>
    </w:p>
    <w:p w14:paraId="7A07AE6B" w14:textId="77777777" w:rsidR="00F04603" w:rsidRPr="00597048" w:rsidRDefault="00A935F3" w:rsidP="0074788F">
      <w:pPr>
        <w:tabs>
          <w:tab w:val="right" w:pos="1872"/>
          <w:tab w:val="left" w:pos="2160"/>
        </w:tabs>
        <w:ind w:left="2520" w:hanging="2088"/>
        <w:rPr>
          <w:rFonts w:ascii="Calibri Light" w:hAnsi="Calibri Light"/>
          <w:sz w:val="28"/>
        </w:rPr>
      </w:pPr>
      <w:r w:rsidRPr="00597048">
        <w:rPr>
          <w:rFonts w:ascii="Calibri Light" w:hAnsi="Calibri Light"/>
          <w:sz w:val="28"/>
        </w:rPr>
        <w:t>BC</w:t>
      </w:r>
      <w:r w:rsidRPr="00597048">
        <w:rPr>
          <w:rFonts w:ascii="Calibri Light" w:hAnsi="Calibri Light"/>
          <w:sz w:val="28"/>
        </w:rPr>
        <w:tab/>
      </w:r>
      <w:r w:rsidR="00582340" w:rsidRPr="00597048">
        <w:rPr>
          <w:rFonts w:ascii="Calibri Light" w:hAnsi="Calibri Light"/>
          <w:sz w:val="28"/>
        </w:rPr>
        <w:t>191</w:t>
      </w:r>
      <w:r w:rsidR="00582340" w:rsidRPr="00597048">
        <w:rPr>
          <w:rFonts w:ascii="Calibri Light" w:hAnsi="Calibri Light"/>
          <w:sz w:val="28"/>
        </w:rPr>
        <w:tab/>
        <w:t>Book Burning edict rescinded</w:t>
      </w:r>
    </w:p>
    <w:p w14:paraId="13BB3171"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582340" w:rsidRPr="00597048">
        <w:rPr>
          <w:rFonts w:ascii="Calibri Light" w:hAnsi="Calibri Light"/>
          <w:sz w:val="28"/>
        </w:rPr>
        <w:t>141</w:t>
      </w:r>
      <w:r w:rsidR="00582340" w:rsidRPr="00597048">
        <w:rPr>
          <w:rFonts w:ascii="Calibri Light" w:hAnsi="Calibri Light"/>
          <w:sz w:val="28"/>
        </w:rPr>
        <w:tab/>
        <w:t>Legalists excluded from government careers</w:t>
      </w:r>
    </w:p>
    <w:p w14:paraId="0F646531"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2F3494" w:rsidRPr="00597048">
        <w:rPr>
          <w:rFonts w:ascii="Calibri Light" w:hAnsi="Calibri Light"/>
          <w:sz w:val="28"/>
        </w:rPr>
        <w:t>124</w:t>
      </w:r>
      <w:r w:rsidR="002F3494" w:rsidRPr="00597048">
        <w:rPr>
          <w:rFonts w:ascii="Calibri Light" w:hAnsi="Calibri Light"/>
          <w:sz w:val="28"/>
        </w:rPr>
        <w:tab/>
        <w:t>Imperial</w:t>
      </w:r>
      <w:r w:rsidR="00582340" w:rsidRPr="00597048">
        <w:rPr>
          <w:rFonts w:ascii="Calibri Light" w:hAnsi="Calibri Light"/>
          <w:sz w:val="28"/>
        </w:rPr>
        <w:t xml:space="preserve"> Academy established</w:t>
      </w:r>
    </w:p>
    <w:p w14:paraId="198AB190"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582340" w:rsidRPr="00597048">
        <w:rPr>
          <w:rFonts w:ascii="Calibri Light" w:hAnsi="Calibri Light"/>
          <w:sz w:val="28"/>
        </w:rPr>
        <w:t>127-101</w:t>
      </w:r>
      <w:r w:rsidR="00582340" w:rsidRPr="00597048">
        <w:rPr>
          <w:rFonts w:ascii="Calibri Light" w:hAnsi="Calibri Light"/>
          <w:sz w:val="28"/>
        </w:rPr>
        <w:tab/>
        <w:t>Second expansion of Chinese empire</w:t>
      </w:r>
    </w:p>
    <w:p w14:paraId="78CAB3F5"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582340" w:rsidRPr="00597048">
        <w:rPr>
          <w:rFonts w:ascii="Calibri Light" w:hAnsi="Calibri Light"/>
          <w:sz w:val="28"/>
        </w:rPr>
        <w:t>87</w:t>
      </w:r>
      <w:r w:rsidR="00582340" w:rsidRPr="00597048">
        <w:rPr>
          <w:rFonts w:ascii="Calibri Light" w:hAnsi="Calibri Light"/>
          <w:sz w:val="28"/>
        </w:rPr>
        <w:tab/>
        <w:t>Regency established</w:t>
      </w:r>
    </w:p>
    <w:p w14:paraId="1366A542"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582340" w:rsidRPr="00597048">
        <w:rPr>
          <w:rFonts w:ascii="Calibri Light" w:hAnsi="Calibri Light"/>
          <w:sz w:val="28"/>
        </w:rPr>
        <w:t>51</w:t>
      </w:r>
      <w:r w:rsidR="00582340" w:rsidRPr="00597048">
        <w:rPr>
          <w:rFonts w:ascii="Calibri Light" w:hAnsi="Calibri Light"/>
          <w:sz w:val="28"/>
        </w:rPr>
        <w:tab/>
        <w:t>Peace between China and Hsiung-nu</w:t>
      </w:r>
    </w:p>
    <w:p w14:paraId="63DE9424" w14:textId="77777777" w:rsidR="00F04603" w:rsidRPr="00597048" w:rsidRDefault="00A935F3"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r>
      <w:r w:rsidR="00582340" w:rsidRPr="00597048">
        <w:rPr>
          <w:rFonts w:ascii="Calibri Light" w:hAnsi="Calibri Light"/>
          <w:sz w:val="28"/>
        </w:rPr>
        <w:t>9-23</w:t>
      </w:r>
      <w:r w:rsidR="00582340" w:rsidRPr="00597048">
        <w:rPr>
          <w:rFonts w:ascii="Calibri Light" w:hAnsi="Calibri Light"/>
          <w:sz w:val="28"/>
        </w:rPr>
        <w:tab/>
        <w:t>Interregnum of Wang Mang</w:t>
      </w:r>
    </w:p>
    <w:p w14:paraId="6CE607A3"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582340" w:rsidRPr="00597048">
        <w:rPr>
          <w:rFonts w:ascii="Calibri Light" w:hAnsi="Calibri Light"/>
          <w:sz w:val="28"/>
        </w:rPr>
        <w:t>25-220</w:t>
      </w:r>
      <w:r w:rsidR="00582340" w:rsidRPr="00597048">
        <w:rPr>
          <w:rFonts w:ascii="Calibri Light" w:hAnsi="Calibri Light"/>
          <w:sz w:val="28"/>
        </w:rPr>
        <w:tab/>
        <w:t>Later Han dynasty</w:t>
      </w:r>
    </w:p>
    <w:p w14:paraId="4FBFDAE5"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E54189" w:rsidRPr="00597048">
        <w:rPr>
          <w:rFonts w:ascii="Calibri Light" w:hAnsi="Calibri Light"/>
          <w:sz w:val="28"/>
        </w:rPr>
        <w:t>49</w:t>
      </w:r>
      <w:r w:rsidR="00E54189" w:rsidRPr="00597048">
        <w:rPr>
          <w:rFonts w:ascii="Calibri Light" w:hAnsi="Calibri Light"/>
          <w:sz w:val="28"/>
        </w:rPr>
        <w:tab/>
        <w:t>Peace between China and Southern Hsiung-nu</w:t>
      </w:r>
    </w:p>
    <w:p w14:paraId="0E3D6593"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E54189" w:rsidRPr="00597048">
        <w:rPr>
          <w:rFonts w:ascii="Calibri Light" w:hAnsi="Calibri Light"/>
          <w:sz w:val="28"/>
        </w:rPr>
        <w:t>65</w:t>
      </w:r>
      <w:r w:rsidR="00E54189" w:rsidRPr="00597048">
        <w:rPr>
          <w:rFonts w:ascii="Calibri Light" w:hAnsi="Calibri Light"/>
          <w:sz w:val="28"/>
        </w:rPr>
        <w:tab/>
        <w:t>First Chinese reference to Buddhism</w:t>
      </w:r>
    </w:p>
    <w:p w14:paraId="646E7ED5"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E54189" w:rsidRPr="00597048">
        <w:rPr>
          <w:rFonts w:ascii="Calibri Light" w:hAnsi="Calibri Light"/>
          <w:sz w:val="28"/>
        </w:rPr>
        <w:t>89</w:t>
      </w:r>
      <w:r w:rsidR="00E54189" w:rsidRPr="00597048">
        <w:rPr>
          <w:rFonts w:ascii="Calibri Light" w:hAnsi="Calibri Light"/>
          <w:sz w:val="28"/>
        </w:rPr>
        <w:tab/>
        <w:t>Regency reintroduced</w:t>
      </w:r>
    </w:p>
    <w:p w14:paraId="7E04A7B0"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E54189" w:rsidRPr="00597048">
        <w:rPr>
          <w:rFonts w:ascii="Calibri Light" w:hAnsi="Calibri Light"/>
          <w:sz w:val="28"/>
        </w:rPr>
        <w:t>184</w:t>
      </w:r>
      <w:r w:rsidR="00E54189" w:rsidRPr="00597048">
        <w:rPr>
          <w:rFonts w:ascii="Calibri Light" w:hAnsi="Calibri Light"/>
          <w:sz w:val="28"/>
        </w:rPr>
        <w:tab/>
        <w:t>Uprising of Yellow Turbans</w:t>
      </w:r>
    </w:p>
    <w:p w14:paraId="13A203E0"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E54189" w:rsidRPr="00597048">
        <w:rPr>
          <w:rFonts w:ascii="Calibri Light" w:hAnsi="Calibri Light"/>
          <w:sz w:val="28"/>
        </w:rPr>
        <w:t>220-265</w:t>
      </w:r>
      <w:r w:rsidR="00E54189" w:rsidRPr="00597048">
        <w:rPr>
          <w:rFonts w:ascii="Calibri Light" w:hAnsi="Calibri Light"/>
          <w:sz w:val="28"/>
        </w:rPr>
        <w:tab/>
        <w:t>China divided</w:t>
      </w:r>
    </w:p>
    <w:p w14:paraId="497B6272"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E54189" w:rsidRPr="00597048">
        <w:rPr>
          <w:rFonts w:ascii="Calibri Light" w:hAnsi="Calibri Light"/>
          <w:sz w:val="28"/>
        </w:rPr>
        <w:t>265-316</w:t>
      </w:r>
      <w:r w:rsidR="00E54189" w:rsidRPr="00597048">
        <w:rPr>
          <w:rFonts w:ascii="Calibri Light" w:hAnsi="Calibri Light"/>
          <w:sz w:val="28"/>
        </w:rPr>
        <w:tab/>
        <w:t>Western Chin dynasty</w:t>
      </w:r>
    </w:p>
    <w:p w14:paraId="1D7C807D"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E54189" w:rsidRPr="00597048">
        <w:rPr>
          <w:rFonts w:ascii="Calibri Light" w:hAnsi="Calibri Light"/>
          <w:sz w:val="28"/>
        </w:rPr>
        <w:t>316</w:t>
      </w:r>
      <w:r w:rsidR="00E54189" w:rsidRPr="00597048">
        <w:rPr>
          <w:rFonts w:ascii="Calibri Light" w:hAnsi="Calibri Light"/>
          <w:sz w:val="28"/>
        </w:rPr>
        <w:tab/>
        <w:t>Loss of northern China</w:t>
      </w:r>
    </w:p>
    <w:p w14:paraId="4C5A036A" w14:textId="77777777" w:rsidR="00E54189"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E54189" w:rsidRPr="00597048">
        <w:rPr>
          <w:rFonts w:ascii="Calibri Light" w:hAnsi="Calibri Light"/>
          <w:sz w:val="28"/>
        </w:rPr>
        <w:t>317-589</w:t>
      </w:r>
      <w:r w:rsidR="00E54189" w:rsidRPr="00597048">
        <w:rPr>
          <w:rFonts w:ascii="Calibri Light" w:hAnsi="Calibri Light"/>
          <w:sz w:val="28"/>
        </w:rPr>
        <w:tab/>
        <w:t>China divided</w:t>
      </w:r>
    </w:p>
    <w:p w14:paraId="3441E8B4" w14:textId="77777777" w:rsidR="00B539D0" w:rsidRPr="00597048" w:rsidRDefault="00B539D0" w:rsidP="0074788F">
      <w:pPr>
        <w:pStyle w:val="Heading3"/>
        <w:rPr>
          <w:rFonts w:ascii="Calibri Light" w:hAnsi="Calibri Light"/>
          <w:b w:val="0"/>
          <w:sz w:val="28"/>
        </w:rPr>
      </w:pPr>
      <w:bookmarkStart w:id="38" w:name="_Toc98415242"/>
      <w:r w:rsidRPr="00597048">
        <w:rPr>
          <w:rFonts w:ascii="Calibri Light" w:hAnsi="Calibri Light"/>
          <w:b w:val="0"/>
          <w:sz w:val="28"/>
        </w:rPr>
        <w:t>Classical Antiquity: Jews and Greeks</w:t>
      </w:r>
      <w:bookmarkEnd w:id="38"/>
    </w:p>
    <w:p w14:paraId="5F890A25" w14:textId="77777777" w:rsidR="00B539D0" w:rsidRPr="00597048" w:rsidRDefault="00B539D0" w:rsidP="0074788F">
      <w:pPr>
        <w:pStyle w:val="Heading4"/>
        <w:rPr>
          <w:rFonts w:ascii="Calibri Light" w:hAnsi="Calibri Light"/>
          <w:i w:val="0"/>
          <w:sz w:val="28"/>
        </w:rPr>
      </w:pPr>
      <w:bookmarkStart w:id="39" w:name="_Toc98415243"/>
      <w:r w:rsidRPr="00597048">
        <w:rPr>
          <w:rFonts w:ascii="Calibri Light" w:hAnsi="Calibri Light"/>
          <w:i w:val="0"/>
          <w:sz w:val="28"/>
        </w:rPr>
        <w:t>Jews</w:t>
      </w:r>
      <w:bookmarkEnd w:id="39"/>
    </w:p>
    <w:p w14:paraId="27571598" w14:textId="77777777" w:rsidR="00F04603" w:rsidRPr="00597048" w:rsidRDefault="00A935F3" w:rsidP="0074788F">
      <w:pPr>
        <w:tabs>
          <w:tab w:val="right" w:pos="1872"/>
          <w:tab w:val="left" w:pos="2160"/>
        </w:tabs>
        <w:ind w:left="2520" w:hanging="2088"/>
        <w:rPr>
          <w:rFonts w:ascii="Calibri Light" w:hAnsi="Calibri Light"/>
          <w:sz w:val="28"/>
        </w:rPr>
      </w:pPr>
      <w:r w:rsidRPr="00597048">
        <w:rPr>
          <w:rFonts w:ascii="Calibri Light" w:hAnsi="Calibri Light"/>
          <w:sz w:val="28"/>
        </w:rPr>
        <w:t>BC</w:t>
      </w:r>
      <w:r w:rsidRPr="00597048">
        <w:rPr>
          <w:rFonts w:ascii="Calibri Light" w:hAnsi="Calibri Light"/>
          <w:sz w:val="28"/>
        </w:rPr>
        <w:tab/>
      </w:r>
      <w:r w:rsidR="005C2EEE" w:rsidRPr="00597048">
        <w:rPr>
          <w:rFonts w:ascii="Calibri Light" w:hAnsi="Calibri Light"/>
          <w:sz w:val="28"/>
        </w:rPr>
        <w:t>1</w:t>
      </w:r>
      <w:r w:rsidR="00B539D0" w:rsidRPr="00597048">
        <w:rPr>
          <w:rFonts w:ascii="Calibri Light" w:hAnsi="Calibri Light"/>
          <w:sz w:val="28"/>
        </w:rPr>
        <w:t>250</w:t>
      </w:r>
      <w:r w:rsidR="00B539D0" w:rsidRPr="00597048">
        <w:rPr>
          <w:rFonts w:ascii="Calibri Light" w:hAnsi="Calibri Light"/>
          <w:sz w:val="28"/>
        </w:rPr>
        <w:tab/>
        <w:t>Israelites invade Palestine</w:t>
      </w:r>
    </w:p>
    <w:p w14:paraId="52E42E20" w14:textId="77777777" w:rsidR="00B539D0"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900</w:t>
      </w:r>
      <w:r w:rsidR="00B539D0" w:rsidRPr="00597048">
        <w:rPr>
          <w:rFonts w:ascii="Calibri Light" w:hAnsi="Calibri Light"/>
          <w:sz w:val="28"/>
        </w:rPr>
        <w:tab/>
        <w:t>King Asa of Jordan bans worship of gods other than Yahweh</w:t>
      </w:r>
    </w:p>
    <w:p w14:paraId="16CA6D86" w14:textId="77777777" w:rsidR="009070B6" w:rsidRPr="00597048" w:rsidRDefault="00B539D0" w:rsidP="0074788F">
      <w:pPr>
        <w:pStyle w:val="Heading4"/>
        <w:rPr>
          <w:rFonts w:ascii="Calibri Light" w:hAnsi="Calibri Light"/>
          <w:i w:val="0"/>
          <w:sz w:val="28"/>
        </w:rPr>
      </w:pPr>
      <w:bookmarkStart w:id="40" w:name="_Toc98415244"/>
      <w:r w:rsidRPr="00597048">
        <w:rPr>
          <w:rFonts w:ascii="Calibri Light" w:hAnsi="Calibri Light"/>
          <w:i w:val="0"/>
          <w:sz w:val="28"/>
        </w:rPr>
        <w:t>The Great Divide</w:t>
      </w:r>
      <w:r w:rsidR="009070B6" w:rsidRPr="00597048">
        <w:rPr>
          <w:rFonts w:ascii="Calibri Light" w:hAnsi="Calibri Light"/>
          <w:i w:val="0"/>
          <w:sz w:val="28"/>
        </w:rPr>
        <w:t xml:space="preserve"> [omitted]</w:t>
      </w:r>
      <w:bookmarkEnd w:id="40"/>
    </w:p>
    <w:p w14:paraId="6ED876BB" w14:textId="77777777" w:rsidR="00244681" w:rsidRPr="00597048" w:rsidRDefault="00244681" w:rsidP="0074788F">
      <w:pPr>
        <w:rPr>
          <w:rFonts w:ascii="Calibri Light" w:hAnsi="Calibri Light"/>
          <w:sz w:val="28"/>
        </w:rPr>
      </w:pPr>
      <w:r w:rsidRPr="00597048">
        <w:rPr>
          <w:rFonts w:ascii="Calibri Light" w:hAnsi="Calibri Light"/>
          <w:sz w:val="28"/>
        </w:rPr>
        <w:t>Some elements incorporated below</w:t>
      </w:r>
    </w:p>
    <w:p w14:paraId="014FE7F6" w14:textId="77777777" w:rsidR="00B539D0" w:rsidRPr="00597048" w:rsidRDefault="00B539D0" w:rsidP="0074788F">
      <w:pPr>
        <w:pStyle w:val="Heading4"/>
        <w:rPr>
          <w:rFonts w:ascii="Calibri Light" w:hAnsi="Calibri Light"/>
          <w:i w:val="0"/>
          <w:sz w:val="28"/>
        </w:rPr>
      </w:pPr>
      <w:bookmarkStart w:id="41" w:name="_Toc98415245"/>
      <w:r w:rsidRPr="00597048">
        <w:rPr>
          <w:rFonts w:ascii="Calibri Light" w:hAnsi="Calibri Light"/>
          <w:i w:val="0"/>
          <w:sz w:val="28"/>
        </w:rPr>
        <w:t>The Century of Minor Powers</w:t>
      </w:r>
      <w:r w:rsidR="009070B6" w:rsidRPr="00597048">
        <w:rPr>
          <w:rFonts w:ascii="Calibri Light" w:hAnsi="Calibri Light"/>
          <w:i w:val="0"/>
          <w:sz w:val="28"/>
        </w:rPr>
        <w:t xml:space="preserve"> [omitted]</w:t>
      </w:r>
      <w:bookmarkEnd w:id="41"/>
    </w:p>
    <w:p w14:paraId="71827DF0" w14:textId="77777777" w:rsidR="00B539D0" w:rsidRPr="00597048" w:rsidRDefault="00B539D0" w:rsidP="0074788F">
      <w:pPr>
        <w:pStyle w:val="Heading4"/>
        <w:rPr>
          <w:rFonts w:ascii="Calibri Light" w:hAnsi="Calibri Light"/>
          <w:i w:val="0"/>
          <w:sz w:val="28"/>
        </w:rPr>
      </w:pPr>
      <w:bookmarkStart w:id="42" w:name="_Toc98415246"/>
      <w:r w:rsidRPr="00597048">
        <w:rPr>
          <w:rFonts w:ascii="Calibri Light" w:hAnsi="Calibri Light"/>
          <w:i w:val="0"/>
          <w:sz w:val="28"/>
        </w:rPr>
        <w:t>Persia and Athens</w:t>
      </w:r>
      <w:bookmarkEnd w:id="42"/>
    </w:p>
    <w:p w14:paraId="36265B86" w14:textId="77777777" w:rsidR="00F04603" w:rsidRPr="00597048" w:rsidRDefault="00A935F3" w:rsidP="0074788F">
      <w:pPr>
        <w:tabs>
          <w:tab w:val="right" w:pos="1872"/>
          <w:tab w:val="left" w:pos="2160"/>
        </w:tabs>
        <w:ind w:left="2520" w:hanging="2088"/>
        <w:rPr>
          <w:rFonts w:ascii="Calibri Light" w:hAnsi="Calibri Light"/>
          <w:sz w:val="28"/>
        </w:rPr>
      </w:pPr>
      <w:r w:rsidRPr="00597048">
        <w:rPr>
          <w:rFonts w:ascii="Calibri Light" w:hAnsi="Calibri Light"/>
          <w:sz w:val="28"/>
        </w:rPr>
        <w:t>BC</w:t>
      </w:r>
      <w:r w:rsidRPr="00597048">
        <w:rPr>
          <w:rFonts w:ascii="Calibri Light" w:hAnsi="Calibri Light"/>
          <w:sz w:val="28"/>
        </w:rPr>
        <w:tab/>
      </w:r>
      <w:r w:rsidR="000C6548" w:rsidRPr="00597048">
        <w:rPr>
          <w:rFonts w:ascii="Calibri Light" w:hAnsi="Calibri Light"/>
          <w:sz w:val="28"/>
        </w:rPr>
        <w:t>780</w:t>
      </w:r>
      <w:r w:rsidR="000C6548" w:rsidRPr="00597048">
        <w:rPr>
          <w:rFonts w:ascii="Calibri Light" w:hAnsi="Calibri Light"/>
          <w:sz w:val="28"/>
        </w:rPr>
        <w:tab/>
        <w:t>Alphabet</w:t>
      </w:r>
    </w:p>
    <w:p w14:paraId="7891E1F1"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0C6548" w:rsidRPr="00597048">
        <w:rPr>
          <w:rFonts w:ascii="Calibri Light" w:hAnsi="Calibri Light"/>
          <w:sz w:val="28"/>
        </w:rPr>
        <w:t>776</w:t>
      </w:r>
      <w:r w:rsidR="000C6548" w:rsidRPr="00597048">
        <w:rPr>
          <w:rFonts w:ascii="Calibri Light" w:hAnsi="Calibri Light"/>
          <w:sz w:val="28"/>
        </w:rPr>
        <w:tab/>
      </w:r>
      <w:r w:rsidR="00B84689" w:rsidRPr="00597048">
        <w:rPr>
          <w:rFonts w:ascii="Calibri Light" w:hAnsi="Calibri Light"/>
          <w:sz w:val="28"/>
        </w:rPr>
        <w:t>Olympic</w:t>
      </w:r>
      <w:r w:rsidR="000C6548" w:rsidRPr="00597048">
        <w:rPr>
          <w:rFonts w:ascii="Calibri Light" w:hAnsi="Calibri Light"/>
          <w:sz w:val="28"/>
        </w:rPr>
        <w:t xml:space="preserve"> Games</w:t>
      </w:r>
    </w:p>
    <w:p w14:paraId="0F95D895"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0C6548" w:rsidRPr="00597048">
        <w:rPr>
          <w:rFonts w:ascii="Calibri Light" w:hAnsi="Calibri Light"/>
          <w:sz w:val="28"/>
        </w:rPr>
        <w:t>770</w:t>
      </w:r>
      <w:r w:rsidR="000C6548" w:rsidRPr="00597048">
        <w:rPr>
          <w:rFonts w:ascii="Calibri Light" w:hAnsi="Calibri Light"/>
          <w:sz w:val="28"/>
        </w:rPr>
        <w:tab/>
        <w:t>First Greek colony, Cumae, on Italian mainland</w:t>
      </w:r>
    </w:p>
    <w:p w14:paraId="02A293B1"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0C6548" w:rsidRPr="00597048">
        <w:rPr>
          <w:rFonts w:ascii="Calibri Light" w:hAnsi="Calibri Light"/>
          <w:sz w:val="28"/>
        </w:rPr>
        <w:t>750-700</w:t>
      </w:r>
      <w:r w:rsidR="000C6548" w:rsidRPr="00597048">
        <w:rPr>
          <w:rFonts w:ascii="Calibri Light" w:hAnsi="Calibri Light"/>
          <w:sz w:val="28"/>
        </w:rPr>
        <w:tab/>
        <w:t>Iliad and Odyssey reach their present forms</w:t>
      </w:r>
    </w:p>
    <w:p w14:paraId="32088C53"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585</w:t>
      </w:r>
      <w:r w:rsidR="00B539D0" w:rsidRPr="00597048">
        <w:rPr>
          <w:rFonts w:ascii="Calibri Light" w:hAnsi="Calibri Light"/>
          <w:sz w:val="28"/>
        </w:rPr>
        <w:tab/>
        <w:t>Thales of Miletus, beginnings of natural philosophy</w:t>
      </w:r>
    </w:p>
    <w:p w14:paraId="0CFC0747"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560</w:t>
      </w:r>
      <w:r w:rsidR="00B539D0" w:rsidRPr="00597048">
        <w:rPr>
          <w:rFonts w:ascii="Calibri Light" w:hAnsi="Calibri Light"/>
          <w:sz w:val="28"/>
        </w:rPr>
        <w:tab/>
        <w:t>Pisistratus becomes tyrant of Athens</w:t>
      </w:r>
    </w:p>
    <w:p w14:paraId="3BAFDEF9"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510</w:t>
      </w:r>
      <w:r w:rsidR="00B539D0" w:rsidRPr="00597048">
        <w:rPr>
          <w:rFonts w:ascii="Calibri Light" w:hAnsi="Calibri Light"/>
          <w:sz w:val="28"/>
        </w:rPr>
        <w:tab/>
        <w:t>Pisistratus family expelled from Athens</w:t>
      </w:r>
    </w:p>
    <w:p w14:paraId="6509C86D"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540</w:t>
      </w:r>
      <w:r w:rsidR="00B539D0" w:rsidRPr="00597048">
        <w:rPr>
          <w:rFonts w:ascii="Calibri Light" w:hAnsi="Calibri Light"/>
          <w:sz w:val="28"/>
        </w:rPr>
        <w:tab/>
        <w:t>Xenophanes, philosophic monism; “Second Isaiah,” nationalistic monotheism</w:t>
      </w:r>
    </w:p>
    <w:p w14:paraId="435AF2DC"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525</w:t>
      </w:r>
      <w:r w:rsidR="00B539D0" w:rsidRPr="00597048">
        <w:rPr>
          <w:rFonts w:ascii="Calibri Light" w:hAnsi="Calibri Light"/>
          <w:sz w:val="28"/>
        </w:rPr>
        <w:tab/>
        <w:t>Pythagoras, the philosophic life</w:t>
      </w:r>
    </w:p>
    <w:p w14:paraId="1323C607"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499</w:t>
      </w:r>
      <w:r w:rsidR="00B539D0" w:rsidRPr="00597048">
        <w:rPr>
          <w:rFonts w:ascii="Calibri Light" w:hAnsi="Calibri Light"/>
          <w:sz w:val="28"/>
        </w:rPr>
        <w:tab/>
        <w:t>Ionian cities, aided by Athens, revolt from Persia</w:t>
      </w:r>
    </w:p>
    <w:p w14:paraId="5E70C7CB"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490</w:t>
      </w:r>
      <w:r w:rsidR="00B539D0" w:rsidRPr="00597048">
        <w:rPr>
          <w:rFonts w:ascii="Calibri Light" w:hAnsi="Calibri Light"/>
          <w:sz w:val="28"/>
        </w:rPr>
        <w:tab/>
        <w:t>Battle of Marathon</w:t>
      </w:r>
    </w:p>
    <w:p w14:paraId="27AD9B01"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478</w:t>
      </w:r>
      <w:r w:rsidR="00B539D0" w:rsidRPr="00597048">
        <w:rPr>
          <w:rFonts w:ascii="Calibri Light" w:hAnsi="Calibri Light"/>
          <w:sz w:val="28"/>
        </w:rPr>
        <w:tab/>
      </w:r>
      <w:r w:rsidR="00B84689" w:rsidRPr="00597048">
        <w:rPr>
          <w:rFonts w:ascii="Calibri Light" w:hAnsi="Calibri Light"/>
          <w:sz w:val="28"/>
        </w:rPr>
        <w:t>Athens</w:t>
      </w:r>
      <w:r w:rsidR="00B539D0" w:rsidRPr="00597048">
        <w:rPr>
          <w:rFonts w:ascii="Calibri Light" w:hAnsi="Calibri Light"/>
          <w:sz w:val="28"/>
        </w:rPr>
        <w:t xml:space="preserve"> creates the Delian League for liberation of Greece from Persia</w:t>
      </w:r>
    </w:p>
    <w:p w14:paraId="4A202A30"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475</w:t>
      </w:r>
      <w:r w:rsidR="00B539D0" w:rsidRPr="00597048">
        <w:rPr>
          <w:rFonts w:ascii="Calibri Light" w:hAnsi="Calibri Light"/>
          <w:sz w:val="28"/>
        </w:rPr>
        <w:tab/>
        <w:t>Parmenides: opposition of reality [changeless] to appearance [changing]</w:t>
      </w:r>
    </w:p>
    <w:p w14:paraId="4EFF4F73"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458</w:t>
      </w:r>
      <w:r w:rsidR="00B539D0" w:rsidRPr="00597048">
        <w:rPr>
          <w:rFonts w:ascii="Calibri Light" w:hAnsi="Calibri Light"/>
          <w:sz w:val="28"/>
        </w:rPr>
        <w:tab/>
        <w:t>Aeschylus’ Oresteia</w:t>
      </w:r>
    </w:p>
    <w:p w14:paraId="3397CAB7"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447</w:t>
      </w:r>
      <w:r w:rsidR="00B539D0" w:rsidRPr="00597048">
        <w:rPr>
          <w:rFonts w:ascii="Calibri Light" w:hAnsi="Calibri Light"/>
          <w:sz w:val="28"/>
        </w:rPr>
        <w:tab/>
        <w:t>Beginning of Parthenon</w:t>
      </w:r>
    </w:p>
    <w:p w14:paraId="6148A373"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447</w:t>
      </w:r>
      <w:r w:rsidR="00B539D0" w:rsidRPr="00597048">
        <w:rPr>
          <w:rFonts w:ascii="Calibri Light" w:hAnsi="Calibri Light"/>
          <w:sz w:val="28"/>
        </w:rPr>
        <w:tab/>
        <w:t>Sophist study of argument, rhetoric; Pindar [lyric poetry,] Sophocles [</w:t>
      </w:r>
      <w:r w:rsidR="00B84689" w:rsidRPr="00597048">
        <w:rPr>
          <w:rFonts w:ascii="Calibri Light" w:hAnsi="Calibri Light"/>
          <w:sz w:val="28"/>
        </w:rPr>
        <w:t>tragedy</w:t>
      </w:r>
      <w:r w:rsidR="00B539D0" w:rsidRPr="00597048">
        <w:rPr>
          <w:rFonts w:ascii="Calibri Light" w:hAnsi="Calibri Light"/>
          <w:sz w:val="28"/>
        </w:rPr>
        <w:t>,] Herodotus [history,] Phidias [sculpture</w:t>
      </w:r>
    </w:p>
    <w:p w14:paraId="3AB34BDE"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431-74</w:t>
      </w:r>
      <w:r w:rsidR="00B539D0" w:rsidRPr="00597048">
        <w:rPr>
          <w:rFonts w:ascii="Calibri Light" w:hAnsi="Calibri Light"/>
          <w:sz w:val="28"/>
        </w:rPr>
        <w:tab/>
        <w:t xml:space="preserve">Socrates [moral philosophy,] Hippocrates [rational medicine,] Democritus [atomism,] Aristophanes [comedy,] </w:t>
      </w:r>
      <w:r w:rsidR="00B84689" w:rsidRPr="00597048">
        <w:rPr>
          <w:rFonts w:ascii="Calibri Light" w:hAnsi="Calibri Light"/>
          <w:sz w:val="28"/>
        </w:rPr>
        <w:t>Euripides</w:t>
      </w:r>
      <w:r w:rsidR="00B539D0" w:rsidRPr="00597048">
        <w:rPr>
          <w:rFonts w:ascii="Calibri Light" w:hAnsi="Calibri Light"/>
          <w:sz w:val="28"/>
        </w:rPr>
        <w:t xml:space="preserve"> [tragedy,]</w:t>
      </w:r>
      <w:r w:rsidR="001F55C4" w:rsidRPr="00597048">
        <w:rPr>
          <w:rFonts w:ascii="Calibri Light" w:hAnsi="Calibri Light"/>
          <w:sz w:val="28"/>
        </w:rPr>
        <w:t xml:space="preserve"> </w:t>
      </w:r>
      <w:r w:rsidR="00B539D0" w:rsidRPr="00597048">
        <w:rPr>
          <w:rFonts w:ascii="Calibri Light" w:hAnsi="Calibri Light"/>
          <w:sz w:val="28"/>
        </w:rPr>
        <w:t>Thucydides [history]</w:t>
      </w:r>
    </w:p>
    <w:p w14:paraId="0B725C5E" w14:textId="77777777" w:rsidR="00B539D0"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431-404</w:t>
      </w:r>
      <w:r w:rsidR="00B539D0" w:rsidRPr="00597048">
        <w:rPr>
          <w:rFonts w:ascii="Calibri Light" w:hAnsi="Calibri Light"/>
          <w:sz w:val="28"/>
        </w:rPr>
        <w:tab/>
        <w:t>Peloponnesian war: defeat of Athenian fleet</w:t>
      </w:r>
    </w:p>
    <w:p w14:paraId="3D4E3806" w14:textId="77777777" w:rsidR="00244681" w:rsidRPr="00597048" w:rsidRDefault="00244681" w:rsidP="0074788F">
      <w:pPr>
        <w:pStyle w:val="Heading4"/>
        <w:rPr>
          <w:rFonts w:ascii="Calibri Light" w:hAnsi="Calibri Light"/>
          <w:i w:val="0"/>
          <w:sz w:val="28"/>
        </w:rPr>
      </w:pPr>
      <w:bookmarkStart w:id="43" w:name="_Toc98415247"/>
      <w:r w:rsidRPr="00597048">
        <w:rPr>
          <w:rFonts w:ascii="Calibri Light" w:hAnsi="Calibri Light"/>
          <w:i w:val="0"/>
          <w:sz w:val="28"/>
        </w:rPr>
        <w:t>The Fourth Century to the Death of Alexander</w:t>
      </w:r>
      <w:bookmarkEnd w:id="43"/>
    </w:p>
    <w:p w14:paraId="7CC808A8" w14:textId="77777777" w:rsidR="00F04603" w:rsidRPr="00597048" w:rsidRDefault="00A935F3" w:rsidP="0074788F">
      <w:pPr>
        <w:tabs>
          <w:tab w:val="right" w:pos="1872"/>
          <w:tab w:val="left" w:pos="2160"/>
        </w:tabs>
        <w:ind w:left="2520" w:hanging="2088"/>
        <w:rPr>
          <w:rFonts w:ascii="Calibri Light" w:hAnsi="Calibri Light"/>
          <w:sz w:val="28"/>
        </w:rPr>
      </w:pPr>
      <w:r w:rsidRPr="00597048">
        <w:rPr>
          <w:rFonts w:ascii="Calibri Light" w:hAnsi="Calibri Light"/>
          <w:sz w:val="28"/>
        </w:rPr>
        <w:t>BC</w:t>
      </w:r>
      <w:r w:rsidRPr="00597048">
        <w:rPr>
          <w:rFonts w:ascii="Calibri Light" w:hAnsi="Calibri Light"/>
          <w:sz w:val="28"/>
        </w:rPr>
        <w:tab/>
      </w:r>
      <w:r w:rsidR="00C3219F" w:rsidRPr="00597048">
        <w:rPr>
          <w:rFonts w:ascii="Calibri Light" w:hAnsi="Calibri Light"/>
          <w:sz w:val="28"/>
        </w:rPr>
        <w:t>404-37</w:t>
      </w:r>
      <w:r w:rsidR="00C3219F" w:rsidRPr="00597048">
        <w:rPr>
          <w:rFonts w:ascii="Calibri Light" w:hAnsi="Calibri Light"/>
          <w:sz w:val="28"/>
        </w:rPr>
        <w:tab/>
        <w:t>Spartan hegemony in Greece</w:t>
      </w:r>
    </w:p>
    <w:p w14:paraId="21010401"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399</w:t>
      </w:r>
      <w:r w:rsidR="00B539D0" w:rsidRPr="00597048">
        <w:rPr>
          <w:rFonts w:ascii="Calibri Light" w:hAnsi="Calibri Light"/>
          <w:sz w:val="28"/>
        </w:rPr>
        <w:tab/>
        <w:t>Trial and execution of Socrates</w:t>
      </w:r>
    </w:p>
    <w:p w14:paraId="3F034E4A"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371-362</w:t>
      </w:r>
      <w:r w:rsidR="00B539D0" w:rsidRPr="00597048">
        <w:rPr>
          <w:rFonts w:ascii="Calibri Light" w:hAnsi="Calibri Light"/>
          <w:sz w:val="28"/>
        </w:rPr>
        <w:tab/>
        <w:t>Plato teaching in Athens</w:t>
      </w:r>
    </w:p>
    <w:p w14:paraId="7CDF41FF"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359</w:t>
      </w:r>
      <w:r w:rsidR="00B539D0" w:rsidRPr="00597048">
        <w:rPr>
          <w:rFonts w:ascii="Calibri Light" w:hAnsi="Calibri Light"/>
          <w:sz w:val="28"/>
        </w:rPr>
        <w:tab/>
        <w:t>Philip II: King of Macedonia, consequences of specialization in war</w:t>
      </w:r>
    </w:p>
    <w:p w14:paraId="1BF3E107"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338</w:t>
      </w:r>
      <w:r w:rsidR="00B539D0" w:rsidRPr="00597048">
        <w:rPr>
          <w:rFonts w:ascii="Calibri Light" w:hAnsi="Calibri Light"/>
          <w:sz w:val="28"/>
        </w:rPr>
        <w:tab/>
        <w:t>Aristotle, Diogenes, Demosthenes</w:t>
      </w:r>
    </w:p>
    <w:p w14:paraId="760C9A17" w14:textId="77777777" w:rsidR="00B539D0"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336-323</w:t>
      </w:r>
      <w:r w:rsidR="00B539D0" w:rsidRPr="00597048">
        <w:rPr>
          <w:rFonts w:ascii="Calibri Light" w:hAnsi="Calibri Light"/>
          <w:sz w:val="28"/>
        </w:rPr>
        <w:tab/>
        <w:t>Ascent to death, at age 32, of Alexander: conquest from the Macedonian Empire to Indus Valley</w:t>
      </w:r>
    </w:p>
    <w:p w14:paraId="5C80484F" w14:textId="77777777" w:rsidR="002A1B12" w:rsidRPr="00597048" w:rsidRDefault="002A1B12" w:rsidP="0074788F">
      <w:pPr>
        <w:pStyle w:val="Heading4"/>
        <w:rPr>
          <w:rFonts w:ascii="Calibri Light" w:hAnsi="Calibri Light"/>
          <w:i w:val="0"/>
          <w:sz w:val="28"/>
        </w:rPr>
      </w:pPr>
      <w:bookmarkStart w:id="44" w:name="_Toc98415248"/>
      <w:r w:rsidRPr="00597048">
        <w:rPr>
          <w:rFonts w:ascii="Calibri Light" w:hAnsi="Calibri Light"/>
          <w:i w:val="0"/>
          <w:sz w:val="28"/>
        </w:rPr>
        <w:t>The Hellenistic World</w:t>
      </w:r>
      <w:bookmarkEnd w:id="44"/>
    </w:p>
    <w:p w14:paraId="4062E487" w14:textId="77777777" w:rsidR="00F04603" w:rsidRPr="00597048" w:rsidRDefault="00A935F3" w:rsidP="0074788F">
      <w:pPr>
        <w:tabs>
          <w:tab w:val="right" w:pos="1872"/>
          <w:tab w:val="left" w:pos="2160"/>
        </w:tabs>
        <w:ind w:left="2520" w:hanging="2088"/>
        <w:rPr>
          <w:rFonts w:ascii="Calibri Light" w:hAnsi="Calibri Light"/>
          <w:sz w:val="28"/>
        </w:rPr>
      </w:pPr>
      <w:r w:rsidRPr="00597048">
        <w:rPr>
          <w:rFonts w:ascii="Calibri Light" w:hAnsi="Calibri Light"/>
          <w:sz w:val="28"/>
        </w:rPr>
        <w:t>BC</w:t>
      </w:r>
      <w:r w:rsidRPr="00597048">
        <w:rPr>
          <w:rFonts w:ascii="Calibri Light" w:hAnsi="Calibri Light"/>
          <w:sz w:val="28"/>
        </w:rPr>
        <w:tab/>
      </w:r>
      <w:r w:rsidR="00EC579F" w:rsidRPr="00597048">
        <w:rPr>
          <w:rFonts w:ascii="Calibri Light" w:hAnsi="Calibri Light"/>
          <w:sz w:val="28"/>
        </w:rPr>
        <w:t>323-276</w:t>
      </w:r>
      <w:r w:rsidR="00EC579F" w:rsidRPr="00597048">
        <w:rPr>
          <w:rFonts w:ascii="Calibri Light" w:hAnsi="Calibri Light"/>
          <w:sz w:val="28"/>
        </w:rPr>
        <w:tab/>
        <w:t xml:space="preserve">Wars of Alexander’s </w:t>
      </w:r>
      <w:r w:rsidR="00B84689" w:rsidRPr="00597048">
        <w:rPr>
          <w:rFonts w:ascii="Calibri Light" w:hAnsi="Calibri Light"/>
          <w:sz w:val="28"/>
        </w:rPr>
        <w:t>successors</w:t>
      </w:r>
      <w:r w:rsidR="00EC579F" w:rsidRPr="00597048">
        <w:rPr>
          <w:rFonts w:ascii="Calibri Light" w:hAnsi="Calibri Light"/>
          <w:sz w:val="28"/>
        </w:rPr>
        <w:t>…</w:t>
      </w:r>
    </w:p>
    <w:p w14:paraId="2CE5E31D"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EC579F" w:rsidRPr="00597048">
        <w:rPr>
          <w:rFonts w:ascii="Calibri Light" w:hAnsi="Calibri Light"/>
          <w:sz w:val="28"/>
        </w:rPr>
        <w:t>c. 290</w:t>
      </w:r>
      <w:r w:rsidR="00EC579F" w:rsidRPr="00597048">
        <w:rPr>
          <w:rFonts w:ascii="Calibri Light" w:hAnsi="Calibri Light"/>
          <w:sz w:val="28"/>
        </w:rPr>
        <w:tab/>
        <w:t xml:space="preserve">The </w:t>
      </w:r>
      <w:r w:rsidR="00B84689" w:rsidRPr="00597048">
        <w:rPr>
          <w:rFonts w:ascii="Calibri Light" w:hAnsi="Calibri Light"/>
          <w:sz w:val="28"/>
        </w:rPr>
        <w:t>Colossus</w:t>
      </w:r>
      <w:r w:rsidR="00EC579F" w:rsidRPr="00597048">
        <w:rPr>
          <w:rFonts w:ascii="Calibri Light" w:hAnsi="Calibri Light"/>
          <w:sz w:val="28"/>
        </w:rPr>
        <w:t xml:space="preserve"> of Rhodes</w:t>
      </w:r>
    </w:p>
    <w:p w14:paraId="0A46A1BC"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275-215</w:t>
      </w:r>
      <w:r w:rsidR="00B539D0" w:rsidRPr="00597048">
        <w:rPr>
          <w:rFonts w:ascii="Calibri Light" w:hAnsi="Calibri Light"/>
          <w:sz w:val="28"/>
        </w:rPr>
        <w:tab/>
        <w:t xml:space="preserve">Aristarchus, Archimedes, </w:t>
      </w:r>
      <w:r w:rsidR="00B84689" w:rsidRPr="00597048">
        <w:rPr>
          <w:rFonts w:ascii="Calibri Light" w:hAnsi="Calibri Light"/>
          <w:sz w:val="28"/>
        </w:rPr>
        <w:t>Eratosthenes</w:t>
      </w:r>
      <w:r w:rsidR="00B539D0" w:rsidRPr="00597048">
        <w:rPr>
          <w:rFonts w:ascii="Calibri Light" w:hAnsi="Calibri Light"/>
          <w:sz w:val="28"/>
        </w:rPr>
        <w:t xml:space="preserve">, Theocritus, </w:t>
      </w:r>
      <w:r w:rsidR="00B84689" w:rsidRPr="00597048">
        <w:rPr>
          <w:rFonts w:ascii="Calibri Light" w:hAnsi="Calibri Light"/>
          <w:sz w:val="28"/>
        </w:rPr>
        <w:t>Apollonius</w:t>
      </w:r>
      <w:r w:rsidR="00B539D0" w:rsidRPr="00597048">
        <w:rPr>
          <w:rFonts w:ascii="Calibri Light" w:hAnsi="Calibri Light"/>
          <w:sz w:val="28"/>
        </w:rPr>
        <w:t xml:space="preserve"> Rhodius, Manetho and Berossus</w:t>
      </w:r>
    </w:p>
    <w:p w14:paraId="52B766BD" w14:textId="77777777" w:rsidR="00EC579F"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EC579F" w:rsidRPr="00597048">
        <w:rPr>
          <w:rFonts w:ascii="Calibri Light" w:hAnsi="Calibri Light"/>
          <w:sz w:val="28"/>
        </w:rPr>
        <w:t>c. 175</w:t>
      </w:r>
      <w:r w:rsidR="00EC579F" w:rsidRPr="00597048">
        <w:rPr>
          <w:rFonts w:ascii="Calibri Light" w:hAnsi="Calibri Light"/>
          <w:sz w:val="28"/>
        </w:rPr>
        <w:tab/>
        <w:t>The great altar of Pergamum</w:t>
      </w:r>
    </w:p>
    <w:p w14:paraId="60ED3866" w14:textId="77777777" w:rsidR="00321BA2" w:rsidRPr="00597048" w:rsidRDefault="00321BA2" w:rsidP="0074788F">
      <w:pPr>
        <w:pStyle w:val="Heading3"/>
        <w:rPr>
          <w:rFonts w:ascii="Calibri Light" w:hAnsi="Calibri Light"/>
          <w:b w:val="0"/>
          <w:sz w:val="28"/>
        </w:rPr>
      </w:pPr>
      <w:bookmarkStart w:id="45" w:name="_Toc98415249"/>
      <w:r w:rsidRPr="00597048">
        <w:rPr>
          <w:rFonts w:ascii="Calibri Light" w:hAnsi="Calibri Light"/>
          <w:b w:val="0"/>
          <w:sz w:val="28"/>
        </w:rPr>
        <w:t>Classical Antiquity: Rome</w:t>
      </w:r>
      <w:bookmarkEnd w:id="45"/>
    </w:p>
    <w:p w14:paraId="079995CC" w14:textId="77777777" w:rsidR="00B539D0" w:rsidRPr="00597048" w:rsidRDefault="00321BA2" w:rsidP="0074788F">
      <w:pPr>
        <w:pStyle w:val="Heading4"/>
        <w:rPr>
          <w:rFonts w:ascii="Calibri Light" w:hAnsi="Calibri Light"/>
          <w:i w:val="0"/>
          <w:sz w:val="28"/>
        </w:rPr>
      </w:pPr>
      <w:bookmarkStart w:id="46" w:name="_Toc98415250"/>
      <w:r w:rsidRPr="00597048">
        <w:rPr>
          <w:rFonts w:ascii="Calibri Light" w:hAnsi="Calibri Light"/>
          <w:i w:val="0"/>
          <w:sz w:val="28"/>
        </w:rPr>
        <w:t>The Roman Republic</w:t>
      </w:r>
      <w:bookmarkEnd w:id="46"/>
    </w:p>
    <w:p w14:paraId="2A146670" w14:textId="77777777" w:rsidR="00F04603" w:rsidRPr="00597048" w:rsidRDefault="00A935F3" w:rsidP="0074788F">
      <w:pPr>
        <w:tabs>
          <w:tab w:val="right" w:pos="1872"/>
          <w:tab w:val="left" w:pos="2160"/>
        </w:tabs>
        <w:ind w:left="2520" w:hanging="2088"/>
        <w:rPr>
          <w:rFonts w:ascii="Calibri Light" w:hAnsi="Calibri Light"/>
          <w:sz w:val="28"/>
        </w:rPr>
      </w:pPr>
      <w:r w:rsidRPr="00597048">
        <w:rPr>
          <w:rFonts w:ascii="Calibri Light" w:hAnsi="Calibri Light"/>
          <w:sz w:val="28"/>
        </w:rPr>
        <w:t>BC</w:t>
      </w:r>
      <w:r w:rsidRPr="00597048">
        <w:rPr>
          <w:rFonts w:ascii="Calibri Light" w:hAnsi="Calibri Light"/>
          <w:sz w:val="28"/>
        </w:rPr>
        <w:tab/>
      </w:r>
      <w:r w:rsidR="00B539D0" w:rsidRPr="00597048">
        <w:rPr>
          <w:rFonts w:ascii="Calibri Light" w:hAnsi="Calibri Light"/>
          <w:sz w:val="28"/>
        </w:rPr>
        <w:t>387</w:t>
      </w:r>
      <w:r w:rsidR="00B539D0" w:rsidRPr="00597048">
        <w:rPr>
          <w:rFonts w:ascii="Calibri Light" w:hAnsi="Calibri Light"/>
          <w:sz w:val="28"/>
        </w:rPr>
        <w:tab/>
        <w:t>Rome destroyed by the Celts</w:t>
      </w:r>
    </w:p>
    <w:p w14:paraId="6BAA9A6C"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338</w:t>
      </w:r>
      <w:r w:rsidR="00B539D0" w:rsidRPr="00597048">
        <w:rPr>
          <w:rFonts w:ascii="Calibri Light" w:hAnsi="Calibri Light"/>
          <w:sz w:val="28"/>
        </w:rPr>
        <w:tab/>
        <w:t>Rome</w:t>
      </w:r>
      <w:r w:rsidR="00B84689" w:rsidRPr="00597048">
        <w:rPr>
          <w:rFonts w:ascii="Calibri Light" w:hAnsi="Calibri Light"/>
          <w:sz w:val="28"/>
        </w:rPr>
        <w:t xml:space="preserve"> in control of Latium</w:t>
      </w:r>
    </w:p>
    <w:p w14:paraId="0AF302DF"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200-</w:t>
      </w:r>
      <w:r w:rsidR="00B539D0" w:rsidRPr="00597048">
        <w:rPr>
          <w:rFonts w:ascii="Calibri Light" w:hAnsi="Calibri Light"/>
          <w:sz w:val="28"/>
        </w:rPr>
        <w:tab/>
        <w:t>Rome defeats Philip of Macedon; Leads to ascent of Rome, 800 years of stable power with basis in: granting of citizenship to slaves</w:t>
      </w:r>
    </w:p>
    <w:p w14:paraId="27C1CC33"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197</w:t>
      </w:r>
      <w:r w:rsidR="00B539D0" w:rsidRPr="00597048">
        <w:rPr>
          <w:rFonts w:ascii="Calibri Light" w:hAnsi="Calibri Light"/>
          <w:sz w:val="28"/>
        </w:rPr>
        <w:tab/>
        <w:t>and consequent loyalty to Rome and unification with other cities</w:t>
      </w:r>
    </w:p>
    <w:p w14:paraId="50C39A4A" w14:textId="77777777" w:rsidR="00B539D0"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67-62</w:t>
      </w:r>
      <w:r w:rsidR="00B539D0" w:rsidRPr="00597048">
        <w:rPr>
          <w:rFonts w:ascii="Calibri Light" w:hAnsi="Calibri Light"/>
          <w:sz w:val="28"/>
        </w:rPr>
        <w:tab/>
        <w:t>Pompey: suppression of piracy; campaigns</w:t>
      </w:r>
    </w:p>
    <w:p w14:paraId="7B02F9F2" w14:textId="77777777" w:rsidR="00B539D0" w:rsidRPr="00597048" w:rsidRDefault="00B539D0" w:rsidP="0074788F">
      <w:pPr>
        <w:pStyle w:val="Heading4"/>
        <w:rPr>
          <w:rFonts w:ascii="Calibri Light" w:hAnsi="Calibri Light"/>
          <w:i w:val="0"/>
          <w:sz w:val="28"/>
        </w:rPr>
      </w:pPr>
      <w:bookmarkStart w:id="47" w:name="_Toc98415251"/>
      <w:r w:rsidRPr="00597048">
        <w:rPr>
          <w:rFonts w:ascii="Calibri Light" w:hAnsi="Calibri Light"/>
          <w:i w:val="0"/>
          <w:sz w:val="28"/>
        </w:rPr>
        <w:t xml:space="preserve">Julius </w:t>
      </w:r>
      <w:r w:rsidR="00B84689" w:rsidRPr="00597048">
        <w:rPr>
          <w:rFonts w:ascii="Calibri Light" w:hAnsi="Calibri Light"/>
          <w:i w:val="0"/>
          <w:sz w:val="28"/>
        </w:rPr>
        <w:t>Caesar</w:t>
      </w:r>
      <w:bookmarkEnd w:id="47"/>
    </w:p>
    <w:p w14:paraId="3C3BBCCA" w14:textId="77777777" w:rsidR="00F04603" w:rsidRPr="00597048" w:rsidRDefault="00A935F3" w:rsidP="0074788F">
      <w:pPr>
        <w:tabs>
          <w:tab w:val="right" w:pos="1872"/>
          <w:tab w:val="left" w:pos="2160"/>
        </w:tabs>
        <w:ind w:left="2520" w:hanging="2088"/>
        <w:rPr>
          <w:rFonts w:ascii="Calibri Light" w:hAnsi="Calibri Light"/>
          <w:sz w:val="28"/>
        </w:rPr>
      </w:pPr>
      <w:r w:rsidRPr="00597048">
        <w:rPr>
          <w:rFonts w:ascii="Calibri Light" w:hAnsi="Calibri Light"/>
          <w:sz w:val="28"/>
        </w:rPr>
        <w:t>BC</w:t>
      </w:r>
      <w:r w:rsidRPr="00597048">
        <w:rPr>
          <w:rFonts w:ascii="Calibri Light" w:hAnsi="Calibri Light"/>
          <w:sz w:val="28"/>
        </w:rPr>
        <w:tab/>
      </w:r>
      <w:r w:rsidR="00B539D0" w:rsidRPr="00597048">
        <w:rPr>
          <w:rFonts w:ascii="Calibri Light" w:hAnsi="Calibri Light"/>
          <w:sz w:val="28"/>
        </w:rPr>
        <w:t>58</w:t>
      </w:r>
      <w:r w:rsidR="00B539D0" w:rsidRPr="00597048">
        <w:rPr>
          <w:rFonts w:ascii="Calibri Light" w:hAnsi="Calibri Light"/>
          <w:sz w:val="28"/>
        </w:rPr>
        <w:tab/>
        <w:t>Conquest of Gaul [France, Belgium, parts of Holland, Germany and Switzerland;] flowering of Latin literature: Lucretius, Catullus, Cicero,</w:t>
      </w:r>
      <w:r w:rsidR="00C61102" w:rsidRPr="00597048">
        <w:rPr>
          <w:rFonts w:ascii="Calibri Light" w:hAnsi="Calibri Light"/>
          <w:sz w:val="28"/>
        </w:rPr>
        <w:t xml:space="preserve"> </w:t>
      </w:r>
      <w:r w:rsidR="00B84689" w:rsidRPr="00597048">
        <w:rPr>
          <w:rFonts w:ascii="Calibri Light" w:hAnsi="Calibri Light"/>
          <w:sz w:val="28"/>
        </w:rPr>
        <w:t>and Caesar</w:t>
      </w:r>
    </w:p>
    <w:p w14:paraId="5AC65F3B"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48</w:t>
      </w:r>
      <w:r w:rsidR="00B539D0" w:rsidRPr="00597048">
        <w:rPr>
          <w:rFonts w:ascii="Calibri Light" w:hAnsi="Calibri Light"/>
          <w:sz w:val="28"/>
        </w:rPr>
        <w:tab/>
        <w:t>Defeats Pompey at Pharsalus</w:t>
      </w:r>
    </w:p>
    <w:p w14:paraId="07405013"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48-47</w:t>
      </w:r>
      <w:r w:rsidR="00B539D0" w:rsidRPr="00597048">
        <w:rPr>
          <w:rFonts w:ascii="Calibri Light" w:hAnsi="Calibri Light"/>
          <w:sz w:val="28"/>
        </w:rPr>
        <w:tab/>
        <w:t>In Egypt with Cleopatra VII</w:t>
      </w:r>
    </w:p>
    <w:p w14:paraId="494CA31F"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46</w:t>
      </w:r>
      <w:r w:rsidR="00B539D0" w:rsidRPr="00597048">
        <w:rPr>
          <w:rFonts w:ascii="Calibri Light" w:hAnsi="Calibri Light"/>
          <w:sz w:val="28"/>
        </w:rPr>
        <w:tab/>
        <w:t>Reform of Roman Calendar</w:t>
      </w:r>
    </w:p>
    <w:p w14:paraId="1C1ABB46" w14:textId="77777777" w:rsidR="00B539D0"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44</w:t>
      </w:r>
      <w:r w:rsidR="00B539D0" w:rsidRPr="00597048">
        <w:rPr>
          <w:rFonts w:ascii="Calibri Light" w:hAnsi="Calibri Light"/>
          <w:sz w:val="28"/>
        </w:rPr>
        <w:tab/>
        <w:t>Assassinated</w:t>
      </w:r>
    </w:p>
    <w:p w14:paraId="488F2C32" w14:textId="77777777" w:rsidR="00B539D0" w:rsidRPr="00597048" w:rsidRDefault="00B539D0" w:rsidP="0074788F">
      <w:pPr>
        <w:pStyle w:val="Heading4"/>
        <w:rPr>
          <w:rFonts w:ascii="Calibri Light" w:hAnsi="Calibri Light"/>
          <w:i w:val="0"/>
          <w:sz w:val="28"/>
        </w:rPr>
      </w:pPr>
      <w:bookmarkStart w:id="48" w:name="_Toc98415252"/>
      <w:r w:rsidRPr="00597048">
        <w:rPr>
          <w:rFonts w:ascii="Calibri Light" w:hAnsi="Calibri Light"/>
          <w:i w:val="0"/>
          <w:sz w:val="28"/>
        </w:rPr>
        <w:t>Augustan Empire</w:t>
      </w:r>
      <w:bookmarkEnd w:id="48"/>
    </w:p>
    <w:p w14:paraId="379F43BF" w14:textId="77777777" w:rsidR="00F04603" w:rsidRPr="00597048" w:rsidRDefault="00A935F3" w:rsidP="0074788F">
      <w:pPr>
        <w:tabs>
          <w:tab w:val="right" w:pos="1872"/>
          <w:tab w:val="left" w:pos="2160"/>
        </w:tabs>
        <w:ind w:left="2520" w:hanging="2088"/>
        <w:rPr>
          <w:rFonts w:ascii="Calibri Light" w:hAnsi="Calibri Light"/>
          <w:sz w:val="28"/>
        </w:rPr>
      </w:pPr>
      <w:r w:rsidRPr="00597048">
        <w:rPr>
          <w:rFonts w:ascii="Calibri Light" w:hAnsi="Calibri Light"/>
          <w:sz w:val="28"/>
        </w:rPr>
        <w:t>BC</w:t>
      </w:r>
      <w:r w:rsidRPr="00597048">
        <w:rPr>
          <w:rFonts w:ascii="Calibri Light" w:hAnsi="Calibri Light"/>
          <w:sz w:val="28"/>
        </w:rPr>
        <w:tab/>
      </w:r>
      <w:r w:rsidR="00B539D0" w:rsidRPr="00597048">
        <w:rPr>
          <w:rFonts w:ascii="Calibri Light" w:hAnsi="Calibri Light"/>
          <w:sz w:val="28"/>
        </w:rPr>
        <w:t>31</w:t>
      </w:r>
      <w:r w:rsidR="001F55C4" w:rsidRPr="00597048">
        <w:rPr>
          <w:rFonts w:ascii="Calibri Light" w:hAnsi="Calibri Light"/>
          <w:sz w:val="28"/>
        </w:rPr>
        <w:t>- AD 68</w:t>
      </w:r>
      <w:r w:rsidR="00B539D0" w:rsidRPr="00597048">
        <w:rPr>
          <w:rFonts w:ascii="Calibri Light" w:hAnsi="Calibri Light"/>
          <w:sz w:val="28"/>
        </w:rPr>
        <w:tab/>
        <w:t>Classic age of Latin literature: Virgil, Horace, Livy, Ovid, Seneca, Petronius</w:t>
      </w:r>
    </w:p>
    <w:p w14:paraId="73F6B819" w14:textId="77777777" w:rsidR="00F04603" w:rsidRPr="00597048" w:rsidRDefault="00A935F3"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r>
      <w:r w:rsidR="00B539D0" w:rsidRPr="00597048">
        <w:rPr>
          <w:rFonts w:ascii="Calibri Light" w:hAnsi="Calibri Light"/>
          <w:sz w:val="28"/>
        </w:rPr>
        <w:t>6</w:t>
      </w:r>
      <w:r w:rsidR="00B539D0" w:rsidRPr="00597048">
        <w:rPr>
          <w:rFonts w:ascii="Calibri Light" w:hAnsi="Calibri Light"/>
          <w:sz w:val="28"/>
        </w:rPr>
        <w:tab/>
        <w:t>Judea taken over by Romans; revolutionary “Messianic” movements develop</w:t>
      </w:r>
    </w:p>
    <w:p w14:paraId="5B017C62"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30</w:t>
      </w:r>
      <w:r w:rsidR="00B539D0" w:rsidRPr="00597048">
        <w:rPr>
          <w:rFonts w:ascii="Calibri Light" w:hAnsi="Calibri Light"/>
          <w:sz w:val="28"/>
        </w:rPr>
        <w:tab/>
        <w:t>Jesus crucified</w:t>
      </w:r>
    </w:p>
    <w:p w14:paraId="630DAB9E" w14:textId="77777777" w:rsidR="00B539D0"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75-100</w:t>
      </w:r>
      <w:r w:rsidR="00B539D0" w:rsidRPr="00597048">
        <w:rPr>
          <w:rFonts w:ascii="Calibri Light" w:hAnsi="Calibri Light"/>
          <w:sz w:val="28"/>
        </w:rPr>
        <w:tab/>
        <w:t>Four Gospels written</w:t>
      </w:r>
    </w:p>
    <w:p w14:paraId="1E7DBB72" w14:textId="77777777" w:rsidR="00556933" w:rsidRPr="00597048" w:rsidRDefault="00556933" w:rsidP="0074788F">
      <w:pPr>
        <w:pStyle w:val="Heading4"/>
        <w:rPr>
          <w:rFonts w:ascii="Calibri Light" w:hAnsi="Calibri Light"/>
          <w:i w:val="0"/>
          <w:sz w:val="28"/>
        </w:rPr>
      </w:pPr>
      <w:bookmarkStart w:id="49" w:name="_Toc98415253"/>
      <w:r w:rsidRPr="00597048">
        <w:rPr>
          <w:rFonts w:ascii="Calibri Light" w:hAnsi="Calibri Light"/>
          <w:i w:val="0"/>
          <w:sz w:val="28"/>
        </w:rPr>
        <w:t>The Later Roman Empire</w:t>
      </w:r>
      <w:bookmarkEnd w:id="49"/>
    </w:p>
    <w:p w14:paraId="588CBF3B" w14:textId="77777777" w:rsidR="00B539D0" w:rsidRPr="00597048" w:rsidRDefault="00B539D0" w:rsidP="0074788F">
      <w:pPr>
        <w:pStyle w:val="Heading4"/>
        <w:rPr>
          <w:rFonts w:ascii="Calibri Light" w:hAnsi="Calibri Light"/>
          <w:i w:val="0"/>
          <w:sz w:val="28"/>
        </w:rPr>
      </w:pPr>
      <w:bookmarkStart w:id="50" w:name="_Toc98415254"/>
      <w:r w:rsidRPr="00597048">
        <w:rPr>
          <w:rFonts w:ascii="Calibri Light" w:hAnsi="Calibri Light"/>
          <w:i w:val="0"/>
          <w:sz w:val="28"/>
        </w:rPr>
        <w:t>Late Roman society and culture [interaction of power, knowledge and faith]</w:t>
      </w:r>
      <w:bookmarkEnd w:id="50"/>
    </w:p>
    <w:p w14:paraId="2A912AD4" w14:textId="77777777" w:rsidR="00F04603" w:rsidRPr="00597048" w:rsidRDefault="00A935F3"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r>
      <w:r w:rsidR="00B539D0" w:rsidRPr="00597048">
        <w:rPr>
          <w:rFonts w:ascii="Calibri Light" w:hAnsi="Calibri Light"/>
          <w:sz w:val="28"/>
        </w:rPr>
        <w:t>250</w:t>
      </w:r>
      <w:r w:rsidR="00B539D0" w:rsidRPr="00597048">
        <w:rPr>
          <w:rFonts w:ascii="Calibri Light" w:hAnsi="Calibri Light"/>
          <w:sz w:val="28"/>
        </w:rPr>
        <w:tab/>
        <w:t>Plotinus, Neoplatonism begins</w:t>
      </w:r>
    </w:p>
    <w:p w14:paraId="1E24CC2D"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381</w:t>
      </w:r>
      <w:r w:rsidR="00B539D0" w:rsidRPr="00597048">
        <w:rPr>
          <w:rFonts w:ascii="Calibri Light" w:hAnsi="Calibri Light"/>
          <w:sz w:val="28"/>
        </w:rPr>
        <w:tab/>
        <w:t xml:space="preserve">Council of </w:t>
      </w:r>
      <w:r w:rsidR="00B84689" w:rsidRPr="00597048">
        <w:rPr>
          <w:rFonts w:ascii="Calibri Light" w:hAnsi="Calibri Light"/>
          <w:sz w:val="28"/>
        </w:rPr>
        <w:t>Constantinople</w:t>
      </w:r>
      <w:r w:rsidR="00B539D0" w:rsidRPr="00597048">
        <w:rPr>
          <w:rFonts w:ascii="Calibri Light" w:hAnsi="Calibri Light"/>
          <w:sz w:val="28"/>
        </w:rPr>
        <w:t>; Doctrine of the Trinity completed</w:t>
      </w:r>
    </w:p>
    <w:p w14:paraId="04B9A6EE"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391</w:t>
      </w:r>
      <w:r w:rsidR="00B539D0" w:rsidRPr="00597048">
        <w:rPr>
          <w:rFonts w:ascii="Calibri Light" w:hAnsi="Calibri Light"/>
          <w:sz w:val="28"/>
        </w:rPr>
        <w:tab/>
        <w:t>Theodosius I prohibits all pagan worship</w:t>
      </w:r>
    </w:p>
    <w:p w14:paraId="61459E00"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410</w:t>
      </w:r>
      <w:r w:rsidR="00B539D0" w:rsidRPr="00597048">
        <w:rPr>
          <w:rFonts w:ascii="Calibri Light" w:hAnsi="Calibri Light"/>
          <w:sz w:val="28"/>
        </w:rPr>
        <w:tab/>
        <w:t>Sack of Rome by Visigoths followed by Christian Apologetics, notably Augustine’s City of God</w:t>
      </w:r>
    </w:p>
    <w:p w14:paraId="46CB3FEA"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431</w:t>
      </w:r>
      <w:r w:rsidR="00B539D0" w:rsidRPr="00597048">
        <w:rPr>
          <w:rFonts w:ascii="Calibri Light" w:hAnsi="Calibri Light"/>
          <w:sz w:val="28"/>
        </w:rPr>
        <w:tab/>
        <w:t xml:space="preserve">Council of </w:t>
      </w:r>
      <w:r w:rsidR="00B84689" w:rsidRPr="00597048">
        <w:rPr>
          <w:rFonts w:ascii="Calibri Light" w:hAnsi="Calibri Light"/>
          <w:sz w:val="28"/>
        </w:rPr>
        <w:t>Ephesus</w:t>
      </w:r>
    </w:p>
    <w:p w14:paraId="7E5FCCA5"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451</w:t>
      </w:r>
      <w:r w:rsidR="00B539D0" w:rsidRPr="00597048">
        <w:rPr>
          <w:rFonts w:ascii="Calibri Light" w:hAnsi="Calibri Light"/>
          <w:sz w:val="28"/>
        </w:rPr>
        <w:tab/>
        <w:t>Council of Chalcedon</w:t>
      </w:r>
    </w:p>
    <w:p w14:paraId="3C3AD193"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496</w:t>
      </w:r>
      <w:r w:rsidR="00B539D0" w:rsidRPr="00597048">
        <w:rPr>
          <w:rFonts w:ascii="Calibri Light" w:hAnsi="Calibri Light"/>
          <w:sz w:val="28"/>
        </w:rPr>
        <w:tab/>
        <w:t>Conversion of Franks to Christianity</w:t>
      </w:r>
    </w:p>
    <w:p w14:paraId="3786C327"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534</w:t>
      </w:r>
      <w:r w:rsidR="00B539D0" w:rsidRPr="00597048">
        <w:rPr>
          <w:rFonts w:ascii="Calibri Light" w:hAnsi="Calibri Light"/>
          <w:sz w:val="28"/>
        </w:rPr>
        <w:tab/>
        <w:t>Completion of Justinian’s law code</w:t>
      </w:r>
    </w:p>
    <w:p w14:paraId="47F98556" w14:textId="77777777" w:rsidR="00B539D0"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641</w:t>
      </w:r>
      <w:r w:rsidR="00B539D0" w:rsidRPr="00597048">
        <w:rPr>
          <w:rFonts w:ascii="Calibri Light" w:hAnsi="Calibri Light"/>
          <w:sz w:val="28"/>
        </w:rPr>
        <w:tab/>
        <w:t>Death of Heraclius; Gospels have been translated into 10 languages; Christian missionaries working in China</w:t>
      </w:r>
    </w:p>
    <w:p w14:paraId="4A7D09BC" w14:textId="77777777" w:rsidR="00B539D0" w:rsidRPr="00597048" w:rsidRDefault="00B539D0" w:rsidP="0074788F">
      <w:pPr>
        <w:pStyle w:val="Heading2"/>
        <w:rPr>
          <w:rFonts w:ascii="Calibri Light" w:hAnsi="Calibri Light"/>
          <w:b w:val="0"/>
          <w:sz w:val="28"/>
        </w:rPr>
      </w:pPr>
      <w:bookmarkStart w:id="51" w:name="_Toc98415209"/>
      <w:bookmarkStart w:id="52" w:name="_Toc98415255"/>
      <w:r w:rsidRPr="00597048">
        <w:rPr>
          <w:rFonts w:ascii="Calibri Light" w:hAnsi="Calibri Light"/>
          <w:b w:val="0"/>
          <w:sz w:val="28"/>
        </w:rPr>
        <w:t>THE WORLD: 500 – 1500</w:t>
      </w:r>
      <w:bookmarkEnd w:id="51"/>
      <w:bookmarkEnd w:id="52"/>
    </w:p>
    <w:p w14:paraId="39EB54CD" w14:textId="77777777" w:rsidR="00B539D0" w:rsidRPr="00597048" w:rsidRDefault="00DC797F" w:rsidP="0074788F">
      <w:pPr>
        <w:pStyle w:val="Heading3"/>
        <w:rPr>
          <w:rFonts w:ascii="Calibri Light" w:hAnsi="Calibri Light"/>
          <w:b w:val="0"/>
          <w:sz w:val="28"/>
        </w:rPr>
      </w:pPr>
      <w:bookmarkStart w:id="53" w:name="_Toc98415256"/>
      <w:r w:rsidRPr="00597048">
        <w:rPr>
          <w:rFonts w:ascii="Calibri Light" w:hAnsi="Calibri Light"/>
          <w:b w:val="0"/>
          <w:sz w:val="28"/>
        </w:rPr>
        <w:t>The Arabs</w:t>
      </w:r>
      <w:bookmarkEnd w:id="53"/>
    </w:p>
    <w:p w14:paraId="14211EB5" w14:textId="77777777" w:rsidR="00556933" w:rsidRPr="00597048" w:rsidRDefault="00556933" w:rsidP="0074788F">
      <w:pPr>
        <w:pStyle w:val="Heading4"/>
        <w:rPr>
          <w:rFonts w:ascii="Calibri Light" w:hAnsi="Calibri Light"/>
          <w:i w:val="0"/>
          <w:sz w:val="28"/>
        </w:rPr>
      </w:pPr>
      <w:bookmarkStart w:id="54" w:name="_Toc98415257"/>
      <w:r w:rsidRPr="00597048">
        <w:rPr>
          <w:rFonts w:ascii="Calibri Light" w:hAnsi="Calibri Light"/>
          <w:i w:val="0"/>
          <w:sz w:val="28"/>
        </w:rPr>
        <w:t>The Arabs and the Rise of Islam</w:t>
      </w:r>
      <w:bookmarkEnd w:id="54"/>
    </w:p>
    <w:p w14:paraId="55A3BE40" w14:textId="77777777" w:rsidR="00366DE0" w:rsidRPr="00597048" w:rsidRDefault="00366DE0" w:rsidP="0074788F">
      <w:pPr>
        <w:pStyle w:val="Heading4"/>
        <w:rPr>
          <w:rFonts w:ascii="Calibri Light" w:hAnsi="Calibri Light"/>
          <w:i w:val="0"/>
          <w:sz w:val="28"/>
        </w:rPr>
      </w:pPr>
      <w:bookmarkStart w:id="55" w:name="_Toc98415258"/>
      <w:r w:rsidRPr="00597048">
        <w:rPr>
          <w:rFonts w:ascii="Calibri Light" w:hAnsi="Calibri Light"/>
          <w:i w:val="0"/>
          <w:sz w:val="28"/>
        </w:rPr>
        <w:t>The Disruption and Decline of the Arab Empire</w:t>
      </w:r>
      <w:bookmarkEnd w:id="55"/>
    </w:p>
    <w:p w14:paraId="05C67572" w14:textId="77777777" w:rsidR="00B539D0" w:rsidRPr="00597048" w:rsidRDefault="00067D5D" w:rsidP="0074788F">
      <w:pPr>
        <w:tabs>
          <w:tab w:val="right" w:pos="1872"/>
          <w:tab w:val="left" w:pos="2160"/>
        </w:tabs>
        <w:ind w:left="2520" w:hanging="2088"/>
        <w:rPr>
          <w:rFonts w:ascii="Calibri Light" w:hAnsi="Calibri Light"/>
          <w:sz w:val="28"/>
        </w:rPr>
      </w:pPr>
      <w:r w:rsidRPr="00597048">
        <w:rPr>
          <w:rFonts w:ascii="Calibri Light" w:hAnsi="Calibri Light"/>
          <w:sz w:val="28"/>
        </w:rPr>
        <w:t>BC</w:t>
      </w:r>
      <w:r w:rsidRPr="00597048">
        <w:rPr>
          <w:rFonts w:ascii="Calibri Light" w:hAnsi="Calibri Light"/>
          <w:sz w:val="28"/>
        </w:rPr>
        <w:tab/>
      </w:r>
      <w:r w:rsidR="00B539D0" w:rsidRPr="00597048">
        <w:rPr>
          <w:rFonts w:ascii="Calibri Light" w:hAnsi="Calibri Light"/>
          <w:sz w:val="28"/>
        </w:rPr>
        <w:t>853</w:t>
      </w:r>
      <w:r w:rsidR="00B539D0" w:rsidRPr="00597048">
        <w:rPr>
          <w:rFonts w:ascii="Calibri Light" w:hAnsi="Calibri Light"/>
          <w:sz w:val="28"/>
        </w:rPr>
        <w:tab/>
        <w:t>First reference to Arabs in an inscription of the Assyrian Shalmaneser</w:t>
      </w:r>
    </w:p>
    <w:p w14:paraId="299441E0" w14:textId="77777777" w:rsidR="00F04603" w:rsidRPr="00597048" w:rsidRDefault="00067D5D"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r>
      <w:r w:rsidR="00B539D0" w:rsidRPr="00597048">
        <w:rPr>
          <w:rFonts w:ascii="Calibri Light" w:hAnsi="Calibri Light"/>
          <w:sz w:val="28"/>
        </w:rPr>
        <w:t>24</w:t>
      </w:r>
      <w:r w:rsidR="00B539D0" w:rsidRPr="00597048">
        <w:rPr>
          <w:rFonts w:ascii="Calibri Light" w:hAnsi="Calibri Light"/>
          <w:sz w:val="28"/>
        </w:rPr>
        <w:tab/>
        <w:t>Expedition of Aelius Gallus to South Arabia</w:t>
      </w:r>
    </w:p>
    <w:p w14:paraId="37AFEF57"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530</w:t>
      </w:r>
      <w:r w:rsidR="00B539D0" w:rsidRPr="00597048">
        <w:rPr>
          <w:rFonts w:ascii="Calibri Light" w:hAnsi="Calibri Light"/>
          <w:sz w:val="28"/>
        </w:rPr>
        <w:tab/>
        <w:t>Christian Abyssinia’s invasion of South Arabia</w:t>
      </w:r>
    </w:p>
    <w:p w14:paraId="737DA296"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570</w:t>
      </w:r>
      <w:r w:rsidR="00B539D0" w:rsidRPr="00597048">
        <w:rPr>
          <w:rFonts w:ascii="Calibri Light" w:hAnsi="Calibri Light"/>
          <w:sz w:val="28"/>
        </w:rPr>
        <w:tab/>
        <w:t>Birth of Muhammad in Mecca</w:t>
      </w:r>
    </w:p>
    <w:p w14:paraId="35D3475C"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622</w:t>
      </w:r>
      <w:r w:rsidR="00B539D0" w:rsidRPr="00597048">
        <w:rPr>
          <w:rFonts w:ascii="Calibri Light" w:hAnsi="Calibri Light"/>
          <w:sz w:val="28"/>
        </w:rPr>
        <w:tab/>
        <w:t>Hijra [migration] of Muhammad from Mecca to Medina; beginning of the Islamic era</w:t>
      </w:r>
    </w:p>
    <w:p w14:paraId="0565596F"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630</w:t>
      </w:r>
      <w:r w:rsidR="00B539D0" w:rsidRPr="00597048">
        <w:rPr>
          <w:rFonts w:ascii="Calibri Light" w:hAnsi="Calibri Light"/>
          <w:sz w:val="28"/>
        </w:rPr>
        <w:tab/>
        <w:t>Mecca conquered by Muhammad and becomes the spiritual center of Islam</w:t>
      </w:r>
    </w:p>
    <w:p w14:paraId="1C24B5F7"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632</w:t>
      </w:r>
      <w:r w:rsidR="00B539D0" w:rsidRPr="00597048">
        <w:rPr>
          <w:rFonts w:ascii="Calibri Light" w:hAnsi="Calibri Light"/>
          <w:sz w:val="28"/>
        </w:rPr>
        <w:tab/>
        <w:t>Death of Muhammad; succession of Abu Bakr as the first caliph</w:t>
      </w:r>
    </w:p>
    <w:p w14:paraId="476598E0"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632-786</w:t>
      </w:r>
      <w:r w:rsidR="00B539D0" w:rsidRPr="00597048">
        <w:rPr>
          <w:rFonts w:ascii="Calibri Light" w:hAnsi="Calibri Light"/>
          <w:sz w:val="28"/>
        </w:rPr>
        <w:tab/>
        <w:t>Ascent of Arab Empire</w:t>
      </w:r>
    </w:p>
    <w:p w14:paraId="1FA6A28B"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786</w:t>
      </w:r>
      <w:r w:rsidR="00B539D0" w:rsidRPr="00597048">
        <w:rPr>
          <w:rFonts w:ascii="Calibri Light" w:hAnsi="Calibri Light"/>
          <w:sz w:val="28"/>
        </w:rPr>
        <w:tab/>
        <w:t>Accession of Harun al-</w:t>
      </w:r>
      <w:r w:rsidR="00B84689" w:rsidRPr="00597048">
        <w:rPr>
          <w:rFonts w:ascii="Calibri Light" w:hAnsi="Calibri Light"/>
          <w:sz w:val="28"/>
        </w:rPr>
        <w:t>Rashid</w:t>
      </w:r>
      <w:r w:rsidR="00B539D0" w:rsidRPr="00597048">
        <w:rPr>
          <w:rFonts w:ascii="Calibri Light" w:hAnsi="Calibri Light"/>
          <w:sz w:val="28"/>
        </w:rPr>
        <w:t>; Abbasid courtly life at its best</w:t>
      </w:r>
    </w:p>
    <w:p w14:paraId="56B667D1"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786-c.1600</w:t>
      </w:r>
      <w:r w:rsidR="00B539D0" w:rsidRPr="00597048">
        <w:rPr>
          <w:rFonts w:ascii="Calibri Light" w:hAnsi="Calibri Light"/>
          <w:sz w:val="28"/>
        </w:rPr>
        <w:tab/>
        <w:t>Disruption and decline of the Arab Empire</w:t>
      </w:r>
    </w:p>
    <w:p w14:paraId="2EB9950B" w14:textId="77777777" w:rsidR="00B539D0"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1639</w:t>
      </w:r>
      <w:r w:rsidR="00B539D0" w:rsidRPr="00597048">
        <w:rPr>
          <w:rFonts w:ascii="Calibri Light" w:hAnsi="Calibri Light"/>
          <w:sz w:val="28"/>
        </w:rPr>
        <w:tab/>
        <w:t>Ottomans seize Iraq from Persia</w:t>
      </w:r>
    </w:p>
    <w:p w14:paraId="209791DA" w14:textId="77777777" w:rsidR="00B539D0" w:rsidRPr="00597048" w:rsidRDefault="00B539D0" w:rsidP="0074788F">
      <w:pPr>
        <w:pStyle w:val="Heading4"/>
        <w:rPr>
          <w:rFonts w:ascii="Calibri Light" w:hAnsi="Calibri Light"/>
          <w:i w:val="0"/>
          <w:sz w:val="28"/>
        </w:rPr>
      </w:pPr>
      <w:bookmarkStart w:id="56" w:name="_Toc98415259"/>
      <w:r w:rsidRPr="00597048">
        <w:rPr>
          <w:rFonts w:ascii="Calibri Light" w:hAnsi="Calibri Light"/>
          <w:i w:val="0"/>
          <w:sz w:val="28"/>
        </w:rPr>
        <w:t>Islamic Civilization</w:t>
      </w:r>
      <w:bookmarkEnd w:id="56"/>
    </w:p>
    <w:p w14:paraId="71C31D47" w14:textId="77777777" w:rsidR="00F04603" w:rsidRPr="00597048" w:rsidRDefault="00A935F3"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r>
      <w:r w:rsidR="00B539D0" w:rsidRPr="00597048">
        <w:rPr>
          <w:rFonts w:ascii="Calibri Light" w:hAnsi="Calibri Light"/>
          <w:sz w:val="28"/>
        </w:rPr>
        <w:t>500-622</w:t>
      </w:r>
      <w:r w:rsidR="00B539D0" w:rsidRPr="00597048">
        <w:rPr>
          <w:rFonts w:ascii="Calibri Light" w:hAnsi="Calibri Light"/>
          <w:sz w:val="28"/>
        </w:rPr>
        <w:tab/>
        <w:t>Pre-Islamic poetry flourishes in Arabia</w:t>
      </w:r>
    </w:p>
    <w:p w14:paraId="654718C3"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650</w:t>
      </w:r>
      <w:r w:rsidR="00B539D0" w:rsidRPr="00597048">
        <w:rPr>
          <w:rFonts w:ascii="Calibri Light" w:hAnsi="Calibri Light"/>
          <w:sz w:val="28"/>
        </w:rPr>
        <w:tab/>
        <w:t>Official version of Koran</w:t>
      </w:r>
    </w:p>
    <w:p w14:paraId="738DE74C"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670</w:t>
      </w:r>
      <w:r w:rsidR="00B539D0" w:rsidRPr="00597048">
        <w:rPr>
          <w:rFonts w:ascii="Calibri Light" w:hAnsi="Calibri Light"/>
          <w:sz w:val="28"/>
        </w:rPr>
        <w:tab/>
        <w:t>Great Mosque of Qayrawan in Tunisia</w:t>
      </w:r>
    </w:p>
    <w:p w14:paraId="25EF557B"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696</w:t>
      </w:r>
      <w:r w:rsidR="00B539D0" w:rsidRPr="00597048">
        <w:rPr>
          <w:rFonts w:ascii="Calibri Light" w:hAnsi="Calibri Light"/>
          <w:sz w:val="28"/>
        </w:rPr>
        <w:tab/>
        <w:t>Arab coinage introduced by Abd al-Malik; Arabic becomes official administrative language of the empire</w:t>
      </w:r>
    </w:p>
    <w:p w14:paraId="69AF27B9"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751</w:t>
      </w:r>
      <w:r w:rsidR="00B539D0" w:rsidRPr="00597048">
        <w:rPr>
          <w:rFonts w:ascii="Calibri Light" w:hAnsi="Calibri Light"/>
          <w:sz w:val="28"/>
        </w:rPr>
        <w:tab/>
        <w:t>Arabs learn papermaking from captured Chinese prisoners; use of paper spreads westward in the empire</w:t>
      </w:r>
    </w:p>
    <w:p w14:paraId="7F93CE74"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765</w:t>
      </w:r>
      <w:r w:rsidR="00B539D0" w:rsidRPr="00597048">
        <w:rPr>
          <w:rFonts w:ascii="Calibri Light" w:hAnsi="Calibri Light"/>
          <w:sz w:val="28"/>
        </w:rPr>
        <w:tab/>
        <w:t>School of medicine founded in Baghdad</w:t>
      </w:r>
    </w:p>
    <w:p w14:paraId="646427B5"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767</w:t>
      </w:r>
      <w:r w:rsidR="00B539D0" w:rsidRPr="00597048">
        <w:rPr>
          <w:rFonts w:ascii="Calibri Light" w:hAnsi="Calibri Light"/>
          <w:sz w:val="28"/>
        </w:rPr>
        <w:tab/>
        <w:t>Death of Abu Hanifa, founder of Hanifite School of Law</w:t>
      </w:r>
    </w:p>
    <w:p w14:paraId="7154366C"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785</w:t>
      </w:r>
      <w:r w:rsidR="00B539D0" w:rsidRPr="00597048">
        <w:rPr>
          <w:rFonts w:ascii="Calibri Light" w:hAnsi="Calibri Light"/>
          <w:sz w:val="28"/>
        </w:rPr>
        <w:tab/>
        <w:t>Building of Great Mosque of Cordova by Abd al-Rahman</w:t>
      </w:r>
    </w:p>
    <w:p w14:paraId="46B8CE1C"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795</w:t>
      </w:r>
      <w:r w:rsidR="00B539D0" w:rsidRPr="00597048">
        <w:rPr>
          <w:rFonts w:ascii="Calibri Light" w:hAnsi="Calibri Light"/>
          <w:sz w:val="28"/>
        </w:rPr>
        <w:tab/>
        <w:t>Death of Anas ibn Malik, founder of Malikite School of Law</w:t>
      </w:r>
    </w:p>
    <w:p w14:paraId="3AC7F232"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813-833</w:t>
      </w:r>
      <w:r w:rsidR="00B539D0" w:rsidRPr="00597048">
        <w:rPr>
          <w:rFonts w:ascii="Calibri Light" w:hAnsi="Calibri Light"/>
          <w:sz w:val="28"/>
        </w:rPr>
        <w:tab/>
        <w:t>Translation movement; Arabic science and learning flourishes; espousal of Mu’tazilism as the official theology</w:t>
      </w:r>
    </w:p>
    <w:p w14:paraId="23A342D4"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815</w:t>
      </w:r>
      <w:r w:rsidR="00B539D0" w:rsidRPr="00597048">
        <w:rPr>
          <w:rFonts w:ascii="Calibri Light" w:hAnsi="Calibri Light"/>
          <w:sz w:val="28"/>
        </w:rPr>
        <w:tab/>
        <w:t>Death of Abu Niwas, celebrated poet of Abbasid court</w:t>
      </w:r>
    </w:p>
    <w:p w14:paraId="4947909D"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820</w:t>
      </w:r>
      <w:r w:rsidR="00B539D0" w:rsidRPr="00597048">
        <w:rPr>
          <w:rFonts w:ascii="Calibri Light" w:hAnsi="Calibri Light"/>
          <w:sz w:val="28"/>
        </w:rPr>
        <w:tab/>
        <w:t>Death of Shafi’i, founder of Shafi’ite School of Law</w:t>
      </w:r>
    </w:p>
    <w:p w14:paraId="5983A974"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850</w:t>
      </w:r>
      <w:r w:rsidR="00B539D0" w:rsidRPr="00597048">
        <w:rPr>
          <w:rFonts w:ascii="Calibri Light" w:hAnsi="Calibri Light"/>
          <w:sz w:val="28"/>
        </w:rPr>
        <w:tab/>
        <w:t>Death of Kindi, first Arab philosopher</w:t>
      </w:r>
    </w:p>
    <w:p w14:paraId="2B08BFDA"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855</w:t>
      </w:r>
      <w:r w:rsidR="00B539D0" w:rsidRPr="00597048">
        <w:rPr>
          <w:rFonts w:ascii="Calibri Light" w:hAnsi="Calibri Light"/>
          <w:sz w:val="28"/>
        </w:rPr>
        <w:tab/>
        <w:t>Death of Ahmad ibn Hanbal, founder of Hanbalite School of Law</w:t>
      </w:r>
    </w:p>
    <w:p w14:paraId="09B4D994"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876</w:t>
      </w:r>
      <w:r w:rsidR="00B539D0" w:rsidRPr="00597048">
        <w:rPr>
          <w:rFonts w:ascii="Calibri Light" w:hAnsi="Calibri Light"/>
          <w:sz w:val="28"/>
        </w:rPr>
        <w:tab/>
        <w:t>Building of ibn Tulun mosque in Cairo</w:t>
      </w:r>
    </w:p>
    <w:p w14:paraId="7A0BABE6"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877</w:t>
      </w:r>
      <w:r w:rsidR="00B539D0" w:rsidRPr="00597048">
        <w:rPr>
          <w:rFonts w:ascii="Calibri Light" w:hAnsi="Calibri Light"/>
          <w:sz w:val="28"/>
        </w:rPr>
        <w:tab/>
        <w:t>Death of Hunayn ibn Ishaq, most prominent translator of Greek works</w:t>
      </w:r>
    </w:p>
    <w:p w14:paraId="2CCE8C0B"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922</w:t>
      </w:r>
      <w:r w:rsidR="00B539D0" w:rsidRPr="00597048">
        <w:rPr>
          <w:rFonts w:ascii="Calibri Light" w:hAnsi="Calibri Light"/>
          <w:sz w:val="28"/>
        </w:rPr>
        <w:tab/>
        <w:t>Execution of Hallaj, Sufi Mystic, for heresy</w:t>
      </w:r>
    </w:p>
    <w:p w14:paraId="0ADF54A5"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925</w:t>
      </w:r>
      <w:r w:rsidR="00B539D0" w:rsidRPr="00597048">
        <w:rPr>
          <w:rFonts w:ascii="Calibri Light" w:hAnsi="Calibri Light"/>
          <w:sz w:val="28"/>
        </w:rPr>
        <w:tab/>
        <w:t>Death of Razi, physician and scientist</w:t>
      </w:r>
    </w:p>
    <w:p w14:paraId="34BEFED5"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950</w:t>
      </w:r>
      <w:r w:rsidR="00B539D0" w:rsidRPr="00597048">
        <w:rPr>
          <w:rFonts w:ascii="Calibri Light" w:hAnsi="Calibri Light"/>
          <w:sz w:val="28"/>
        </w:rPr>
        <w:tab/>
        <w:t>Death of Farabi, philosopher</w:t>
      </w:r>
    </w:p>
    <w:p w14:paraId="1E42F065"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965</w:t>
      </w:r>
      <w:r w:rsidR="00B539D0" w:rsidRPr="00597048">
        <w:rPr>
          <w:rFonts w:ascii="Calibri Light" w:hAnsi="Calibri Light"/>
          <w:sz w:val="28"/>
        </w:rPr>
        <w:tab/>
        <w:t>Death of Mutanabbi, neoclassical poet</w:t>
      </w:r>
    </w:p>
    <w:p w14:paraId="090D2351"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970</w:t>
      </w:r>
      <w:r w:rsidR="00B539D0" w:rsidRPr="00597048">
        <w:rPr>
          <w:rFonts w:ascii="Calibri Light" w:hAnsi="Calibri Light"/>
          <w:sz w:val="28"/>
        </w:rPr>
        <w:tab/>
        <w:t>Mosque-University of al-Azhar built in Cairo by the Fatimids</w:t>
      </w:r>
    </w:p>
    <w:p w14:paraId="58109EFC"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1010</w:t>
      </w:r>
      <w:r w:rsidR="00B539D0" w:rsidRPr="00597048">
        <w:rPr>
          <w:rFonts w:ascii="Calibri Light" w:hAnsi="Calibri Light"/>
          <w:sz w:val="28"/>
        </w:rPr>
        <w:tab/>
        <w:t>Firdawsi, Persian poet, completes his Epic of Kings</w:t>
      </w:r>
    </w:p>
    <w:p w14:paraId="10B00B1B"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1030</w:t>
      </w:r>
      <w:r w:rsidR="00B539D0" w:rsidRPr="00597048">
        <w:rPr>
          <w:rFonts w:ascii="Calibri Light" w:hAnsi="Calibri Light"/>
          <w:sz w:val="28"/>
        </w:rPr>
        <w:tab/>
        <w:t>Death of Biruni, physician, physicist, astronomer, mathematician, geographer, and historian</w:t>
      </w:r>
    </w:p>
    <w:p w14:paraId="4CA6D151"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1037</w:t>
      </w:r>
      <w:r w:rsidR="00B539D0" w:rsidRPr="00597048">
        <w:rPr>
          <w:rFonts w:ascii="Calibri Light" w:hAnsi="Calibri Light"/>
          <w:sz w:val="28"/>
        </w:rPr>
        <w:tab/>
        <w:t>Death of ibn Sina [Avicenna,] physician and philosopher</w:t>
      </w:r>
    </w:p>
    <w:p w14:paraId="36B8E758"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1067</w:t>
      </w:r>
      <w:r w:rsidR="00B539D0" w:rsidRPr="00597048">
        <w:rPr>
          <w:rFonts w:ascii="Calibri Light" w:hAnsi="Calibri Light"/>
          <w:sz w:val="28"/>
        </w:rPr>
        <w:tab/>
        <w:t>Nizmiyya Madrasa academy established in Baghdad; Ash’arasim established as orthodox theology</w:t>
      </w:r>
    </w:p>
    <w:p w14:paraId="6E8FE96B"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1111</w:t>
      </w:r>
      <w:r w:rsidR="00B539D0" w:rsidRPr="00597048">
        <w:rPr>
          <w:rFonts w:ascii="Calibri Light" w:hAnsi="Calibri Light"/>
          <w:sz w:val="28"/>
        </w:rPr>
        <w:tab/>
        <w:t>Death of Ghazali, mystic and theologian</w:t>
      </w:r>
    </w:p>
    <w:p w14:paraId="21FA8E88"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1123</w:t>
      </w:r>
      <w:r w:rsidR="00B539D0" w:rsidRPr="00597048">
        <w:rPr>
          <w:rFonts w:ascii="Calibri Light" w:hAnsi="Calibri Light"/>
          <w:sz w:val="28"/>
        </w:rPr>
        <w:tab/>
        <w:t>Death of Omar Khayyam, poet and astronomer</w:t>
      </w:r>
    </w:p>
    <w:p w14:paraId="243AB72C"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1198</w:t>
      </w:r>
      <w:r w:rsidR="00B539D0" w:rsidRPr="00597048">
        <w:rPr>
          <w:rFonts w:ascii="Calibri Light" w:hAnsi="Calibri Light"/>
          <w:sz w:val="28"/>
        </w:rPr>
        <w:tab/>
        <w:t>Death of ibn Rushd [Averroes,] Aristotelian philosopher</w:t>
      </w:r>
    </w:p>
    <w:p w14:paraId="7B91DC90"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1229</w:t>
      </w:r>
      <w:r w:rsidR="00B539D0" w:rsidRPr="00597048">
        <w:rPr>
          <w:rFonts w:ascii="Calibri Light" w:hAnsi="Calibri Light"/>
          <w:sz w:val="28"/>
        </w:rPr>
        <w:tab/>
      </w:r>
      <w:r w:rsidR="00B84689" w:rsidRPr="00597048">
        <w:rPr>
          <w:rFonts w:ascii="Calibri Light" w:hAnsi="Calibri Light"/>
          <w:sz w:val="28"/>
        </w:rPr>
        <w:t>Death</w:t>
      </w:r>
      <w:r w:rsidR="00B539D0" w:rsidRPr="00597048">
        <w:rPr>
          <w:rFonts w:ascii="Calibri Light" w:hAnsi="Calibri Light"/>
          <w:sz w:val="28"/>
        </w:rPr>
        <w:t xml:space="preserve"> of Yaqut, geographer</w:t>
      </w:r>
    </w:p>
    <w:p w14:paraId="25C76864"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1273</w:t>
      </w:r>
      <w:r w:rsidR="00B539D0" w:rsidRPr="00597048">
        <w:rPr>
          <w:rFonts w:ascii="Calibri Light" w:hAnsi="Calibri Light"/>
          <w:sz w:val="28"/>
        </w:rPr>
        <w:tab/>
        <w:t>Death of Jalal al-Din al-Rumi, Persian mystic and poet</w:t>
      </w:r>
    </w:p>
    <w:p w14:paraId="6DFC8357"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1325</w:t>
      </w:r>
      <w:r w:rsidR="00B539D0" w:rsidRPr="00597048">
        <w:rPr>
          <w:rFonts w:ascii="Calibri Light" w:hAnsi="Calibri Light"/>
          <w:sz w:val="28"/>
        </w:rPr>
        <w:tab/>
        <w:t>Ibn Batuta begins his travels</w:t>
      </w:r>
    </w:p>
    <w:p w14:paraId="0B479798"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1353</w:t>
      </w:r>
      <w:r w:rsidR="00B539D0" w:rsidRPr="00597048">
        <w:rPr>
          <w:rFonts w:ascii="Calibri Light" w:hAnsi="Calibri Light"/>
          <w:sz w:val="28"/>
        </w:rPr>
        <w:tab/>
        <w:t>Completion of Alhambra in Granada</w:t>
      </w:r>
    </w:p>
    <w:p w14:paraId="548F66C7"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1390</w:t>
      </w:r>
      <w:r w:rsidR="00B539D0" w:rsidRPr="00597048">
        <w:rPr>
          <w:rFonts w:ascii="Calibri Light" w:hAnsi="Calibri Light"/>
          <w:sz w:val="28"/>
        </w:rPr>
        <w:tab/>
        <w:t>Death of Hafiz, Persian lyric poet</w:t>
      </w:r>
    </w:p>
    <w:p w14:paraId="1C66C1DA" w14:textId="77777777" w:rsidR="00B539D0"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B539D0" w:rsidRPr="00597048">
        <w:rPr>
          <w:rFonts w:ascii="Calibri Light" w:hAnsi="Calibri Light"/>
          <w:sz w:val="28"/>
        </w:rPr>
        <w:t>1406</w:t>
      </w:r>
      <w:r w:rsidR="00B539D0" w:rsidRPr="00597048">
        <w:rPr>
          <w:rFonts w:ascii="Calibri Light" w:hAnsi="Calibri Light"/>
          <w:sz w:val="28"/>
        </w:rPr>
        <w:tab/>
        <w:t>Death of ibn Khaldun, Arab historian</w:t>
      </w:r>
    </w:p>
    <w:p w14:paraId="2D278EB4" w14:textId="77777777" w:rsidR="00D07578" w:rsidRPr="00597048" w:rsidRDefault="00D07578" w:rsidP="0074788F">
      <w:pPr>
        <w:pStyle w:val="Heading4"/>
        <w:rPr>
          <w:rFonts w:ascii="Calibri Light" w:hAnsi="Calibri Light"/>
          <w:i w:val="0"/>
          <w:sz w:val="28"/>
        </w:rPr>
      </w:pPr>
      <w:bookmarkStart w:id="57" w:name="_Toc98415260"/>
      <w:r w:rsidRPr="00597048">
        <w:rPr>
          <w:rFonts w:ascii="Calibri Light" w:hAnsi="Calibri Light"/>
          <w:i w:val="0"/>
          <w:sz w:val="28"/>
        </w:rPr>
        <w:t>Jews in the Arab World</w:t>
      </w:r>
      <w:bookmarkEnd w:id="57"/>
    </w:p>
    <w:p w14:paraId="619A664E" w14:textId="77777777" w:rsidR="00F04603" w:rsidRPr="00597048" w:rsidRDefault="00A935F3"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r>
      <w:r w:rsidR="00D07578" w:rsidRPr="00597048">
        <w:rPr>
          <w:rFonts w:ascii="Calibri Light" w:hAnsi="Calibri Light"/>
          <w:sz w:val="28"/>
        </w:rPr>
        <w:t>500-550</w:t>
      </w:r>
      <w:r w:rsidR="00D07578" w:rsidRPr="00597048">
        <w:rPr>
          <w:rFonts w:ascii="Calibri Light" w:hAnsi="Calibri Light"/>
          <w:sz w:val="28"/>
        </w:rPr>
        <w:tab/>
        <w:t>Compilation of the Babylonian Talmud</w:t>
      </w:r>
    </w:p>
    <w:p w14:paraId="7B53B325"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D07578" w:rsidRPr="00597048">
        <w:rPr>
          <w:rFonts w:ascii="Calibri Light" w:hAnsi="Calibri Light"/>
          <w:sz w:val="28"/>
        </w:rPr>
        <w:t>c. 650</w:t>
      </w:r>
      <w:r w:rsidR="00D07578" w:rsidRPr="00597048">
        <w:rPr>
          <w:rFonts w:ascii="Calibri Light" w:hAnsi="Calibri Light"/>
          <w:sz w:val="28"/>
        </w:rPr>
        <w:tab/>
        <w:t>Beginning of Babylonian Gaonate</w:t>
      </w:r>
    </w:p>
    <w:p w14:paraId="550C9976"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D07578" w:rsidRPr="00597048">
        <w:rPr>
          <w:rFonts w:ascii="Calibri Light" w:hAnsi="Calibri Light"/>
          <w:sz w:val="28"/>
        </w:rPr>
        <w:t>760-763</w:t>
      </w:r>
      <w:r w:rsidR="00D07578" w:rsidRPr="00597048">
        <w:rPr>
          <w:rFonts w:ascii="Calibri Light" w:hAnsi="Calibri Light"/>
          <w:sz w:val="28"/>
        </w:rPr>
        <w:tab/>
        <w:t>Gaonate of Yehudai</w:t>
      </w:r>
    </w:p>
    <w:p w14:paraId="5F6829FE"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D07578" w:rsidRPr="00597048">
        <w:rPr>
          <w:rFonts w:ascii="Calibri Light" w:hAnsi="Calibri Light"/>
          <w:sz w:val="28"/>
        </w:rPr>
        <w:t>c. 760</w:t>
      </w:r>
      <w:r w:rsidR="00D07578" w:rsidRPr="00597048">
        <w:rPr>
          <w:rFonts w:ascii="Calibri Light" w:hAnsi="Calibri Light"/>
          <w:sz w:val="28"/>
        </w:rPr>
        <w:tab/>
        <w:t>Anan, religious leader</w:t>
      </w:r>
    </w:p>
    <w:p w14:paraId="3A1FE538"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D07578" w:rsidRPr="00597048">
        <w:rPr>
          <w:rFonts w:ascii="Calibri Light" w:hAnsi="Calibri Light"/>
          <w:sz w:val="28"/>
        </w:rPr>
        <w:t>c. 800</w:t>
      </w:r>
      <w:r w:rsidR="00D07578" w:rsidRPr="00597048">
        <w:rPr>
          <w:rFonts w:ascii="Calibri Light" w:hAnsi="Calibri Light"/>
          <w:sz w:val="28"/>
        </w:rPr>
        <w:tab/>
        <w:t>Beginning of Karaite sect</w:t>
      </w:r>
    </w:p>
    <w:p w14:paraId="74A9570E"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D07578" w:rsidRPr="00597048">
        <w:rPr>
          <w:rFonts w:ascii="Calibri Light" w:hAnsi="Calibri Light"/>
          <w:sz w:val="28"/>
        </w:rPr>
        <w:t>882-942</w:t>
      </w:r>
      <w:r w:rsidR="00D07578" w:rsidRPr="00597048">
        <w:rPr>
          <w:rFonts w:ascii="Calibri Light" w:hAnsi="Calibri Light"/>
          <w:sz w:val="28"/>
        </w:rPr>
        <w:tab/>
        <w:t>Saadiah Gaon</w:t>
      </w:r>
    </w:p>
    <w:p w14:paraId="1F7D9964"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D07578" w:rsidRPr="00597048">
        <w:rPr>
          <w:rFonts w:ascii="Calibri Light" w:hAnsi="Calibri Light"/>
          <w:sz w:val="28"/>
        </w:rPr>
        <w:t>c.950</w:t>
      </w:r>
      <w:r w:rsidR="00D07578" w:rsidRPr="00597048">
        <w:rPr>
          <w:rFonts w:ascii="Calibri Light" w:hAnsi="Calibri Light"/>
          <w:sz w:val="28"/>
        </w:rPr>
        <w:tab/>
        <w:t>Hasdai ibn Shaprut of Cordova, physician and scholar</w:t>
      </w:r>
    </w:p>
    <w:p w14:paraId="30725AFC"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D07578" w:rsidRPr="00597048">
        <w:rPr>
          <w:rFonts w:ascii="Calibri Light" w:hAnsi="Calibri Light"/>
          <w:sz w:val="28"/>
        </w:rPr>
        <w:t>968-1038</w:t>
      </w:r>
      <w:r w:rsidR="00D07578" w:rsidRPr="00597048">
        <w:rPr>
          <w:rFonts w:ascii="Calibri Light" w:hAnsi="Calibri Light"/>
          <w:sz w:val="28"/>
        </w:rPr>
        <w:tab/>
        <w:t>Gaonate of Sherira and Hai</w:t>
      </w:r>
    </w:p>
    <w:p w14:paraId="2E193E3B"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D07578" w:rsidRPr="00597048">
        <w:rPr>
          <w:rFonts w:ascii="Calibri Light" w:hAnsi="Calibri Light"/>
          <w:sz w:val="28"/>
        </w:rPr>
        <w:t>992-1055</w:t>
      </w:r>
      <w:r w:rsidR="00D07578" w:rsidRPr="00597048">
        <w:rPr>
          <w:rFonts w:ascii="Calibri Light" w:hAnsi="Calibri Light"/>
          <w:sz w:val="28"/>
        </w:rPr>
        <w:tab/>
        <w:t>Samuel ibn Nagrela of Granada</w:t>
      </w:r>
    </w:p>
    <w:p w14:paraId="19751841"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D07578" w:rsidRPr="00597048">
        <w:rPr>
          <w:rFonts w:ascii="Calibri Light" w:hAnsi="Calibri Light"/>
          <w:sz w:val="28"/>
        </w:rPr>
        <w:t>c.1000-1148</w:t>
      </w:r>
      <w:r w:rsidR="00D07578" w:rsidRPr="00597048">
        <w:rPr>
          <w:rFonts w:ascii="Calibri Light" w:hAnsi="Calibri Light"/>
          <w:sz w:val="28"/>
        </w:rPr>
        <w:tab/>
        <w:t>Golden Age of Spanish Hebrew Literature</w:t>
      </w:r>
    </w:p>
    <w:p w14:paraId="3C303FA5"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D07578" w:rsidRPr="00597048">
        <w:rPr>
          <w:rFonts w:ascii="Calibri Light" w:hAnsi="Calibri Light"/>
          <w:sz w:val="28"/>
        </w:rPr>
        <w:t>c.1075-1141</w:t>
      </w:r>
      <w:r w:rsidR="00D07578" w:rsidRPr="00597048">
        <w:rPr>
          <w:rFonts w:ascii="Calibri Light" w:hAnsi="Calibri Light"/>
          <w:sz w:val="28"/>
        </w:rPr>
        <w:tab/>
        <w:t>Judah ha-Levi, poet</w:t>
      </w:r>
    </w:p>
    <w:p w14:paraId="2206621A"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D07578" w:rsidRPr="00597048">
        <w:rPr>
          <w:rFonts w:ascii="Calibri Light" w:hAnsi="Calibri Light"/>
          <w:sz w:val="28"/>
        </w:rPr>
        <w:t>1135-1204</w:t>
      </w:r>
      <w:r w:rsidR="00D07578" w:rsidRPr="00597048">
        <w:rPr>
          <w:rFonts w:ascii="Calibri Light" w:hAnsi="Calibri Light"/>
          <w:sz w:val="28"/>
        </w:rPr>
        <w:tab/>
        <w:t>Moses Maimonedes</w:t>
      </w:r>
    </w:p>
    <w:p w14:paraId="69EE4C05" w14:textId="77777777" w:rsidR="00D07578"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D07578" w:rsidRPr="00597048">
        <w:rPr>
          <w:rFonts w:ascii="Calibri Light" w:hAnsi="Calibri Light"/>
          <w:sz w:val="28"/>
        </w:rPr>
        <w:t>1147-1148</w:t>
      </w:r>
      <w:r w:rsidR="00D07578" w:rsidRPr="00597048">
        <w:rPr>
          <w:rFonts w:ascii="Calibri Light" w:hAnsi="Calibri Light"/>
          <w:sz w:val="28"/>
        </w:rPr>
        <w:tab/>
        <w:t>Almohade conquest of Spain</w:t>
      </w:r>
    </w:p>
    <w:p w14:paraId="75E74E14" w14:textId="77777777" w:rsidR="00DC797F" w:rsidRPr="00597048" w:rsidRDefault="00DC797F" w:rsidP="0074788F">
      <w:pPr>
        <w:pStyle w:val="Heading3"/>
        <w:rPr>
          <w:rFonts w:ascii="Calibri Light" w:hAnsi="Calibri Light"/>
          <w:b w:val="0"/>
          <w:sz w:val="28"/>
        </w:rPr>
      </w:pPr>
      <w:bookmarkStart w:id="58" w:name="_Toc98415261"/>
      <w:r w:rsidRPr="00597048">
        <w:rPr>
          <w:rFonts w:ascii="Calibri Light" w:hAnsi="Calibri Light"/>
          <w:b w:val="0"/>
          <w:sz w:val="28"/>
        </w:rPr>
        <w:t>Asia and Africa</w:t>
      </w:r>
      <w:bookmarkEnd w:id="58"/>
    </w:p>
    <w:p w14:paraId="45AB558B" w14:textId="77777777" w:rsidR="00D2160C" w:rsidRPr="00597048" w:rsidRDefault="00D2160C" w:rsidP="0074788F">
      <w:pPr>
        <w:pStyle w:val="Heading4"/>
        <w:rPr>
          <w:rFonts w:ascii="Calibri Light" w:hAnsi="Calibri Light"/>
          <w:i w:val="0"/>
          <w:sz w:val="28"/>
        </w:rPr>
      </w:pPr>
      <w:bookmarkStart w:id="59" w:name="_Toc98415262"/>
      <w:r w:rsidRPr="00597048">
        <w:rPr>
          <w:rFonts w:ascii="Calibri Light" w:hAnsi="Calibri Light"/>
          <w:i w:val="0"/>
          <w:sz w:val="28"/>
        </w:rPr>
        <w:t>Sub-Saharan Africa</w:t>
      </w:r>
      <w:bookmarkEnd w:id="59"/>
    </w:p>
    <w:p w14:paraId="58FD8E23" w14:textId="77777777" w:rsidR="00D2160C" w:rsidRPr="00597048" w:rsidRDefault="00D2160C"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c. 3-4th cent.</w:t>
      </w:r>
      <w:r w:rsidRPr="00597048">
        <w:rPr>
          <w:rFonts w:ascii="Calibri Light" w:hAnsi="Calibri Light"/>
          <w:sz w:val="28"/>
        </w:rPr>
        <w:tab/>
        <w:t>Rise of empire of Ghana</w:t>
      </w:r>
    </w:p>
    <w:p w14:paraId="1242A9FD" w14:textId="77777777" w:rsidR="00D2160C" w:rsidRPr="00597048" w:rsidRDefault="00D2160C" w:rsidP="0074788F">
      <w:pPr>
        <w:tabs>
          <w:tab w:val="right" w:pos="1872"/>
          <w:tab w:val="left" w:pos="2160"/>
        </w:tabs>
        <w:ind w:left="2520" w:hanging="2088"/>
        <w:rPr>
          <w:rFonts w:ascii="Calibri Light" w:hAnsi="Calibri Light"/>
          <w:sz w:val="28"/>
        </w:rPr>
      </w:pPr>
      <w:r w:rsidRPr="00597048">
        <w:rPr>
          <w:rFonts w:ascii="Calibri Light" w:hAnsi="Calibri Light"/>
          <w:sz w:val="28"/>
        </w:rPr>
        <w:tab/>
        <w:t>4th cent.</w:t>
      </w:r>
      <w:r w:rsidR="00A04D6E" w:rsidRPr="00597048">
        <w:rPr>
          <w:rFonts w:ascii="Calibri Light" w:hAnsi="Calibri Light"/>
          <w:sz w:val="28"/>
        </w:rPr>
        <w:tab/>
        <w:t>Rise of Christian Kingdom of Axum [Ethiopia]</w:t>
      </w:r>
    </w:p>
    <w:p w14:paraId="227FF726" w14:textId="77777777" w:rsidR="00A04D6E" w:rsidRPr="00597048" w:rsidRDefault="00A04D6E"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800</w:t>
      </w:r>
      <w:r w:rsidRPr="00597048">
        <w:rPr>
          <w:rFonts w:ascii="Calibri Light" w:hAnsi="Calibri Light"/>
          <w:sz w:val="28"/>
        </w:rPr>
        <w:tab/>
        <w:t>Founding of kingdom of Kanem</w:t>
      </w:r>
    </w:p>
    <w:p w14:paraId="2239350A" w14:textId="77777777" w:rsidR="00A04D6E" w:rsidRPr="00597048" w:rsidRDefault="00A04D6E"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1040</w:t>
      </w:r>
      <w:r w:rsidRPr="00597048">
        <w:rPr>
          <w:rFonts w:ascii="Calibri Light" w:hAnsi="Calibri Light"/>
          <w:sz w:val="28"/>
        </w:rPr>
        <w:tab/>
        <w:t>Mission of Abdallah to the Goddala</w:t>
      </w:r>
    </w:p>
    <w:p w14:paraId="07B47802" w14:textId="77777777" w:rsidR="00A04D6E" w:rsidRPr="00597048" w:rsidRDefault="00A04D6E"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1075</w:t>
      </w:r>
      <w:r w:rsidRPr="00597048">
        <w:rPr>
          <w:rFonts w:ascii="Calibri Light" w:hAnsi="Calibri Light"/>
          <w:sz w:val="28"/>
        </w:rPr>
        <w:tab/>
        <w:t>Almoravid conquest of Ghana</w:t>
      </w:r>
    </w:p>
    <w:p w14:paraId="316CA11F" w14:textId="77777777" w:rsidR="00A04D6E" w:rsidRPr="00597048" w:rsidRDefault="00A04D6E"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1090</w:t>
      </w:r>
      <w:r w:rsidRPr="00597048">
        <w:rPr>
          <w:rFonts w:ascii="Calibri Light" w:hAnsi="Calibri Light"/>
          <w:sz w:val="28"/>
        </w:rPr>
        <w:tab/>
        <w:t>Conversion to Islam of Mai of Kanem</w:t>
      </w:r>
    </w:p>
    <w:p w14:paraId="2F6DE52D" w14:textId="77777777" w:rsidR="00A04D6E" w:rsidRPr="00597048" w:rsidRDefault="00A04D6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11</w:t>
      </w:r>
      <w:r w:rsidRPr="00597048">
        <w:rPr>
          <w:rFonts w:ascii="Calibri Light" w:hAnsi="Calibri Light"/>
          <w:sz w:val="28"/>
          <w:vertAlign w:val="superscript"/>
        </w:rPr>
        <w:t>th</w:t>
      </w:r>
      <w:r w:rsidRPr="00597048">
        <w:rPr>
          <w:rFonts w:ascii="Calibri Light" w:hAnsi="Calibri Light"/>
          <w:sz w:val="28"/>
        </w:rPr>
        <w:t>-114</w:t>
      </w:r>
      <w:r w:rsidRPr="00597048">
        <w:rPr>
          <w:rFonts w:ascii="Calibri Light" w:hAnsi="Calibri Light"/>
          <w:sz w:val="28"/>
          <w:vertAlign w:val="superscript"/>
        </w:rPr>
        <w:t>th</w:t>
      </w:r>
      <w:r w:rsidRPr="00597048">
        <w:rPr>
          <w:rFonts w:ascii="Calibri Light" w:hAnsi="Calibri Light"/>
          <w:sz w:val="28"/>
        </w:rPr>
        <w:t xml:space="preserve"> cents.</w:t>
      </w:r>
      <w:r w:rsidRPr="00597048">
        <w:rPr>
          <w:rFonts w:ascii="Calibri Light" w:hAnsi="Calibri Light"/>
          <w:sz w:val="28"/>
        </w:rPr>
        <w:tab/>
        <w:t>Building of “Great Zimbabwe” complex</w:t>
      </w:r>
    </w:p>
    <w:p w14:paraId="25FDAAB1" w14:textId="77777777" w:rsidR="00A04D6E" w:rsidRPr="00597048" w:rsidRDefault="00A04D6E"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1100</w:t>
      </w:r>
      <w:r w:rsidRPr="00597048">
        <w:rPr>
          <w:rFonts w:ascii="Calibri Light" w:hAnsi="Calibri Light"/>
          <w:sz w:val="28"/>
        </w:rPr>
        <w:tab/>
        <w:t>Earliest evidence of stone mosques on East African coast; founding of Timbuktu</w:t>
      </w:r>
    </w:p>
    <w:p w14:paraId="0F8A1CC0" w14:textId="77777777" w:rsidR="00A04D6E" w:rsidRPr="00597048" w:rsidRDefault="00A04D6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w:t>
      </w:r>
      <w:r w:rsidRPr="00597048">
        <w:rPr>
          <w:rFonts w:ascii="Calibri Light" w:hAnsi="Calibri Light"/>
          <w:sz w:val="28"/>
          <w:vertAlign w:val="superscript"/>
        </w:rPr>
        <w:t>th</w:t>
      </w:r>
      <w:r w:rsidRPr="00597048">
        <w:rPr>
          <w:rFonts w:ascii="Calibri Light" w:hAnsi="Calibri Light"/>
          <w:sz w:val="28"/>
        </w:rPr>
        <w:t>-16</w:t>
      </w:r>
      <w:r w:rsidRPr="00597048">
        <w:rPr>
          <w:rFonts w:ascii="Calibri Light" w:hAnsi="Calibri Light"/>
          <w:sz w:val="28"/>
          <w:vertAlign w:val="superscript"/>
        </w:rPr>
        <w:t>th</w:t>
      </w:r>
      <w:r w:rsidRPr="00597048">
        <w:rPr>
          <w:rFonts w:ascii="Calibri Light" w:hAnsi="Calibri Light"/>
          <w:sz w:val="28"/>
        </w:rPr>
        <w:t xml:space="preserve"> cents.</w:t>
      </w:r>
      <w:r w:rsidRPr="00597048">
        <w:rPr>
          <w:rFonts w:ascii="Calibri Light" w:hAnsi="Calibri Light"/>
          <w:sz w:val="28"/>
        </w:rPr>
        <w:tab/>
        <w:t>Rule of Zagwe dynasty in Ethiopia</w:t>
      </w:r>
    </w:p>
    <w:p w14:paraId="407D9A10" w14:textId="77777777" w:rsidR="00A04D6E" w:rsidRPr="00597048" w:rsidRDefault="00E43206"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12</w:t>
      </w:r>
      <w:r w:rsidR="00A04D6E" w:rsidRPr="00597048">
        <w:rPr>
          <w:rFonts w:ascii="Calibri Light" w:hAnsi="Calibri Light"/>
          <w:sz w:val="28"/>
        </w:rPr>
        <w:t>00</w:t>
      </w:r>
      <w:r w:rsidR="00A04D6E" w:rsidRPr="00597048">
        <w:rPr>
          <w:rFonts w:ascii="Calibri Light" w:hAnsi="Calibri Light"/>
          <w:sz w:val="28"/>
        </w:rPr>
        <w:tab/>
      </w:r>
      <w:r w:rsidRPr="00597048">
        <w:rPr>
          <w:rFonts w:ascii="Calibri Light" w:hAnsi="Calibri Light"/>
          <w:sz w:val="28"/>
        </w:rPr>
        <w:t>Rise of sultanate of Kilwa</w:t>
      </w:r>
    </w:p>
    <w:p w14:paraId="2D8C2703" w14:textId="77777777" w:rsidR="00E43206" w:rsidRPr="00597048" w:rsidRDefault="007B1CF3"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1203</w:t>
      </w:r>
      <w:r w:rsidRPr="00597048">
        <w:rPr>
          <w:rFonts w:ascii="Calibri Light" w:hAnsi="Calibri Light"/>
          <w:sz w:val="28"/>
        </w:rPr>
        <w:tab/>
        <w:t>Sack of Ghana by Sumanguru of Susu</w:t>
      </w:r>
    </w:p>
    <w:p w14:paraId="74C177B4" w14:textId="77777777" w:rsidR="007B1CF3" w:rsidRPr="00597048" w:rsidRDefault="007B1CF3"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1230</w:t>
      </w:r>
      <w:r w:rsidRPr="00597048">
        <w:rPr>
          <w:rFonts w:ascii="Calibri Light" w:hAnsi="Calibri Light"/>
          <w:sz w:val="28"/>
        </w:rPr>
        <w:tab/>
        <w:t>Accession of sun Dyata of Mali</w:t>
      </w:r>
    </w:p>
    <w:p w14:paraId="3D1A1785" w14:textId="77777777" w:rsidR="007B1CF3" w:rsidRPr="00597048" w:rsidRDefault="007B1CF3"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1235</w:t>
      </w:r>
      <w:r w:rsidRPr="00597048">
        <w:rPr>
          <w:rFonts w:ascii="Calibri Light" w:hAnsi="Calibri Light"/>
          <w:sz w:val="28"/>
        </w:rPr>
        <w:tab/>
        <w:t>Battle of Kirina</w:t>
      </w:r>
    </w:p>
    <w:p w14:paraId="2D052F25" w14:textId="77777777" w:rsidR="007B1CF3" w:rsidRPr="00597048" w:rsidRDefault="007B1CF3"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1324-1325</w:t>
      </w:r>
      <w:r w:rsidRPr="00597048">
        <w:rPr>
          <w:rFonts w:ascii="Calibri Light" w:hAnsi="Calibri Light"/>
          <w:sz w:val="28"/>
        </w:rPr>
        <w:tab/>
        <w:t xml:space="preserve">Pilgrimage to Mecca of Musa I, </w:t>
      </w:r>
      <w:r w:rsidRPr="00597048">
        <w:rPr>
          <w:rFonts w:ascii="Calibri Light" w:hAnsi="Calibri Light"/>
          <w:iCs/>
          <w:sz w:val="28"/>
        </w:rPr>
        <w:t>mansa</w:t>
      </w:r>
      <w:r w:rsidRPr="00597048">
        <w:rPr>
          <w:rFonts w:ascii="Calibri Light" w:hAnsi="Calibri Light"/>
          <w:sz w:val="28"/>
        </w:rPr>
        <w:t xml:space="preserve"> of Mali</w:t>
      </w:r>
    </w:p>
    <w:p w14:paraId="3AEE7283" w14:textId="77777777" w:rsidR="007B1CF3" w:rsidRPr="00597048" w:rsidRDefault="00EB343F"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1464</w:t>
      </w:r>
      <w:r w:rsidRPr="00597048">
        <w:rPr>
          <w:rFonts w:ascii="Calibri Light" w:hAnsi="Calibri Light"/>
          <w:sz w:val="28"/>
        </w:rPr>
        <w:tab/>
        <w:t xml:space="preserve">Accession of </w:t>
      </w:r>
      <w:r w:rsidRPr="00597048">
        <w:rPr>
          <w:rFonts w:ascii="Calibri Light" w:hAnsi="Calibri Light"/>
          <w:iCs/>
          <w:sz w:val="28"/>
        </w:rPr>
        <w:t xml:space="preserve">sonni </w:t>
      </w:r>
      <w:r w:rsidRPr="00597048">
        <w:rPr>
          <w:rFonts w:ascii="Calibri Light" w:hAnsi="Calibri Light"/>
          <w:sz w:val="28"/>
        </w:rPr>
        <w:t>Ali Ber of Songhai</w:t>
      </w:r>
    </w:p>
    <w:p w14:paraId="68ABDDC9" w14:textId="77777777" w:rsidR="00EB343F" w:rsidRPr="00597048" w:rsidRDefault="00EB343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1482</w:t>
      </w:r>
      <w:r w:rsidRPr="00597048">
        <w:rPr>
          <w:rFonts w:ascii="Calibri Light" w:hAnsi="Calibri Light"/>
          <w:sz w:val="28"/>
        </w:rPr>
        <w:tab/>
        <w:t>Building of Elmina Castle [S</w:t>
      </w:r>
      <w:r w:rsidR="00381E92" w:rsidRPr="00597048">
        <w:rPr>
          <w:rFonts w:ascii="Calibri Light" w:hAnsi="Calibri Light"/>
          <w:sz w:val="28"/>
        </w:rPr>
        <w:t>ão Jorge da Mina]</w:t>
      </w:r>
    </w:p>
    <w:p w14:paraId="24684BD3" w14:textId="77777777" w:rsidR="00381E92" w:rsidRPr="00597048" w:rsidRDefault="00381E9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1488</w:t>
      </w:r>
      <w:r w:rsidRPr="00597048">
        <w:rPr>
          <w:rFonts w:ascii="Calibri Light" w:hAnsi="Calibri Light"/>
          <w:sz w:val="28"/>
        </w:rPr>
        <w:tab/>
        <w:t>Doubling of Cape of Good Hope</w:t>
      </w:r>
      <w:r w:rsidR="00955411" w:rsidRPr="00597048">
        <w:rPr>
          <w:rFonts w:ascii="Calibri Light" w:hAnsi="Calibri Light"/>
          <w:sz w:val="28"/>
        </w:rPr>
        <w:t xml:space="preserve"> by Bartholomeu Dias</w:t>
      </w:r>
    </w:p>
    <w:p w14:paraId="5031B565" w14:textId="77777777" w:rsidR="00381E92" w:rsidRPr="00597048" w:rsidRDefault="00381E9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1493</w:t>
      </w:r>
      <w:r w:rsidRPr="00597048">
        <w:rPr>
          <w:rFonts w:ascii="Calibri Light" w:hAnsi="Calibri Light"/>
          <w:sz w:val="28"/>
        </w:rPr>
        <w:tab/>
        <w:t xml:space="preserve">Accession of </w:t>
      </w:r>
      <w:r w:rsidRPr="00597048">
        <w:rPr>
          <w:rFonts w:ascii="Calibri Light" w:hAnsi="Calibri Light"/>
          <w:iCs/>
          <w:sz w:val="28"/>
        </w:rPr>
        <w:t xml:space="preserve">askiya </w:t>
      </w:r>
      <w:r w:rsidRPr="00597048">
        <w:rPr>
          <w:rFonts w:ascii="Calibri Light" w:hAnsi="Calibri Light"/>
          <w:sz w:val="28"/>
        </w:rPr>
        <w:t>Muhammad the Great of Songhai</w:t>
      </w:r>
    </w:p>
    <w:p w14:paraId="1E08B212" w14:textId="77777777" w:rsidR="00381E92" w:rsidRPr="00597048" w:rsidRDefault="00381E9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1498</w:t>
      </w:r>
      <w:r w:rsidRPr="00597048">
        <w:rPr>
          <w:rFonts w:ascii="Calibri Light" w:hAnsi="Calibri Light"/>
          <w:sz w:val="28"/>
        </w:rPr>
        <w:tab/>
        <w:t>Arrival of Portuguese on East African coast</w:t>
      </w:r>
    </w:p>
    <w:p w14:paraId="4EA40FDD" w14:textId="77777777" w:rsidR="00381E92" w:rsidRPr="00597048" w:rsidRDefault="00381E9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1590-1591</w:t>
      </w:r>
      <w:r w:rsidRPr="00597048">
        <w:rPr>
          <w:rFonts w:ascii="Calibri Light" w:hAnsi="Calibri Light"/>
          <w:sz w:val="28"/>
        </w:rPr>
        <w:tab/>
      </w:r>
      <w:r w:rsidR="00955411" w:rsidRPr="00597048">
        <w:rPr>
          <w:rFonts w:ascii="Calibri Light" w:hAnsi="Calibri Light"/>
          <w:sz w:val="28"/>
        </w:rPr>
        <w:t>Moroccan</w:t>
      </w:r>
      <w:r w:rsidRPr="00597048">
        <w:rPr>
          <w:rFonts w:ascii="Calibri Light" w:hAnsi="Calibri Light"/>
          <w:sz w:val="28"/>
        </w:rPr>
        <w:t xml:space="preserve"> invasion of the western Sudan</w:t>
      </w:r>
    </w:p>
    <w:p w14:paraId="07017B63" w14:textId="77777777" w:rsidR="00E5622D" w:rsidRPr="00597048" w:rsidRDefault="00E5622D" w:rsidP="0074788F">
      <w:pPr>
        <w:pStyle w:val="Heading4"/>
        <w:rPr>
          <w:rFonts w:ascii="Calibri Light" w:hAnsi="Calibri Light"/>
          <w:i w:val="0"/>
          <w:sz w:val="28"/>
        </w:rPr>
      </w:pPr>
      <w:bookmarkStart w:id="60" w:name="_Toc98415263"/>
      <w:r w:rsidRPr="00597048">
        <w:rPr>
          <w:rFonts w:ascii="Calibri Light" w:hAnsi="Calibri Light"/>
          <w:i w:val="0"/>
          <w:sz w:val="28"/>
        </w:rPr>
        <w:t>The Chinese Empire: The Great Era</w:t>
      </w:r>
      <w:bookmarkEnd w:id="60"/>
    </w:p>
    <w:p w14:paraId="5EE7403B" w14:textId="77777777" w:rsidR="00E5622D" w:rsidRPr="00597048" w:rsidRDefault="00E5622D"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561-618</w:t>
      </w:r>
      <w:r w:rsidRPr="00597048">
        <w:rPr>
          <w:rFonts w:ascii="Calibri Light" w:hAnsi="Calibri Light"/>
          <w:sz w:val="28"/>
        </w:rPr>
        <w:tab/>
        <w:t>Sui dynasty</w:t>
      </w:r>
    </w:p>
    <w:p w14:paraId="68980B45" w14:textId="77777777" w:rsidR="00E5622D" w:rsidRPr="00597048" w:rsidRDefault="00E5622D" w:rsidP="0074788F">
      <w:pPr>
        <w:tabs>
          <w:tab w:val="right" w:pos="1872"/>
          <w:tab w:val="left" w:pos="2160"/>
        </w:tabs>
        <w:ind w:left="2520" w:hanging="2088"/>
        <w:rPr>
          <w:rFonts w:ascii="Calibri Light" w:hAnsi="Calibri Light"/>
          <w:sz w:val="28"/>
        </w:rPr>
      </w:pPr>
      <w:r w:rsidRPr="00597048">
        <w:rPr>
          <w:rFonts w:ascii="Calibri Light" w:hAnsi="Calibri Light"/>
          <w:sz w:val="28"/>
        </w:rPr>
        <w:tab/>
        <w:t>605-610</w:t>
      </w:r>
      <w:r w:rsidRPr="00597048">
        <w:rPr>
          <w:rFonts w:ascii="Calibri Light" w:hAnsi="Calibri Light"/>
          <w:sz w:val="28"/>
        </w:rPr>
        <w:tab/>
        <w:t>Grand Canal built</w:t>
      </w:r>
    </w:p>
    <w:p w14:paraId="2BF54F3A" w14:textId="77777777" w:rsidR="00E5622D" w:rsidRPr="00597048" w:rsidRDefault="00E5622D" w:rsidP="0074788F">
      <w:pPr>
        <w:tabs>
          <w:tab w:val="right" w:pos="1872"/>
          <w:tab w:val="left" w:pos="2160"/>
        </w:tabs>
        <w:ind w:left="2520" w:hanging="2088"/>
        <w:rPr>
          <w:rFonts w:ascii="Calibri Light" w:hAnsi="Calibri Light"/>
          <w:sz w:val="28"/>
        </w:rPr>
      </w:pPr>
      <w:r w:rsidRPr="00597048">
        <w:rPr>
          <w:rFonts w:ascii="Calibri Light" w:hAnsi="Calibri Light"/>
          <w:sz w:val="28"/>
        </w:rPr>
        <w:tab/>
        <w:t>612-614</w:t>
      </w:r>
      <w:r w:rsidRPr="00597048">
        <w:rPr>
          <w:rFonts w:ascii="Calibri Light" w:hAnsi="Calibri Light"/>
          <w:sz w:val="28"/>
        </w:rPr>
        <w:tab/>
        <w:t>Korean campaigns</w:t>
      </w:r>
    </w:p>
    <w:p w14:paraId="7CED32E4" w14:textId="77777777" w:rsidR="00E5622D" w:rsidRPr="00597048" w:rsidRDefault="00E5622D" w:rsidP="0074788F">
      <w:pPr>
        <w:tabs>
          <w:tab w:val="right" w:pos="1872"/>
          <w:tab w:val="left" w:pos="2160"/>
        </w:tabs>
        <w:ind w:left="2520" w:hanging="2088"/>
        <w:rPr>
          <w:rFonts w:ascii="Calibri Light" w:hAnsi="Calibri Light"/>
          <w:sz w:val="28"/>
        </w:rPr>
      </w:pPr>
      <w:r w:rsidRPr="00597048">
        <w:rPr>
          <w:rFonts w:ascii="Calibri Light" w:hAnsi="Calibri Light"/>
          <w:sz w:val="28"/>
        </w:rPr>
        <w:tab/>
        <w:t>618-907</w:t>
      </w:r>
      <w:r w:rsidRPr="00597048">
        <w:rPr>
          <w:rFonts w:ascii="Calibri Light" w:hAnsi="Calibri Light"/>
          <w:sz w:val="28"/>
        </w:rPr>
        <w:tab/>
        <w:t>T’ang dynasty</w:t>
      </w:r>
    </w:p>
    <w:p w14:paraId="32C65854" w14:textId="77777777" w:rsidR="00E5622D" w:rsidRPr="00597048" w:rsidRDefault="00E5622D" w:rsidP="0074788F">
      <w:pPr>
        <w:tabs>
          <w:tab w:val="right" w:pos="1872"/>
          <w:tab w:val="left" w:pos="2160"/>
        </w:tabs>
        <w:ind w:left="2520" w:hanging="2088"/>
        <w:rPr>
          <w:rFonts w:ascii="Calibri Light" w:hAnsi="Calibri Light"/>
          <w:sz w:val="28"/>
        </w:rPr>
      </w:pPr>
      <w:r w:rsidRPr="00597048">
        <w:rPr>
          <w:rFonts w:ascii="Calibri Light" w:hAnsi="Calibri Light"/>
          <w:sz w:val="28"/>
        </w:rPr>
        <w:tab/>
        <w:t>627-649</w:t>
      </w:r>
      <w:r w:rsidRPr="00597048">
        <w:rPr>
          <w:rFonts w:ascii="Calibri Light" w:hAnsi="Calibri Light"/>
          <w:sz w:val="28"/>
        </w:rPr>
        <w:tab/>
        <w:t>Reign of T’ai-tsung</w:t>
      </w:r>
    </w:p>
    <w:p w14:paraId="7E375FF6" w14:textId="77777777" w:rsidR="00E5622D" w:rsidRPr="00597048" w:rsidRDefault="00E5622D" w:rsidP="0074788F">
      <w:pPr>
        <w:tabs>
          <w:tab w:val="right" w:pos="1872"/>
          <w:tab w:val="left" w:pos="2160"/>
        </w:tabs>
        <w:ind w:left="2520" w:hanging="2088"/>
        <w:rPr>
          <w:rFonts w:ascii="Calibri Light" w:hAnsi="Calibri Light"/>
          <w:sz w:val="28"/>
        </w:rPr>
      </w:pPr>
      <w:r w:rsidRPr="00597048">
        <w:rPr>
          <w:rFonts w:ascii="Calibri Light" w:hAnsi="Calibri Light"/>
          <w:sz w:val="28"/>
        </w:rPr>
        <w:tab/>
        <w:t>630</w:t>
      </w:r>
      <w:r w:rsidRPr="00597048">
        <w:rPr>
          <w:rFonts w:ascii="Calibri Light" w:hAnsi="Calibri Light"/>
          <w:sz w:val="28"/>
        </w:rPr>
        <w:tab/>
        <w:t>Defeat of Eastern Turks</w:t>
      </w:r>
    </w:p>
    <w:p w14:paraId="2D694B37" w14:textId="77777777" w:rsidR="00E5622D" w:rsidRPr="00597048" w:rsidRDefault="00E5622D" w:rsidP="0074788F">
      <w:pPr>
        <w:tabs>
          <w:tab w:val="right" w:pos="1872"/>
          <w:tab w:val="left" w:pos="2160"/>
        </w:tabs>
        <w:ind w:left="2520" w:hanging="2088"/>
        <w:rPr>
          <w:rFonts w:ascii="Calibri Light" w:hAnsi="Calibri Light"/>
          <w:sz w:val="28"/>
        </w:rPr>
      </w:pPr>
      <w:r w:rsidRPr="00597048">
        <w:rPr>
          <w:rFonts w:ascii="Calibri Light" w:hAnsi="Calibri Light"/>
          <w:sz w:val="28"/>
        </w:rPr>
        <w:tab/>
        <w:t>656</w:t>
      </w:r>
      <w:r w:rsidRPr="00597048">
        <w:rPr>
          <w:rFonts w:ascii="Calibri Light" w:hAnsi="Calibri Light"/>
          <w:sz w:val="28"/>
        </w:rPr>
        <w:tab/>
        <w:t>Defeat of Western Turks</w:t>
      </w:r>
    </w:p>
    <w:p w14:paraId="3B7757B8" w14:textId="77777777" w:rsidR="00E5622D" w:rsidRPr="00597048" w:rsidRDefault="00E5622D" w:rsidP="0074788F">
      <w:pPr>
        <w:tabs>
          <w:tab w:val="right" w:pos="1872"/>
          <w:tab w:val="left" w:pos="2160"/>
        </w:tabs>
        <w:ind w:left="2520" w:hanging="2088"/>
        <w:rPr>
          <w:rFonts w:ascii="Calibri Light" w:hAnsi="Calibri Light"/>
          <w:sz w:val="28"/>
        </w:rPr>
      </w:pPr>
      <w:r w:rsidRPr="00597048">
        <w:rPr>
          <w:rFonts w:ascii="Calibri Light" w:hAnsi="Calibri Light"/>
          <w:sz w:val="28"/>
        </w:rPr>
        <w:tab/>
        <w:t>690-705</w:t>
      </w:r>
      <w:r w:rsidRPr="00597048">
        <w:rPr>
          <w:rFonts w:ascii="Calibri Light" w:hAnsi="Calibri Light"/>
          <w:sz w:val="28"/>
        </w:rPr>
        <w:tab/>
      </w:r>
      <w:r w:rsidR="00955411" w:rsidRPr="00597048">
        <w:rPr>
          <w:rFonts w:ascii="Calibri Light" w:hAnsi="Calibri Light"/>
          <w:sz w:val="28"/>
        </w:rPr>
        <w:t>Reign</w:t>
      </w:r>
      <w:r w:rsidRPr="00597048">
        <w:rPr>
          <w:rFonts w:ascii="Calibri Light" w:hAnsi="Calibri Light"/>
          <w:sz w:val="28"/>
        </w:rPr>
        <w:t xml:space="preserve"> of Empress Wu</w:t>
      </w:r>
    </w:p>
    <w:p w14:paraId="6C6D0668" w14:textId="77777777" w:rsidR="00E5622D" w:rsidRPr="00597048" w:rsidRDefault="00E5622D" w:rsidP="0074788F">
      <w:pPr>
        <w:tabs>
          <w:tab w:val="right" w:pos="1872"/>
          <w:tab w:val="left" w:pos="2160"/>
        </w:tabs>
        <w:ind w:left="2520" w:hanging="2088"/>
        <w:rPr>
          <w:rFonts w:ascii="Calibri Light" w:hAnsi="Calibri Light"/>
          <w:sz w:val="28"/>
        </w:rPr>
      </w:pPr>
      <w:r w:rsidRPr="00597048">
        <w:rPr>
          <w:rFonts w:ascii="Calibri Light" w:hAnsi="Calibri Light"/>
          <w:sz w:val="28"/>
        </w:rPr>
        <w:tab/>
        <w:t>713-755</w:t>
      </w:r>
      <w:r w:rsidRPr="00597048">
        <w:rPr>
          <w:rFonts w:ascii="Calibri Light" w:hAnsi="Calibri Light"/>
          <w:sz w:val="28"/>
        </w:rPr>
        <w:tab/>
        <w:t>Reign of Hsüan-tsung</w:t>
      </w:r>
    </w:p>
    <w:p w14:paraId="2D9BB872" w14:textId="77777777" w:rsidR="00E5622D" w:rsidRPr="00597048" w:rsidRDefault="00E5622D" w:rsidP="0074788F">
      <w:pPr>
        <w:tabs>
          <w:tab w:val="right" w:pos="1872"/>
          <w:tab w:val="left" w:pos="2160"/>
        </w:tabs>
        <w:ind w:left="2520" w:hanging="2088"/>
        <w:rPr>
          <w:rFonts w:ascii="Calibri Light" w:hAnsi="Calibri Light"/>
          <w:sz w:val="28"/>
        </w:rPr>
      </w:pPr>
      <w:r w:rsidRPr="00597048">
        <w:rPr>
          <w:rFonts w:ascii="Calibri Light" w:hAnsi="Calibri Light"/>
          <w:sz w:val="28"/>
        </w:rPr>
        <w:tab/>
        <w:t>751</w:t>
      </w:r>
      <w:r w:rsidRPr="00597048">
        <w:rPr>
          <w:rFonts w:ascii="Calibri Light" w:hAnsi="Calibri Light"/>
          <w:sz w:val="28"/>
        </w:rPr>
        <w:tab/>
        <w:t>Battle of Talas River</w:t>
      </w:r>
    </w:p>
    <w:p w14:paraId="49FFC036" w14:textId="77777777" w:rsidR="00E5622D" w:rsidRPr="00597048" w:rsidRDefault="00E5622D" w:rsidP="0074788F">
      <w:pPr>
        <w:tabs>
          <w:tab w:val="right" w:pos="1872"/>
          <w:tab w:val="left" w:pos="2160"/>
        </w:tabs>
        <w:ind w:left="2520" w:hanging="2088"/>
        <w:rPr>
          <w:rFonts w:ascii="Calibri Light" w:hAnsi="Calibri Light"/>
          <w:sz w:val="28"/>
        </w:rPr>
      </w:pPr>
      <w:r w:rsidRPr="00597048">
        <w:rPr>
          <w:rFonts w:ascii="Calibri Light" w:hAnsi="Calibri Light"/>
          <w:sz w:val="28"/>
        </w:rPr>
        <w:tab/>
        <w:t>755</w:t>
      </w:r>
      <w:r w:rsidRPr="00597048">
        <w:rPr>
          <w:rFonts w:ascii="Calibri Light" w:hAnsi="Calibri Light"/>
          <w:sz w:val="28"/>
        </w:rPr>
        <w:tab/>
        <w:t>Rebellion of An Lu-shan</w:t>
      </w:r>
    </w:p>
    <w:p w14:paraId="737DA670" w14:textId="77777777" w:rsidR="00E5622D" w:rsidRPr="00597048" w:rsidRDefault="00E5622D" w:rsidP="0074788F">
      <w:pPr>
        <w:tabs>
          <w:tab w:val="right" w:pos="1872"/>
          <w:tab w:val="left" w:pos="2160"/>
        </w:tabs>
        <w:ind w:left="2520" w:hanging="2088"/>
        <w:rPr>
          <w:rFonts w:ascii="Calibri Light" w:hAnsi="Calibri Light"/>
          <w:sz w:val="28"/>
        </w:rPr>
      </w:pPr>
      <w:r w:rsidRPr="00597048">
        <w:rPr>
          <w:rFonts w:ascii="Calibri Light" w:hAnsi="Calibri Light"/>
          <w:sz w:val="28"/>
        </w:rPr>
        <w:tab/>
        <w:t>780</w:t>
      </w:r>
      <w:r w:rsidRPr="00597048">
        <w:rPr>
          <w:rFonts w:ascii="Calibri Light" w:hAnsi="Calibri Light"/>
          <w:sz w:val="28"/>
        </w:rPr>
        <w:tab/>
        <w:t>Tax reform</w:t>
      </w:r>
    </w:p>
    <w:p w14:paraId="36671A30" w14:textId="77777777" w:rsidR="00E5622D" w:rsidRPr="00597048" w:rsidRDefault="00E5622D" w:rsidP="0074788F">
      <w:pPr>
        <w:tabs>
          <w:tab w:val="right" w:pos="1872"/>
          <w:tab w:val="left" w:pos="2160"/>
        </w:tabs>
        <w:ind w:left="2520" w:hanging="2088"/>
        <w:rPr>
          <w:rFonts w:ascii="Calibri Light" w:hAnsi="Calibri Light"/>
          <w:sz w:val="28"/>
        </w:rPr>
      </w:pPr>
      <w:r w:rsidRPr="00597048">
        <w:rPr>
          <w:rFonts w:ascii="Calibri Light" w:hAnsi="Calibri Light"/>
          <w:sz w:val="28"/>
        </w:rPr>
        <w:tab/>
        <w:t>821</w:t>
      </w:r>
      <w:r w:rsidRPr="00597048">
        <w:rPr>
          <w:rFonts w:ascii="Calibri Light" w:hAnsi="Calibri Light"/>
          <w:sz w:val="28"/>
        </w:rPr>
        <w:tab/>
        <w:t>Peace between China and Tibet</w:t>
      </w:r>
    </w:p>
    <w:p w14:paraId="2C6474E3" w14:textId="77777777" w:rsidR="00E5622D" w:rsidRPr="00597048" w:rsidRDefault="00E5622D" w:rsidP="0074788F">
      <w:pPr>
        <w:tabs>
          <w:tab w:val="right" w:pos="1872"/>
          <w:tab w:val="left" w:pos="2160"/>
        </w:tabs>
        <w:ind w:left="2520" w:hanging="2088"/>
        <w:rPr>
          <w:rFonts w:ascii="Calibri Light" w:hAnsi="Calibri Light"/>
          <w:sz w:val="28"/>
        </w:rPr>
      </w:pPr>
      <w:r w:rsidRPr="00597048">
        <w:rPr>
          <w:rFonts w:ascii="Calibri Light" w:hAnsi="Calibri Light"/>
          <w:sz w:val="28"/>
        </w:rPr>
        <w:tab/>
        <w:t>840</w:t>
      </w:r>
      <w:r w:rsidRPr="00597048">
        <w:rPr>
          <w:rFonts w:ascii="Calibri Light" w:hAnsi="Calibri Light"/>
          <w:sz w:val="28"/>
        </w:rPr>
        <w:tab/>
        <w:t>Uighur empire destroyed</w:t>
      </w:r>
    </w:p>
    <w:p w14:paraId="24E4ECF4" w14:textId="77777777" w:rsidR="00E5622D" w:rsidRPr="00597048" w:rsidRDefault="00E5622D" w:rsidP="0074788F">
      <w:pPr>
        <w:tabs>
          <w:tab w:val="right" w:pos="1872"/>
          <w:tab w:val="left" w:pos="2160"/>
        </w:tabs>
        <w:ind w:left="2520" w:hanging="2088"/>
        <w:rPr>
          <w:rFonts w:ascii="Calibri Light" w:hAnsi="Calibri Light"/>
          <w:sz w:val="28"/>
        </w:rPr>
      </w:pPr>
      <w:r w:rsidRPr="00597048">
        <w:rPr>
          <w:rFonts w:ascii="Calibri Light" w:hAnsi="Calibri Light"/>
          <w:sz w:val="28"/>
        </w:rPr>
        <w:tab/>
        <w:t>841-845</w:t>
      </w:r>
      <w:r w:rsidRPr="00597048">
        <w:rPr>
          <w:rFonts w:ascii="Calibri Light" w:hAnsi="Calibri Light"/>
          <w:sz w:val="28"/>
        </w:rPr>
        <w:tab/>
        <w:t>Religious persecutions</w:t>
      </w:r>
    </w:p>
    <w:p w14:paraId="7D6300DD" w14:textId="77777777" w:rsidR="00E5622D" w:rsidRPr="00597048" w:rsidRDefault="00E5622D" w:rsidP="0074788F">
      <w:pPr>
        <w:tabs>
          <w:tab w:val="right" w:pos="1872"/>
          <w:tab w:val="left" w:pos="2160"/>
        </w:tabs>
        <w:ind w:left="2520" w:hanging="2088"/>
        <w:rPr>
          <w:rFonts w:ascii="Calibri Light" w:hAnsi="Calibri Light"/>
          <w:sz w:val="28"/>
        </w:rPr>
      </w:pPr>
      <w:r w:rsidRPr="00597048">
        <w:rPr>
          <w:rFonts w:ascii="Calibri Light" w:hAnsi="Calibri Light"/>
          <w:sz w:val="28"/>
        </w:rPr>
        <w:tab/>
        <w:t>879</w:t>
      </w:r>
      <w:r w:rsidRPr="00597048">
        <w:rPr>
          <w:rFonts w:ascii="Calibri Light" w:hAnsi="Calibri Light"/>
          <w:sz w:val="28"/>
        </w:rPr>
        <w:tab/>
        <w:t>Looting of Canton</w:t>
      </w:r>
    </w:p>
    <w:p w14:paraId="5A250F47" w14:textId="77777777" w:rsidR="00E5622D" w:rsidRPr="00597048" w:rsidRDefault="004E22D9" w:rsidP="0074788F">
      <w:pPr>
        <w:tabs>
          <w:tab w:val="right" w:pos="1872"/>
          <w:tab w:val="left" w:pos="2160"/>
        </w:tabs>
        <w:ind w:left="2520" w:hanging="2088"/>
        <w:rPr>
          <w:rFonts w:ascii="Calibri Light" w:hAnsi="Calibri Light"/>
          <w:sz w:val="28"/>
        </w:rPr>
      </w:pPr>
      <w:r w:rsidRPr="00597048">
        <w:rPr>
          <w:rFonts w:ascii="Calibri Light" w:hAnsi="Calibri Light"/>
          <w:sz w:val="28"/>
        </w:rPr>
        <w:tab/>
        <w:t>907-960</w:t>
      </w:r>
      <w:r w:rsidRPr="00597048">
        <w:rPr>
          <w:rFonts w:ascii="Calibri Light" w:hAnsi="Calibri Light"/>
          <w:sz w:val="28"/>
        </w:rPr>
        <w:tab/>
        <w:t>China divided</w:t>
      </w:r>
    </w:p>
    <w:p w14:paraId="5AC7ED55" w14:textId="77777777" w:rsidR="004E22D9" w:rsidRPr="00597048" w:rsidRDefault="004E22D9" w:rsidP="0074788F">
      <w:pPr>
        <w:tabs>
          <w:tab w:val="right" w:pos="1872"/>
          <w:tab w:val="left" w:pos="2160"/>
        </w:tabs>
        <w:ind w:left="2520" w:hanging="2088"/>
        <w:rPr>
          <w:rFonts w:ascii="Calibri Light" w:hAnsi="Calibri Light"/>
          <w:sz w:val="28"/>
        </w:rPr>
      </w:pPr>
      <w:r w:rsidRPr="00597048">
        <w:rPr>
          <w:rFonts w:ascii="Calibri Light" w:hAnsi="Calibri Light"/>
          <w:sz w:val="28"/>
        </w:rPr>
        <w:tab/>
        <w:t>960-1126</w:t>
      </w:r>
      <w:r w:rsidRPr="00597048">
        <w:rPr>
          <w:rFonts w:ascii="Calibri Light" w:hAnsi="Calibri Light"/>
          <w:sz w:val="28"/>
        </w:rPr>
        <w:tab/>
        <w:t>Northern Sung dynasty</w:t>
      </w:r>
    </w:p>
    <w:p w14:paraId="42E8CE37" w14:textId="77777777" w:rsidR="004E22D9" w:rsidRPr="00597048" w:rsidRDefault="004E22D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1004</w:t>
      </w:r>
      <w:r w:rsidRPr="00597048">
        <w:rPr>
          <w:rFonts w:ascii="Calibri Light" w:hAnsi="Calibri Light"/>
          <w:sz w:val="28"/>
        </w:rPr>
        <w:tab/>
        <w:t>Peace between China and Liao</w:t>
      </w:r>
    </w:p>
    <w:p w14:paraId="783BE2E0" w14:textId="77777777" w:rsidR="004E22D9" w:rsidRPr="00597048" w:rsidRDefault="004E22D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1024</w:t>
      </w:r>
      <w:r w:rsidRPr="00597048">
        <w:rPr>
          <w:rFonts w:ascii="Calibri Light" w:hAnsi="Calibri Light"/>
          <w:sz w:val="28"/>
        </w:rPr>
        <w:tab/>
        <w:t>World’s first paper currency</w:t>
      </w:r>
    </w:p>
    <w:p w14:paraId="2C7BB5D8" w14:textId="77777777" w:rsidR="004E22D9" w:rsidRPr="00597048" w:rsidRDefault="004E22D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1044</w:t>
      </w:r>
      <w:r w:rsidRPr="00597048">
        <w:rPr>
          <w:rFonts w:ascii="Calibri Light" w:hAnsi="Calibri Light"/>
          <w:sz w:val="28"/>
        </w:rPr>
        <w:tab/>
        <w:t>Peace between China and His-hsia</w:t>
      </w:r>
    </w:p>
    <w:p w14:paraId="20FBECB9" w14:textId="77777777" w:rsidR="004E22D9" w:rsidRPr="00597048" w:rsidRDefault="004E22D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1069-1075</w:t>
      </w:r>
      <w:r w:rsidRPr="00597048">
        <w:rPr>
          <w:rFonts w:ascii="Calibri Light" w:hAnsi="Calibri Light"/>
          <w:sz w:val="28"/>
        </w:rPr>
        <w:tab/>
        <w:t>Wang An-shih in power</w:t>
      </w:r>
    </w:p>
    <w:p w14:paraId="7BB53318" w14:textId="77777777" w:rsidR="004E22D9" w:rsidRPr="00597048" w:rsidRDefault="004E22D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1125</w:t>
      </w:r>
      <w:r w:rsidRPr="00597048">
        <w:rPr>
          <w:rFonts w:ascii="Calibri Light" w:hAnsi="Calibri Light"/>
          <w:sz w:val="28"/>
        </w:rPr>
        <w:tab/>
        <w:t>Liao empire destroyed</w:t>
      </w:r>
    </w:p>
    <w:p w14:paraId="71762144" w14:textId="77777777" w:rsidR="004E22D9" w:rsidRPr="00597048" w:rsidRDefault="005F636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1127-1279</w:t>
      </w:r>
      <w:r w:rsidRPr="00597048">
        <w:rPr>
          <w:rFonts w:ascii="Calibri Light" w:hAnsi="Calibri Light"/>
          <w:sz w:val="28"/>
        </w:rPr>
        <w:tab/>
        <w:t>Southern Sung dynasty</w:t>
      </w:r>
    </w:p>
    <w:p w14:paraId="5BE73027" w14:textId="77777777" w:rsidR="006F57C1" w:rsidRPr="00597048" w:rsidRDefault="006F57C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1130-1200</w:t>
      </w:r>
      <w:r w:rsidRPr="00597048">
        <w:rPr>
          <w:rFonts w:ascii="Calibri Light" w:hAnsi="Calibri Light"/>
          <w:sz w:val="28"/>
        </w:rPr>
        <w:tab/>
        <w:t>Chu Hsi</w:t>
      </w:r>
    </w:p>
    <w:p w14:paraId="4F2F2B26" w14:textId="77777777" w:rsidR="006F57C1" w:rsidRPr="00597048" w:rsidRDefault="006F57C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1135</w:t>
      </w:r>
      <w:r w:rsidRPr="00597048">
        <w:rPr>
          <w:rFonts w:ascii="Calibri Light" w:hAnsi="Calibri Light"/>
          <w:sz w:val="28"/>
        </w:rPr>
        <w:tab/>
        <w:t>Lin-an capital of Southern Sung</w:t>
      </w:r>
    </w:p>
    <w:p w14:paraId="5F97289E" w14:textId="77777777" w:rsidR="006F57C1" w:rsidRPr="00597048" w:rsidRDefault="006F57C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1141</w:t>
      </w:r>
      <w:r w:rsidRPr="00597048">
        <w:rPr>
          <w:rFonts w:ascii="Calibri Light" w:hAnsi="Calibri Light"/>
          <w:sz w:val="28"/>
        </w:rPr>
        <w:tab/>
        <w:t>Peace between China and Chin</w:t>
      </w:r>
    </w:p>
    <w:p w14:paraId="44FE311B" w14:textId="77777777" w:rsidR="00EC1D7E" w:rsidRPr="00597048" w:rsidRDefault="00EC1D7E" w:rsidP="0074788F">
      <w:pPr>
        <w:pStyle w:val="Heading4"/>
        <w:rPr>
          <w:rFonts w:ascii="Calibri Light" w:hAnsi="Calibri Light"/>
          <w:i w:val="0"/>
          <w:sz w:val="28"/>
        </w:rPr>
      </w:pPr>
      <w:bookmarkStart w:id="61" w:name="_Toc98415264"/>
      <w:r w:rsidRPr="00597048">
        <w:rPr>
          <w:rFonts w:ascii="Calibri Light" w:hAnsi="Calibri Light"/>
          <w:i w:val="0"/>
          <w:sz w:val="28"/>
        </w:rPr>
        <w:t>The Chinese Empire: Foreign Powers</w:t>
      </w:r>
      <w:bookmarkEnd w:id="61"/>
    </w:p>
    <w:p w14:paraId="66AEAE60" w14:textId="77777777" w:rsidR="00EC1D7E" w:rsidRPr="00597048" w:rsidRDefault="00292F62"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c. 1167-1227</w:t>
      </w:r>
      <w:r w:rsidRPr="00597048">
        <w:rPr>
          <w:rFonts w:ascii="Calibri Light" w:hAnsi="Calibri Light"/>
          <w:sz w:val="28"/>
        </w:rPr>
        <w:tab/>
        <w:t>Chinggis Khan</w:t>
      </w:r>
    </w:p>
    <w:p w14:paraId="56648359" w14:textId="77777777" w:rsidR="00292F62" w:rsidRPr="00597048" w:rsidRDefault="00292F6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1217</w:t>
      </w:r>
      <w:r w:rsidRPr="00597048">
        <w:rPr>
          <w:rFonts w:ascii="Calibri Light" w:hAnsi="Calibri Light"/>
          <w:sz w:val="28"/>
        </w:rPr>
        <w:tab/>
        <w:t>Mongols conquer Tarim Basin</w:t>
      </w:r>
    </w:p>
    <w:p w14:paraId="690FCB71" w14:textId="77777777" w:rsidR="00292F62" w:rsidRPr="00597048" w:rsidRDefault="00292F6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1221</w:t>
      </w:r>
      <w:r w:rsidRPr="00597048">
        <w:rPr>
          <w:rFonts w:ascii="Calibri Light" w:hAnsi="Calibri Light"/>
          <w:sz w:val="28"/>
        </w:rPr>
        <w:tab/>
        <w:t>Mongols conquer West Turkestan and Afghanistan</w:t>
      </w:r>
    </w:p>
    <w:p w14:paraId="1DFC8D49" w14:textId="77777777" w:rsidR="00292F62" w:rsidRPr="00597048" w:rsidRDefault="00292F6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1222</w:t>
      </w:r>
      <w:r w:rsidRPr="00597048">
        <w:rPr>
          <w:rFonts w:ascii="Calibri Light" w:hAnsi="Calibri Light"/>
          <w:sz w:val="28"/>
        </w:rPr>
        <w:tab/>
        <w:t>Chinggis Khan raids India</w:t>
      </w:r>
    </w:p>
    <w:p w14:paraId="7CC4FE2F" w14:textId="77777777" w:rsidR="00292F62" w:rsidRPr="00597048" w:rsidRDefault="00292F6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1227</w:t>
      </w:r>
      <w:r w:rsidRPr="00597048">
        <w:rPr>
          <w:rFonts w:ascii="Calibri Light" w:hAnsi="Calibri Light"/>
          <w:sz w:val="28"/>
        </w:rPr>
        <w:tab/>
        <w:t>Mongols conquer His-hsia</w:t>
      </w:r>
    </w:p>
    <w:p w14:paraId="2C585B05" w14:textId="77777777" w:rsidR="00292F62" w:rsidRPr="00597048" w:rsidRDefault="00292F6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1229-1241</w:t>
      </w:r>
      <w:r w:rsidRPr="00597048">
        <w:rPr>
          <w:rFonts w:ascii="Calibri Light" w:hAnsi="Calibri Light"/>
          <w:sz w:val="28"/>
        </w:rPr>
        <w:tab/>
        <w:t>Ögödei Great Khan</w:t>
      </w:r>
    </w:p>
    <w:p w14:paraId="54A891BA" w14:textId="77777777" w:rsidR="00F8480B" w:rsidRPr="00597048" w:rsidRDefault="00F8480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1234</w:t>
      </w:r>
      <w:r w:rsidRPr="00597048">
        <w:rPr>
          <w:rFonts w:ascii="Calibri Light" w:hAnsi="Calibri Light"/>
          <w:sz w:val="28"/>
        </w:rPr>
        <w:tab/>
        <w:t>Mongols conquer Chin empire</w:t>
      </w:r>
    </w:p>
    <w:p w14:paraId="61EB6E46" w14:textId="77777777" w:rsidR="00F8480B" w:rsidRPr="00597048" w:rsidRDefault="00F8480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1238</w:t>
      </w:r>
      <w:r w:rsidRPr="00597048">
        <w:rPr>
          <w:rFonts w:ascii="Calibri Light" w:hAnsi="Calibri Light"/>
          <w:sz w:val="28"/>
        </w:rPr>
        <w:tab/>
        <w:t>Mongols take Moscow</w:t>
      </w:r>
    </w:p>
    <w:p w14:paraId="1FF26E3D" w14:textId="77777777" w:rsidR="00F8480B" w:rsidRPr="00597048" w:rsidRDefault="00FC0A9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1251-1259</w:t>
      </w:r>
      <w:r w:rsidRPr="00597048">
        <w:rPr>
          <w:rFonts w:ascii="Calibri Light" w:hAnsi="Calibri Light"/>
          <w:sz w:val="28"/>
        </w:rPr>
        <w:tab/>
        <w:t>Möngke Great Khan</w:t>
      </w:r>
    </w:p>
    <w:p w14:paraId="327BE8D6" w14:textId="77777777" w:rsidR="006066AA" w:rsidRPr="00597048" w:rsidRDefault="006066A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1252</w:t>
      </w:r>
      <w:r w:rsidRPr="00597048">
        <w:rPr>
          <w:rFonts w:ascii="Calibri Light" w:hAnsi="Calibri Light"/>
          <w:sz w:val="28"/>
        </w:rPr>
        <w:tab/>
        <w:t>Mongols conquer Nan-chao and eastern Tibet</w:t>
      </w:r>
    </w:p>
    <w:p w14:paraId="56A028F1" w14:textId="77777777" w:rsidR="006066AA" w:rsidRPr="00597048" w:rsidRDefault="006066A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1258</w:t>
      </w:r>
      <w:r w:rsidRPr="00597048">
        <w:rPr>
          <w:rFonts w:ascii="Calibri Light" w:hAnsi="Calibri Light"/>
          <w:sz w:val="28"/>
        </w:rPr>
        <w:tab/>
        <w:t>Mongols take Baghdad, conquer Korea</w:t>
      </w:r>
    </w:p>
    <w:p w14:paraId="594F7F2A" w14:textId="77777777" w:rsidR="0080060B" w:rsidRPr="00597048" w:rsidRDefault="0080060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1260-1294</w:t>
      </w:r>
      <w:r w:rsidRPr="00597048">
        <w:rPr>
          <w:rFonts w:ascii="Calibri Light" w:hAnsi="Calibri Light"/>
          <w:sz w:val="28"/>
        </w:rPr>
        <w:tab/>
        <w:t>Khubilai Great Khan</w:t>
      </w:r>
    </w:p>
    <w:p w14:paraId="59CE5163" w14:textId="77777777" w:rsidR="0080060B" w:rsidRPr="00597048" w:rsidRDefault="0080060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1274</w:t>
      </w:r>
      <w:r w:rsidRPr="00597048">
        <w:rPr>
          <w:rFonts w:ascii="Calibri Light" w:hAnsi="Calibri Light"/>
          <w:sz w:val="28"/>
        </w:rPr>
        <w:tab/>
        <w:t>Mongols raid Kyū</w:t>
      </w:r>
      <w:r w:rsidR="00B84A39" w:rsidRPr="00597048">
        <w:rPr>
          <w:rFonts w:ascii="Calibri Light" w:hAnsi="Calibri Light"/>
          <w:sz w:val="28"/>
        </w:rPr>
        <w:t>sh</w:t>
      </w:r>
      <w:r w:rsidRPr="00597048">
        <w:rPr>
          <w:rFonts w:ascii="Calibri Light" w:hAnsi="Calibri Light"/>
          <w:sz w:val="28"/>
        </w:rPr>
        <w:t>ū</w:t>
      </w:r>
    </w:p>
    <w:p w14:paraId="5B1528B7" w14:textId="77777777" w:rsidR="00B84A39" w:rsidRPr="00597048" w:rsidRDefault="00F43A1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1275-1292</w:t>
      </w:r>
      <w:r w:rsidRPr="00597048">
        <w:rPr>
          <w:rFonts w:ascii="Calibri Light" w:hAnsi="Calibri Light"/>
          <w:sz w:val="28"/>
        </w:rPr>
        <w:tab/>
        <w:t>Marco Polo in China</w:t>
      </w:r>
    </w:p>
    <w:p w14:paraId="55C7E7F2" w14:textId="77777777" w:rsidR="00F43A19" w:rsidRPr="00597048" w:rsidRDefault="00F43A1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1279</w:t>
      </w:r>
      <w:r w:rsidRPr="00597048">
        <w:rPr>
          <w:rFonts w:ascii="Calibri Light" w:hAnsi="Calibri Light"/>
          <w:sz w:val="28"/>
        </w:rPr>
        <w:tab/>
        <w:t>Mongols conquer Southern Sung</w:t>
      </w:r>
    </w:p>
    <w:p w14:paraId="711A053B" w14:textId="77777777" w:rsidR="00F43A19" w:rsidRPr="00597048" w:rsidRDefault="0028410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1280-1367</w:t>
      </w:r>
      <w:r w:rsidRPr="00597048">
        <w:rPr>
          <w:rFonts w:ascii="Calibri Light" w:hAnsi="Calibri Light"/>
          <w:sz w:val="28"/>
        </w:rPr>
        <w:tab/>
        <w:t>Yüan dynasty</w:t>
      </w:r>
    </w:p>
    <w:p w14:paraId="0E478BDE" w14:textId="77777777" w:rsidR="00284102" w:rsidRPr="00597048" w:rsidRDefault="0028410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1281</w:t>
      </w:r>
      <w:r w:rsidRPr="00597048">
        <w:rPr>
          <w:rFonts w:ascii="Calibri Light" w:hAnsi="Calibri Light"/>
          <w:sz w:val="28"/>
        </w:rPr>
        <w:tab/>
        <w:t>Unsuccessful Mongol invasion of Kyūshū</w:t>
      </w:r>
    </w:p>
    <w:p w14:paraId="69CD789F" w14:textId="77777777" w:rsidR="00284102" w:rsidRPr="00597048" w:rsidRDefault="0028410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1293</w:t>
      </w:r>
      <w:r w:rsidRPr="00597048">
        <w:rPr>
          <w:rFonts w:ascii="Calibri Light" w:hAnsi="Calibri Light"/>
          <w:sz w:val="28"/>
        </w:rPr>
        <w:tab/>
        <w:t>Unsuccessful Mongol invasion of Java</w:t>
      </w:r>
    </w:p>
    <w:p w14:paraId="0A9955B7" w14:textId="77777777" w:rsidR="00A64C04" w:rsidRPr="00597048" w:rsidRDefault="001F4D9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1268-1644</w:t>
      </w:r>
      <w:r w:rsidRPr="00597048">
        <w:rPr>
          <w:rFonts w:ascii="Calibri Light" w:hAnsi="Calibri Light"/>
          <w:sz w:val="28"/>
        </w:rPr>
        <w:tab/>
        <w:t>Ming dynasty</w:t>
      </w:r>
    </w:p>
    <w:p w14:paraId="3779FAD0" w14:textId="77777777" w:rsidR="001F4D97" w:rsidRPr="00597048" w:rsidRDefault="001F4D9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1336-1405</w:t>
      </w:r>
      <w:r w:rsidRPr="00597048">
        <w:rPr>
          <w:rFonts w:ascii="Calibri Light" w:hAnsi="Calibri Light"/>
          <w:sz w:val="28"/>
        </w:rPr>
        <w:tab/>
        <w:t>Timur [Tamerlane]</w:t>
      </w:r>
    </w:p>
    <w:p w14:paraId="5D97D347" w14:textId="77777777" w:rsidR="001F4D97" w:rsidRPr="00597048" w:rsidRDefault="00E44EC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1424</w:t>
      </w:r>
      <w:r w:rsidRPr="00597048">
        <w:rPr>
          <w:rFonts w:ascii="Calibri Light" w:hAnsi="Calibri Light"/>
          <w:sz w:val="28"/>
        </w:rPr>
        <w:tab/>
        <w:t>Death of Yung-lo Emperor</w:t>
      </w:r>
    </w:p>
    <w:p w14:paraId="24914334" w14:textId="77777777" w:rsidR="00E44EC6" w:rsidRPr="00597048" w:rsidRDefault="00E44EC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1405-1433</w:t>
      </w:r>
      <w:r w:rsidRPr="00597048">
        <w:rPr>
          <w:rFonts w:ascii="Calibri Light" w:hAnsi="Calibri Light"/>
          <w:sz w:val="28"/>
        </w:rPr>
        <w:tab/>
        <w:t>Voyages of Cheng Ho</w:t>
      </w:r>
    </w:p>
    <w:p w14:paraId="73CBF7C1" w14:textId="77777777" w:rsidR="00E44EC6" w:rsidRPr="00597048" w:rsidRDefault="00E44EC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1419</w:t>
      </w:r>
      <w:r w:rsidRPr="00597048">
        <w:rPr>
          <w:rFonts w:ascii="Calibri Light" w:hAnsi="Calibri Light"/>
          <w:sz w:val="28"/>
        </w:rPr>
        <w:tab/>
        <w:t>Death of Tsong-kha-pa</w:t>
      </w:r>
    </w:p>
    <w:p w14:paraId="72ECAD75" w14:textId="77777777" w:rsidR="00E44EC6" w:rsidRPr="00597048" w:rsidRDefault="00E44EC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1421</w:t>
      </w:r>
      <w:r w:rsidRPr="00597048">
        <w:rPr>
          <w:rFonts w:ascii="Calibri Light" w:hAnsi="Calibri Light"/>
          <w:sz w:val="28"/>
        </w:rPr>
        <w:tab/>
        <w:t>Peking capital of China</w:t>
      </w:r>
    </w:p>
    <w:p w14:paraId="7CC75590" w14:textId="77777777" w:rsidR="00E44EC6" w:rsidRPr="00597048" w:rsidRDefault="00E44EC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1428</w:t>
      </w:r>
      <w:r w:rsidRPr="00597048">
        <w:rPr>
          <w:rFonts w:ascii="Calibri Light" w:hAnsi="Calibri Light"/>
          <w:sz w:val="28"/>
        </w:rPr>
        <w:tab/>
        <w:t>Annam independent</w:t>
      </w:r>
    </w:p>
    <w:p w14:paraId="062A8375" w14:textId="77777777" w:rsidR="00E44EC6" w:rsidRPr="00597048" w:rsidRDefault="00E44EC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1449</w:t>
      </w:r>
      <w:r w:rsidRPr="00597048">
        <w:rPr>
          <w:rFonts w:ascii="Calibri Light" w:hAnsi="Calibri Light"/>
          <w:sz w:val="28"/>
        </w:rPr>
        <w:tab/>
        <w:t>Oirats raid China</w:t>
      </w:r>
    </w:p>
    <w:p w14:paraId="2801C2A6" w14:textId="77777777" w:rsidR="00DA52E6" w:rsidRPr="00597048" w:rsidRDefault="00DA52E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1514</w:t>
      </w:r>
      <w:r w:rsidRPr="00597048">
        <w:rPr>
          <w:rFonts w:ascii="Calibri Light" w:hAnsi="Calibri Light"/>
          <w:sz w:val="28"/>
        </w:rPr>
        <w:tab/>
        <w:t>Coming of the Westerners</w:t>
      </w:r>
    </w:p>
    <w:p w14:paraId="6695150C" w14:textId="77777777" w:rsidR="00DA52E6" w:rsidRPr="00597048" w:rsidRDefault="00DA52E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1522</w:t>
      </w:r>
      <w:r w:rsidRPr="00597048">
        <w:rPr>
          <w:rFonts w:ascii="Calibri Light" w:hAnsi="Calibri Light"/>
          <w:sz w:val="28"/>
        </w:rPr>
        <w:tab/>
        <w:t>Tax reform</w:t>
      </w:r>
    </w:p>
    <w:p w14:paraId="005556CA" w14:textId="77777777" w:rsidR="00DA52E6" w:rsidRPr="00597048" w:rsidRDefault="00DA52E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1550</w:t>
      </w:r>
      <w:r w:rsidRPr="00597048">
        <w:rPr>
          <w:rFonts w:ascii="Calibri Light" w:hAnsi="Calibri Light"/>
          <w:sz w:val="28"/>
        </w:rPr>
        <w:tab/>
        <w:t>Tatars raid China</w:t>
      </w:r>
    </w:p>
    <w:p w14:paraId="64EF264C" w14:textId="77777777" w:rsidR="00DA52E6" w:rsidRPr="00597048" w:rsidRDefault="00DA52E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1557</w:t>
      </w:r>
      <w:r w:rsidRPr="00597048">
        <w:rPr>
          <w:rFonts w:ascii="Calibri Light" w:hAnsi="Calibri Light"/>
          <w:sz w:val="28"/>
        </w:rPr>
        <w:tab/>
        <w:t>Portuguese gain possession of Macao</w:t>
      </w:r>
    </w:p>
    <w:p w14:paraId="459D242D" w14:textId="77777777" w:rsidR="00DA52E6" w:rsidRPr="00597048" w:rsidRDefault="00DA52E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1607</w:t>
      </w:r>
      <w:r w:rsidRPr="00597048">
        <w:rPr>
          <w:rFonts w:ascii="Calibri Light" w:hAnsi="Calibri Light"/>
          <w:sz w:val="28"/>
        </w:rPr>
        <w:tab/>
        <w:t>Peace between China and Japan</w:t>
      </w:r>
    </w:p>
    <w:p w14:paraId="3881B029" w14:textId="77777777" w:rsidR="00D25FC7" w:rsidRPr="00597048" w:rsidRDefault="00D25FC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1618</w:t>
      </w:r>
      <w:r w:rsidRPr="00597048">
        <w:rPr>
          <w:rFonts w:ascii="Calibri Light" w:hAnsi="Calibri Light"/>
          <w:sz w:val="28"/>
        </w:rPr>
        <w:tab/>
        <w:t>Outbreak of fighting between Manchus and China</w:t>
      </w:r>
    </w:p>
    <w:p w14:paraId="624FD841" w14:textId="77777777" w:rsidR="00D25FC7" w:rsidRPr="00597048" w:rsidRDefault="00D25FC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1644</w:t>
      </w:r>
      <w:r w:rsidRPr="00597048">
        <w:rPr>
          <w:rFonts w:ascii="Calibri Light" w:hAnsi="Calibri Light"/>
          <w:sz w:val="28"/>
        </w:rPr>
        <w:tab/>
        <w:t>Suicide of last Ming emperor; Manchus enter Peking</w:t>
      </w:r>
    </w:p>
    <w:p w14:paraId="2C281AC5" w14:textId="77777777" w:rsidR="00DC797F" w:rsidRPr="00597048" w:rsidRDefault="00DC797F" w:rsidP="0074788F">
      <w:pPr>
        <w:pStyle w:val="Heading4"/>
        <w:rPr>
          <w:rFonts w:ascii="Calibri Light" w:hAnsi="Calibri Light"/>
          <w:i w:val="0"/>
          <w:sz w:val="28"/>
        </w:rPr>
      </w:pPr>
      <w:bookmarkStart w:id="62" w:name="_Toc98415265"/>
      <w:r w:rsidRPr="00597048">
        <w:rPr>
          <w:rFonts w:ascii="Calibri Light" w:hAnsi="Calibri Light"/>
          <w:i w:val="0"/>
          <w:sz w:val="28"/>
        </w:rPr>
        <w:t>Early Japan</w:t>
      </w:r>
      <w:bookmarkEnd w:id="62"/>
    </w:p>
    <w:p w14:paraId="1997B349" w14:textId="77777777" w:rsidR="007A0B60" w:rsidRPr="00597048" w:rsidRDefault="007A0B60"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552</w:t>
      </w:r>
      <w:r w:rsidRPr="00597048">
        <w:rPr>
          <w:rFonts w:ascii="Calibri Light" w:hAnsi="Calibri Light"/>
          <w:sz w:val="28"/>
        </w:rPr>
        <w:tab/>
        <w:t>Traditional and approximate date for the introduction of Buddhism from Korea</w:t>
      </w:r>
    </w:p>
    <w:p w14:paraId="6BC5C871" w14:textId="77777777" w:rsidR="007A0B60" w:rsidRPr="00597048" w:rsidRDefault="007A0B60" w:rsidP="0074788F">
      <w:pPr>
        <w:tabs>
          <w:tab w:val="right" w:pos="1872"/>
          <w:tab w:val="left" w:pos="2160"/>
        </w:tabs>
        <w:ind w:left="2520" w:hanging="2088"/>
        <w:rPr>
          <w:rFonts w:ascii="Calibri Light" w:hAnsi="Calibri Light"/>
          <w:sz w:val="28"/>
        </w:rPr>
      </w:pPr>
      <w:r w:rsidRPr="00597048">
        <w:rPr>
          <w:rFonts w:ascii="Calibri Light" w:hAnsi="Calibri Light"/>
          <w:sz w:val="28"/>
        </w:rPr>
        <w:tab/>
        <w:t>710</w:t>
      </w:r>
      <w:r w:rsidRPr="00597048">
        <w:rPr>
          <w:rFonts w:ascii="Calibri Light" w:hAnsi="Calibri Light"/>
          <w:sz w:val="28"/>
        </w:rPr>
        <w:tab/>
        <w:t>First permanent capital at Nara</w:t>
      </w:r>
    </w:p>
    <w:p w14:paraId="1DA7777C" w14:textId="77777777" w:rsidR="007A0B60" w:rsidRPr="00597048" w:rsidRDefault="00E66A1C" w:rsidP="0074788F">
      <w:pPr>
        <w:tabs>
          <w:tab w:val="right" w:pos="1872"/>
          <w:tab w:val="left" w:pos="2160"/>
        </w:tabs>
        <w:ind w:left="2520" w:hanging="2088"/>
        <w:rPr>
          <w:rFonts w:ascii="Calibri Light" w:hAnsi="Calibri Light"/>
          <w:sz w:val="28"/>
        </w:rPr>
      </w:pPr>
      <w:r w:rsidRPr="00597048">
        <w:rPr>
          <w:rFonts w:ascii="Calibri Light" w:hAnsi="Calibri Light"/>
          <w:sz w:val="28"/>
        </w:rPr>
        <w:tab/>
        <w:t>794</w:t>
      </w:r>
      <w:r w:rsidRPr="00597048">
        <w:rPr>
          <w:rFonts w:ascii="Calibri Light" w:hAnsi="Calibri Light"/>
          <w:sz w:val="28"/>
        </w:rPr>
        <w:tab/>
        <w:t>Capital at Heian-kyō</w:t>
      </w:r>
      <w:r w:rsidR="007A0B60" w:rsidRPr="00597048">
        <w:rPr>
          <w:rFonts w:ascii="Calibri Light" w:hAnsi="Calibri Light"/>
          <w:sz w:val="28"/>
        </w:rPr>
        <w:t xml:space="preserve"> [Kyoto]</w:t>
      </w:r>
    </w:p>
    <w:p w14:paraId="3C9FA132" w14:textId="77777777" w:rsidR="00E66A1C" w:rsidRPr="00597048" w:rsidRDefault="00E66A1C" w:rsidP="0074788F">
      <w:pPr>
        <w:tabs>
          <w:tab w:val="right" w:pos="1872"/>
          <w:tab w:val="left" w:pos="2160"/>
        </w:tabs>
        <w:ind w:left="2520" w:hanging="2088"/>
        <w:rPr>
          <w:rFonts w:ascii="Calibri Light" w:hAnsi="Calibri Light"/>
          <w:sz w:val="28"/>
        </w:rPr>
      </w:pPr>
      <w:r w:rsidRPr="00597048">
        <w:rPr>
          <w:rFonts w:ascii="Calibri Light" w:hAnsi="Calibri Light"/>
          <w:sz w:val="28"/>
        </w:rPr>
        <w:tab/>
        <w:t>1185</w:t>
      </w:r>
      <w:r w:rsidRPr="00597048">
        <w:rPr>
          <w:rFonts w:ascii="Calibri Light" w:hAnsi="Calibri Light"/>
          <w:sz w:val="28"/>
        </w:rPr>
        <w:tab/>
        <w:t>Minamoto clan victorious in struggle with Taira</w:t>
      </w:r>
    </w:p>
    <w:p w14:paraId="52F7CA23" w14:textId="77777777" w:rsidR="00E66A1C" w:rsidRPr="00597048" w:rsidRDefault="00E66A1C" w:rsidP="0074788F">
      <w:pPr>
        <w:tabs>
          <w:tab w:val="right" w:pos="1872"/>
          <w:tab w:val="left" w:pos="2160"/>
        </w:tabs>
        <w:ind w:left="2520" w:hanging="2088"/>
        <w:rPr>
          <w:rFonts w:ascii="Calibri Light" w:hAnsi="Calibri Light"/>
          <w:sz w:val="28"/>
        </w:rPr>
      </w:pPr>
      <w:r w:rsidRPr="00597048">
        <w:rPr>
          <w:rFonts w:ascii="Calibri Light" w:hAnsi="Calibri Light"/>
          <w:sz w:val="28"/>
        </w:rPr>
        <w:tab/>
        <w:t>1192</w:t>
      </w:r>
      <w:r w:rsidRPr="00597048">
        <w:rPr>
          <w:rFonts w:ascii="Calibri Light" w:hAnsi="Calibri Light"/>
          <w:sz w:val="28"/>
        </w:rPr>
        <w:tab/>
        <w:t>Minamoto Yoritomo receives title of Shogun</w:t>
      </w:r>
    </w:p>
    <w:p w14:paraId="07128BCB" w14:textId="77777777" w:rsidR="00E66A1C" w:rsidRPr="00597048" w:rsidRDefault="00DC119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1274, 1281</w:t>
      </w:r>
      <w:r w:rsidRPr="00597048">
        <w:rPr>
          <w:rFonts w:ascii="Calibri Light" w:hAnsi="Calibri Light"/>
          <w:sz w:val="28"/>
        </w:rPr>
        <w:tab/>
        <w:t>Abortive attempts by Mongols under Khubilai Khan to invade Japan</w:t>
      </w:r>
    </w:p>
    <w:p w14:paraId="6D898D83" w14:textId="77777777" w:rsidR="00DC1197" w:rsidRPr="00597048" w:rsidRDefault="00DC119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1333</w:t>
      </w:r>
      <w:r w:rsidRPr="00597048">
        <w:rPr>
          <w:rFonts w:ascii="Calibri Light" w:hAnsi="Calibri Light"/>
          <w:sz w:val="28"/>
        </w:rPr>
        <w:tab/>
        <w:t>Overthrow of Kamakura shogunate</w:t>
      </w:r>
    </w:p>
    <w:p w14:paraId="5106BF38" w14:textId="77777777" w:rsidR="00DC1197" w:rsidRPr="00597048" w:rsidRDefault="00DC119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1338</w:t>
      </w:r>
      <w:r w:rsidRPr="00597048">
        <w:rPr>
          <w:rFonts w:ascii="Calibri Light" w:hAnsi="Calibri Light"/>
          <w:sz w:val="28"/>
        </w:rPr>
        <w:tab/>
        <w:t>Establishment of new shogunate dynasty, the Ashikaga</w:t>
      </w:r>
    </w:p>
    <w:p w14:paraId="0AE29F17" w14:textId="77777777" w:rsidR="00DC797F" w:rsidRPr="00597048" w:rsidRDefault="00DC797F" w:rsidP="0074788F">
      <w:pPr>
        <w:pStyle w:val="Heading4"/>
        <w:rPr>
          <w:rFonts w:ascii="Calibri Light" w:hAnsi="Calibri Light"/>
          <w:i w:val="0"/>
          <w:sz w:val="28"/>
        </w:rPr>
      </w:pPr>
      <w:bookmarkStart w:id="63" w:name="_Toc98415266"/>
      <w:r w:rsidRPr="00597048">
        <w:rPr>
          <w:rFonts w:ascii="Calibri Light" w:hAnsi="Calibri Light"/>
          <w:i w:val="0"/>
          <w:sz w:val="28"/>
        </w:rPr>
        <w:t>India</w:t>
      </w:r>
      <w:bookmarkEnd w:id="63"/>
    </w:p>
    <w:p w14:paraId="32FDDD5E" w14:textId="77777777" w:rsidR="00FE7128" w:rsidRPr="00597048" w:rsidRDefault="000C7CFD"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500</w:t>
      </w:r>
      <w:r w:rsidRPr="00597048">
        <w:rPr>
          <w:rFonts w:ascii="Calibri Light" w:hAnsi="Calibri Light"/>
          <w:sz w:val="28"/>
        </w:rPr>
        <w:tab/>
        <w:t>Pandyas ruling at Madurai</w:t>
      </w:r>
    </w:p>
    <w:p w14:paraId="502238D6" w14:textId="77777777" w:rsidR="000C7CFD" w:rsidRPr="00597048" w:rsidRDefault="000C7CFD"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540</w:t>
      </w:r>
      <w:r w:rsidRPr="00597048">
        <w:rPr>
          <w:rFonts w:ascii="Calibri Light" w:hAnsi="Calibri Light"/>
          <w:sz w:val="28"/>
        </w:rPr>
        <w:tab/>
        <w:t>End of Gupta dynasty</w:t>
      </w:r>
    </w:p>
    <w:p w14:paraId="4BEB53D7" w14:textId="77777777" w:rsidR="000C7CFD" w:rsidRPr="00597048" w:rsidRDefault="000C7CFD"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540</w:t>
      </w:r>
      <w:r w:rsidRPr="00597048">
        <w:rPr>
          <w:rFonts w:ascii="Calibri Light" w:hAnsi="Calibri Light"/>
          <w:sz w:val="28"/>
        </w:rPr>
        <w:tab/>
        <w:t>Rise of Chalukyas at Vatapi</w:t>
      </w:r>
    </w:p>
    <w:p w14:paraId="1DFC40BD" w14:textId="77777777" w:rsidR="000C7CFD" w:rsidRPr="00597048" w:rsidRDefault="000C7CFD"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606-646</w:t>
      </w:r>
      <w:r w:rsidRPr="00597048">
        <w:rPr>
          <w:rFonts w:ascii="Calibri Light" w:hAnsi="Calibri Light"/>
          <w:sz w:val="28"/>
        </w:rPr>
        <w:tab/>
        <w:t>Harsha of Kanauj</w:t>
      </w:r>
    </w:p>
    <w:p w14:paraId="714C6022" w14:textId="77777777" w:rsidR="000C7CFD" w:rsidRPr="00597048" w:rsidRDefault="000C7CFD" w:rsidP="0074788F">
      <w:pPr>
        <w:tabs>
          <w:tab w:val="right" w:pos="1872"/>
          <w:tab w:val="left" w:pos="2160"/>
        </w:tabs>
        <w:ind w:left="2520" w:hanging="2088"/>
        <w:rPr>
          <w:rFonts w:ascii="Calibri Light" w:hAnsi="Calibri Light"/>
          <w:sz w:val="28"/>
        </w:rPr>
      </w:pPr>
      <w:r w:rsidRPr="00597048">
        <w:rPr>
          <w:rFonts w:ascii="Calibri Light" w:hAnsi="Calibri Light"/>
          <w:sz w:val="28"/>
        </w:rPr>
        <w:tab/>
        <w:t>700-800</w:t>
      </w:r>
      <w:r w:rsidRPr="00597048">
        <w:rPr>
          <w:rFonts w:ascii="Calibri Light" w:hAnsi="Calibri Light"/>
          <w:sz w:val="28"/>
        </w:rPr>
        <w:tab/>
        <w:t>Spread of Buddhism to Nepal and Tibet</w:t>
      </w:r>
    </w:p>
    <w:p w14:paraId="1A10F183" w14:textId="77777777" w:rsidR="000C7CFD" w:rsidRPr="00597048" w:rsidRDefault="000C7CFD" w:rsidP="0074788F">
      <w:pPr>
        <w:tabs>
          <w:tab w:val="right" w:pos="1872"/>
          <w:tab w:val="left" w:pos="2160"/>
        </w:tabs>
        <w:ind w:left="2520" w:hanging="2088"/>
        <w:rPr>
          <w:rFonts w:ascii="Calibri Light" w:hAnsi="Calibri Light"/>
          <w:sz w:val="28"/>
        </w:rPr>
      </w:pPr>
      <w:r w:rsidRPr="00597048">
        <w:rPr>
          <w:rFonts w:ascii="Calibri Light" w:hAnsi="Calibri Light"/>
          <w:sz w:val="28"/>
        </w:rPr>
        <w:tab/>
        <w:t>711</w:t>
      </w:r>
      <w:r w:rsidRPr="00597048">
        <w:rPr>
          <w:rFonts w:ascii="Calibri Light" w:hAnsi="Calibri Light"/>
          <w:sz w:val="28"/>
        </w:rPr>
        <w:tab/>
        <w:t>Arab invasion of Sindh</w:t>
      </w:r>
    </w:p>
    <w:p w14:paraId="170DFD7E" w14:textId="77777777" w:rsidR="000C7CFD" w:rsidRPr="00597048" w:rsidRDefault="000C7CFD"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750</w:t>
      </w:r>
      <w:r w:rsidRPr="00597048">
        <w:rPr>
          <w:rFonts w:ascii="Calibri Light" w:hAnsi="Calibri Light"/>
          <w:sz w:val="28"/>
        </w:rPr>
        <w:tab/>
        <w:t xml:space="preserve">Rise of imperial Pratiharas; rise </w:t>
      </w:r>
      <w:r w:rsidR="007E0203" w:rsidRPr="00597048">
        <w:rPr>
          <w:rFonts w:ascii="Calibri Light" w:hAnsi="Calibri Light"/>
          <w:sz w:val="28"/>
        </w:rPr>
        <w:t>of</w:t>
      </w:r>
      <w:r w:rsidRPr="00597048">
        <w:rPr>
          <w:rFonts w:ascii="Calibri Light" w:hAnsi="Calibri Light"/>
          <w:sz w:val="28"/>
        </w:rPr>
        <w:t xml:space="preserve"> Rashtrakutas</w:t>
      </w:r>
    </w:p>
    <w:p w14:paraId="0EC28885" w14:textId="77777777" w:rsidR="000C7CFD" w:rsidRPr="00597048" w:rsidRDefault="000C7CFD" w:rsidP="0074788F">
      <w:pPr>
        <w:tabs>
          <w:tab w:val="right" w:pos="1872"/>
          <w:tab w:val="left" w:pos="2160"/>
        </w:tabs>
        <w:ind w:left="2520" w:hanging="2088"/>
        <w:rPr>
          <w:rFonts w:ascii="Calibri Light" w:hAnsi="Calibri Light"/>
          <w:sz w:val="28"/>
        </w:rPr>
      </w:pPr>
      <w:r w:rsidRPr="00597048">
        <w:rPr>
          <w:rFonts w:ascii="Calibri Light" w:hAnsi="Calibri Light"/>
          <w:sz w:val="28"/>
        </w:rPr>
        <w:tab/>
        <w:t>760</w:t>
      </w:r>
      <w:r w:rsidRPr="00597048">
        <w:rPr>
          <w:rFonts w:ascii="Calibri Light" w:hAnsi="Calibri Light"/>
          <w:sz w:val="28"/>
        </w:rPr>
        <w:tab/>
        <w:t>Palas in Bengal</w:t>
      </w:r>
    </w:p>
    <w:p w14:paraId="57FBFD34" w14:textId="77777777" w:rsidR="000C7CFD" w:rsidRPr="00597048" w:rsidRDefault="000C7CFD"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846</w:t>
      </w:r>
      <w:r w:rsidRPr="00597048">
        <w:rPr>
          <w:rFonts w:ascii="Calibri Light" w:hAnsi="Calibri Light"/>
          <w:sz w:val="28"/>
        </w:rPr>
        <w:tab/>
        <w:t>Rise of Cholas and defeat of Pallavis</w:t>
      </w:r>
    </w:p>
    <w:p w14:paraId="792D9824" w14:textId="77777777" w:rsidR="001370E2" w:rsidRPr="00597048" w:rsidRDefault="001370E2"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970</w:t>
      </w:r>
      <w:r w:rsidRPr="00597048">
        <w:rPr>
          <w:rFonts w:ascii="Calibri Light" w:hAnsi="Calibri Light"/>
          <w:sz w:val="28"/>
        </w:rPr>
        <w:tab/>
        <w:t>Reemergence of Chalukyan power and defeat of Rashtrakutas</w:t>
      </w:r>
    </w:p>
    <w:p w14:paraId="65329EA1" w14:textId="77777777" w:rsidR="001370E2" w:rsidRPr="00597048" w:rsidRDefault="001370E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1001</w:t>
      </w:r>
      <w:r w:rsidRPr="00597048">
        <w:rPr>
          <w:rFonts w:ascii="Calibri Light" w:hAnsi="Calibri Light"/>
          <w:sz w:val="28"/>
        </w:rPr>
        <w:tab/>
        <w:t>Beginning of raids by Turks under Mahmud of Ghazni</w:t>
      </w:r>
    </w:p>
    <w:p w14:paraId="61FC6293" w14:textId="77777777" w:rsidR="001370E2" w:rsidRPr="00597048" w:rsidRDefault="00A262B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1024</w:t>
      </w:r>
      <w:r w:rsidRPr="00597048">
        <w:rPr>
          <w:rFonts w:ascii="Calibri Light" w:hAnsi="Calibri Light"/>
          <w:sz w:val="28"/>
        </w:rPr>
        <w:tab/>
        <w:t>Destruction of Somnath by Mahmud</w:t>
      </w:r>
    </w:p>
    <w:p w14:paraId="2A5E844F" w14:textId="77777777" w:rsidR="00A262B9" w:rsidRPr="00597048" w:rsidRDefault="00A262B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1175</w:t>
      </w:r>
      <w:r w:rsidRPr="00597048">
        <w:rPr>
          <w:rFonts w:ascii="Calibri Light" w:hAnsi="Calibri Light"/>
          <w:sz w:val="28"/>
        </w:rPr>
        <w:tab/>
        <w:t xml:space="preserve">First Indian </w:t>
      </w:r>
      <w:r w:rsidR="007E0203" w:rsidRPr="00597048">
        <w:rPr>
          <w:rFonts w:ascii="Calibri Light" w:hAnsi="Calibri Light"/>
          <w:sz w:val="28"/>
        </w:rPr>
        <w:t>expedition</w:t>
      </w:r>
      <w:r w:rsidRPr="00597048">
        <w:rPr>
          <w:rFonts w:ascii="Calibri Light" w:hAnsi="Calibri Light"/>
          <w:sz w:val="28"/>
        </w:rPr>
        <w:t xml:space="preserve"> by Muhammad Ghuri</w:t>
      </w:r>
    </w:p>
    <w:p w14:paraId="07069B8D" w14:textId="77777777" w:rsidR="00A262B9" w:rsidRPr="00597048" w:rsidRDefault="00A262B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1192</w:t>
      </w:r>
      <w:r w:rsidRPr="00597048">
        <w:rPr>
          <w:rFonts w:ascii="Calibri Light" w:hAnsi="Calibri Light"/>
          <w:sz w:val="28"/>
        </w:rPr>
        <w:tab/>
        <w:t>Defeat at Tarain of Prithvi Raja by the Turks</w:t>
      </w:r>
    </w:p>
    <w:p w14:paraId="238A2353" w14:textId="77777777" w:rsidR="00A262B9" w:rsidRPr="00597048" w:rsidRDefault="00A262B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1206-1290</w:t>
      </w:r>
      <w:r w:rsidRPr="00597048">
        <w:rPr>
          <w:rFonts w:ascii="Calibri Light" w:hAnsi="Calibri Light"/>
          <w:sz w:val="28"/>
        </w:rPr>
        <w:tab/>
        <w:t>Slave dynasty [beginning of Delhi Sultanate]</w:t>
      </w:r>
    </w:p>
    <w:p w14:paraId="0579FC5A" w14:textId="77777777" w:rsidR="00A262B9" w:rsidRPr="00597048" w:rsidRDefault="00A262B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1290-1320</w:t>
      </w:r>
      <w:r w:rsidRPr="00597048">
        <w:rPr>
          <w:rFonts w:ascii="Calibri Light" w:hAnsi="Calibri Light"/>
          <w:sz w:val="28"/>
        </w:rPr>
        <w:tab/>
        <w:t>Khalji Sultans</w:t>
      </w:r>
    </w:p>
    <w:p w14:paraId="33D2A9F7" w14:textId="77777777" w:rsidR="00A262B9" w:rsidRPr="00597048" w:rsidRDefault="00A262B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1320-1413</w:t>
      </w:r>
      <w:r w:rsidRPr="00597048">
        <w:rPr>
          <w:rFonts w:ascii="Calibri Light" w:hAnsi="Calibri Light"/>
          <w:sz w:val="28"/>
        </w:rPr>
        <w:tab/>
        <w:t>Tughluq Sultans</w:t>
      </w:r>
    </w:p>
    <w:p w14:paraId="33CF3515" w14:textId="77777777" w:rsidR="00A262B9" w:rsidRPr="00597048" w:rsidRDefault="00D8359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1336</w:t>
      </w:r>
      <w:r w:rsidRPr="00597048">
        <w:rPr>
          <w:rFonts w:ascii="Calibri Light" w:hAnsi="Calibri Light"/>
          <w:sz w:val="28"/>
        </w:rPr>
        <w:tab/>
        <w:t>Founding of Vijayanagar</w:t>
      </w:r>
    </w:p>
    <w:p w14:paraId="2F3443FE" w14:textId="77777777" w:rsidR="00D8359D" w:rsidRPr="00597048" w:rsidRDefault="00D8359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1347</w:t>
      </w:r>
      <w:r w:rsidRPr="00597048">
        <w:rPr>
          <w:rFonts w:ascii="Calibri Light" w:hAnsi="Calibri Light"/>
          <w:sz w:val="28"/>
        </w:rPr>
        <w:tab/>
        <w:t>founding of Bahmani Sultanate</w:t>
      </w:r>
    </w:p>
    <w:p w14:paraId="03212731" w14:textId="77777777" w:rsidR="00D8359D" w:rsidRPr="00597048" w:rsidRDefault="00D8359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1398</w:t>
      </w:r>
      <w:r w:rsidRPr="00597048">
        <w:rPr>
          <w:rFonts w:ascii="Calibri Light" w:hAnsi="Calibri Light"/>
          <w:sz w:val="28"/>
        </w:rPr>
        <w:tab/>
        <w:t>Invasion of Timur</w:t>
      </w:r>
    </w:p>
    <w:p w14:paraId="29E933F5" w14:textId="77777777" w:rsidR="00D8359D" w:rsidRPr="00597048" w:rsidRDefault="00D8359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1414-1451</w:t>
      </w:r>
      <w:r w:rsidRPr="00597048">
        <w:rPr>
          <w:rFonts w:ascii="Calibri Light" w:hAnsi="Calibri Light"/>
          <w:sz w:val="28"/>
        </w:rPr>
        <w:tab/>
        <w:t>Sayyid Sultans</w:t>
      </w:r>
    </w:p>
    <w:p w14:paraId="727AF779" w14:textId="77777777" w:rsidR="00D8359D" w:rsidRPr="00597048" w:rsidRDefault="00D8359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1451-1426</w:t>
      </w:r>
      <w:r w:rsidRPr="00597048">
        <w:rPr>
          <w:rFonts w:ascii="Calibri Light" w:hAnsi="Calibri Light"/>
          <w:sz w:val="28"/>
        </w:rPr>
        <w:tab/>
        <w:t>Lodi Sultans</w:t>
      </w:r>
    </w:p>
    <w:p w14:paraId="7274DA02" w14:textId="77777777" w:rsidR="00D8359D" w:rsidRPr="00597048" w:rsidRDefault="00D8359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1498</w:t>
      </w:r>
      <w:r w:rsidRPr="00597048">
        <w:rPr>
          <w:rFonts w:ascii="Calibri Light" w:hAnsi="Calibri Light"/>
          <w:sz w:val="28"/>
        </w:rPr>
        <w:tab/>
        <w:t>Arrival of Vasco da Gama</w:t>
      </w:r>
    </w:p>
    <w:p w14:paraId="07DC8514" w14:textId="77777777" w:rsidR="00DC797F" w:rsidRPr="00597048" w:rsidRDefault="00DC797F" w:rsidP="0074788F">
      <w:pPr>
        <w:pStyle w:val="Heading4"/>
        <w:rPr>
          <w:rFonts w:ascii="Calibri Light" w:hAnsi="Calibri Light"/>
          <w:i w:val="0"/>
          <w:sz w:val="28"/>
        </w:rPr>
      </w:pPr>
      <w:bookmarkStart w:id="64" w:name="_Toc98415267"/>
      <w:r w:rsidRPr="00597048">
        <w:rPr>
          <w:rFonts w:ascii="Calibri Light" w:hAnsi="Calibri Light"/>
          <w:i w:val="0"/>
          <w:sz w:val="28"/>
        </w:rPr>
        <w:t>Southeast Asia</w:t>
      </w:r>
      <w:bookmarkEnd w:id="64"/>
    </w:p>
    <w:p w14:paraId="31E9F79B" w14:textId="77777777" w:rsidR="008572DA" w:rsidRPr="00597048" w:rsidRDefault="00FC4290"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c. 657-681</w:t>
      </w:r>
      <w:r w:rsidRPr="00597048">
        <w:rPr>
          <w:rFonts w:ascii="Calibri Light" w:hAnsi="Calibri Light"/>
          <w:sz w:val="28"/>
        </w:rPr>
        <w:tab/>
        <w:t>Reign of Jayavarman I [Khmer]</w:t>
      </w:r>
    </w:p>
    <w:p w14:paraId="77CCB6A5" w14:textId="77777777" w:rsidR="00FC4290" w:rsidRPr="00597048" w:rsidRDefault="00FC4290" w:rsidP="0074788F">
      <w:pPr>
        <w:tabs>
          <w:tab w:val="right" w:pos="1872"/>
          <w:tab w:val="left" w:pos="2160"/>
        </w:tabs>
        <w:ind w:left="2520" w:hanging="2088"/>
        <w:rPr>
          <w:rFonts w:ascii="Calibri Light" w:hAnsi="Calibri Light"/>
          <w:sz w:val="28"/>
        </w:rPr>
      </w:pPr>
      <w:r w:rsidRPr="00597048">
        <w:rPr>
          <w:rFonts w:ascii="Calibri Light" w:hAnsi="Calibri Light"/>
          <w:sz w:val="28"/>
        </w:rPr>
        <w:tab/>
        <w:t>671</w:t>
      </w:r>
      <w:r w:rsidRPr="00597048">
        <w:rPr>
          <w:rFonts w:ascii="Calibri Light" w:hAnsi="Calibri Light"/>
          <w:sz w:val="28"/>
        </w:rPr>
        <w:tab/>
        <w:t>Visit to Srivijaya of pilgrim I-tsing</w:t>
      </w:r>
    </w:p>
    <w:p w14:paraId="0387C0C5" w14:textId="77777777" w:rsidR="00FC4290" w:rsidRPr="00597048" w:rsidRDefault="00DC1978" w:rsidP="0074788F">
      <w:pPr>
        <w:tabs>
          <w:tab w:val="right" w:pos="1872"/>
          <w:tab w:val="left" w:pos="2160"/>
        </w:tabs>
        <w:ind w:left="2520" w:hanging="2088"/>
        <w:rPr>
          <w:rFonts w:ascii="Calibri Light" w:hAnsi="Calibri Light"/>
          <w:sz w:val="28"/>
        </w:rPr>
      </w:pPr>
      <w:r w:rsidRPr="00597048">
        <w:rPr>
          <w:rFonts w:ascii="Calibri Light" w:hAnsi="Calibri Light"/>
          <w:sz w:val="28"/>
        </w:rPr>
        <w:tab/>
        <w:t>732</w:t>
      </w:r>
      <w:r w:rsidRPr="00597048">
        <w:rPr>
          <w:rFonts w:ascii="Calibri Light" w:hAnsi="Calibri Light"/>
          <w:sz w:val="28"/>
        </w:rPr>
        <w:tab/>
        <w:t>Accession of Sanjaya [Java]</w:t>
      </w:r>
    </w:p>
    <w:p w14:paraId="09FAFD8B" w14:textId="77777777" w:rsidR="00DC1978" w:rsidRPr="00597048" w:rsidRDefault="00DC1978" w:rsidP="0074788F">
      <w:pPr>
        <w:tabs>
          <w:tab w:val="right" w:pos="1872"/>
          <w:tab w:val="left" w:pos="2160"/>
        </w:tabs>
        <w:ind w:left="2520" w:hanging="2088"/>
        <w:rPr>
          <w:rFonts w:ascii="Calibri Light" w:hAnsi="Calibri Light"/>
          <w:sz w:val="28"/>
        </w:rPr>
      </w:pPr>
      <w:r w:rsidRPr="00597048">
        <w:rPr>
          <w:rFonts w:ascii="Calibri Light" w:hAnsi="Calibri Light"/>
          <w:sz w:val="28"/>
        </w:rPr>
        <w:tab/>
        <w:t>929</w:t>
      </w:r>
      <w:r w:rsidRPr="00597048">
        <w:rPr>
          <w:rFonts w:ascii="Calibri Light" w:hAnsi="Calibri Light"/>
          <w:sz w:val="28"/>
        </w:rPr>
        <w:tab/>
        <w:t>Accession of Sindok [Java]</w:t>
      </w:r>
    </w:p>
    <w:p w14:paraId="7CDD64E8" w14:textId="77777777" w:rsidR="00DC1978" w:rsidRPr="00597048" w:rsidRDefault="00DC1978" w:rsidP="0074788F">
      <w:pPr>
        <w:tabs>
          <w:tab w:val="right" w:pos="1872"/>
          <w:tab w:val="left" w:pos="2160"/>
        </w:tabs>
        <w:ind w:left="2520" w:hanging="2088"/>
        <w:rPr>
          <w:rFonts w:ascii="Calibri Light" w:hAnsi="Calibri Light"/>
          <w:sz w:val="28"/>
        </w:rPr>
      </w:pPr>
      <w:r w:rsidRPr="00597048">
        <w:rPr>
          <w:rFonts w:ascii="Calibri Light" w:hAnsi="Calibri Light"/>
          <w:sz w:val="28"/>
        </w:rPr>
        <w:tab/>
        <w:t>1002-1050</w:t>
      </w:r>
      <w:r w:rsidRPr="00597048">
        <w:rPr>
          <w:rFonts w:ascii="Calibri Light" w:hAnsi="Calibri Light"/>
          <w:sz w:val="28"/>
        </w:rPr>
        <w:tab/>
      </w:r>
      <w:r w:rsidR="005B0346" w:rsidRPr="00597048">
        <w:rPr>
          <w:rFonts w:ascii="Calibri Light" w:hAnsi="Calibri Light"/>
          <w:sz w:val="28"/>
        </w:rPr>
        <w:t>Reign of Suryavarman I [Khmer]</w:t>
      </w:r>
    </w:p>
    <w:p w14:paraId="547506F3" w14:textId="77777777" w:rsidR="005B0346" w:rsidRPr="00597048" w:rsidRDefault="005B034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1044</w:t>
      </w:r>
      <w:r w:rsidRPr="00597048">
        <w:rPr>
          <w:rFonts w:ascii="Calibri Light" w:hAnsi="Calibri Light"/>
          <w:sz w:val="28"/>
        </w:rPr>
        <w:tab/>
        <w:t>Founding of Empire of Pagan [Burma]</w:t>
      </w:r>
    </w:p>
    <w:p w14:paraId="28987D0F" w14:textId="77777777" w:rsidR="005B0346" w:rsidRPr="00597048" w:rsidRDefault="005B0346"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1222</w:t>
      </w:r>
      <w:r w:rsidRPr="00597048">
        <w:rPr>
          <w:rFonts w:ascii="Calibri Light" w:hAnsi="Calibri Light"/>
          <w:sz w:val="28"/>
        </w:rPr>
        <w:tab/>
        <w:t>Founding of Singosari [Java]</w:t>
      </w:r>
    </w:p>
    <w:p w14:paraId="7D0267AF" w14:textId="77777777" w:rsidR="005B0346" w:rsidRPr="00597048" w:rsidRDefault="005B034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1268</w:t>
      </w:r>
      <w:r w:rsidRPr="00597048">
        <w:rPr>
          <w:rFonts w:ascii="Calibri Light" w:hAnsi="Calibri Light"/>
          <w:sz w:val="28"/>
        </w:rPr>
        <w:tab/>
        <w:t>Accession of Kertanagara [Java]</w:t>
      </w:r>
    </w:p>
    <w:p w14:paraId="6050B077" w14:textId="77777777" w:rsidR="005B0346" w:rsidRPr="00597048" w:rsidRDefault="005B034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1287</w:t>
      </w:r>
      <w:r w:rsidRPr="00597048">
        <w:rPr>
          <w:rFonts w:ascii="Calibri Light" w:hAnsi="Calibri Light"/>
          <w:sz w:val="28"/>
        </w:rPr>
        <w:tab/>
        <w:t>Mongol conquest of Pagan [Burma]</w:t>
      </w:r>
    </w:p>
    <w:p w14:paraId="128EA3DE" w14:textId="77777777" w:rsidR="005B0346" w:rsidRPr="00597048" w:rsidRDefault="005B034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1292</w:t>
      </w:r>
      <w:r w:rsidRPr="00597048">
        <w:rPr>
          <w:rFonts w:ascii="Calibri Light" w:hAnsi="Calibri Light"/>
          <w:sz w:val="28"/>
        </w:rPr>
        <w:tab/>
        <w:t>Visit of Marco Polo to Perlak [Sumatra]</w:t>
      </w:r>
    </w:p>
    <w:p w14:paraId="05313EF0" w14:textId="77777777" w:rsidR="005B0346" w:rsidRPr="00597048" w:rsidRDefault="005B034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1293</w:t>
      </w:r>
      <w:r w:rsidRPr="00597048">
        <w:rPr>
          <w:rFonts w:ascii="Calibri Light" w:hAnsi="Calibri Light"/>
          <w:sz w:val="28"/>
        </w:rPr>
        <w:tab/>
        <w:t>Mongol invasion of Java; founding of Empire of Majapahit</w:t>
      </w:r>
    </w:p>
    <w:p w14:paraId="4D483502" w14:textId="77777777" w:rsidR="005B0346" w:rsidRPr="00597048" w:rsidRDefault="004C756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1330-1364</w:t>
      </w:r>
      <w:r w:rsidRPr="00597048">
        <w:rPr>
          <w:rFonts w:ascii="Calibri Light" w:hAnsi="Calibri Light"/>
          <w:sz w:val="28"/>
        </w:rPr>
        <w:tab/>
        <w:t xml:space="preserve">Rule of Gaja Mada, </w:t>
      </w:r>
      <w:r w:rsidRPr="00597048">
        <w:rPr>
          <w:rFonts w:ascii="Calibri Light" w:hAnsi="Calibri Light"/>
          <w:iCs/>
          <w:sz w:val="28"/>
        </w:rPr>
        <w:t xml:space="preserve">mapatih </w:t>
      </w:r>
      <w:r w:rsidRPr="00597048">
        <w:rPr>
          <w:rFonts w:ascii="Calibri Light" w:hAnsi="Calibri Light"/>
          <w:sz w:val="28"/>
        </w:rPr>
        <w:t>of Majapahit</w:t>
      </w:r>
    </w:p>
    <w:p w14:paraId="662673ED" w14:textId="77777777" w:rsidR="004C756D" w:rsidRPr="00597048" w:rsidRDefault="004C756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1350</w:t>
      </w:r>
      <w:r w:rsidRPr="00597048">
        <w:rPr>
          <w:rFonts w:ascii="Calibri Light" w:hAnsi="Calibri Light"/>
          <w:sz w:val="28"/>
        </w:rPr>
        <w:tab/>
        <w:t>Founding of T’ai kingdom of Ayt’ia [Siam]</w:t>
      </w:r>
    </w:p>
    <w:p w14:paraId="6C3A4202" w14:textId="77777777" w:rsidR="004C756D" w:rsidRPr="00597048" w:rsidRDefault="004C756D"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1402</w:t>
      </w:r>
      <w:r w:rsidRPr="00597048">
        <w:rPr>
          <w:rFonts w:ascii="Calibri Light" w:hAnsi="Calibri Light"/>
          <w:sz w:val="28"/>
        </w:rPr>
        <w:tab/>
        <w:t>Founding of Malacca</w:t>
      </w:r>
    </w:p>
    <w:p w14:paraId="12032AAF" w14:textId="77777777" w:rsidR="004C756D" w:rsidRPr="00597048" w:rsidRDefault="004C756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1431</w:t>
      </w:r>
      <w:r w:rsidRPr="00597048">
        <w:rPr>
          <w:rFonts w:ascii="Calibri Light" w:hAnsi="Calibri Light"/>
          <w:sz w:val="28"/>
        </w:rPr>
        <w:tab/>
        <w:t>Fall of Angkor [Khmer]</w:t>
      </w:r>
    </w:p>
    <w:p w14:paraId="1E893B0A" w14:textId="77777777" w:rsidR="00DA68B5" w:rsidRPr="00597048" w:rsidRDefault="00DA68B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1448-1488</w:t>
      </w:r>
      <w:r w:rsidRPr="00597048">
        <w:rPr>
          <w:rFonts w:ascii="Calibri Light" w:hAnsi="Calibri Light"/>
          <w:sz w:val="28"/>
        </w:rPr>
        <w:tab/>
        <w:t>Reign of Trailok [Siam]</w:t>
      </w:r>
    </w:p>
    <w:p w14:paraId="11AAC2B5" w14:textId="77777777" w:rsidR="00DA68B5" w:rsidRPr="00597048" w:rsidRDefault="00DA68B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1450</w:t>
      </w:r>
      <w:r w:rsidRPr="00597048">
        <w:rPr>
          <w:rFonts w:ascii="Calibri Light" w:hAnsi="Calibri Light"/>
          <w:sz w:val="28"/>
        </w:rPr>
        <w:tab/>
        <w:t>Promulgation of the “Palace Law” of Siam</w:t>
      </w:r>
    </w:p>
    <w:p w14:paraId="5EFC4596" w14:textId="77777777" w:rsidR="00DA68B5" w:rsidRPr="00597048" w:rsidRDefault="00DA68B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1511</w:t>
      </w:r>
      <w:r w:rsidRPr="00597048">
        <w:rPr>
          <w:rFonts w:ascii="Calibri Light" w:hAnsi="Calibri Light"/>
          <w:sz w:val="28"/>
        </w:rPr>
        <w:tab/>
        <w:t>Portuguese conquest of Malacca</w:t>
      </w:r>
    </w:p>
    <w:p w14:paraId="0F066F4D" w14:textId="77777777" w:rsidR="00DC797F" w:rsidRPr="00597048" w:rsidRDefault="00DC797F" w:rsidP="0074788F">
      <w:pPr>
        <w:pStyle w:val="Heading3"/>
        <w:rPr>
          <w:rFonts w:ascii="Calibri Light" w:hAnsi="Calibri Light"/>
          <w:b w:val="0"/>
          <w:sz w:val="28"/>
        </w:rPr>
      </w:pPr>
      <w:bookmarkStart w:id="65" w:name="_Toc98415268"/>
      <w:r w:rsidRPr="00597048">
        <w:rPr>
          <w:rFonts w:ascii="Calibri Light" w:hAnsi="Calibri Light"/>
          <w:b w:val="0"/>
          <w:sz w:val="28"/>
        </w:rPr>
        <w:t>Medieval Europe</w:t>
      </w:r>
      <w:bookmarkEnd w:id="65"/>
    </w:p>
    <w:p w14:paraId="04E88E5B" w14:textId="77777777" w:rsidR="00B27F58" w:rsidRPr="00597048" w:rsidRDefault="00B27F58" w:rsidP="0074788F">
      <w:pPr>
        <w:pStyle w:val="Heading4"/>
        <w:rPr>
          <w:rFonts w:ascii="Calibri Light" w:hAnsi="Calibri Light"/>
          <w:i w:val="0"/>
          <w:sz w:val="28"/>
        </w:rPr>
      </w:pPr>
      <w:bookmarkStart w:id="66" w:name="_Toc98415269"/>
      <w:r w:rsidRPr="00597048">
        <w:rPr>
          <w:rFonts w:ascii="Calibri Light" w:hAnsi="Calibri Light"/>
          <w:i w:val="0"/>
          <w:sz w:val="28"/>
        </w:rPr>
        <w:t>Early Middle Ages</w:t>
      </w:r>
      <w:bookmarkEnd w:id="66"/>
    </w:p>
    <w:p w14:paraId="68A9E111" w14:textId="77777777" w:rsidR="00B27F58" w:rsidRPr="00597048" w:rsidRDefault="00B27F58" w:rsidP="0074788F">
      <w:pPr>
        <w:pStyle w:val="Heading5"/>
        <w:rPr>
          <w:rFonts w:ascii="Calibri Light" w:hAnsi="Calibri Light"/>
          <w:i w:val="0"/>
          <w:sz w:val="28"/>
        </w:rPr>
      </w:pPr>
      <w:bookmarkStart w:id="67" w:name="_Toc98415270"/>
      <w:r w:rsidRPr="00597048">
        <w:rPr>
          <w:rFonts w:ascii="Calibri Light" w:hAnsi="Calibri Light"/>
          <w:i w:val="0"/>
          <w:sz w:val="28"/>
        </w:rPr>
        <w:t>Roman and Byzantine Emperors</w:t>
      </w:r>
      <w:bookmarkEnd w:id="67"/>
    </w:p>
    <w:p w14:paraId="582C493A" w14:textId="77777777" w:rsidR="00B27F58" w:rsidRPr="00597048" w:rsidRDefault="00B27F58"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284-305</w:t>
      </w:r>
      <w:r w:rsidRPr="00597048">
        <w:rPr>
          <w:rFonts w:ascii="Calibri Light" w:hAnsi="Calibri Light"/>
          <w:sz w:val="28"/>
        </w:rPr>
        <w:tab/>
      </w:r>
      <w:r w:rsidR="007E0203" w:rsidRPr="00597048">
        <w:rPr>
          <w:rFonts w:ascii="Calibri Light" w:hAnsi="Calibri Light"/>
          <w:sz w:val="28"/>
        </w:rPr>
        <w:t>Diocletian</w:t>
      </w:r>
    </w:p>
    <w:p w14:paraId="3602202B" w14:textId="77777777" w:rsidR="00B27F58" w:rsidRPr="00597048" w:rsidRDefault="00B27F58" w:rsidP="0074788F">
      <w:pPr>
        <w:tabs>
          <w:tab w:val="right" w:pos="1872"/>
          <w:tab w:val="left" w:pos="2160"/>
        </w:tabs>
        <w:ind w:left="2520" w:hanging="2088"/>
        <w:rPr>
          <w:rFonts w:ascii="Calibri Light" w:hAnsi="Calibri Light"/>
          <w:sz w:val="28"/>
        </w:rPr>
      </w:pPr>
      <w:r w:rsidRPr="00597048">
        <w:rPr>
          <w:rFonts w:ascii="Calibri Light" w:hAnsi="Calibri Light"/>
          <w:sz w:val="28"/>
        </w:rPr>
        <w:tab/>
        <w:t>306-337</w:t>
      </w:r>
      <w:r w:rsidRPr="00597048">
        <w:rPr>
          <w:rFonts w:ascii="Calibri Light" w:hAnsi="Calibri Light"/>
          <w:sz w:val="28"/>
        </w:rPr>
        <w:tab/>
        <w:t>Constantine</w:t>
      </w:r>
    </w:p>
    <w:p w14:paraId="0A98F342" w14:textId="77777777" w:rsidR="00B27F58" w:rsidRPr="00597048" w:rsidRDefault="00B27F58" w:rsidP="0074788F">
      <w:pPr>
        <w:tabs>
          <w:tab w:val="right" w:pos="1872"/>
          <w:tab w:val="left" w:pos="2160"/>
        </w:tabs>
        <w:ind w:left="2520" w:hanging="2088"/>
        <w:rPr>
          <w:rFonts w:ascii="Calibri Light" w:hAnsi="Calibri Light"/>
          <w:sz w:val="28"/>
        </w:rPr>
      </w:pPr>
      <w:r w:rsidRPr="00597048">
        <w:rPr>
          <w:rFonts w:ascii="Calibri Light" w:hAnsi="Calibri Light"/>
          <w:sz w:val="28"/>
        </w:rPr>
        <w:tab/>
        <w:t>527-565</w:t>
      </w:r>
      <w:r w:rsidRPr="00597048">
        <w:rPr>
          <w:rFonts w:ascii="Calibri Light" w:hAnsi="Calibri Light"/>
          <w:sz w:val="28"/>
        </w:rPr>
        <w:tab/>
        <w:t>Justinian I</w:t>
      </w:r>
    </w:p>
    <w:p w14:paraId="28B8D217" w14:textId="77777777" w:rsidR="00B27F58" w:rsidRPr="00597048" w:rsidRDefault="00B27F58" w:rsidP="0074788F">
      <w:pPr>
        <w:tabs>
          <w:tab w:val="right" w:pos="1872"/>
          <w:tab w:val="left" w:pos="2160"/>
        </w:tabs>
        <w:ind w:left="2520" w:hanging="2088"/>
        <w:rPr>
          <w:rFonts w:ascii="Calibri Light" w:hAnsi="Calibri Light"/>
          <w:sz w:val="28"/>
        </w:rPr>
      </w:pPr>
      <w:r w:rsidRPr="00597048">
        <w:rPr>
          <w:rFonts w:ascii="Calibri Light" w:hAnsi="Calibri Light"/>
          <w:sz w:val="28"/>
        </w:rPr>
        <w:tab/>
        <w:t>717-741</w:t>
      </w:r>
      <w:r w:rsidRPr="00597048">
        <w:rPr>
          <w:rFonts w:ascii="Calibri Light" w:hAnsi="Calibri Light"/>
          <w:sz w:val="28"/>
        </w:rPr>
        <w:tab/>
        <w:t>Leo I the Isaurian</w:t>
      </w:r>
    </w:p>
    <w:p w14:paraId="55608F26" w14:textId="77777777" w:rsidR="00B27F58" w:rsidRPr="00597048" w:rsidRDefault="00B27F58" w:rsidP="0074788F">
      <w:pPr>
        <w:pStyle w:val="Heading5"/>
        <w:rPr>
          <w:rFonts w:ascii="Calibri Light" w:hAnsi="Calibri Light"/>
          <w:i w:val="0"/>
          <w:sz w:val="28"/>
        </w:rPr>
      </w:pPr>
      <w:bookmarkStart w:id="68" w:name="_Toc98415271"/>
      <w:r w:rsidRPr="00597048">
        <w:rPr>
          <w:rFonts w:ascii="Calibri Light" w:hAnsi="Calibri Light"/>
          <w:i w:val="0"/>
          <w:sz w:val="28"/>
        </w:rPr>
        <w:t>Frankish Kings and Western Emperors [Since 800]</w:t>
      </w:r>
      <w:bookmarkEnd w:id="68"/>
    </w:p>
    <w:p w14:paraId="746099FD" w14:textId="77777777" w:rsidR="00B27F58" w:rsidRPr="00597048" w:rsidRDefault="00B27F58" w:rsidP="0074788F">
      <w:pPr>
        <w:tabs>
          <w:tab w:val="right" w:pos="1872"/>
          <w:tab w:val="left" w:pos="2160"/>
        </w:tabs>
        <w:ind w:left="2520" w:hanging="2088"/>
        <w:rPr>
          <w:rFonts w:ascii="Calibri Light" w:hAnsi="Calibri Light"/>
          <w:sz w:val="28"/>
        </w:rPr>
      </w:pPr>
      <w:r w:rsidRPr="00597048">
        <w:rPr>
          <w:rFonts w:ascii="Calibri Light" w:hAnsi="Calibri Light"/>
          <w:sz w:val="28"/>
        </w:rPr>
        <w:tab/>
        <w:t>416-751</w:t>
      </w:r>
      <w:r w:rsidRPr="00597048">
        <w:rPr>
          <w:rFonts w:ascii="Calibri Light" w:hAnsi="Calibri Light"/>
          <w:sz w:val="28"/>
        </w:rPr>
        <w:tab/>
        <w:t>Merovingian house</w:t>
      </w:r>
    </w:p>
    <w:p w14:paraId="39008269" w14:textId="77777777" w:rsidR="00B27F58" w:rsidRPr="00597048" w:rsidRDefault="00B27F58" w:rsidP="0074788F">
      <w:pPr>
        <w:tabs>
          <w:tab w:val="right" w:pos="1872"/>
          <w:tab w:val="left" w:pos="2160"/>
        </w:tabs>
        <w:ind w:left="2520" w:hanging="2088"/>
        <w:rPr>
          <w:rFonts w:ascii="Calibri Light" w:hAnsi="Calibri Light"/>
          <w:sz w:val="28"/>
        </w:rPr>
      </w:pPr>
      <w:r w:rsidRPr="00597048">
        <w:rPr>
          <w:rFonts w:ascii="Calibri Light" w:hAnsi="Calibri Light"/>
          <w:sz w:val="28"/>
        </w:rPr>
        <w:tab/>
        <w:t>741-928</w:t>
      </w:r>
      <w:r w:rsidRPr="00597048">
        <w:rPr>
          <w:rFonts w:ascii="Calibri Light" w:hAnsi="Calibri Light"/>
          <w:sz w:val="28"/>
        </w:rPr>
        <w:tab/>
        <w:t>Carolingian house</w:t>
      </w:r>
    </w:p>
    <w:p w14:paraId="6397C797" w14:textId="77777777" w:rsidR="00B27F58" w:rsidRPr="00597048" w:rsidRDefault="00B27F58" w:rsidP="0074788F">
      <w:pPr>
        <w:tabs>
          <w:tab w:val="right" w:pos="1872"/>
          <w:tab w:val="left" w:pos="2160"/>
        </w:tabs>
        <w:ind w:left="2520" w:hanging="2088"/>
        <w:rPr>
          <w:rFonts w:ascii="Calibri Light" w:hAnsi="Calibri Light"/>
          <w:sz w:val="28"/>
        </w:rPr>
      </w:pPr>
      <w:r w:rsidRPr="00597048">
        <w:rPr>
          <w:rFonts w:ascii="Calibri Light" w:hAnsi="Calibri Light"/>
          <w:sz w:val="28"/>
        </w:rPr>
        <w:tab/>
        <w:t>768-814</w:t>
      </w:r>
      <w:r w:rsidRPr="00597048">
        <w:rPr>
          <w:rFonts w:ascii="Calibri Light" w:hAnsi="Calibri Light"/>
          <w:sz w:val="28"/>
        </w:rPr>
        <w:tab/>
        <w:t>Charlemagne</w:t>
      </w:r>
    </w:p>
    <w:p w14:paraId="50D0D6B4" w14:textId="77777777" w:rsidR="00B27F58" w:rsidRPr="00597048" w:rsidRDefault="00B27F58" w:rsidP="0074788F">
      <w:pPr>
        <w:tabs>
          <w:tab w:val="right" w:pos="1872"/>
          <w:tab w:val="left" w:pos="2160"/>
        </w:tabs>
        <w:ind w:left="2520" w:hanging="2088"/>
        <w:rPr>
          <w:rFonts w:ascii="Calibri Light" w:hAnsi="Calibri Light"/>
          <w:sz w:val="28"/>
        </w:rPr>
      </w:pPr>
      <w:r w:rsidRPr="00597048">
        <w:rPr>
          <w:rFonts w:ascii="Calibri Light" w:hAnsi="Calibri Light"/>
          <w:sz w:val="28"/>
        </w:rPr>
        <w:tab/>
        <w:t>813-840</w:t>
      </w:r>
      <w:r w:rsidRPr="00597048">
        <w:rPr>
          <w:rFonts w:ascii="Calibri Light" w:hAnsi="Calibri Light"/>
          <w:sz w:val="28"/>
        </w:rPr>
        <w:tab/>
        <w:t>Louis the Pious</w:t>
      </w:r>
    </w:p>
    <w:p w14:paraId="76C991FA" w14:textId="77777777" w:rsidR="00B27F58" w:rsidRPr="00597048" w:rsidRDefault="00B27F58" w:rsidP="0074788F">
      <w:pPr>
        <w:tabs>
          <w:tab w:val="right" w:pos="1872"/>
          <w:tab w:val="left" w:pos="2160"/>
        </w:tabs>
        <w:ind w:left="2520" w:hanging="2088"/>
        <w:rPr>
          <w:rFonts w:ascii="Calibri Light" w:hAnsi="Calibri Light"/>
          <w:sz w:val="28"/>
        </w:rPr>
      </w:pPr>
      <w:r w:rsidRPr="00597048">
        <w:rPr>
          <w:rFonts w:ascii="Calibri Light" w:hAnsi="Calibri Light"/>
          <w:sz w:val="28"/>
        </w:rPr>
        <w:tab/>
        <w:t>87</w:t>
      </w:r>
      <w:r w:rsidR="00DF5594" w:rsidRPr="00597048">
        <w:rPr>
          <w:rFonts w:ascii="Calibri Light" w:hAnsi="Calibri Light"/>
          <w:sz w:val="28"/>
        </w:rPr>
        <w:t>6-888</w:t>
      </w:r>
      <w:r w:rsidR="00DF5594" w:rsidRPr="00597048">
        <w:rPr>
          <w:rFonts w:ascii="Calibri Light" w:hAnsi="Calibri Light"/>
          <w:sz w:val="28"/>
        </w:rPr>
        <w:tab/>
        <w:t>Charles III the Fat</w:t>
      </w:r>
    </w:p>
    <w:p w14:paraId="2DF214D0" w14:textId="77777777" w:rsidR="000454EA" w:rsidRPr="00597048" w:rsidRDefault="000454EA" w:rsidP="0074788F">
      <w:pPr>
        <w:pStyle w:val="Heading5"/>
        <w:rPr>
          <w:rFonts w:ascii="Calibri Light" w:hAnsi="Calibri Light"/>
          <w:i w:val="0"/>
          <w:sz w:val="28"/>
        </w:rPr>
      </w:pPr>
      <w:bookmarkStart w:id="69" w:name="_Toc98415272"/>
      <w:r w:rsidRPr="00597048">
        <w:rPr>
          <w:rFonts w:ascii="Calibri Light" w:hAnsi="Calibri Light"/>
          <w:i w:val="0"/>
          <w:sz w:val="28"/>
        </w:rPr>
        <w:t>German Kings and Emperors</w:t>
      </w:r>
      <w:bookmarkEnd w:id="69"/>
    </w:p>
    <w:p w14:paraId="3B15461B" w14:textId="77777777" w:rsidR="000454EA" w:rsidRPr="00597048" w:rsidRDefault="000454EA" w:rsidP="0074788F">
      <w:pPr>
        <w:tabs>
          <w:tab w:val="right" w:pos="1872"/>
          <w:tab w:val="left" w:pos="2160"/>
        </w:tabs>
        <w:ind w:left="2520" w:hanging="2088"/>
        <w:rPr>
          <w:rFonts w:ascii="Calibri Light" w:hAnsi="Calibri Light"/>
          <w:sz w:val="28"/>
        </w:rPr>
      </w:pPr>
      <w:r w:rsidRPr="00597048">
        <w:rPr>
          <w:rFonts w:ascii="Calibri Light" w:hAnsi="Calibri Light"/>
          <w:sz w:val="28"/>
        </w:rPr>
        <w:tab/>
        <w:t>919-1024</w:t>
      </w:r>
      <w:r w:rsidRPr="00597048">
        <w:rPr>
          <w:rFonts w:ascii="Calibri Light" w:hAnsi="Calibri Light"/>
          <w:sz w:val="28"/>
        </w:rPr>
        <w:tab/>
        <w:t>Saxon or Ottonian house</w:t>
      </w:r>
    </w:p>
    <w:p w14:paraId="3A2F4BC8" w14:textId="77777777" w:rsidR="000454EA" w:rsidRPr="00597048" w:rsidRDefault="000454EA" w:rsidP="0074788F">
      <w:pPr>
        <w:tabs>
          <w:tab w:val="right" w:pos="1872"/>
          <w:tab w:val="left" w:pos="2160"/>
        </w:tabs>
        <w:ind w:left="2520" w:hanging="2088"/>
        <w:rPr>
          <w:rFonts w:ascii="Calibri Light" w:hAnsi="Calibri Light"/>
          <w:sz w:val="28"/>
        </w:rPr>
      </w:pPr>
      <w:r w:rsidRPr="00597048">
        <w:rPr>
          <w:rFonts w:ascii="Calibri Light" w:hAnsi="Calibri Light"/>
          <w:sz w:val="28"/>
        </w:rPr>
        <w:tab/>
        <w:t>910-936</w:t>
      </w:r>
      <w:r w:rsidRPr="00597048">
        <w:rPr>
          <w:rFonts w:ascii="Calibri Light" w:hAnsi="Calibri Light"/>
          <w:sz w:val="28"/>
        </w:rPr>
        <w:tab/>
        <w:t>Henry I the Fowler</w:t>
      </w:r>
    </w:p>
    <w:p w14:paraId="437B068E" w14:textId="77777777" w:rsidR="000454EA" w:rsidRPr="00597048" w:rsidRDefault="000454EA" w:rsidP="0074788F">
      <w:pPr>
        <w:tabs>
          <w:tab w:val="right" w:pos="1872"/>
          <w:tab w:val="left" w:pos="2160"/>
        </w:tabs>
        <w:ind w:left="2520" w:hanging="2088"/>
        <w:rPr>
          <w:rFonts w:ascii="Calibri Light" w:hAnsi="Calibri Light"/>
          <w:sz w:val="28"/>
        </w:rPr>
      </w:pPr>
      <w:r w:rsidRPr="00597048">
        <w:rPr>
          <w:rFonts w:ascii="Calibri Light" w:hAnsi="Calibri Light"/>
          <w:sz w:val="28"/>
        </w:rPr>
        <w:tab/>
        <w:t>936-972</w:t>
      </w:r>
      <w:r w:rsidRPr="00597048">
        <w:rPr>
          <w:rFonts w:ascii="Calibri Light" w:hAnsi="Calibri Light"/>
          <w:sz w:val="28"/>
        </w:rPr>
        <w:tab/>
        <w:t>Otto I</w:t>
      </w:r>
    </w:p>
    <w:p w14:paraId="61B759B0" w14:textId="77777777" w:rsidR="000454EA" w:rsidRPr="00597048" w:rsidRDefault="000454EA" w:rsidP="0074788F">
      <w:pPr>
        <w:tabs>
          <w:tab w:val="right" w:pos="1872"/>
          <w:tab w:val="left" w:pos="2160"/>
        </w:tabs>
        <w:ind w:left="2520" w:hanging="2088"/>
        <w:rPr>
          <w:rFonts w:ascii="Calibri Light" w:hAnsi="Calibri Light"/>
          <w:sz w:val="28"/>
        </w:rPr>
      </w:pPr>
      <w:r w:rsidRPr="00597048">
        <w:rPr>
          <w:rFonts w:ascii="Calibri Light" w:hAnsi="Calibri Light"/>
          <w:sz w:val="28"/>
        </w:rPr>
        <w:tab/>
        <w:t>983-1002</w:t>
      </w:r>
      <w:r w:rsidRPr="00597048">
        <w:rPr>
          <w:rFonts w:ascii="Calibri Light" w:hAnsi="Calibri Light"/>
          <w:sz w:val="28"/>
        </w:rPr>
        <w:tab/>
        <w:t>Otto III</w:t>
      </w:r>
    </w:p>
    <w:p w14:paraId="51F8A88D" w14:textId="77777777" w:rsidR="000454EA" w:rsidRPr="00597048" w:rsidRDefault="000454E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1024-1137</w:t>
      </w:r>
      <w:r w:rsidRPr="00597048">
        <w:rPr>
          <w:rFonts w:ascii="Calibri Light" w:hAnsi="Calibri Light"/>
          <w:sz w:val="28"/>
        </w:rPr>
        <w:tab/>
        <w:t>Salian house</w:t>
      </w:r>
    </w:p>
    <w:p w14:paraId="4B670D7A" w14:textId="77777777" w:rsidR="000454EA" w:rsidRPr="00597048" w:rsidRDefault="000454EA" w:rsidP="0074788F">
      <w:pPr>
        <w:pStyle w:val="Heading5"/>
        <w:rPr>
          <w:rFonts w:ascii="Calibri Light" w:hAnsi="Calibri Light"/>
          <w:i w:val="0"/>
          <w:sz w:val="28"/>
        </w:rPr>
      </w:pPr>
      <w:bookmarkStart w:id="70" w:name="_Toc98415273"/>
      <w:r w:rsidRPr="00597048">
        <w:rPr>
          <w:rFonts w:ascii="Calibri Light" w:hAnsi="Calibri Light"/>
          <w:i w:val="0"/>
          <w:sz w:val="28"/>
        </w:rPr>
        <w:t>French Kings</w:t>
      </w:r>
      <w:bookmarkEnd w:id="70"/>
    </w:p>
    <w:p w14:paraId="4B7CDC82" w14:textId="77777777" w:rsidR="000454EA" w:rsidRPr="00597048" w:rsidRDefault="000454EA" w:rsidP="0074788F">
      <w:pPr>
        <w:tabs>
          <w:tab w:val="right" w:pos="1872"/>
          <w:tab w:val="left" w:pos="2160"/>
        </w:tabs>
        <w:ind w:left="2520" w:hanging="2088"/>
        <w:rPr>
          <w:rFonts w:ascii="Calibri Light" w:hAnsi="Calibri Light"/>
          <w:sz w:val="28"/>
        </w:rPr>
      </w:pPr>
      <w:r w:rsidRPr="00597048">
        <w:rPr>
          <w:rFonts w:ascii="Calibri Light" w:hAnsi="Calibri Light"/>
          <w:sz w:val="28"/>
        </w:rPr>
        <w:tab/>
        <w:t>888/987 ff.</w:t>
      </w:r>
      <w:r w:rsidRPr="00597048">
        <w:rPr>
          <w:rFonts w:ascii="Calibri Light" w:hAnsi="Calibri Light"/>
          <w:sz w:val="28"/>
        </w:rPr>
        <w:tab/>
        <w:t>Capetian house</w:t>
      </w:r>
    </w:p>
    <w:p w14:paraId="1024433E" w14:textId="77777777" w:rsidR="000454EA" w:rsidRPr="00597048" w:rsidRDefault="000454EA" w:rsidP="0074788F">
      <w:pPr>
        <w:pStyle w:val="Heading5"/>
        <w:rPr>
          <w:rFonts w:ascii="Calibri Light" w:hAnsi="Calibri Light"/>
          <w:i w:val="0"/>
          <w:sz w:val="28"/>
        </w:rPr>
      </w:pPr>
      <w:bookmarkStart w:id="71" w:name="_Toc98415274"/>
      <w:r w:rsidRPr="00597048">
        <w:rPr>
          <w:rFonts w:ascii="Calibri Light" w:hAnsi="Calibri Light"/>
          <w:i w:val="0"/>
          <w:sz w:val="28"/>
        </w:rPr>
        <w:t>Roman Pontiffs</w:t>
      </w:r>
      <w:bookmarkEnd w:id="71"/>
    </w:p>
    <w:p w14:paraId="5A345719" w14:textId="77777777" w:rsidR="000454EA" w:rsidRPr="00597048" w:rsidRDefault="000454EA" w:rsidP="0074788F">
      <w:pPr>
        <w:tabs>
          <w:tab w:val="right" w:pos="1872"/>
          <w:tab w:val="left" w:pos="2160"/>
        </w:tabs>
        <w:ind w:left="2520" w:hanging="2088"/>
        <w:rPr>
          <w:rFonts w:ascii="Calibri Light" w:hAnsi="Calibri Light"/>
          <w:sz w:val="28"/>
        </w:rPr>
      </w:pPr>
      <w:r w:rsidRPr="00597048">
        <w:rPr>
          <w:rFonts w:ascii="Calibri Light" w:hAnsi="Calibri Light"/>
          <w:sz w:val="28"/>
        </w:rPr>
        <w:tab/>
        <w:t>392-496</w:t>
      </w:r>
      <w:r w:rsidRPr="00597048">
        <w:rPr>
          <w:rFonts w:ascii="Calibri Light" w:hAnsi="Calibri Light"/>
          <w:sz w:val="28"/>
        </w:rPr>
        <w:tab/>
        <w:t>Gelasius I</w:t>
      </w:r>
    </w:p>
    <w:p w14:paraId="24FE2F0D" w14:textId="77777777" w:rsidR="000454EA" w:rsidRPr="00597048" w:rsidRDefault="000454EA" w:rsidP="0074788F">
      <w:pPr>
        <w:tabs>
          <w:tab w:val="right" w:pos="1872"/>
          <w:tab w:val="left" w:pos="2160"/>
        </w:tabs>
        <w:ind w:left="2520" w:hanging="2088"/>
        <w:rPr>
          <w:rFonts w:ascii="Calibri Light" w:hAnsi="Calibri Light"/>
          <w:sz w:val="28"/>
        </w:rPr>
      </w:pPr>
      <w:r w:rsidRPr="00597048">
        <w:rPr>
          <w:rFonts w:ascii="Calibri Light" w:hAnsi="Calibri Light"/>
          <w:sz w:val="28"/>
        </w:rPr>
        <w:tab/>
        <w:t>590-604</w:t>
      </w:r>
      <w:r w:rsidRPr="00597048">
        <w:rPr>
          <w:rFonts w:ascii="Calibri Light" w:hAnsi="Calibri Light"/>
          <w:sz w:val="28"/>
        </w:rPr>
        <w:tab/>
        <w:t>Gregory I</w:t>
      </w:r>
    </w:p>
    <w:p w14:paraId="465FDED0" w14:textId="77777777" w:rsidR="000454EA" w:rsidRPr="00597048" w:rsidRDefault="000454EA" w:rsidP="0074788F">
      <w:pPr>
        <w:tabs>
          <w:tab w:val="right" w:pos="1872"/>
          <w:tab w:val="left" w:pos="2160"/>
        </w:tabs>
        <w:ind w:left="2520" w:hanging="2088"/>
        <w:rPr>
          <w:rFonts w:ascii="Calibri Light" w:hAnsi="Calibri Light"/>
          <w:sz w:val="28"/>
        </w:rPr>
      </w:pPr>
      <w:r w:rsidRPr="00597048">
        <w:rPr>
          <w:rFonts w:ascii="Calibri Light" w:hAnsi="Calibri Light"/>
          <w:sz w:val="28"/>
        </w:rPr>
        <w:tab/>
        <w:t>858-867</w:t>
      </w:r>
      <w:r w:rsidRPr="00597048">
        <w:rPr>
          <w:rFonts w:ascii="Calibri Light" w:hAnsi="Calibri Light"/>
          <w:sz w:val="28"/>
        </w:rPr>
        <w:tab/>
        <w:t>Nicholas I</w:t>
      </w:r>
    </w:p>
    <w:p w14:paraId="66F3AA47" w14:textId="77777777" w:rsidR="000454EA" w:rsidRPr="00597048" w:rsidRDefault="000454E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1073-1085</w:t>
      </w:r>
      <w:r w:rsidRPr="00597048">
        <w:rPr>
          <w:rFonts w:ascii="Calibri Light" w:hAnsi="Calibri Light"/>
          <w:sz w:val="28"/>
        </w:rPr>
        <w:tab/>
        <w:t>Gregory VII</w:t>
      </w:r>
    </w:p>
    <w:p w14:paraId="2CD84208" w14:textId="77777777" w:rsidR="000454EA" w:rsidRPr="00597048" w:rsidRDefault="000454E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1088-1099</w:t>
      </w:r>
      <w:r w:rsidRPr="00597048">
        <w:rPr>
          <w:rFonts w:ascii="Calibri Light" w:hAnsi="Calibri Light"/>
          <w:sz w:val="28"/>
        </w:rPr>
        <w:tab/>
        <w:t>Urban II</w:t>
      </w:r>
    </w:p>
    <w:p w14:paraId="7F69F762" w14:textId="77777777" w:rsidR="000454EA" w:rsidRPr="00597048" w:rsidRDefault="000454E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1130-1143</w:t>
      </w:r>
      <w:r w:rsidRPr="00597048">
        <w:rPr>
          <w:rFonts w:ascii="Calibri Light" w:hAnsi="Calibri Light"/>
          <w:sz w:val="28"/>
        </w:rPr>
        <w:tab/>
        <w:t>Innocent II</w:t>
      </w:r>
    </w:p>
    <w:p w14:paraId="1F445993" w14:textId="77777777" w:rsidR="000454EA" w:rsidRPr="00597048" w:rsidRDefault="000454EA" w:rsidP="0074788F">
      <w:pPr>
        <w:pStyle w:val="Heading5"/>
        <w:rPr>
          <w:rFonts w:ascii="Calibri Light" w:hAnsi="Calibri Light"/>
          <w:i w:val="0"/>
          <w:sz w:val="28"/>
        </w:rPr>
      </w:pPr>
      <w:bookmarkStart w:id="72" w:name="_Toc98415275"/>
      <w:r w:rsidRPr="00597048">
        <w:rPr>
          <w:rFonts w:ascii="Calibri Light" w:hAnsi="Calibri Light"/>
          <w:i w:val="0"/>
          <w:sz w:val="28"/>
        </w:rPr>
        <w:t>Ecclesiastical Intellectuals</w:t>
      </w:r>
      <w:bookmarkEnd w:id="72"/>
    </w:p>
    <w:p w14:paraId="1C2D1055" w14:textId="77777777" w:rsidR="000454EA" w:rsidRPr="00597048" w:rsidRDefault="000454EA" w:rsidP="0074788F">
      <w:pPr>
        <w:tabs>
          <w:tab w:val="right" w:pos="1872"/>
          <w:tab w:val="left" w:pos="2160"/>
        </w:tabs>
        <w:ind w:left="2520" w:hanging="2088"/>
        <w:rPr>
          <w:rFonts w:ascii="Calibri Light" w:hAnsi="Calibri Light"/>
          <w:sz w:val="28"/>
        </w:rPr>
      </w:pPr>
      <w:r w:rsidRPr="00597048">
        <w:rPr>
          <w:rFonts w:ascii="Calibri Light" w:hAnsi="Calibri Light"/>
          <w:sz w:val="28"/>
        </w:rPr>
        <w:tab/>
        <w:t>260-340</w:t>
      </w:r>
      <w:r w:rsidRPr="00597048">
        <w:rPr>
          <w:rFonts w:ascii="Calibri Light" w:hAnsi="Calibri Light"/>
          <w:sz w:val="28"/>
        </w:rPr>
        <w:tab/>
        <w:t>Lactantius</w:t>
      </w:r>
    </w:p>
    <w:p w14:paraId="07D83BA3" w14:textId="77777777" w:rsidR="000454EA" w:rsidRPr="00597048" w:rsidRDefault="000454EA"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340-420</w:t>
      </w:r>
      <w:r w:rsidRPr="00597048">
        <w:rPr>
          <w:rFonts w:ascii="Calibri Light" w:hAnsi="Calibri Light"/>
          <w:sz w:val="28"/>
        </w:rPr>
        <w:tab/>
        <w:t>Jerome</w:t>
      </w:r>
    </w:p>
    <w:p w14:paraId="0D749CE2" w14:textId="77777777" w:rsidR="000454EA" w:rsidRPr="00597048" w:rsidRDefault="000454EA" w:rsidP="0074788F">
      <w:pPr>
        <w:tabs>
          <w:tab w:val="right" w:pos="1872"/>
          <w:tab w:val="left" w:pos="2160"/>
        </w:tabs>
        <w:ind w:left="2520" w:hanging="2088"/>
        <w:rPr>
          <w:rFonts w:ascii="Calibri Light" w:hAnsi="Calibri Light"/>
          <w:sz w:val="28"/>
        </w:rPr>
      </w:pPr>
      <w:r w:rsidRPr="00597048">
        <w:rPr>
          <w:rFonts w:ascii="Calibri Light" w:hAnsi="Calibri Light"/>
          <w:sz w:val="28"/>
        </w:rPr>
        <w:tab/>
        <w:t>354-430</w:t>
      </w:r>
      <w:r w:rsidRPr="00597048">
        <w:rPr>
          <w:rFonts w:ascii="Calibri Light" w:hAnsi="Calibri Light"/>
          <w:sz w:val="28"/>
        </w:rPr>
        <w:tab/>
        <w:t>St. Augustine</w:t>
      </w:r>
    </w:p>
    <w:p w14:paraId="4DB33436" w14:textId="77777777" w:rsidR="000454EA" w:rsidRPr="00597048" w:rsidRDefault="000454EA" w:rsidP="0074788F">
      <w:pPr>
        <w:tabs>
          <w:tab w:val="right" w:pos="1872"/>
          <w:tab w:val="left" w:pos="2160"/>
        </w:tabs>
        <w:ind w:left="2520" w:hanging="2088"/>
        <w:rPr>
          <w:rFonts w:ascii="Calibri Light" w:hAnsi="Calibri Light"/>
          <w:sz w:val="28"/>
        </w:rPr>
      </w:pPr>
      <w:r w:rsidRPr="00597048">
        <w:rPr>
          <w:rFonts w:ascii="Calibri Light" w:hAnsi="Calibri Light"/>
          <w:sz w:val="28"/>
        </w:rPr>
        <w:tab/>
        <w:t>816-840</w:t>
      </w:r>
      <w:r w:rsidR="0028533F" w:rsidRPr="00597048">
        <w:rPr>
          <w:rFonts w:ascii="Calibri Light" w:hAnsi="Calibri Light"/>
          <w:sz w:val="28"/>
        </w:rPr>
        <w:tab/>
        <w:t>Agobard, archbishop of Lyons</w:t>
      </w:r>
    </w:p>
    <w:p w14:paraId="6EE6D89A" w14:textId="77777777" w:rsidR="0028533F" w:rsidRPr="00597048" w:rsidRDefault="0028533F"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810-c. 877</w:t>
      </w:r>
      <w:r w:rsidRPr="00597048">
        <w:rPr>
          <w:rFonts w:ascii="Calibri Light" w:hAnsi="Calibri Light"/>
          <w:sz w:val="28"/>
        </w:rPr>
        <w:tab/>
        <w:t>Johannes Scotus Erigena</w:t>
      </w:r>
    </w:p>
    <w:p w14:paraId="291075BF" w14:textId="77777777" w:rsidR="0028533F" w:rsidRPr="00597048" w:rsidRDefault="0028533F" w:rsidP="0074788F">
      <w:pPr>
        <w:tabs>
          <w:tab w:val="right" w:pos="1872"/>
          <w:tab w:val="left" w:pos="2160"/>
        </w:tabs>
        <w:ind w:left="2520" w:hanging="2088"/>
        <w:rPr>
          <w:rFonts w:ascii="Calibri Light" w:hAnsi="Calibri Light"/>
          <w:sz w:val="28"/>
        </w:rPr>
      </w:pPr>
      <w:r w:rsidRPr="00597048">
        <w:rPr>
          <w:rFonts w:ascii="Calibri Light" w:hAnsi="Calibri Light"/>
          <w:sz w:val="28"/>
        </w:rPr>
        <w:tab/>
        <w:t>847-882</w:t>
      </w:r>
      <w:r w:rsidRPr="00597048">
        <w:rPr>
          <w:rFonts w:ascii="Calibri Light" w:hAnsi="Calibri Light"/>
          <w:sz w:val="28"/>
        </w:rPr>
        <w:tab/>
        <w:t>Hincmar, archbishop of Reims</w:t>
      </w:r>
    </w:p>
    <w:p w14:paraId="7781E624" w14:textId="77777777" w:rsidR="00656CE9" w:rsidRPr="00597048" w:rsidRDefault="00656CE9" w:rsidP="0074788F">
      <w:pPr>
        <w:pStyle w:val="Heading4"/>
        <w:rPr>
          <w:rFonts w:ascii="Calibri Light" w:hAnsi="Calibri Light"/>
          <w:i w:val="0"/>
          <w:sz w:val="28"/>
        </w:rPr>
      </w:pPr>
      <w:bookmarkStart w:id="73" w:name="_Toc98415276"/>
      <w:r w:rsidRPr="00597048">
        <w:rPr>
          <w:rFonts w:ascii="Calibri Light" w:hAnsi="Calibri Light"/>
          <w:i w:val="0"/>
          <w:sz w:val="28"/>
        </w:rPr>
        <w:t>The High Middle Ages</w:t>
      </w:r>
      <w:bookmarkEnd w:id="73"/>
    </w:p>
    <w:p w14:paraId="4D66F767" w14:textId="77777777" w:rsidR="00656CE9" w:rsidRPr="00597048" w:rsidRDefault="00656CE9" w:rsidP="0074788F">
      <w:pPr>
        <w:pStyle w:val="Heading5"/>
        <w:rPr>
          <w:rFonts w:ascii="Calibri Light" w:hAnsi="Calibri Light"/>
          <w:i w:val="0"/>
          <w:sz w:val="28"/>
        </w:rPr>
      </w:pPr>
      <w:bookmarkStart w:id="74" w:name="_Toc98415277"/>
      <w:r w:rsidRPr="00597048">
        <w:rPr>
          <w:rFonts w:ascii="Calibri Light" w:hAnsi="Calibri Light"/>
          <w:i w:val="0"/>
          <w:sz w:val="28"/>
        </w:rPr>
        <w:t>Roman Pontiffs</w:t>
      </w:r>
      <w:bookmarkEnd w:id="74"/>
    </w:p>
    <w:p w14:paraId="022DFBDE" w14:textId="77777777" w:rsidR="00656CE9" w:rsidRPr="00597048" w:rsidRDefault="00656CE9"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1198-1216</w:t>
      </w:r>
      <w:r w:rsidRPr="00597048">
        <w:rPr>
          <w:rFonts w:ascii="Calibri Light" w:hAnsi="Calibri Light"/>
          <w:sz w:val="28"/>
        </w:rPr>
        <w:tab/>
        <w:t>Innocent III</w:t>
      </w:r>
    </w:p>
    <w:p w14:paraId="39243822" w14:textId="77777777" w:rsidR="00656CE9" w:rsidRPr="00597048" w:rsidRDefault="00656CE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1294-1303</w:t>
      </w:r>
      <w:r w:rsidRPr="00597048">
        <w:rPr>
          <w:rFonts w:ascii="Calibri Light" w:hAnsi="Calibri Light"/>
          <w:sz w:val="28"/>
        </w:rPr>
        <w:tab/>
        <w:t>Boniface VIII</w:t>
      </w:r>
    </w:p>
    <w:p w14:paraId="3D8A4AF1" w14:textId="77777777" w:rsidR="00656CE9" w:rsidRPr="00597048" w:rsidRDefault="00656CE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1316-1334</w:t>
      </w:r>
      <w:r w:rsidRPr="00597048">
        <w:rPr>
          <w:rFonts w:ascii="Calibri Light" w:hAnsi="Calibri Light"/>
          <w:sz w:val="28"/>
        </w:rPr>
        <w:tab/>
        <w:t>John XXII</w:t>
      </w:r>
    </w:p>
    <w:p w14:paraId="7D69E12E" w14:textId="77777777" w:rsidR="00656CE9" w:rsidRPr="00597048" w:rsidRDefault="00656CE9" w:rsidP="0074788F">
      <w:pPr>
        <w:pStyle w:val="Heading5"/>
        <w:rPr>
          <w:rFonts w:ascii="Calibri Light" w:hAnsi="Calibri Light"/>
          <w:i w:val="0"/>
          <w:sz w:val="28"/>
        </w:rPr>
      </w:pPr>
      <w:bookmarkStart w:id="75" w:name="_Toc98415278"/>
      <w:r w:rsidRPr="00597048">
        <w:rPr>
          <w:rFonts w:ascii="Calibri Light" w:hAnsi="Calibri Light"/>
          <w:i w:val="0"/>
          <w:sz w:val="28"/>
        </w:rPr>
        <w:t>German Emperors</w:t>
      </w:r>
      <w:bookmarkEnd w:id="75"/>
    </w:p>
    <w:p w14:paraId="61F0958C" w14:textId="77777777" w:rsidR="00656CE9" w:rsidRPr="00597048" w:rsidRDefault="00656CE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1138-1268</w:t>
      </w:r>
      <w:r w:rsidRPr="00597048">
        <w:rPr>
          <w:rFonts w:ascii="Calibri Light" w:hAnsi="Calibri Light"/>
          <w:sz w:val="28"/>
        </w:rPr>
        <w:tab/>
        <w:t>Hohenstaufen house</w:t>
      </w:r>
    </w:p>
    <w:p w14:paraId="65A6152B" w14:textId="77777777" w:rsidR="00656CE9" w:rsidRPr="00597048" w:rsidRDefault="00656CE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1212-1250</w:t>
      </w:r>
      <w:r w:rsidRPr="00597048">
        <w:rPr>
          <w:rFonts w:ascii="Calibri Light" w:hAnsi="Calibri Light"/>
          <w:sz w:val="28"/>
        </w:rPr>
        <w:tab/>
        <w:t>Frederick II</w:t>
      </w:r>
    </w:p>
    <w:p w14:paraId="2F86EF62" w14:textId="77777777" w:rsidR="00656CE9" w:rsidRPr="00597048" w:rsidRDefault="00656CE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1268</w:t>
      </w:r>
      <w:r w:rsidRPr="00597048">
        <w:rPr>
          <w:rFonts w:ascii="Calibri Light" w:hAnsi="Calibri Light"/>
          <w:sz w:val="28"/>
        </w:rPr>
        <w:tab/>
        <w:t>Death of Conradin</w:t>
      </w:r>
    </w:p>
    <w:p w14:paraId="669A577E" w14:textId="77777777" w:rsidR="00656CE9" w:rsidRPr="00597048" w:rsidRDefault="00656CE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1314-1347</w:t>
      </w:r>
      <w:r w:rsidRPr="00597048">
        <w:rPr>
          <w:rFonts w:ascii="Calibri Light" w:hAnsi="Calibri Light"/>
          <w:sz w:val="28"/>
        </w:rPr>
        <w:tab/>
        <w:t>Louis of Bavaria, Wittelsbach</w:t>
      </w:r>
    </w:p>
    <w:p w14:paraId="4A1B7542" w14:textId="77777777" w:rsidR="00656CE9" w:rsidRPr="00597048" w:rsidRDefault="00656CE9" w:rsidP="0074788F">
      <w:pPr>
        <w:pStyle w:val="Heading5"/>
        <w:rPr>
          <w:rFonts w:ascii="Calibri Light" w:hAnsi="Calibri Light"/>
          <w:i w:val="0"/>
          <w:sz w:val="28"/>
        </w:rPr>
      </w:pPr>
      <w:bookmarkStart w:id="76" w:name="_Toc98415279"/>
      <w:r w:rsidRPr="00597048">
        <w:rPr>
          <w:rFonts w:ascii="Calibri Light" w:hAnsi="Calibri Light"/>
          <w:i w:val="0"/>
          <w:sz w:val="28"/>
        </w:rPr>
        <w:t>English and French Princes</w:t>
      </w:r>
      <w:bookmarkEnd w:id="76"/>
    </w:p>
    <w:p w14:paraId="1A6E41D1" w14:textId="77777777" w:rsidR="00656CE9" w:rsidRPr="00597048" w:rsidRDefault="00656CE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1154 ff.</w:t>
      </w:r>
      <w:r w:rsidRPr="00597048">
        <w:rPr>
          <w:rFonts w:ascii="Calibri Light" w:hAnsi="Calibri Light"/>
          <w:sz w:val="28"/>
        </w:rPr>
        <w:tab/>
        <w:t>England’s Angevine house</w:t>
      </w:r>
    </w:p>
    <w:p w14:paraId="12DFA46D" w14:textId="77777777" w:rsidR="00656CE9" w:rsidRPr="00597048" w:rsidRDefault="00656CE9" w:rsidP="0074788F">
      <w:pPr>
        <w:tabs>
          <w:tab w:val="right" w:pos="1872"/>
          <w:tab w:val="left" w:pos="2160"/>
        </w:tabs>
        <w:ind w:left="2520" w:hanging="2088"/>
        <w:rPr>
          <w:rFonts w:ascii="Calibri Light" w:hAnsi="Calibri Light"/>
          <w:sz w:val="28"/>
        </w:rPr>
      </w:pPr>
      <w:r w:rsidRPr="00597048">
        <w:rPr>
          <w:rFonts w:ascii="Calibri Light" w:hAnsi="Calibri Light"/>
          <w:sz w:val="28"/>
        </w:rPr>
        <w:tab/>
        <w:t>987-1328</w:t>
      </w:r>
      <w:r w:rsidRPr="00597048">
        <w:rPr>
          <w:rFonts w:ascii="Calibri Light" w:hAnsi="Calibri Light"/>
          <w:sz w:val="28"/>
        </w:rPr>
        <w:tab/>
        <w:t>France’s Capetians</w:t>
      </w:r>
    </w:p>
    <w:p w14:paraId="28B3B79A" w14:textId="77777777" w:rsidR="00656CE9" w:rsidRPr="00597048" w:rsidRDefault="00656CE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1285-1314</w:t>
      </w:r>
      <w:r w:rsidRPr="00597048">
        <w:rPr>
          <w:rFonts w:ascii="Calibri Light" w:hAnsi="Calibri Light"/>
          <w:sz w:val="28"/>
        </w:rPr>
        <w:tab/>
        <w:t>Philip IV the Fair</w:t>
      </w:r>
    </w:p>
    <w:p w14:paraId="119745CC" w14:textId="77777777" w:rsidR="00656CE9" w:rsidRPr="00597048" w:rsidRDefault="00656CE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12566/1268 ff.</w:t>
      </w:r>
      <w:r w:rsidRPr="00597048">
        <w:rPr>
          <w:rFonts w:ascii="Calibri Light" w:hAnsi="Calibri Light"/>
          <w:sz w:val="28"/>
        </w:rPr>
        <w:tab/>
        <w:t>Anjou cadet line in Sicily-Naples</w:t>
      </w:r>
    </w:p>
    <w:p w14:paraId="735D5515" w14:textId="77777777" w:rsidR="00656CE9" w:rsidRPr="00597048" w:rsidRDefault="00656CE9" w:rsidP="0074788F">
      <w:pPr>
        <w:pStyle w:val="Heading5"/>
        <w:rPr>
          <w:rFonts w:ascii="Calibri Light" w:hAnsi="Calibri Light"/>
          <w:i w:val="0"/>
          <w:sz w:val="28"/>
        </w:rPr>
      </w:pPr>
      <w:bookmarkStart w:id="77" w:name="_Toc98415280"/>
      <w:r w:rsidRPr="00597048">
        <w:rPr>
          <w:rFonts w:ascii="Calibri Light" w:hAnsi="Calibri Light"/>
          <w:i w:val="0"/>
          <w:sz w:val="28"/>
        </w:rPr>
        <w:t>Orders of the Church</w:t>
      </w:r>
      <w:bookmarkEnd w:id="77"/>
    </w:p>
    <w:p w14:paraId="5E960CC0" w14:textId="77777777" w:rsidR="00656CE9" w:rsidRPr="00597048" w:rsidRDefault="00FE7776" w:rsidP="0074788F">
      <w:pPr>
        <w:tabs>
          <w:tab w:val="right" w:pos="1872"/>
          <w:tab w:val="left" w:pos="2160"/>
        </w:tabs>
        <w:ind w:left="2520" w:hanging="2088"/>
        <w:rPr>
          <w:rFonts w:ascii="Calibri Light" w:hAnsi="Calibri Light"/>
          <w:sz w:val="28"/>
        </w:rPr>
      </w:pPr>
      <w:r w:rsidRPr="00597048">
        <w:rPr>
          <w:rFonts w:ascii="Calibri Light" w:hAnsi="Calibri Light"/>
          <w:sz w:val="28"/>
        </w:rPr>
        <w:tab/>
        <w:t>910</w:t>
      </w:r>
      <w:r w:rsidRPr="00597048">
        <w:rPr>
          <w:rFonts w:ascii="Calibri Light" w:hAnsi="Calibri Light"/>
          <w:sz w:val="28"/>
        </w:rPr>
        <w:tab/>
        <w:t xml:space="preserve">Cluny [reformed </w:t>
      </w:r>
      <w:r w:rsidR="007E0203" w:rsidRPr="00597048">
        <w:rPr>
          <w:rFonts w:ascii="Calibri Light" w:hAnsi="Calibri Light"/>
          <w:sz w:val="28"/>
        </w:rPr>
        <w:t>Benedictine</w:t>
      </w:r>
      <w:r w:rsidRPr="00597048">
        <w:rPr>
          <w:rFonts w:ascii="Calibri Light" w:hAnsi="Calibri Light"/>
          <w:sz w:val="28"/>
        </w:rPr>
        <w:t>]</w:t>
      </w:r>
    </w:p>
    <w:p w14:paraId="3D7400FC" w14:textId="77777777" w:rsidR="00FE7776" w:rsidRPr="00597048" w:rsidRDefault="00FE777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1098</w:t>
      </w:r>
      <w:r w:rsidRPr="00597048">
        <w:rPr>
          <w:rFonts w:ascii="Calibri Light" w:hAnsi="Calibri Light"/>
          <w:sz w:val="28"/>
        </w:rPr>
        <w:tab/>
        <w:t>Cistercian order</w:t>
      </w:r>
    </w:p>
    <w:p w14:paraId="26569838" w14:textId="77777777" w:rsidR="00FE7776" w:rsidRPr="00597048" w:rsidRDefault="00FE777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1118/1128</w:t>
      </w:r>
      <w:r w:rsidRPr="00597048">
        <w:rPr>
          <w:rFonts w:ascii="Calibri Light" w:hAnsi="Calibri Light"/>
          <w:sz w:val="28"/>
        </w:rPr>
        <w:tab/>
        <w:t>Templars [military order]</w:t>
      </w:r>
    </w:p>
    <w:p w14:paraId="631A598F" w14:textId="77777777" w:rsidR="00FE7776" w:rsidRPr="00597048" w:rsidRDefault="00BF53D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1120</w:t>
      </w:r>
      <w:r w:rsidRPr="00597048">
        <w:rPr>
          <w:rFonts w:ascii="Calibri Light" w:hAnsi="Calibri Light"/>
          <w:sz w:val="28"/>
        </w:rPr>
        <w:tab/>
        <w:t>Premonstratensians [canons-regular]</w:t>
      </w:r>
    </w:p>
    <w:p w14:paraId="04EAAC27" w14:textId="77777777" w:rsidR="00BF53D0" w:rsidRPr="00597048" w:rsidRDefault="00BF53D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1201</w:t>
      </w:r>
      <w:r w:rsidRPr="00597048">
        <w:rPr>
          <w:rFonts w:ascii="Calibri Light" w:hAnsi="Calibri Light"/>
          <w:sz w:val="28"/>
        </w:rPr>
        <w:tab/>
        <w:t>Humiliati [quasi-mendicant]</w:t>
      </w:r>
    </w:p>
    <w:p w14:paraId="39DB088B" w14:textId="77777777" w:rsidR="00BF53D0" w:rsidRPr="00597048" w:rsidRDefault="00BF53D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1209</w:t>
      </w:r>
      <w:r w:rsidRPr="00597048">
        <w:rPr>
          <w:rFonts w:ascii="Calibri Light" w:hAnsi="Calibri Light"/>
          <w:sz w:val="28"/>
        </w:rPr>
        <w:tab/>
      </w:r>
      <w:r w:rsidR="007E0203" w:rsidRPr="00597048">
        <w:rPr>
          <w:rFonts w:ascii="Calibri Light" w:hAnsi="Calibri Light"/>
          <w:sz w:val="28"/>
        </w:rPr>
        <w:t>Franciscans</w:t>
      </w:r>
      <w:r w:rsidRPr="00597048">
        <w:rPr>
          <w:rFonts w:ascii="Calibri Light" w:hAnsi="Calibri Light"/>
          <w:sz w:val="28"/>
        </w:rPr>
        <w:t xml:space="preserve"> [mendicant]</w:t>
      </w:r>
    </w:p>
    <w:p w14:paraId="22E39510" w14:textId="77777777" w:rsidR="00BF53D0" w:rsidRPr="00597048" w:rsidRDefault="00BF53D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1215</w:t>
      </w:r>
      <w:r w:rsidRPr="00597048">
        <w:rPr>
          <w:rFonts w:ascii="Calibri Light" w:hAnsi="Calibri Light"/>
          <w:sz w:val="28"/>
        </w:rPr>
        <w:tab/>
        <w:t>Dominicans [mendicant]</w:t>
      </w:r>
    </w:p>
    <w:p w14:paraId="0FDA551E" w14:textId="77777777" w:rsidR="00BF53D0" w:rsidRPr="00597048" w:rsidRDefault="00BF53D0" w:rsidP="0074788F">
      <w:pPr>
        <w:pStyle w:val="Heading5"/>
        <w:rPr>
          <w:rFonts w:ascii="Calibri Light" w:hAnsi="Calibri Light"/>
          <w:i w:val="0"/>
          <w:sz w:val="28"/>
        </w:rPr>
      </w:pPr>
      <w:bookmarkStart w:id="78" w:name="_Toc98415281"/>
      <w:r w:rsidRPr="00597048">
        <w:rPr>
          <w:rFonts w:ascii="Calibri Light" w:hAnsi="Calibri Light"/>
          <w:i w:val="0"/>
          <w:sz w:val="28"/>
        </w:rPr>
        <w:t>Churchmen and Intellectuals</w:t>
      </w:r>
      <w:bookmarkEnd w:id="78"/>
    </w:p>
    <w:p w14:paraId="46000C42" w14:textId="77777777" w:rsidR="00BF53D0" w:rsidRPr="00597048" w:rsidRDefault="00BF53D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1079-1142</w:t>
      </w:r>
      <w:r w:rsidRPr="00597048">
        <w:rPr>
          <w:rFonts w:ascii="Calibri Light" w:hAnsi="Calibri Light"/>
          <w:sz w:val="28"/>
        </w:rPr>
        <w:tab/>
        <w:t>Peter Abelard</w:t>
      </w:r>
    </w:p>
    <w:p w14:paraId="0AE307D6" w14:textId="77777777" w:rsidR="00BF53D0" w:rsidRPr="00597048" w:rsidRDefault="00BF53D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1090-1153</w:t>
      </w:r>
      <w:r w:rsidRPr="00597048">
        <w:rPr>
          <w:rFonts w:ascii="Calibri Light" w:hAnsi="Calibri Light"/>
          <w:sz w:val="28"/>
        </w:rPr>
        <w:tab/>
        <w:t>Bernard of Clairvaux</w:t>
      </w:r>
    </w:p>
    <w:p w14:paraId="42B057A3" w14:textId="77777777" w:rsidR="00BF53D0" w:rsidRPr="00597048" w:rsidRDefault="00BF53D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1126-1198</w:t>
      </w:r>
      <w:r w:rsidRPr="00597048">
        <w:rPr>
          <w:rFonts w:ascii="Calibri Light" w:hAnsi="Calibri Light"/>
          <w:sz w:val="28"/>
        </w:rPr>
        <w:tab/>
        <w:t>Averroes</w:t>
      </w:r>
    </w:p>
    <w:p w14:paraId="021ED937" w14:textId="77777777" w:rsidR="00BF53D0" w:rsidRPr="00597048" w:rsidRDefault="00BF53D0"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1130-1202</w:t>
      </w:r>
      <w:r w:rsidRPr="00597048">
        <w:rPr>
          <w:rFonts w:ascii="Calibri Light" w:hAnsi="Calibri Light"/>
          <w:sz w:val="28"/>
        </w:rPr>
        <w:tab/>
        <w:t>Joachim of Fiore</w:t>
      </w:r>
    </w:p>
    <w:p w14:paraId="747FD404" w14:textId="77777777" w:rsidR="00BF53D0" w:rsidRPr="00597048" w:rsidRDefault="00BF53D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1225-1274</w:t>
      </w:r>
      <w:r w:rsidRPr="00597048">
        <w:rPr>
          <w:rFonts w:ascii="Calibri Light" w:hAnsi="Calibri Light"/>
          <w:sz w:val="28"/>
        </w:rPr>
        <w:tab/>
        <w:t>Thomas Aquinas</w:t>
      </w:r>
    </w:p>
    <w:p w14:paraId="66F590C5" w14:textId="77777777" w:rsidR="00BF53D0" w:rsidRPr="00597048" w:rsidRDefault="00BF53D0" w:rsidP="0074788F">
      <w:pPr>
        <w:pStyle w:val="Heading5"/>
        <w:rPr>
          <w:rFonts w:ascii="Calibri Light" w:hAnsi="Calibri Light"/>
          <w:i w:val="0"/>
          <w:sz w:val="28"/>
        </w:rPr>
      </w:pPr>
      <w:bookmarkStart w:id="79" w:name="_Toc98415282"/>
      <w:r w:rsidRPr="00597048">
        <w:rPr>
          <w:rFonts w:ascii="Calibri Light" w:hAnsi="Calibri Light"/>
          <w:i w:val="0"/>
          <w:sz w:val="28"/>
        </w:rPr>
        <w:t>Church Councils</w:t>
      </w:r>
      <w:bookmarkEnd w:id="79"/>
    </w:p>
    <w:p w14:paraId="75BFB4F2" w14:textId="77777777" w:rsidR="00BF53D0" w:rsidRPr="00597048" w:rsidRDefault="00BF53D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1179</w:t>
      </w:r>
      <w:r w:rsidRPr="00597048">
        <w:rPr>
          <w:rFonts w:ascii="Calibri Light" w:hAnsi="Calibri Light"/>
          <w:sz w:val="28"/>
        </w:rPr>
        <w:tab/>
        <w:t>III Lateran</w:t>
      </w:r>
    </w:p>
    <w:p w14:paraId="568DB0E2" w14:textId="77777777" w:rsidR="00BF53D0" w:rsidRPr="00597048" w:rsidRDefault="00BF53D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1215</w:t>
      </w:r>
      <w:r w:rsidRPr="00597048">
        <w:rPr>
          <w:rFonts w:ascii="Calibri Light" w:hAnsi="Calibri Light"/>
          <w:sz w:val="28"/>
        </w:rPr>
        <w:tab/>
        <w:t>IV Lateran</w:t>
      </w:r>
    </w:p>
    <w:p w14:paraId="14C7A971" w14:textId="77777777" w:rsidR="00BF53D0" w:rsidRPr="00597048" w:rsidRDefault="00BF53D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1245</w:t>
      </w:r>
      <w:r w:rsidRPr="00597048">
        <w:rPr>
          <w:rFonts w:ascii="Calibri Light" w:hAnsi="Calibri Light"/>
          <w:sz w:val="28"/>
        </w:rPr>
        <w:tab/>
        <w:t>I Lyon</w:t>
      </w:r>
    </w:p>
    <w:p w14:paraId="4ABC17A3" w14:textId="77777777" w:rsidR="00BF53D0" w:rsidRPr="00597048" w:rsidRDefault="00BF53D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1274</w:t>
      </w:r>
      <w:r w:rsidRPr="00597048">
        <w:rPr>
          <w:rFonts w:ascii="Calibri Light" w:hAnsi="Calibri Light"/>
          <w:sz w:val="28"/>
        </w:rPr>
        <w:tab/>
        <w:t>II Lyon</w:t>
      </w:r>
    </w:p>
    <w:p w14:paraId="2CE39BE9" w14:textId="77777777" w:rsidR="00BF53D0" w:rsidRPr="00597048" w:rsidRDefault="00BF53D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1311</w:t>
      </w:r>
      <w:r w:rsidRPr="00597048">
        <w:rPr>
          <w:rFonts w:ascii="Calibri Light" w:hAnsi="Calibri Light"/>
          <w:sz w:val="28"/>
        </w:rPr>
        <w:tab/>
        <w:t>Vienne</w:t>
      </w:r>
    </w:p>
    <w:p w14:paraId="32E10F5D" w14:textId="77777777" w:rsidR="00533B18" w:rsidRPr="00597048" w:rsidRDefault="00533B18" w:rsidP="0074788F">
      <w:pPr>
        <w:pStyle w:val="Heading4"/>
        <w:rPr>
          <w:rFonts w:ascii="Calibri Light" w:hAnsi="Calibri Light"/>
          <w:i w:val="0"/>
          <w:sz w:val="28"/>
        </w:rPr>
      </w:pPr>
      <w:bookmarkStart w:id="80" w:name="_Toc98415283"/>
      <w:r w:rsidRPr="00597048">
        <w:rPr>
          <w:rFonts w:ascii="Calibri Light" w:hAnsi="Calibri Light"/>
          <w:i w:val="0"/>
          <w:sz w:val="28"/>
        </w:rPr>
        <w:t>The Late Middle Ages</w:t>
      </w:r>
      <w:bookmarkEnd w:id="80"/>
    </w:p>
    <w:p w14:paraId="7F1734D4" w14:textId="77777777" w:rsidR="00533B18" w:rsidRPr="00597048" w:rsidRDefault="00F325AD" w:rsidP="0074788F">
      <w:pPr>
        <w:pStyle w:val="Heading5"/>
        <w:rPr>
          <w:rFonts w:ascii="Calibri Light" w:hAnsi="Calibri Light"/>
          <w:i w:val="0"/>
          <w:sz w:val="28"/>
        </w:rPr>
      </w:pPr>
      <w:bookmarkStart w:id="81" w:name="_Toc98415284"/>
      <w:r w:rsidRPr="00597048">
        <w:rPr>
          <w:rFonts w:ascii="Calibri Light" w:hAnsi="Calibri Light"/>
          <w:i w:val="0"/>
          <w:sz w:val="28"/>
        </w:rPr>
        <w:t>Princes and Dynasties</w:t>
      </w:r>
      <w:bookmarkEnd w:id="81"/>
    </w:p>
    <w:p w14:paraId="3852A53F" w14:textId="77777777" w:rsidR="00DB6A13" w:rsidRPr="00597048" w:rsidRDefault="00DB6A13" w:rsidP="0074788F">
      <w:pPr>
        <w:tabs>
          <w:tab w:val="right" w:pos="1872"/>
          <w:tab w:val="left" w:pos="2160"/>
        </w:tabs>
        <w:ind w:left="2520" w:hanging="2088"/>
        <w:rPr>
          <w:rFonts w:ascii="Calibri Light" w:hAnsi="Calibri Light"/>
          <w:sz w:val="28"/>
        </w:rPr>
      </w:pPr>
      <w:r w:rsidRPr="00597048">
        <w:rPr>
          <w:rFonts w:ascii="Calibri Light" w:hAnsi="Calibri Light"/>
          <w:sz w:val="28"/>
        </w:rPr>
        <w:t xml:space="preserve">AD </w:t>
      </w:r>
      <w:r w:rsidR="000E6B00" w:rsidRPr="00597048">
        <w:rPr>
          <w:rFonts w:ascii="Calibri Light" w:hAnsi="Calibri Light"/>
          <w:sz w:val="28"/>
        </w:rPr>
        <w:t>1272</w:t>
      </w:r>
      <w:r w:rsidRPr="00597048">
        <w:rPr>
          <w:rFonts w:ascii="Calibri Light" w:hAnsi="Calibri Light"/>
          <w:sz w:val="28"/>
        </w:rPr>
        <w:t>/</w:t>
      </w:r>
    </w:p>
    <w:p w14:paraId="559A4205" w14:textId="77777777" w:rsidR="00F325AD" w:rsidRPr="00597048" w:rsidRDefault="00DB6A13" w:rsidP="0074788F">
      <w:pPr>
        <w:tabs>
          <w:tab w:val="right" w:pos="1872"/>
          <w:tab w:val="left" w:pos="2160"/>
        </w:tabs>
        <w:spacing w:before="0"/>
        <w:ind w:left="2520" w:hanging="2088"/>
        <w:rPr>
          <w:rFonts w:ascii="Calibri Light" w:hAnsi="Calibri Light"/>
          <w:sz w:val="28"/>
        </w:rPr>
      </w:pPr>
      <w:r w:rsidRPr="00597048">
        <w:rPr>
          <w:rFonts w:ascii="Calibri Light" w:hAnsi="Calibri Light"/>
          <w:sz w:val="28"/>
        </w:rPr>
        <w:tab/>
      </w:r>
      <w:r w:rsidR="000E6B00" w:rsidRPr="00597048">
        <w:rPr>
          <w:rFonts w:ascii="Calibri Light" w:hAnsi="Calibri Light"/>
          <w:sz w:val="28"/>
        </w:rPr>
        <w:t>1314/1438 ff.</w:t>
      </w:r>
      <w:r w:rsidR="000E6B00" w:rsidRPr="00597048">
        <w:rPr>
          <w:rFonts w:ascii="Calibri Light" w:hAnsi="Calibri Light"/>
          <w:sz w:val="28"/>
        </w:rPr>
        <w:tab/>
        <w:t>Hapsburg Emperors</w:t>
      </w:r>
    </w:p>
    <w:p w14:paraId="19E39562" w14:textId="77777777" w:rsidR="00CE5251" w:rsidRPr="00597048" w:rsidRDefault="00CE525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1328</w:t>
      </w:r>
      <w:r w:rsidRPr="00597048">
        <w:rPr>
          <w:rFonts w:ascii="Calibri Light" w:hAnsi="Calibri Light"/>
          <w:sz w:val="28"/>
        </w:rPr>
        <w:tab/>
        <w:t>French Capetians replaced by Valois</w:t>
      </w:r>
    </w:p>
    <w:p w14:paraId="4AE682BA" w14:textId="77777777" w:rsidR="00CE5251" w:rsidRPr="00597048" w:rsidRDefault="00CE525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1485</w:t>
      </w:r>
      <w:r w:rsidRPr="00597048">
        <w:rPr>
          <w:rFonts w:ascii="Calibri Light" w:hAnsi="Calibri Light"/>
          <w:sz w:val="28"/>
        </w:rPr>
        <w:tab/>
        <w:t>English Angevins replaced by Tudors</w:t>
      </w:r>
    </w:p>
    <w:p w14:paraId="08320745" w14:textId="77777777" w:rsidR="00CE5251" w:rsidRPr="00597048" w:rsidRDefault="00CE5251" w:rsidP="0074788F">
      <w:pPr>
        <w:pStyle w:val="Heading5"/>
        <w:rPr>
          <w:rFonts w:ascii="Calibri Light" w:hAnsi="Calibri Light"/>
          <w:i w:val="0"/>
          <w:sz w:val="28"/>
        </w:rPr>
      </w:pPr>
      <w:bookmarkStart w:id="82" w:name="_Toc98415285"/>
      <w:r w:rsidRPr="00597048">
        <w:rPr>
          <w:rFonts w:ascii="Calibri Light" w:hAnsi="Calibri Light"/>
          <w:i w:val="0"/>
          <w:sz w:val="28"/>
        </w:rPr>
        <w:t>Soldiers, Magistrates, Artists, and Businessmen</w:t>
      </w:r>
      <w:bookmarkEnd w:id="82"/>
    </w:p>
    <w:p w14:paraId="024D928D" w14:textId="77777777" w:rsidR="00CE5251" w:rsidRPr="00597048" w:rsidRDefault="00CE5251"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1267-1337</w:t>
      </w:r>
      <w:r w:rsidRPr="00597048">
        <w:rPr>
          <w:rFonts w:ascii="Calibri Light" w:hAnsi="Calibri Light"/>
          <w:sz w:val="28"/>
        </w:rPr>
        <w:tab/>
        <w:t>Giotto, son of Bondone, of Florence</w:t>
      </w:r>
    </w:p>
    <w:p w14:paraId="74FBCC57" w14:textId="77777777" w:rsidR="00CE5251" w:rsidRPr="00597048" w:rsidRDefault="00CE525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1313-1354</w:t>
      </w:r>
      <w:r w:rsidRPr="00597048">
        <w:rPr>
          <w:rFonts w:ascii="Calibri Light" w:hAnsi="Calibri Light"/>
          <w:sz w:val="28"/>
        </w:rPr>
        <w:tab/>
        <w:t>Cola, son of Rienzi</w:t>
      </w:r>
    </w:p>
    <w:p w14:paraId="7ADB0A62" w14:textId="77777777" w:rsidR="00CE5251" w:rsidRPr="00597048" w:rsidRDefault="00CE525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1394</w:t>
      </w:r>
      <w:r w:rsidRPr="00597048">
        <w:rPr>
          <w:rFonts w:ascii="Calibri Light" w:hAnsi="Calibri Light"/>
          <w:sz w:val="28"/>
        </w:rPr>
        <w:tab/>
        <w:t>Death of John Hawkwood</w:t>
      </w:r>
    </w:p>
    <w:p w14:paraId="402A4E35" w14:textId="77777777" w:rsidR="00CE5251" w:rsidRPr="00597048" w:rsidRDefault="00CE5251"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1395-1456</w:t>
      </w:r>
      <w:r w:rsidRPr="00597048">
        <w:rPr>
          <w:rFonts w:ascii="Calibri Light" w:hAnsi="Calibri Light"/>
          <w:sz w:val="28"/>
        </w:rPr>
        <w:tab/>
        <w:t>Jacques Coeur</w:t>
      </w:r>
    </w:p>
    <w:p w14:paraId="320723CB" w14:textId="77777777" w:rsidR="00CE5251" w:rsidRPr="00597048" w:rsidRDefault="00CE5251" w:rsidP="0074788F">
      <w:pPr>
        <w:tabs>
          <w:tab w:val="right" w:pos="1872"/>
          <w:tab w:val="left" w:pos="2160"/>
        </w:tabs>
        <w:ind w:left="2520" w:hanging="2088"/>
        <w:rPr>
          <w:rFonts w:ascii="Calibri Light" w:hAnsi="Calibri Light"/>
          <w:sz w:val="28"/>
        </w:rPr>
      </w:pPr>
      <w:r w:rsidRPr="00597048">
        <w:rPr>
          <w:rFonts w:ascii="Calibri Light" w:hAnsi="Calibri Light"/>
          <w:sz w:val="28"/>
        </w:rPr>
        <w:tab/>
        <w:t>c.1394-1476</w:t>
      </w:r>
      <w:r w:rsidRPr="00597048">
        <w:rPr>
          <w:rFonts w:ascii="Calibri Light" w:hAnsi="Calibri Light"/>
          <w:sz w:val="28"/>
        </w:rPr>
        <w:tab/>
        <w:t>John Fortescue</w:t>
      </w:r>
    </w:p>
    <w:p w14:paraId="56F4E2BC" w14:textId="77777777" w:rsidR="00CE5251" w:rsidRPr="00597048" w:rsidRDefault="00CE5251" w:rsidP="0074788F">
      <w:pPr>
        <w:pStyle w:val="Heading5"/>
        <w:rPr>
          <w:rFonts w:ascii="Calibri Light" w:hAnsi="Calibri Light"/>
          <w:i w:val="0"/>
          <w:sz w:val="28"/>
        </w:rPr>
      </w:pPr>
      <w:bookmarkStart w:id="83" w:name="_Toc98415286"/>
      <w:r w:rsidRPr="00597048">
        <w:rPr>
          <w:rFonts w:ascii="Calibri Light" w:hAnsi="Calibri Light"/>
          <w:i w:val="0"/>
          <w:sz w:val="28"/>
        </w:rPr>
        <w:t>Intellectuals</w:t>
      </w:r>
      <w:bookmarkEnd w:id="83"/>
    </w:p>
    <w:p w14:paraId="0BAB24C9" w14:textId="77777777" w:rsidR="00CE5251" w:rsidRPr="00597048" w:rsidRDefault="00CE525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1221-1274</w:t>
      </w:r>
      <w:r w:rsidRPr="00597048">
        <w:rPr>
          <w:rFonts w:ascii="Calibri Light" w:hAnsi="Calibri Light"/>
          <w:sz w:val="28"/>
        </w:rPr>
        <w:tab/>
        <w:t>Bonaventure</w:t>
      </w:r>
    </w:p>
    <w:p w14:paraId="3FAEE85E" w14:textId="77777777" w:rsidR="00CE5251" w:rsidRPr="00597048" w:rsidRDefault="00D2163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1282</w:t>
      </w:r>
      <w:r w:rsidRPr="00597048">
        <w:rPr>
          <w:rFonts w:ascii="Calibri Light" w:hAnsi="Calibri Light"/>
          <w:sz w:val="28"/>
        </w:rPr>
        <w:tab/>
        <w:t>Death of Siger of Brabant</w:t>
      </w:r>
    </w:p>
    <w:p w14:paraId="34154494" w14:textId="77777777" w:rsidR="00D21637" w:rsidRPr="00597048" w:rsidRDefault="00D21637"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1214-1292</w:t>
      </w:r>
      <w:r w:rsidRPr="00597048">
        <w:rPr>
          <w:rFonts w:ascii="Calibri Light" w:hAnsi="Calibri Light"/>
          <w:sz w:val="28"/>
        </w:rPr>
        <w:tab/>
        <w:t>Roger Bacon</w:t>
      </w:r>
    </w:p>
    <w:p w14:paraId="2EF4A0DB" w14:textId="77777777" w:rsidR="00D21637" w:rsidRPr="00597048" w:rsidRDefault="00D2163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1274-1208</w:t>
      </w:r>
      <w:r w:rsidRPr="00597048">
        <w:rPr>
          <w:rFonts w:ascii="Calibri Light" w:hAnsi="Calibri Light"/>
          <w:sz w:val="28"/>
        </w:rPr>
        <w:tab/>
        <w:t>John Duns Scotus</w:t>
      </w:r>
    </w:p>
    <w:p w14:paraId="79CBC926" w14:textId="77777777" w:rsidR="00D21637" w:rsidRPr="00597048" w:rsidRDefault="00D21637"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1250-1312</w:t>
      </w:r>
      <w:r w:rsidRPr="00597048">
        <w:rPr>
          <w:rFonts w:ascii="Calibri Light" w:hAnsi="Calibri Light"/>
          <w:sz w:val="28"/>
        </w:rPr>
        <w:tab/>
        <w:t>Peter Dubois</w:t>
      </w:r>
    </w:p>
    <w:p w14:paraId="19F09D9C" w14:textId="77777777" w:rsidR="00D21637" w:rsidRPr="00597048" w:rsidRDefault="00D21637"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1240-1313</w:t>
      </w:r>
      <w:r w:rsidRPr="00597048">
        <w:rPr>
          <w:rFonts w:ascii="Calibri Light" w:hAnsi="Calibri Light"/>
          <w:sz w:val="28"/>
        </w:rPr>
        <w:tab/>
        <w:t>Arnold of Villanova</w:t>
      </w:r>
    </w:p>
    <w:p w14:paraId="3EDB253E" w14:textId="77777777" w:rsidR="00D21637" w:rsidRPr="00597048" w:rsidRDefault="00D21637" w:rsidP="0074788F">
      <w:pPr>
        <w:tabs>
          <w:tab w:val="right" w:pos="1872"/>
          <w:tab w:val="left" w:pos="2160"/>
        </w:tabs>
        <w:ind w:left="2520" w:hanging="2088"/>
        <w:rPr>
          <w:rFonts w:ascii="Calibri Light" w:hAnsi="Calibri Light"/>
          <w:sz w:val="28"/>
        </w:rPr>
      </w:pPr>
      <w:r w:rsidRPr="00597048">
        <w:rPr>
          <w:rFonts w:ascii="Calibri Light" w:hAnsi="Calibri Light"/>
          <w:sz w:val="28"/>
        </w:rPr>
        <w:tab/>
        <w:t>c.1235-1315</w:t>
      </w:r>
      <w:r w:rsidRPr="00597048">
        <w:rPr>
          <w:rFonts w:ascii="Calibri Light" w:hAnsi="Calibri Light"/>
          <w:sz w:val="28"/>
        </w:rPr>
        <w:tab/>
        <w:t>Raymond Lull</w:t>
      </w:r>
    </w:p>
    <w:p w14:paraId="78307E82" w14:textId="77777777" w:rsidR="00D21637" w:rsidRPr="00597048" w:rsidRDefault="00D2163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1265-1321</w:t>
      </w:r>
      <w:r w:rsidRPr="00597048">
        <w:rPr>
          <w:rFonts w:ascii="Calibri Light" w:hAnsi="Calibri Light"/>
          <w:sz w:val="28"/>
        </w:rPr>
        <w:tab/>
        <w:t>Dante Alighieri</w:t>
      </w:r>
    </w:p>
    <w:p w14:paraId="777229E6" w14:textId="77777777" w:rsidR="00D21637" w:rsidRPr="00597048" w:rsidRDefault="00D2163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1328</w:t>
      </w:r>
      <w:r w:rsidRPr="00597048">
        <w:rPr>
          <w:rFonts w:ascii="Calibri Light" w:hAnsi="Calibri Light"/>
          <w:sz w:val="28"/>
        </w:rPr>
        <w:tab/>
        <w:t>Death of John of Jandun</w:t>
      </w:r>
    </w:p>
    <w:p w14:paraId="71BE5350" w14:textId="77777777" w:rsidR="00D21637" w:rsidRPr="00597048" w:rsidRDefault="00D21637"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1275-1342</w:t>
      </w:r>
      <w:r w:rsidRPr="00597048">
        <w:rPr>
          <w:rFonts w:ascii="Calibri Light" w:hAnsi="Calibri Light"/>
          <w:sz w:val="28"/>
        </w:rPr>
        <w:tab/>
        <w:t>Marsiglio of Padua</w:t>
      </w:r>
    </w:p>
    <w:p w14:paraId="2D8F2085" w14:textId="77777777" w:rsidR="00D21637" w:rsidRPr="00597048" w:rsidRDefault="00D21637"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1300-1349</w:t>
      </w:r>
      <w:r w:rsidRPr="00597048">
        <w:rPr>
          <w:rFonts w:ascii="Calibri Light" w:hAnsi="Calibri Light"/>
          <w:sz w:val="28"/>
        </w:rPr>
        <w:tab/>
        <w:t>William of Ockham</w:t>
      </w:r>
    </w:p>
    <w:p w14:paraId="66DF5CEA" w14:textId="77777777" w:rsidR="00D21637" w:rsidRPr="00597048" w:rsidRDefault="00D2163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1304-1374</w:t>
      </w:r>
      <w:r w:rsidRPr="00597048">
        <w:rPr>
          <w:rFonts w:ascii="Calibri Light" w:hAnsi="Calibri Light"/>
          <w:sz w:val="28"/>
        </w:rPr>
        <w:tab/>
        <w:t>Francis Petrarch</w:t>
      </w:r>
    </w:p>
    <w:p w14:paraId="21FC6B9B" w14:textId="77777777" w:rsidR="00D21637" w:rsidRPr="00597048" w:rsidRDefault="00D21637"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1329-1384</w:t>
      </w:r>
      <w:r w:rsidRPr="00597048">
        <w:rPr>
          <w:rFonts w:ascii="Calibri Light" w:hAnsi="Calibri Light"/>
          <w:sz w:val="28"/>
        </w:rPr>
        <w:tab/>
        <w:t>John Wycliffe</w:t>
      </w:r>
    </w:p>
    <w:p w14:paraId="6BB8D0AE" w14:textId="77777777" w:rsidR="00D21637" w:rsidRPr="00597048" w:rsidRDefault="00D21637"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1369-1415</w:t>
      </w:r>
      <w:r w:rsidRPr="00597048">
        <w:rPr>
          <w:rFonts w:ascii="Calibri Light" w:hAnsi="Calibri Light"/>
          <w:sz w:val="28"/>
        </w:rPr>
        <w:tab/>
        <w:t>John Hus</w:t>
      </w:r>
    </w:p>
    <w:p w14:paraId="2C2A85F8" w14:textId="77777777" w:rsidR="00D21637" w:rsidRPr="00597048" w:rsidRDefault="00D2163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1483-1546</w:t>
      </w:r>
      <w:r w:rsidRPr="00597048">
        <w:rPr>
          <w:rFonts w:ascii="Calibri Light" w:hAnsi="Calibri Light"/>
          <w:sz w:val="28"/>
        </w:rPr>
        <w:tab/>
        <w:t>Martin Luther</w:t>
      </w:r>
    </w:p>
    <w:p w14:paraId="76623E27" w14:textId="77777777" w:rsidR="00D21637" w:rsidRPr="00597048" w:rsidRDefault="00D13115" w:rsidP="0074788F">
      <w:pPr>
        <w:pStyle w:val="Heading4"/>
        <w:rPr>
          <w:rFonts w:ascii="Calibri Light" w:hAnsi="Calibri Light"/>
          <w:i w:val="0"/>
          <w:sz w:val="28"/>
        </w:rPr>
      </w:pPr>
      <w:bookmarkStart w:id="84" w:name="_Toc98415287"/>
      <w:r w:rsidRPr="00597048">
        <w:rPr>
          <w:rFonts w:ascii="Calibri Light" w:hAnsi="Calibri Light"/>
          <w:i w:val="0"/>
          <w:sz w:val="28"/>
        </w:rPr>
        <w:t>The Jews in Medieval Europe</w:t>
      </w:r>
      <w:bookmarkEnd w:id="84"/>
    </w:p>
    <w:p w14:paraId="31F74DD0" w14:textId="77777777" w:rsidR="00D21637" w:rsidRPr="00597048" w:rsidRDefault="00EF1932"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c. 359</w:t>
      </w:r>
      <w:r w:rsidRPr="00597048">
        <w:rPr>
          <w:rFonts w:ascii="Calibri Light" w:hAnsi="Calibri Light"/>
          <w:sz w:val="28"/>
        </w:rPr>
        <w:tab/>
        <w:t>Jewish Calendar committed to writing by Hillel II</w:t>
      </w:r>
    </w:p>
    <w:p w14:paraId="7770F0E9" w14:textId="77777777" w:rsidR="00EF1932" w:rsidRPr="00597048" w:rsidRDefault="00EF1932" w:rsidP="0074788F">
      <w:pPr>
        <w:tabs>
          <w:tab w:val="right" w:pos="1872"/>
          <w:tab w:val="left" w:pos="2160"/>
        </w:tabs>
        <w:ind w:left="2520" w:hanging="2088"/>
        <w:rPr>
          <w:rFonts w:ascii="Calibri Light" w:hAnsi="Calibri Light"/>
          <w:sz w:val="28"/>
        </w:rPr>
      </w:pPr>
      <w:r w:rsidRPr="00597048">
        <w:rPr>
          <w:rFonts w:ascii="Calibri Light" w:hAnsi="Calibri Light"/>
          <w:sz w:val="28"/>
        </w:rPr>
        <w:tab/>
        <w:t>425</w:t>
      </w:r>
      <w:r w:rsidRPr="00597048">
        <w:rPr>
          <w:rFonts w:ascii="Calibri Light" w:hAnsi="Calibri Light"/>
          <w:sz w:val="28"/>
        </w:rPr>
        <w:tab/>
        <w:t>End of Jewish patriarchate</w:t>
      </w:r>
    </w:p>
    <w:p w14:paraId="42D71E5E" w14:textId="77777777" w:rsidR="00EF1932" w:rsidRPr="00597048" w:rsidRDefault="00EF1932" w:rsidP="0074788F">
      <w:pPr>
        <w:tabs>
          <w:tab w:val="right" w:pos="1872"/>
          <w:tab w:val="left" w:pos="2160"/>
        </w:tabs>
        <w:ind w:left="2520" w:hanging="2088"/>
        <w:rPr>
          <w:rFonts w:ascii="Calibri Light" w:hAnsi="Calibri Light"/>
          <w:sz w:val="28"/>
        </w:rPr>
      </w:pPr>
      <w:r w:rsidRPr="00597048">
        <w:rPr>
          <w:rFonts w:ascii="Calibri Light" w:hAnsi="Calibri Light"/>
          <w:sz w:val="28"/>
        </w:rPr>
        <w:tab/>
        <w:t>425-475</w:t>
      </w:r>
      <w:r w:rsidRPr="00597048">
        <w:rPr>
          <w:rFonts w:ascii="Calibri Light" w:hAnsi="Calibri Light"/>
          <w:sz w:val="28"/>
        </w:rPr>
        <w:tab/>
        <w:t>Compilation of Palestinian Talmud</w:t>
      </w:r>
    </w:p>
    <w:p w14:paraId="51B4E293" w14:textId="77777777" w:rsidR="00EF1932" w:rsidRPr="00597048" w:rsidRDefault="00EF1932" w:rsidP="0074788F">
      <w:pPr>
        <w:tabs>
          <w:tab w:val="right" w:pos="1872"/>
          <w:tab w:val="left" w:pos="2160"/>
        </w:tabs>
        <w:ind w:left="2520" w:hanging="2088"/>
        <w:rPr>
          <w:rFonts w:ascii="Calibri Light" w:hAnsi="Calibri Light"/>
          <w:sz w:val="28"/>
        </w:rPr>
      </w:pPr>
      <w:r w:rsidRPr="00597048">
        <w:rPr>
          <w:rFonts w:ascii="Calibri Light" w:hAnsi="Calibri Light"/>
          <w:sz w:val="28"/>
        </w:rPr>
        <w:tab/>
        <w:t>613-711</w:t>
      </w:r>
      <w:r w:rsidRPr="00597048">
        <w:rPr>
          <w:rFonts w:ascii="Calibri Light" w:hAnsi="Calibri Light"/>
          <w:sz w:val="28"/>
        </w:rPr>
        <w:tab/>
        <w:t>Visigothic persecutions of the Jews in Spain</w:t>
      </w:r>
    </w:p>
    <w:p w14:paraId="236506DB" w14:textId="77777777" w:rsidR="00EF1932" w:rsidRPr="00597048" w:rsidRDefault="00EF1932" w:rsidP="0074788F">
      <w:pPr>
        <w:tabs>
          <w:tab w:val="right" w:pos="1872"/>
          <w:tab w:val="left" w:pos="2160"/>
        </w:tabs>
        <w:ind w:left="2520" w:hanging="2088"/>
        <w:rPr>
          <w:rFonts w:ascii="Calibri Light" w:hAnsi="Calibri Light"/>
          <w:sz w:val="28"/>
        </w:rPr>
      </w:pPr>
      <w:r w:rsidRPr="00597048">
        <w:rPr>
          <w:rFonts w:ascii="Calibri Light" w:hAnsi="Calibri Light"/>
          <w:sz w:val="28"/>
        </w:rPr>
        <w:tab/>
        <w:t>813-840</w:t>
      </w:r>
      <w:r w:rsidRPr="00597048">
        <w:rPr>
          <w:rFonts w:ascii="Calibri Light" w:hAnsi="Calibri Light"/>
          <w:sz w:val="28"/>
        </w:rPr>
        <w:tab/>
        <w:t>Reign of Louis the Pious; earliest known diplomas of privileges to Jews</w:t>
      </w:r>
    </w:p>
    <w:p w14:paraId="75C4D726" w14:textId="77777777" w:rsidR="00EF1932" w:rsidRPr="00597048" w:rsidRDefault="00EF193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1144</w:t>
      </w:r>
      <w:r w:rsidRPr="00597048">
        <w:rPr>
          <w:rFonts w:ascii="Calibri Light" w:hAnsi="Calibri Light"/>
          <w:sz w:val="28"/>
        </w:rPr>
        <w:tab/>
        <w:t xml:space="preserve">Death of </w:t>
      </w:r>
      <w:r w:rsidR="007E0203" w:rsidRPr="00597048">
        <w:rPr>
          <w:rFonts w:ascii="Calibri Light" w:hAnsi="Calibri Light"/>
          <w:sz w:val="28"/>
        </w:rPr>
        <w:t>William</w:t>
      </w:r>
      <w:r w:rsidRPr="00597048">
        <w:rPr>
          <w:rFonts w:ascii="Calibri Light" w:hAnsi="Calibri Light"/>
          <w:sz w:val="28"/>
        </w:rPr>
        <w:t xml:space="preserve"> of Norwich; beginning of </w:t>
      </w:r>
      <w:r w:rsidR="007E0203" w:rsidRPr="00597048">
        <w:rPr>
          <w:rFonts w:ascii="Calibri Light" w:hAnsi="Calibri Light"/>
          <w:sz w:val="28"/>
        </w:rPr>
        <w:t>medieval</w:t>
      </w:r>
      <w:r w:rsidRPr="00597048">
        <w:rPr>
          <w:rFonts w:ascii="Calibri Light" w:hAnsi="Calibri Light"/>
          <w:sz w:val="28"/>
        </w:rPr>
        <w:t xml:space="preserve"> blood accusation</w:t>
      </w:r>
    </w:p>
    <w:p w14:paraId="1B7EB39C" w14:textId="77777777" w:rsidR="00EF1932" w:rsidRPr="00597048" w:rsidRDefault="00EF193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1215</w:t>
      </w:r>
      <w:r w:rsidRPr="00597048">
        <w:rPr>
          <w:rFonts w:ascii="Calibri Light" w:hAnsi="Calibri Light"/>
          <w:sz w:val="28"/>
        </w:rPr>
        <w:tab/>
        <w:t>Fourth Lateran Council; yellow badge</w:t>
      </w:r>
    </w:p>
    <w:p w14:paraId="66BD233D" w14:textId="77777777" w:rsidR="00EF1932" w:rsidRPr="00597048" w:rsidRDefault="00EF193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1290</w:t>
      </w:r>
      <w:r w:rsidRPr="00597048">
        <w:rPr>
          <w:rFonts w:ascii="Calibri Light" w:hAnsi="Calibri Light"/>
          <w:sz w:val="28"/>
        </w:rPr>
        <w:tab/>
        <w:t>Expulsion of Jews from England</w:t>
      </w:r>
    </w:p>
    <w:p w14:paraId="00FDC483" w14:textId="77777777" w:rsidR="00EF1932" w:rsidRPr="00597048" w:rsidRDefault="00EF193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1306</w:t>
      </w:r>
      <w:r w:rsidRPr="00597048">
        <w:rPr>
          <w:rFonts w:ascii="Calibri Light" w:hAnsi="Calibri Light"/>
          <w:sz w:val="28"/>
        </w:rPr>
        <w:tab/>
        <w:t>Expulsion of Jews from France</w:t>
      </w:r>
    </w:p>
    <w:p w14:paraId="226897E7" w14:textId="77777777" w:rsidR="00EF1932" w:rsidRPr="00597048" w:rsidRDefault="00EF193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1348</w:t>
      </w:r>
      <w:r w:rsidRPr="00597048">
        <w:rPr>
          <w:rFonts w:ascii="Calibri Light" w:hAnsi="Calibri Light"/>
          <w:sz w:val="28"/>
        </w:rPr>
        <w:tab/>
        <w:t>Black Death persecutions; beginning of ghettoization in Germany</w:t>
      </w:r>
    </w:p>
    <w:p w14:paraId="2198493F" w14:textId="77777777" w:rsidR="00EF1932" w:rsidRPr="00597048" w:rsidRDefault="00EF193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1391</w:t>
      </w:r>
      <w:r w:rsidRPr="00597048">
        <w:rPr>
          <w:rFonts w:ascii="Calibri Light" w:hAnsi="Calibri Light"/>
          <w:sz w:val="28"/>
        </w:rPr>
        <w:tab/>
        <w:t>Pogroms in Spain; beginning of Marranism</w:t>
      </w:r>
    </w:p>
    <w:p w14:paraId="6A3EAA12" w14:textId="77777777" w:rsidR="00EF1932" w:rsidRPr="00597048" w:rsidRDefault="00EF193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1481</w:t>
      </w:r>
      <w:r w:rsidRPr="00597048">
        <w:rPr>
          <w:rFonts w:ascii="Calibri Light" w:hAnsi="Calibri Light"/>
          <w:sz w:val="28"/>
        </w:rPr>
        <w:tab/>
        <w:t>Inquis</w:t>
      </w:r>
      <w:r w:rsidR="000E080A" w:rsidRPr="00597048">
        <w:rPr>
          <w:rFonts w:ascii="Calibri Light" w:hAnsi="Calibri Light"/>
          <w:sz w:val="28"/>
        </w:rPr>
        <w:t>ition proceedings begin in Spain</w:t>
      </w:r>
    </w:p>
    <w:p w14:paraId="010F753C" w14:textId="77777777" w:rsidR="000E080A" w:rsidRPr="00597048" w:rsidRDefault="000E080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1492</w:t>
      </w:r>
      <w:r w:rsidRPr="00597048">
        <w:rPr>
          <w:rFonts w:ascii="Calibri Light" w:hAnsi="Calibri Light"/>
          <w:sz w:val="28"/>
        </w:rPr>
        <w:tab/>
        <w:t>Expulsion of Jews from Spain</w:t>
      </w:r>
    </w:p>
    <w:p w14:paraId="49111DD1" w14:textId="77777777" w:rsidR="000E080A" w:rsidRPr="00597048" w:rsidRDefault="000E080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1516</w:t>
      </w:r>
      <w:r w:rsidRPr="00597048">
        <w:rPr>
          <w:rFonts w:ascii="Calibri Light" w:hAnsi="Calibri Light"/>
          <w:sz w:val="28"/>
        </w:rPr>
        <w:tab/>
        <w:t>Establishment of ghetto in Venice</w:t>
      </w:r>
    </w:p>
    <w:p w14:paraId="30B1BC69" w14:textId="77777777" w:rsidR="000E080A" w:rsidRPr="00597048" w:rsidRDefault="000E080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1648-1658</w:t>
      </w:r>
      <w:r w:rsidRPr="00597048">
        <w:rPr>
          <w:rFonts w:ascii="Calibri Light" w:hAnsi="Calibri Light"/>
          <w:sz w:val="28"/>
        </w:rPr>
        <w:tab/>
        <w:t>Chmielnicki uprisings and massacres in Ukraine and Poland</w:t>
      </w:r>
    </w:p>
    <w:p w14:paraId="2D95D326" w14:textId="77777777" w:rsidR="000E080A" w:rsidRPr="00597048" w:rsidRDefault="000E080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1666</w:t>
      </w:r>
      <w:r w:rsidRPr="00597048">
        <w:rPr>
          <w:rFonts w:ascii="Calibri Light" w:hAnsi="Calibri Light"/>
          <w:sz w:val="28"/>
        </w:rPr>
        <w:tab/>
        <w:t>Sabbetai Zevi’s abortive messianic movement collapses</w:t>
      </w:r>
    </w:p>
    <w:p w14:paraId="67D22BD3" w14:textId="77777777" w:rsidR="00DC797F" w:rsidRPr="00597048" w:rsidRDefault="00DC797F" w:rsidP="0074788F">
      <w:pPr>
        <w:pStyle w:val="Heading3"/>
        <w:rPr>
          <w:rFonts w:ascii="Calibri Light" w:hAnsi="Calibri Light"/>
          <w:b w:val="0"/>
          <w:sz w:val="28"/>
        </w:rPr>
      </w:pPr>
      <w:bookmarkStart w:id="85" w:name="_Toc98415288"/>
      <w:r w:rsidRPr="00597048">
        <w:rPr>
          <w:rFonts w:ascii="Calibri Light" w:hAnsi="Calibri Light"/>
          <w:b w:val="0"/>
          <w:sz w:val="28"/>
        </w:rPr>
        <w:t>Byzantium</w:t>
      </w:r>
      <w:bookmarkEnd w:id="85"/>
    </w:p>
    <w:p w14:paraId="04E82163" w14:textId="77777777" w:rsidR="00DC797F" w:rsidRPr="00597048" w:rsidRDefault="00DC797F" w:rsidP="0074788F">
      <w:pPr>
        <w:pStyle w:val="Heading4"/>
        <w:rPr>
          <w:rFonts w:ascii="Calibri Light" w:hAnsi="Calibri Light"/>
          <w:i w:val="0"/>
          <w:sz w:val="28"/>
        </w:rPr>
      </w:pPr>
      <w:bookmarkStart w:id="86" w:name="_Toc98415289"/>
      <w:r w:rsidRPr="00597048">
        <w:rPr>
          <w:rFonts w:ascii="Calibri Light" w:hAnsi="Calibri Light"/>
          <w:i w:val="0"/>
          <w:sz w:val="28"/>
        </w:rPr>
        <w:t>Early Byzantium</w:t>
      </w:r>
      <w:bookmarkEnd w:id="86"/>
    </w:p>
    <w:p w14:paraId="58557D60" w14:textId="77777777" w:rsidR="00A5793B" w:rsidRPr="00597048" w:rsidRDefault="00A5793B"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330</w:t>
      </w:r>
      <w:r w:rsidRPr="00597048">
        <w:rPr>
          <w:rFonts w:ascii="Calibri Light" w:hAnsi="Calibri Light"/>
          <w:sz w:val="28"/>
        </w:rPr>
        <w:tab/>
        <w:t>Dedication of the city of Constantinople</w:t>
      </w:r>
    </w:p>
    <w:p w14:paraId="62B79E5F" w14:textId="77777777" w:rsidR="00A5793B" w:rsidRPr="00597048" w:rsidRDefault="00A5793B" w:rsidP="0074788F">
      <w:pPr>
        <w:tabs>
          <w:tab w:val="right" w:pos="1872"/>
          <w:tab w:val="left" w:pos="2160"/>
        </w:tabs>
        <w:ind w:left="2520" w:hanging="2088"/>
        <w:rPr>
          <w:rFonts w:ascii="Calibri Light" w:hAnsi="Calibri Light"/>
          <w:sz w:val="28"/>
        </w:rPr>
      </w:pPr>
      <w:r w:rsidRPr="00597048">
        <w:rPr>
          <w:rFonts w:ascii="Calibri Light" w:hAnsi="Calibri Light"/>
          <w:sz w:val="28"/>
        </w:rPr>
        <w:tab/>
        <w:t>527-565</w:t>
      </w:r>
      <w:r w:rsidRPr="00597048">
        <w:rPr>
          <w:rFonts w:ascii="Calibri Light" w:hAnsi="Calibri Light"/>
          <w:sz w:val="28"/>
        </w:rPr>
        <w:tab/>
        <w:t>Reign of Justinian the Great</w:t>
      </w:r>
    </w:p>
    <w:p w14:paraId="39437BD4" w14:textId="77777777" w:rsidR="00A5793B" w:rsidRPr="00597048" w:rsidRDefault="00A5793B" w:rsidP="0074788F">
      <w:pPr>
        <w:tabs>
          <w:tab w:val="right" w:pos="1872"/>
          <w:tab w:val="left" w:pos="2160"/>
        </w:tabs>
        <w:ind w:left="2520" w:hanging="2088"/>
        <w:rPr>
          <w:rFonts w:ascii="Calibri Light" w:hAnsi="Calibri Light"/>
          <w:sz w:val="28"/>
        </w:rPr>
      </w:pPr>
      <w:r w:rsidRPr="00597048">
        <w:rPr>
          <w:rFonts w:ascii="Calibri Light" w:hAnsi="Calibri Light"/>
          <w:sz w:val="28"/>
        </w:rPr>
        <w:tab/>
        <w:t>578</w:t>
      </w:r>
      <w:r w:rsidRPr="00597048">
        <w:rPr>
          <w:rFonts w:ascii="Calibri Light" w:hAnsi="Calibri Light"/>
          <w:sz w:val="28"/>
        </w:rPr>
        <w:tab/>
        <w:t>The Slavs reach the Peloponnese</w:t>
      </w:r>
    </w:p>
    <w:p w14:paraId="6CF23B45" w14:textId="77777777" w:rsidR="00A5793B" w:rsidRPr="00597048" w:rsidRDefault="00A5793B" w:rsidP="0074788F">
      <w:pPr>
        <w:tabs>
          <w:tab w:val="right" w:pos="1872"/>
          <w:tab w:val="left" w:pos="2160"/>
        </w:tabs>
        <w:ind w:left="2520" w:hanging="2088"/>
        <w:rPr>
          <w:rFonts w:ascii="Calibri Light" w:hAnsi="Calibri Light"/>
          <w:sz w:val="28"/>
        </w:rPr>
      </w:pPr>
      <w:r w:rsidRPr="00597048">
        <w:rPr>
          <w:rFonts w:ascii="Calibri Light" w:hAnsi="Calibri Light"/>
          <w:sz w:val="28"/>
        </w:rPr>
        <w:tab/>
        <w:t>610</w:t>
      </w:r>
      <w:r w:rsidRPr="00597048">
        <w:rPr>
          <w:rFonts w:ascii="Calibri Light" w:hAnsi="Calibri Light"/>
          <w:sz w:val="28"/>
        </w:rPr>
        <w:tab/>
        <w:t>Accession of Heraclius I</w:t>
      </w:r>
    </w:p>
    <w:p w14:paraId="23D8BC4E" w14:textId="77777777" w:rsidR="00A5793B" w:rsidRPr="00597048" w:rsidRDefault="00A5793B" w:rsidP="0074788F">
      <w:pPr>
        <w:tabs>
          <w:tab w:val="right" w:pos="1872"/>
          <w:tab w:val="left" w:pos="2160"/>
        </w:tabs>
        <w:ind w:left="2520" w:hanging="2088"/>
        <w:rPr>
          <w:rFonts w:ascii="Calibri Light" w:hAnsi="Calibri Light"/>
          <w:sz w:val="28"/>
        </w:rPr>
      </w:pPr>
      <w:r w:rsidRPr="00597048">
        <w:rPr>
          <w:rFonts w:ascii="Calibri Light" w:hAnsi="Calibri Light"/>
          <w:sz w:val="28"/>
        </w:rPr>
        <w:tab/>
        <w:t>636</w:t>
      </w:r>
      <w:r w:rsidRPr="00597048">
        <w:rPr>
          <w:rFonts w:ascii="Calibri Light" w:hAnsi="Calibri Light"/>
          <w:sz w:val="28"/>
        </w:rPr>
        <w:tab/>
        <w:t>First Arab defeat of Byzantium; beginning of the conquest of Syria and Asia Minor</w:t>
      </w:r>
    </w:p>
    <w:p w14:paraId="4CBCC817" w14:textId="77777777" w:rsidR="00A5793B" w:rsidRPr="00597048" w:rsidRDefault="00A5793B" w:rsidP="0074788F">
      <w:pPr>
        <w:tabs>
          <w:tab w:val="right" w:pos="1872"/>
          <w:tab w:val="left" w:pos="2160"/>
        </w:tabs>
        <w:ind w:left="2520" w:hanging="2088"/>
        <w:rPr>
          <w:rFonts w:ascii="Calibri Light" w:hAnsi="Calibri Light"/>
          <w:sz w:val="28"/>
        </w:rPr>
      </w:pPr>
      <w:r w:rsidRPr="00597048">
        <w:rPr>
          <w:rFonts w:ascii="Calibri Light" w:hAnsi="Calibri Light"/>
          <w:sz w:val="28"/>
        </w:rPr>
        <w:tab/>
        <w:t>641</w:t>
      </w:r>
      <w:r w:rsidRPr="00597048">
        <w:rPr>
          <w:rFonts w:ascii="Calibri Light" w:hAnsi="Calibri Light"/>
          <w:sz w:val="28"/>
        </w:rPr>
        <w:tab/>
        <w:t>Arab conquest of Byzantine Egypt</w:t>
      </w:r>
    </w:p>
    <w:p w14:paraId="0154E656" w14:textId="77777777" w:rsidR="00A5793B" w:rsidRPr="00597048" w:rsidRDefault="00A5793B" w:rsidP="0074788F">
      <w:pPr>
        <w:tabs>
          <w:tab w:val="right" w:pos="1872"/>
          <w:tab w:val="left" w:pos="2160"/>
        </w:tabs>
        <w:ind w:left="2520" w:hanging="2088"/>
        <w:rPr>
          <w:rFonts w:ascii="Calibri Light" w:hAnsi="Calibri Light"/>
          <w:sz w:val="28"/>
        </w:rPr>
      </w:pPr>
      <w:r w:rsidRPr="00597048">
        <w:rPr>
          <w:rFonts w:ascii="Calibri Light" w:hAnsi="Calibri Light"/>
          <w:sz w:val="28"/>
        </w:rPr>
        <w:tab/>
        <w:t>717</w:t>
      </w:r>
      <w:r w:rsidRPr="00597048">
        <w:rPr>
          <w:rFonts w:ascii="Calibri Light" w:hAnsi="Calibri Light"/>
          <w:sz w:val="28"/>
        </w:rPr>
        <w:tab/>
        <w:t>Lifting of the last Arab siege of Constantinople by Leo III</w:t>
      </w:r>
    </w:p>
    <w:p w14:paraId="31152BC3" w14:textId="77777777" w:rsidR="00A5793B" w:rsidRPr="00597048" w:rsidRDefault="00A5793B" w:rsidP="0074788F">
      <w:pPr>
        <w:tabs>
          <w:tab w:val="right" w:pos="1872"/>
          <w:tab w:val="left" w:pos="2160"/>
        </w:tabs>
        <w:ind w:left="2520" w:hanging="2088"/>
        <w:rPr>
          <w:rFonts w:ascii="Calibri Light" w:hAnsi="Calibri Light"/>
          <w:sz w:val="28"/>
        </w:rPr>
      </w:pPr>
      <w:r w:rsidRPr="00597048">
        <w:rPr>
          <w:rFonts w:ascii="Calibri Light" w:hAnsi="Calibri Light"/>
          <w:sz w:val="28"/>
        </w:rPr>
        <w:tab/>
        <w:t>717-796</w:t>
      </w:r>
      <w:r w:rsidRPr="00597048">
        <w:rPr>
          <w:rFonts w:ascii="Calibri Light" w:hAnsi="Calibri Light"/>
          <w:sz w:val="28"/>
        </w:rPr>
        <w:tab/>
        <w:t>Isaurian dynasty</w:t>
      </w:r>
    </w:p>
    <w:p w14:paraId="143CAC5D" w14:textId="77777777" w:rsidR="00A5793B" w:rsidRPr="00597048" w:rsidRDefault="00A5793B" w:rsidP="0074788F">
      <w:pPr>
        <w:tabs>
          <w:tab w:val="right" w:pos="1872"/>
          <w:tab w:val="left" w:pos="2160"/>
        </w:tabs>
        <w:ind w:left="2520" w:hanging="2088"/>
        <w:rPr>
          <w:rFonts w:ascii="Calibri Light" w:hAnsi="Calibri Light"/>
          <w:sz w:val="28"/>
        </w:rPr>
      </w:pPr>
      <w:r w:rsidRPr="00597048">
        <w:rPr>
          <w:rFonts w:ascii="Calibri Light" w:hAnsi="Calibri Light"/>
          <w:sz w:val="28"/>
        </w:rPr>
        <w:tab/>
        <w:t>726-730</w:t>
      </w:r>
      <w:r w:rsidRPr="00597048">
        <w:rPr>
          <w:rFonts w:ascii="Calibri Light" w:hAnsi="Calibri Light"/>
          <w:sz w:val="28"/>
        </w:rPr>
        <w:tab/>
        <w:t>Beginning of the Iconoclastic Controversy</w:t>
      </w:r>
    </w:p>
    <w:p w14:paraId="76AD2690" w14:textId="77777777" w:rsidR="00A5793B" w:rsidRPr="00597048" w:rsidRDefault="00A5793B" w:rsidP="0074788F">
      <w:pPr>
        <w:tabs>
          <w:tab w:val="right" w:pos="1872"/>
          <w:tab w:val="left" w:pos="2160"/>
        </w:tabs>
        <w:ind w:left="2520" w:hanging="2088"/>
        <w:rPr>
          <w:rFonts w:ascii="Calibri Light" w:hAnsi="Calibri Light"/>
          <w:sz w:val="28"/>
        </w:rPr>
      </w:pPr>
      <w:r w:rsidRPr="00597048">
        <w:rPr>
          <w:rFonts w:ascii="Calibri Light" w:hAnsi="Calibri Light"/>
          <w:sz w:val="28"/>
        </w:rPr>
        <w:tab/>
        <w:t>763</w:t>
      </w:r>
      <w:r w:rsidRPr="00597048">
        <w:rPr>
          <w:rFonts w:ascii="Calibri Light" w:hAnsi="Calibri Light"/>
          <w:sz w:val="28"/>
        </w:rPr>
        <w:tab/>
        <w:t>Constantine V’s victory over the Bulgars at Anchialus</w:t>
      </w:r>
    </w:p>
    <w:p w14:paraId="6BAD6266" w14:textId="77777777" w:rsidR="00A5793B" w:rsidRPr="00597048" w:rsidRDefault="00A5793B" w:rsidP="0074788F">
      <w:pPr>
        <w:tabs>
          <w:tab w:val="right" w:pos="1872"/>
          <w:tab w:val="left" w:pos="2160"/>
        </w:tabs>
        <w:ind w:left="2520" w:hanging="2088"/>
        <w:rPr>
          <w:rFonts w:ascii="Calibri Light" w:hAnsi="Calibri Light"/>
          <w:sz w:val="28"/>
        </w:rPr>
      </w:pPr>
      <w:r w:rsidRPr="00597048">
        <w:rPr>
          <w:rFonts w:ascii="Calibri Light" w:hAnsi="Calibri Light"/>
          <w:sz w:val="28"/>
        </w:rPr>
        <w:tab/>
        <w:t>787</w:t>
      </w:r>
      <w:r w:rsidRPr="00597048">
        <w:rPr>
          <w:rFonts w:ascii="Calibri Light" w:hAnsi="Calibri Light"/>
          <w:sz w:val="28"/>
        </w:rPr>
        <w:tab/>
        <w:t>Restoration of images by the Second Council of Nicaea</w:t>
      </w:r>
    </w:p>
    <w:p w14:paraId="75A4E3DA" w14:textId="77777777" w:rsidR="00A5793B" w:rsidRPr="00597048" w:rsidRDefault="00164596" w:rsidP="0074788F">
      <w:pPr>
        <w:tabs>
          <w:tab w:val="right" w:pos="1872"/>
          <w:tab w:val="left" w:pos="2160"/>
        </w:tabs>
        <w:ind w:left="2520" w:hanging="2088"/>
        <w:rPr>
          <w:rFonts w:ascii="Calibri Light" w:hAnsi="Calibri Light"/>
          <w:sz w:val="28"/>
        </w:rPr>
      </w:pPr>
      <w:r w:rsidRPr="00597048">
        <w:rPr>
          <w:rFonts w:ascii="Calibri Light" w:hAnsi="Calibri Light"/>
          <w:sz w:val="28"/>
        </w:rPr>
        <w:tab/>
        <w:t>796</w:t>
      </w:r>
      <w:r w:rsidR="00A5793B" w:rsidRPr="00597048">
        <w:rPr>
          <w:rFonts w:ascii="Calibri Light" w:hAnsi="Calibri Light"/>
          <w:sz w:val="28"/>
        </w:rPr>
        <w:tab/>
        <w:t>Coup d’</w:t>
      </w:r>
      <w:r w:rsidR="009B5DAF" w:rsidRPr="00597048">
        <w:rPr>
          <w:rFonts w:ascii="Calibri Light" w:hAnsi="Calibri Light"/>
          <w:sz w:val="28"/>
        </w:rPr>
        <w:t>état of Irene</w:t>
      </w:r>
    </w:p>
    <w:p w14:paraId="51C62BB0" w14:textId="77777777" w:rsidR="009B5DAF" w:rsidRPr="00597048" w:rsidRDefault="00164596" w:rsidP="0074788F">
      <w:pPr>
        <w:tabs>
          <w:tab w:val="right" w:pos="1872"/>
          <w:tab w:val="left" w:pos="2160"/>
        </w:tabs>
        <w:ind w:left="2520" w:hanging="2088"/>
        <w:rPr>
          <w:rFonts w:ascii="Calibri Light" w:hAnsi="Calibri Light"/>
          <w:sz w:val="28"/>
        </w:rPr>
      </w:pPr>
      <w:r w:rsidRPr="00597048">
        <w:rPr>
          <w:rFonts w:ascii="Calibri Light" w:hAnsi="Calibri Light"/>
          <w:sz w:val="28"/>
        </w:rPr>
        <w:tab/>
        <w:t>800</w:t>
      </w:r>
      <w:r w:rsidRPr="00597048">
        <w:rPr>
          <w:rFonts w:ascii="Calibri Light" w:hAnsi="Calibri Light"/>
          <w:sz w:val="28"/>
        </w:rPr>
        <w:tab/>
        <w:t>Coronation of Charlemagne at Rome</w:t>
      </w:r>
    </w:p>
    <w:p w14:paraId="3A86E4C4" w14:textId="77777777" w:rsidR="00164596" w:rsidRPr="00597048" w:rsidRDefault="00164596" w:rsidP="0074788F">
      <w:pPr>
        <w:tabs>
          <w:tab w:val="right" w:pos="1872"/>
          <w:tab w:val="left" w:pos="2160"/>
        </w:tabs>
        <w:ind w:left="2520" w:hanging="2088"/>
        <w:rPr>
          <w:rFonts w:ascii="Calibri Light" w:hAnsi="Calibri Light"/>
          <w:sz w:val="28"/>
        </w:rPr>
      </w:pPr>
      <w:r w:rsidRPr="00597048">
        <w:rPr>
          <w:rFonts w:ascii="Calibri Light" w:hAnsi="Calibri Light"/>
          <w:sz w:val="28"/>
        </w:rPr>
        <w:tab/>
        <w:t>813</w:t>
      </w:r>
      <w:r w:rsidRPr="00597048">
        <w:rPr>
          <w:rFonts w:ascii="Calibri Light" w:hAnsi="Calibri Light"/>
          <w:sz w:val="28"/>
        </w:rPr>
        <w:tab/>
        <w:t>First Bulgar siege of Constantinople</w:t>
      </w:r>
    </w:p>
    <w:p w14:paraId="64030745" w14:textId="77777777" w:rsidR="00164596" w:rsidRPr="00597048" w:rsidRDefault="00164596" w:rsidP="0074788F">
      <w:pPr>
        <w:tabs>
          <w:tab w:val="right" w:pos="1872"/>
          <w:tab w:val="left" w:pos="2160"/>
        </w:tabs>
        <w:ind w:left="2520" w:hanging="2088"/>
        <w:rPr>
          <w:rFonts w:ascii="Calibri Light" w:hAnsi="Calibri Light"/>
          <w:sz w:val="28"/>
        </w:rPr>
      </w:pPr>
      <w:r w:rsidRPr="00597048">
        <w:rPr>
          <w:rFonts w:ascii="Calibri Light" w:hAnsi="Calibri Light"/>
          <w:sz w:val="28"/>
        </w:rPr>
        <w:tab/>
        <w:t>815</w:t>
      </w:r>
      <w:r w:rsidRPr="00597048">
        <w:rPr>
          <w:rFonts w:ascii="Calibri Light" w:hAnsi="Calibri Light"/>
          <w:sz w:val="28"/>
        </w:rPr>
        <w:tab/>
        <w:t>Beginning of the second period of iconoclasm</w:t>
      </w:r>
    </w:p>
    <w:p w14:paraId="633ADAA0" w14:textId="77777777" w:rsidR="00164596" w:rsidRPr="00597048" w:rsidRDefault="00164596" w:rsidP="0074788F">
      <w:pPr>
        <w:tabs>
          <w:tab w:val="right" w:pos="1872"/>
          <w:tab w:val="left" w:pos="2160"/>
        </w:tabs>
        <w:ind w:left="2520" w:hanging="2088"/>
        <w:rPr>
          <w:rFonts w:ascii="Calibri Light" w:hAnsi="Calibri Light"/>
          <w:sz w:val="28"/>
        </w:rPr>
      </w:pPr>
      <w:r w:rsidRPr="00597048">
        <w:rPr>
          <w:rFonts w:ascii="Calibri Light" w:hAnsi="Calibri Light"/>
          <w:sz w:val="28"/>
        </w:rPr>
        <w:tab/>
        <w:t>820-867</w:t>
      </w:r>
      <w:r w:rsidRPr="00597048">
        <w:rPr>
          <w:rFonts w:ascii="Calibri Light" w:hAnsi="Calibri Light"/>
          <w:sz w:val="28"/>
        </w:rPr>
        <w:tab/>
        <w:t>Amorian dynasty</w:t>
      </w:r>
    </w:p>
    <w:p w14:paraId="63E20FED" w14:textId="77777777" w:rsidR="00164596" w:rsidRPr="00597048" w:rsidRDefault="00164596" w:rsidP="0074788F">
      <w:pPr>
        <w:tabs>
          <w:tab w:val="right" w:pos="1872"/>
          <w:tab w:val="left" w:pos="2160"/>
        </w:tabs>
        <w:ind w:left="2520" w:hanging="2088"/>
        <w:rPr>
          <w:rFonts w:ascii="Calibri Light" w:hAnsi="Calibri Light"/>
          <w:sz w:val="28"/>
        </w:rPr>
      </w:pPr>
      <w:r w:rsidRPr="00597048">
        <w:rPr>
          <w:rFonts w:ascii="Calibri Light" w:hAnsi="Calibri Light"/>
          <w:sz w:val="28"/>
        </w:rPr>
        <w:tab/>
        <w:t>828</w:t>
      </w:r>
      <w:r w:rsidRPr="00597048">
        <w:rPr>
          <w:rFonts w:ascii="Calibri Light" w:hAnsi="Calibri Light"/>
          <w:sz w:val="28"/>
        </w:rPr>
        <w:tab/>
        <w:t>Arabs begin the conquest of Byzantine Sicily</w:t>
      </w:r>
    </w:p>
    <w:p w14:paraId="7289F533" w14:textId="77777777" w:rsidR="00164596" w:rsidRPr="00597048" w:rsidRDefault="00164596" w:rsidP="0074788F">
      <w:pPr>
        <w:tabs>
          <w:tab w:val="right" w:pos="1872"/>
          <w:tab w:val="left" w:pos="2160"/>
        </w:tabs>
        <w:ind w:left="2520" w:hanging="2088"/>
        <w:rPr>
          <w:rFonts w:ascii="Calibri Light" w:hAnsi="Calibri Light"/>
          <w:sz w:val="28"/>
        </w:rPr>
      </w:pPr>
      <w:r w:rsidRPr="00597048">
        <w:rPr>
          <w:rFonts w:ascii="Calibri Light" w:hAnsi="Calibri Light"/>
          <w:sz w:val="28"/>
        </w:rPr>
        <w:tab/>
        <w:t>838</w:t>
      </w:r>
      <w:r w:rsidRPr="00597048">
        <w:rPr>
          <w:rFonts w:ascii="Calibri Light" w:hAnsi="Calibri Light"/>
          <w:sz w:val="28"/>
        </w:rPr>
        <w:tab/>
        <w:t>Arabs take Amorium</w:t>
      </w:r>
    </w:p>
    <w:p w14:paraId="31909A44" w14:textId="77777777" w:rsidR="00164596" w:rsidRPr="00597048" w:rsidRDefault="00164596" w:rsidP="0074788F">
      <w:pPr>
        <w:tabs>
          <w:tab w:val="right" w:pos="1872"/>
          <w:tab w:val="left" w:pos="2160"/>
        </w:tabs>
        <w:ind w:left="2520" w:hanging="2088"/>
        <w:rPr>
          <w:rFonts w:ascii="Calibri Light" w:hAnsi="Calibri Light"/>
          <w:sz w:val="28"/>
        </w:rPr>
      </w:pPr>
      <w:r w:rsidRPr="00597048">
        <w:rPr>
          <w:rFonts w:ascii="Calibri Light" w:hAnsi="Calibri Light"/>
          <w:sz w:val="28"/>
        </w:rPr>
        <w:tab/>
        <w:t>843</w:t>
      </w:r>
      <w:r w:rsidRPr="00597048">
        <w:rPr>
          <w:rFonts w:ascii="Calibri Light" w:hAnsi="Calibri Light"/>
          <w:sz w:val="28"/>
        </w:rPr>
        <w:tab/>
        <w:t>Council of Orthodoxy ends the Iconoclastic Controversy</w:t>
      </w:r>
    </w:p>
    <w:p w14:paraId="137AFC8C" w14:textId="77777777" w:rsidR="00164596" w:rsidRPr="00597048" w:rsidRDefault="00164596" w:rsidP="0074788F">
      <w:pPr>
        <w:tabs>
          <w:tab w:val="right" w:pos="1872"/>
          <w:tab w:val="left" w:pos="2160"/>
        </w:tabs>
        <w:ind w:left="2520" w:hanging="2088"/>
        <w:rPr>
          <w:rFonts w:ascii="Calibri Light" w:hAnsi="Calibri Light"/>
          <w:sz w:val="28"/>
        </w:rPr>
      </w:pPr>
      <w:r w:rsidRPr="00597048">
        <w:rPr>
          <w:rFonts w:ascii="Calibri Light" w:hAnsi="Calibri Light"/>
          <w:sz w:val="28"/>
        </w:rPr>
        <w:tab/>
        <w:t>863</w:t>
      </w:r>
      <w:r w:rsidRPr="00597048">
        <w:rPr>
          <w:rFonts w:ascii="Calibri Light" w:hAnsi="Calibri Light"/>
          <w:sz w:val="28"/>
        </w:rPr>
        <w:tab/>
        <w:t>Michael III’s victory over the Arabs at Poson</w:t>
      </w:r>
    </w:p>
    <w:p w14:paraId="7037322A" w14:textId="77777777" w:rsidR="00164596" w:rsidRPr="00597048" w:rsidRDefault="00164596" w:rsidP="0074788F">
      <w:pPr>
        <w:tabs>
          <w:tab w:val="right" w:pos="1872"/>
          <w:tab w:val="left" w:pos="2160"/>
        </w:tabs>
        <w:ind w:left="2520" w:hanging="2088"/>
        <w:rPr>
          <w:rFonts w:ascii="Calibri Light" w:hAnsi="Calibri Light"/>
          <w:sz w:val="28"/>
        </w:rPr>
      </w:pPr>
      <w:r w:rsidRPr="00597048">
        <w:rPr>
          <w:rFonts w:ascii="Calibri Light" w:hAnsi="Calibri Light"/>
          <w:sz w:val="28"/>
        </w:rPr>
        <w:tab/>
        <w:t>863-864</w:t>
      </w:r>
      <w:r w:rsidRPr="00597048">
        <w:rPr>
          <w:rFonts w:ascii="Calibri Light" w:hAnsi="Calibri Light"/>
          <w:sz w:val="28"/>
        </w:rPr>
        <w:tab/>
        <w:t>Cyrillo-Methodian mission to the Slavs</w:t>
      </w:r>
    </w:p>
    <w:p w14:paraId="108C7504" w14:textId="77777777" w:rsidR="00164596" w:rsidRPr="00597048" w:rsidRDefault="00164596" w:rsidP="0074788F">
      <w:pPr>
        <w:tabs>
          <w:tab w:val="right" w:pos="1872"/>
          <w:tab w:val="left" w:pos="2160"/>
        </w:tabs>
        <w:ind w:left="2520" w:hanging="2088"/>
        <w:rPr>
          <w:rFonts w:ascii="Calibri Light" w:hAnsi="Calibri Light"/>
          <w:sz w:val="28"/>
        </w:rPr>
      </w:pPr>
      <w:r w:rsidRPr="00597048">
        <w:rPr>
          <w:rFonts w:ascii="Calibri Light" w:hAnsi="Calibri Light"/>
          <w:sz w:val="28"/>
        </w:rPr>
        <w:tab/>
        <w:t>864</w:t>
      </w:r>
      <w:r w:rsidRPr="00597048">
        <w:rPr>
          <w:rFonts w:ascii="Calibri Light" w:hAnsi="Calibri Light"/>
          <w:sz w:val="28"/>
        </w:rPr>
        <w:tab/>
        <w:t>Conversion of Boris-Michael of Bulgaria</w:t>
      </w:r>
    </w:p>
    <w:p w14:paraId="7771C263" w14:textId="77777777" w:rsidR="00164596" w:rsidRPr="00597048" w:rsidRDefault="00164596" w:rsidP="0074788F">
      <w:pPr>
        <w:tabs>
          <w:tab w:val="right" w:pos="1872"/>
          <w:tab w:val="left" w:pos="2160"/>
        </w:tabs>
        <w:ind w:left="2520" w:hanging="2088"/>
        <w:rPr>
          <w:rFonts w:ascii="Calibri Light" w:hAnsi="Calibri Light"/>
          <w:sz w:val="28"/>
        </w:rPr>
      </w:pPr>
      <w:r w:rsidRPr="00597048">
        <w:rPr>
          <w:rFonts w:ascii="Calibri Light" w:hAnsi="Calibri Light"/>
          <w:sz w:val="28"/>
        </w:rPr>
        <w:tab/>
        <w:t>867</w:t>
      </w:r>
      <w:r w:rsidRPr="00597048">
        <w:rPr>
          <w:rFonts w:ascii="Calibri Light" w:hAnsi="Calibri Light"/>
          <w:sz w:val="28"/>
        </w:rPr>
        <w:tab/>
        <w:t>Murder of Michael III; accession of Basil I the Macedonian</w:t>
      </w:r>
    </w:p>
    <w:p w14:paraId="623B490C" w14:textId="77777777" w:rsidR="00DC797F" w:rsidRPr="00597048" w:rsidRDefault="00DC797F" w:rsidP="0074788F">
      <w:pPr>
        <w:pStyle w:val="Heading4"/>
        <w:rPr>
          <w:rFonts w:ascii="Calibri Light" w:hAnsi="Calibri Light"/>
          <w:i w:val="0"/>
          <w:sz w:val="28"/>
        </w:rPr>
      </w:pPr>
      <w:bookmarkStart w:id="87" w:name="_Toc98415290"/>
      <w:r w:rsidRPr="00597048">
        <w:rPr>
          <w:rFonts w:ascii="Calibri Light" w:hAnsi="Calibri Light"/>
          <w:i w:val="0"/>
          <w:sz w:val="28"/>
        </w:rPr>
        <w:t>Later Byzantium</w:t>
      </w:r>
      <w:bookmarkEnd w:id="87"/>
    </w:p>
    <w:p w14:paraId="176E3F95" w14:textId="77777777" w:rsidR="008C09AA" w:rsidRPr="00597048" w:rsidRDefault="008C09AA"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867-1056</w:t>
      </w:r>
      <w:r w:rsidRPr="00597048">
        <w:rPr>
          <w:rFonts w:ascii="Calibri Light" w:hAnsi="Calibri Light"/>
          <w:sz w:val="28"/>
        </w:rPr>
        <w:tab/>
        <w:t>Macedonian dynasty</w:t>
      </w:r>
    </w:p>
    <w:p w14:paraId="7B89F205" w14:textId="77777777" w:rsidR="008C09AA" w:rsidRPr="00597048" w:rsidRDefault="008C09AA" w:rsidP="0074788F">
      <w:pPr>
        <w:tabs>
          <w:tab w:val="right" w:pos="1872"/>
          <w:tab w:val="left" w:pos="2160"/>
        </w:tabs>
        <w:ind w:left="2520" w:hanging="2088"/>
        <w:rPr>
          <w:rFonts w:ascii="Calibri Light" w:hAnsi="Calibri Light"/>
          <w:sz w:val="28"/>
        </w:rPr>
      </w:pPr>
      <w:r w:rsidRPr="00597048">
        <w:rPr>
          <w:rFonts w:ascii="Calibri Light" w:hAnsi="Calibri Light"/>
          <w:sz w:val="28"/>
        </w:rPr>
        <w:tab/>
        <w:t>876</w:t>
      </w:r>
      <w:r w:rsidRPr="00597048">
        <w:rPr>
          <w:rFonts w:ascii="Calibri Light" w:hAnsi="Calibri Light"/>
          <w:sz w:val="28"/>
        </w:rPr>
        <w:tab/>
        <w:t>Byzantine recapture of the Cicilian gates; beginning of Byzantine reconquest of southern Italy</w:t>
      </w:r>
    </w:p>
    <w:p w14:paraId="7616A12D" w14:textId="77777777" w:rsidR="008C09AA" w:rsidRPr="00597048" w:rsidRDefault="008C09AA" w:rsidP="0074788F">
      <w:pPr>
        <w:tabs>
          <w:tab w:val="right" w:pos="1872"/>
          <w:tab w:val="left" w:pos="2160"/>
        </w:tabs>
        <w:ind w:left="2520" w:hanging="2088"/>
        <w:rPr>
          <w:rFonts w:ascii="Calibri Light" w:hAnsi="Calibri Light"/>
          <w:sz w:val="28"/>
        </w:rPr>
      </w:pPr>
      <w:r w:rsidRPr="00597048">
        <w:rPr>
          <w:rFonts w:ascii="Calibri Light" w:hAnsi="Calibri Light"/>
          <w:sz w:val="28"/>
        </w:rPr>
        <w:tab/>
        <w:t>926</w:t>
      </w:r>
      <w:r w:rsidRPr="00597048">
        <w:rPr>
          <w:rFonts w:ascii="Calibri Light" w:hAnsi="Calibri Light"/>
          <w:sz w:val="28"/>
        </w:rPr>
        <w:tab/>
        <w:t>Second Bulgar siege of Constantinople</w:t>
      </w:r>
    </w:p>
    <w:p w14:paraId="5D3222D2" w14:textId="77777777" w:rsidR="008C09AA" w:rsidRPr="00597048" w:rsidRDefault="008C09AA" w:rsidP="0074788F">
      <w:pPr>
        <w:tabs>
          <w:tab w:val="right" w:pos="1872"/>
          <w:tab w:val="left" w:pos="2160"/>
        </w:tabs>
        <w:ind w:left="2520" w:hanging="2088"/>
        <w:rPr>
          <w:rFonts w:ascii="Calibri Light" w:hAnsi="Calibri Light"/>
          <w:sz w:val="28"/>
        </w:rPr>
      </w:pPr>
      <w:r w:rsidRPr="00597048">
        <w:rPr>
          <w:rFonts w:ascii="Calibri Light" w:hAnsi="Calibri Light"/>
          <w:sz w:val="28"/>
        </w:rPr>
        <w:tab/>
        <w:t>931</w:t>
      </w:r>
      <w:r w:rsidRPr="00597048">
        <w:rPr>
          <w:rFonts w:ascii="Calibri Light" w:hAnsi="Calibri Light"/>
          <w:sz w:val="28"/>
        </w:rPr>
        <w:tab/>
        <w:t>Beginning of Byzantine reconquest of Syria</w:t>
      </w:r>
    </w:p>
    <w:p w14:paraId="676ECCA5" w14:textId="77777777" w:rsidR="008C09AA" w:rsidRPr="00597048" w:rsidRDefault="008C09AA" w:rsidP="0074788F">
      <w:pPr>
        <w:tabs>
          <w:tab w:val="right" w:pos="1872"/>
          <w:tab w:val="left" w:pos="2160"/>
        </w:tabs>
        <w:ind w:left="2520" w:hanging="2088"/>
        <w:rPr>
          <w:rFonts w:ascii="Calibri Light" w:hAnsi="Calibri Light"/>
          <w:sz w:val="28"/>
        </w:rPr>
      </w:pPr>
      <w:r w:rsidRPr="00597048">
        <w:rPr>
          <w:rFonts w:ascii="Calibri Light" w:hAnsi="Calibri Light"/>
          <w:sz w:val="28"/>
        </w:rPr>
        <w:tab/>
        <w:t>944-959</w:t>
      </w:r>
      <w:r w:rsidRPr="00597048">
        <w:rPr>
          <w:rFonts w:ascii="Calibri Light" w:hAnsi="Calibri Light"/>
          <w:sz w:val="28"/>
        </w:rPr>
        <w:tab/>
        <w:t>Reign of Constantine VII of Porphyrogenitus</w:t>
      </w:r>
    </w:p>
    <w:p w14:paraId="20ADC789" w14:textId="77777777" w:rsidR="008C09AA" w:rsidRPr="00597048" w:rsidRDefault="009A5147" w:rsidP="0074788F">
      <w:pPr>
        <w:tabs>
          <w:tab w:val="right" w:pos="1872"/>
          <w:tab w:val="left" w:pos="2160"/>
        </w:tabs>
        <w:ind w:left="2520" w:hanging="2088"/>
        <w:rPr>
          <w:rFonts w:ascii="Calibri Light" w:hAnsi="Calibri Light"/>
          <w:sz w:val="28"/>
        </w:rPr>
      </w:pPr>
      <w:r w:rsidRPr="00597048">
        <w:rPr>
          <w:rFonts w:ascii="Calibri Light" w:hAnsi="Calibri Light"/>
          <w:sz w:val="28"/>
        </w:rPr>
        <w:tab/>
        <w:t>965</w:t>
      </w:r>
      <w:r w:rsidRPr="00597048">
        <w:rPr>
          <w:rFonts w:ascii="Calibri Light" w:hAnsi="Calibri Light"/>
          <w:sz w:val="28"/>
        </w:rPr>
        <w:tab/>
        <w:t>Byzantium retakes Crete and Cyprus</w:t>
      </w:r>
    </w:p>
    <w:p w14:paraId="45CC9455" w14:textId="77777777" w:rsidR="009A5147" w:rsidRPr="00597048" w:rsidRDefault="009A5147" w:rsidP="0074788F">
      <w:pPr>
        <w:tabs>
          <w:tab w:val="right" w:pos="1872"/>
          <w:tab w:val="left" w:pos="2160"/>
        </w:tabs>
        <w:ind w:left="2520" w:hanging="2088"/>
        <w:rPr>
          <w:rFonts w:ascii="Calibri Light" w:hAnsi="Calibri Light"/>
          <w:sz w:val="28"/>
        </w:rPr>
      </w:pPr>
      <w:r w:rsidRPr="00597048">
        <w:rPr>
          <w:rFonts w:ascii="Calibri Light" w:hAnsi="Calibri Light"/>
          <w:sz w:val="28"/>
        </w:rPr>
        <w:tab/>
        <w:t>975</w:t>
      </w:r>
      <w:r w:rsidRPr="00597048">
        <w:rPr>
          <w:rFonts w:ascii="Calibri Light" w:hAnsi="Calibri Light"/>
          <w:sz w:val="28"/>
        </w:rPr>
        <w:tab/>
        <w:t>John I Tzimisces reconquers Syria and Palestine</w:t>
      </w:r>
    </w:p>
    <w:p w14:paraId="5463583F" w14:textId="77777777" w:rsidR="009A5147" w:rsidRPr="00597048" w:rsidRDefault="009A5147" w:rsidP="0074788F">
      <w:pPr>
        <w:tabs>
          <w:tab w:val="right" w:pos="1872"/>
          <w:tab w:val="left" w:pos="2160"/>
        </w:tabs>
        <w:ind w:left="2520" w:hanging="2088"/>
        <w:rPr>
          <w:rFonts w:ascii="Calibri Light" w:hAnsi="Calibri Light"/>
          <w:sz w:val="28"/>
        </w:rPr>
      </w:pPr>
      <w:r w:rsidRPr="00597048">
        <w:rPr>
          <w:rFonts w:ascii="Calibri Light" w:hAnsi="Calibri Light"/>
          <w:sz w:val="28"/>
        </w:rPr>
        <w:tab/>
        <w:t>976-1025</w:t>
      </w:r>
      <w:r w:rsidRPr="00597048">
        <w:rPr>
          <w:rFonts w:ascii="Calibri Light" w:hAnsi="Calibri Light"/>
          <w:sz w:val="28"/>
        </w:rPr>
        <w:tab/>
        <w:t>Reign of Basil II</w:t>
      </w:r>
    </w:p>
    <w:p w14:paraId="023D3ACA" w14:textId="77777777" w:rsidR="009A5147" w:rsidRPr="00597048" w:rsidRDefault="0048240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1000</w:t>
      </w:r>
      <w:r w:rsidRPr="00597048">
        <w:rPr>
          <w:rFonts w:ascii="Calibri Light" w:hAnsi="Calibri Light"/>
          <w:sz w:val="28"/>
        </w:rPr>
        <w:tab/>
        <w:t>Basil II’s campaign in Transcaucasia</w:t>
      </w:r>
    </w:p>
    <w:p w14:paraId="0204F8F4" w14:textId="77777777" w:rsidR="0048240D" w:rsidRPr="00597048" w:rsidRDefault="0048240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1014</w:t>
      </w:r>
      <w:r w:rsidRPr="00597048">
        <w:rPr>
          <w:rFonts w:ascii="Calibri Light" w:hAnsi="Calibri Light"/>
          <w:sz w:val="28"/>
        </w:rPr>
        <w:tab/>
        <w:t>Basil II’s annihilation of the First Bulgarian Empire</w:t>
      </w:r>
    </w:p>
    <w:p w14:paraId="13CF6A82" w14:textId="77777777" w:rsidR="0048240D" w:rsidRPr="00597048" w:rsidRDefault="0048240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1041</w:t>
      </w:r>
      <w:r w:rsidRPr="00597048">
        <w:rPr>
          <w:rFonts w:ascii="Calibri Light" w:hAnsi="Calibri Light"/>
          <w:sz w:val="28"/>
        </w:rPr>
        <w:tab/>
        <w:t>Start of Norman conquest of southern Italy</w:t>
      </w:r>
    </w:p>
    <w:p w14:paraId="1735BABE" w14:textId="77777777" w:rsidR="0048240D" w:rsidRPr="00597048" w:rsidRDefault="00F101A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1054</w:t>
      </w:r>
      <w:r w:rsidRPr="00597048">
        <w:rPr>
          <w:rFonts w:ascii="Calibri Light" w:hAnsi="Calibri Light"/>
          <w:sz w:val="28"/>
        </w:rPr>
        <w:tab/>
        <w:t>Great Schism between Rome and Constan</w:t>
      </w:r>
      <w:r w:rsidR="007E0203" w:rsidRPr="00597048">
        <w:rPr>
          <w:rFonts w:ascii="Calibri Light" w:hAnsi="Calibri Light"/>
          <w:sz w:val="28"/>
        </w:rPr>
        <w:t>tin</w:t>
      </w:r>
      <w:r w:rsidRPr="00597048">
        <w:rPr>
          <w:rFonts w:ascii="Calibri Light" w:hAnsi="Calibri Light"/>
          <w:sz w:val="28"/>
        </w:rPr>
        <w:t>ople</w:t>
      </w:r>
    </w:p>
    <w:p w14:paraId="0349BBC0" w14:textId="77777777" w:rsidR="00F101A2" w:rsidRPr="00597048" w:rsidRDefault="00F101A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1071</w:t>
      </w:r>
      <w:r w:rsidRPr="00597048">
        <w:rPr>
          <w:rFonts w:ascii="Calibri Light" w:hAnsi="Calibri Light"/>
          <w:sz w:val="28"/>
        </w:rPr>
        <w:tab/>
        <w:t>Seljuk defeat of Byzantium at Manazkert</w:t>
      </w:r>
    </w:p>
    <w:p w14:paraId="3EB462ED" w14:textId="77777777" w:rsidR="00F101A2" w:rsidRPr="00597048" w:rsidRDefault="007E0203" w:rsidP="0074788F">
      <w:pPr>
        <w:tabs>
          <w:tab w:val="right" w:pos="1872"/>
          <w:tab w:val="left" w:pos="2160"/>
        </w:tabs>
        <w:ind w:left="2520" w:hanging="2088"/>
        <w:rPr>
          <w:rFonts w:ascii="Calibri Light" w:hAnsi="Calibri Light"/>
          <w:sz w:val="28"/>
        </w:rPr>
      </w:pPr>
      <w:r w:rsidRPr="00597048">
        <w:rPr>
          <w:rFonts w:ascii="Calibri Light" w:hAnsi="Calibri Light"/>
          <w:sz w:val="28"/>
        </w:rPr>
        <w:tab/>
        <w:t>1081-1185</w:t>
      </w:r>
      <w:r w:rsidRPr="00597048">
        <w:rPr>
          <w:rFonts w:ascii="Calibri Light" w:hAnsi="Calibri Light"/>
          <w:sz w:val="28"/>
        </w:rPr>
        <w:tab/>
        <w:t>Comn</w:t>
      </w:r>
      <w:r w:rsidR="00F101A2" w:rsidRPr="00597048">
        <w:rPr>
          <w:rFonts w:ascii="Calibri Light" w:hAnsi="Calibri Light"/>
          <w:sz w:val="28"/>
        </w:rPr>
        <w:t>enian dynasty</w:t>
      </w:r>
    </w:p>
    <w:p w14:paraId="2943EBE5" w14:textId="77777777" w:rsidR="00F101A2" w:rsidRPr="00597048" w:rsidRDefault="00F101A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1082</w:t>
      </w:r>
      <w:r w:rsidRPr="00597048">
        <w:rPr>
          <w:rFonts w:ascii="Calibri Light" w:hAnsi="Calibri Light"/>
          <w:sz w:val="28"/>
        </w:rPr>
        <w:tab/>
        <w:t>Grant of commercial privileges to Venice</w:t>
      </w:r>
    </w:p>
    <w:p w14:paraId="2DBD87A2" w14:textId="77777777" w:rsidR="00F101A2" w:rsidRPr="00597048" w:rsidRDefault="00F101A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1097</w:t>
      </w:r>
      <w:r w:rsidRPr="00597048">
        <w:rPr>
          <w:rFonts w:ascii="Calibri Light" w:hAnsi="Calibri Light"/>
          <w:sz w:val="28"/>
        </w:rPr>
        <w:tab/>
        <w:t>Arrival of the First Crusade at Constan</w:t>
      </w:r>
      <w:r w:rsidR="007E0203" w:rsidRPr="00597048">
        <w:rPr>
          <w:rFonts w:ascii="Calibri Light" w:hAnsi="Calibri Light"/>
          <w:sz w:val="28"/>
        </w:rPr>
        <w:t>tin</w:t>
      </w:r>
      <w:r w:rsidRPr="00597048">
        <w:rPr>
          <w:rFonts w:ascii="Calibri Light" w:hAnsi="Calibri Light"/>
          <w:sz w:val="28"/>
        </w:rPr>
        <w:t>ople</w:t>
      </w:r>
    </w:p>
    <w:p w14:paraId="5B092AB7" w14:textId="77777777" w:rsidR="00F101A2" w:rsidRPr="00597048" w:rsidRDefault="00F101A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1143-1180</w:t>
      </w:r>
      <w:r w:rsidRPr="00597048">
        <w:rPr>
          <w:rFonts w:ascii="Calibri Light" w:hAnsi="Calibri Light"/>
          <w:sz w:val="28"/>
        </w:rPr>
        <w:tab/>
        <w:t>Reign of Manuel I</w:t>
      </w:r>
    </w:p>
    <w:p w14:paraId="09B898A8" w14:textId="77777777" w:rsidR="00F101A2" w:rsidRPr="00597048" w:rsidRDefault="00F101A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1159</w:t>
      </w:r>
      <w:r w:rsidRPr="00597048">
        <w:rPr>
          <w:rFonts w:ascii="Calibri Light" w:hAnsi="Calibri Light"/>
          <w:sz w:val="28"/>
        </w:rPr>
        <w:tab/>
        <w:t>Manuel I’s entrance into Antioch</w:t>
      </w:r>
    </w:p>
    <w:p w14:paraId="09C52746" w14:textId="77777777" w:rsidR="00F101A2" w:rsidRPr="00597048" w:rsidRDefault="00F101A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1176</w:t>
      </w:r>
      <w:r w:rsidRPr="00597048">
        <w:rPr>
          <w:rFonts w:ascii="Calibri Light" w:hAnsi="Calibri Light"/>
          <w:sz w:val="28"/>
        </w:rPr>
        <w:tab/>
        <w:t>Byzantine defeat at Myriokephalon</w:t>
      </w:r>
    </w:p>
    <w:p w14:paraId="6B804B6B" w14:textId="77777777" w:rsidR="00F101A2" w:rsidRPr="00597048" w:rsidRDefault="00F101A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1182</w:t>
      </w:r>
      <w:r w:rsidRPr="00597048">
        <w:rPr>
          <w:rFonts w:ascii="Calibri Light" w:hAnsi="Calibri Light"/>
          <w:sz w:val="28"/>
        </w:rPr>
        <w:tab/>
        <w:t>Massacre of the Latins at Constantinople</w:t>
      </w:r>
    </w:p>
    <w:p w14:paraId="33DA4168" w14:textId="77777777" w:rsidR="00F101A2" w:rsidRPr="00597048" w:rsidRDefault="00F101A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1185-1204</w:t>
      </w:r>
      <w:r w:rsidRPr="00597048">
        <w:rPr>
          <w:rFonts w:ascii="Calibri Light" w:hAnsi="Calibri Light"/>
          <w:sz w:val="28"/>
        </w:rPr>
        <w:tab/>
        <w:t>Angeli dynasty</w:t>
      </w:r>
    </w:p>
    <w:p w14:paraId="570BFE3C" w14:textId="77777777" w:rsidR="00F101A2" w:rsidRPr="00597048" w:rsidRDefault="00F101A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1204</w:t>
      </w:r>
      <w:r w:rsidRPr="00597048">
        <w:rPr>
          <w:rFonts w:ascii="Calibri Light" w:hAnsi="Calibri Light"/>
          <w:sz w:val="28"/>
        </w:rPr>
        <w:tab/>
        <w:t>Sack of Constantinople by the Latins</w:t>
      </w:r>
    </w:p>
    <w:p w14:paraId="02251A45" w14:textId="77777777" w:rsidR="006F507B" w:rsidRPr="00597048" w:rsidRDefault="006F507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1204-1261</w:t>
      </w:r>
      <w:r w:rsidRPr="00597048">
        <w:rPr>
          <w:rFonts w:ascii="Calibri Light" w:hAnsi="Calibri Light"/>
          <w:sz w:val="28"/>
        </w:rPr>
        <w:tab/>
        <w:t>Latin Empire of Constantinople; Lascarid dynasty at Nicaea</w:t>
      </w:r>
    </w:p>
    <w:p w14:paraId="646D6DB4" w14:textId="77777777" w:rsidR="00F101A2" w:rsidRPr="00597048" w:rsidRDefault="00F101A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1205</w:t>
      </w:r>
      <w:r w:rsidRPr="00597048">
        <w:rPr>
          <w:rFonts w:ascii="Calibri Light" w:hAnsi="Calibri Light"/>
          <w:sz w:val="28"/>
        </w:rPr>
        <w:tab/>
        <w:t>Defeat of the Latin Empire by the Bulgars</w:t>
      </w:r>
    </w:p>
    <w:p w14:paraId="55168BC7" w14:textId="77777777" w:rsidR="00F101A2" w:rsidRPr="00597048" w:rsidRDefault="00F101A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1230</w:t>
      </w:r>
      <w:r w:rsidRPr="00597048">
        <w:rPr>
          <w:rFonts w:ascii="Calibri Light" w:hAnsi="Calibri Light"/>
          <w:sz w:val="28"/>
        </w:rPr>
        <w:tab/>
        <w:t>Defeat of Epirus at Klokotnica</w:t>
      </w:r>
    </w:p>
    <w:p w14:paraId="5CFD25A9" w14:textId="77777777" w:rsidR="006F507B" w:rsidRPr="00597048" w:rsidRDefault="00415CB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1259</w:t>
      </w:r>
      <w:r w:rsidRPr="00597048">
        <w:rPr>
          <w:rFonts w:ascii="Calibri Light" w:hAnsi="Calibri Light"/>
          <w:sz w:val="28"/>
        </w:rPr>
        <w:tab/>
        <w:t>Michael VIII’s defeat of the Latins at Pelagonia</w:t>
      </w:r>
    </w:p>
    <w:p w14:paraId="769AB276" w14:textId="77777777" w:rsidR="00415CBB" w:rsidRPr="00597048" w:rsidRDefault="00415CB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1261</w:t>
      </w:r>
      <w:r w:rsidRPr="00597048">
        <w:rPr>
          <w:rFonts w:ascii="Calibri Light" w:hAnsi="Calibri Light"/>
          <w:sz w:val="28"/>
        </w:rPr>
        <w:tab/>
        <w:t>Michael VIII retakes Constantinople</w:t>
      </w:r>
    </w:p>
    <w:p w14:paraId="27BD528D" w14:textId="77777777" w:rsidR="00415CBB" w:rsidRPr="00597048" w:rsidRDefault="00415CB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1261-1453</w:t>
      </w:r>
      <w:r w:rsidRPr="00597048">
        <w:rPr>
          <w:rFonts w:ascii="Calibri Light" w:hAnsi="Calibri Light"/>
          <w:sz w:val="28"/>
        </w:rPr>
        <w:tab/>
        <w:t>Paleologue dynasty</w:t>
      </w:r>
    </w:p>
    <w:p w14:paraId="2514C477" w14:textId="77777777" w:rsidR="00415CBB" w:rsidRPr="00597048" w:rsidRDefault="00415CB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1274</w:t>
      </w:r>
      <w:r w:rsidRPr="00597048">
        <w:rPr>
          <w:rFonts w:ascii="Calibri Light" w:hAnsi="Calibri Light"/>
          <w:sz w:val="28"/>
        </w:rPr>
        <w:tab/>
        <w:t>Union of Lyons</w:t>
      </w:r>
    </w:p>
    <w:p w14:paraId="28C1C985" w14:textId="77777777" w:rsidR="009F44A5" w:rsidRPr="00597048" w:rsidRDefault="009F44A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1282</w:t>
      </w:r>
      <w:r w:rsidRPr="00597048">
        <w:rPr>
          <w:rFonts w:ascii="Calibri Light" w:hAnsi="Calibri Light"/>
          <w:sz w:val="28"/>
        </w:rPr>
        <w:tab/>
        <w:t>Death of Michael VIII</w:t>
      </w:r>
    </w:p>
    <w:p w14:paraId="2D5CC750" w14:textId="77777777" w:rsidR="009F44A5" w:rsidRPr="00597048" w:rsidRDefault="009F44A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1304</w:t>
      </w:r>
      <w:r w:rsidRPr="00597048">
        <w:rPr>
          <w:rFonts w:ascii="Calibri Light" w:hAnsi="Calibri Light"/>
          <w:sz w:val="28"/>
        </w:rPr>
        <w:tab/>
        <w:t>Revolt of the Catalan mercenaries</w:t>
      </w:r>
    </w:p>
    <w:p w14:paraId="5B57134A" w14:textId="77777777" w:rsidR="009F44A5" w:rsidRPr="00597048" w:rsidRDefault="009F44A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1346</w:t>
      </w:r>
      <w:r w:rsidRPr="00597048">
        <w:rPr>
          <w:rFonts w:ascii="Calibri Light" w:hAnsi="Calibri Light"/>
          <w:sz w:val="28"/>
        </w:rPr>
        <w:tab/>
        <w:t>Coronation of Stephen Du</w:t>
      </w:r>
      <w:r w:rsidR="00DB5A6F" w:rsidRPr="00597048">
        <w:rPr>
          <w:rFonts w:ascii="Calibri Light" w:hAnsi="Calibri Light"/>
          <w:sz w:val="28"/>
        </w:rPr>
        <w:t>šan Czar of Serbia</w:t>
      </w:r>
    </w:p>
    <w:p w14:paraId="368BE5CF" w14:textId="77777777" w:rsidR="00DB5A6F" w:rsidRPr="00597048" w:rsidRDefault="00DB5A6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1365</w:t>
      </w:r>
      <w:r w:rsidRPr="00597048">
        <w:rPr>
          <w:rFonts w:ascii="Calibri Light" w:hAnsi="Calibri Light"/>
          <w:sz w:val="28"/>
        </w:rPr>
        <w:tab/>
        <w:t>Ottoman capital shifted to Andrinople in Thrace</w:t>
      </w:r>
    </w:p>
    <w:p w14:paraId="2FFC0D91" w14:textId="77777777" w:rsidR="00DB5A6F" w:rsidRPr="00597048" w:rsidRDefault="00DB5A6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1369</w:t>
      </w:r>
      <w:r w:rsidRPr="00597048">
        <w:rPr>
          <w:rFonts w:ascii="Calibri Light" w:hAnsi="Calibri Light"/>
          <w:sz w:val="28"/>
        </w:rPr>
        <w:tab/>
        <w:t>Journey of John V Paleologus to the West</w:t>
      </w:r>
    </w:p>
    <w:p w14:paraId="73A14592" w14:textId="77777777" w:rsidR="00DB5A6F" w:rsidRPr="00597048" w:rsidRDefault="00DB5A6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1389</w:t>
      </w:r>
      <w:r w:rsidRPr="00597048">
        <w:rPr>
          <w:rFonts w:ascii="Calibri Light" w:hAnsi="Calibri Light"/>
          <w:sz w:val="28"/>
        </w:rPr>
        <w:tab/>
        <w:t>Ottoman victory at Kossovo</w:t>
      </w:r>
    </w:p>
    <w:p w14:paraId="0CF6E056" w14:textId="77777777" w:rsidR="00DB5A6F" w:rsidRPr="00597048" w:rsidRDefault="00DB5A6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1396</w:t>
      </w:r>
      <w:r w:rsidRPr="00597048">
        <w:rPr>
          <w:rFonts w:ascii="Calibri Light" w:hAnsi="Calibri Light"/>
          <w:sz w:val="28"/>
        </w:rPr>
        <w:tab/>
        <w:t>Failure of the Crusade of Nicopolis</w:t>
      </w:r>
    </w:p>
    <w:p w14:paraId="7609051A" w14:textId="77777777" w:rsidR="00DB5A6F" w:rsidRPr="00597048" w:rsidRDefault="00DB5A6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1399-1400</w:t>
      </w:r>
      <w:r w:rsidRPr="00597048">
        <w:rPr>
          <w:rFonts w:ascii="Calibri Light" w:hAnsi="Calibri Light"/>
          <w:sz w:val="28"/>
        </w:rPr>
        <w:tab/>
        <w:t>Journey of Manuel II Paleologus to the West</w:t>
      </w:r>
    </w:p>
    <w:p w14:paraId="5315A9AF" w14:textId="77777777" w:rsidR="00DB5A6F" w:rsidRPr="00597048" w:rsidRDefault="00DB5A6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1438-1439</w:t>
      </w:r>
      <w:r w:rsidRPr="00597048">
        <w:rPr>
          <w:rFonts w:ascii="Calibri Light" w:hAnsi="Calibri Light"/>
          <w:sz w:val="28"/>
        </w:rPr>
        <w:tab/>
        <w:t>Council of Union at Florence</w:t>
      </w:r>
    </w:p>
    <w:p w14:paraId="011B8681" w14:textId="77777777" w:rsidR="00DB5A6F" w:rsidRPr="00597048" w:rsidRDefault="00DB5A6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1444</w:t>
      </w:r>
      <w:r w:rsidRPr="00597048">
        <w:rPr>
          <w:rFonts w:ascii="Calibri Light" w:hAnsi="Calibri Light"/>
          <w:sz w:val="28"/>
        </w:rPr>
        <w:tab/>
        <w:t>Failure of the Crusade at Varna</w:t>
      </w:r>
    </w:p>
    <w:p w14:paraId="1803B3DF" w14:textId="77777777" w:rsidR="00DB5A6F" w:rsidRPr="00597048" w:rsidRDefault="00DB5A6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1453</w:t>
      </w:r>
      <w:r w:rsidRPr="00597048">
        <w:rPr>
          <w:rFonts w:ascii="Calibri Light" w:hAnsi="Calibri Light"/>
          <w:sz w:val="28"/>
        </w:rPr>
        <w:tab/>
        <w:t>Ottomans capture Constantinople</w:t>
      </w:r>
    </w:p>
    <w:p w14:paraId="61181D8B" w14:textId="77777777" w:rsidR="00DC797F" w:rsidRPr="00597048" w:rsidRDefault="00DC797F" w:rsidP="0074788F">
      <w:pPr>
        <w:pStyle w:val="Heading4"/>
        <w:rPr>
          <w:rFonts w:ascii="Calibri Light" w:hAnsi="Calibri Light"/>
          <w:i w:val="0"/>
          <w:sz w:val="28"/>
        </w:rPr>
      </w:pPr>
      <w:bookmarkStart w:id="88" w:name="_Toc98415291"/>
      <w:r w:rsidRPr="00597048">
        <w:rPr>
          <w:rFonts w:ascii="Calibri Light" w:hAnsi="Calibri Light"/>
          <w:i w:val="0"/>
          <w:sz w:val="28"/>
        </w:rPr>
        <w:t>The Slavs and Early Russia</w:t>
      </w:r>
      <w:bookmarkEnd w:id="88"/>
    </w:p>
    <w:tbl>
      <w:tblPr>
        <w:tblStyle w:val="TableGrid"/>
        <w:tblW w:w="4700" w:type="pct"/>
        <w:tblInd w:w="432" w:type="dxa"/>
        <w:tblBorders>
          <w:top w:val="single" w:sz="2" w:space="0" w:color="999999"/>
          <w:left w:val="single" w:sz="2" w:space="0" w:color="999999"/>
          <w:bottom w:val="single" w:sz="2" w:space="0" w:color="999999"/>
          <w:right w:val="single" w:sz="2" w:space="0" w:color="999999"/>
          <w:insideH w:val="single" w:sz="2" w:space="0" w:color="999999"/>
          <w:insideV w:val="single" w:sz="2" w:space="0" w:color="999999"/>
        </w:tblBorders>
        <w:tblLook w:val="01E0" w:firstRow="1" w:lastRow="1" w:firstColumn="1" w:lastColumn="1" w:noHBand="0" w:noVBand="0"/>
      </w:tblPr>
      <w:tblGrid>
        <w:gridCol w:w="3337"/>
        <w:gridCol w:w="3338"/>
        <w:gridCol w:w="3336"/>
      </w:tblGrid>
      <w:tr w:rsidR="00726924" w:rsidRPr="00597048" w14:paraId="06CBA98F" w14:textId="77777777">
        <w:tc>
          <w:tcPr>
            <w:tcW w:w="1667" w:type="pct"/>
          </w:tcPr>
          <w:p w14:paraId="7532574A" w14:textId="77777777" w:rsidR="00726924" w:rsidRPr="00597048" w:rsidRDefault="00E60E23" w:rsidP="0074788F">
            <w:pPr>
              <w:spacing w:after="60"/>
              <w:ind w:left="0"/>
              <w:jc w:val="center"/>
              <w:rPr>
                <w:rFonts w:ascii="Calibri Light" w:hAnsi="Calibri Light"/>
                <w:sz w:val="28"/>
              </w:rPr>
            </w:pPr>
            <w:r w:rsidRPr="00597048">
              <w:rPr>
                <w:rFonts w:ascii="Calibri Light" w:hAnsi="Calibri Light"/>
                <w:sz w:val="28"/>
              </w:rPr>
              <w:t>SOUTHERN SLAVS</w:t>
            </w:r>
          </w:p>
        </w:tc>
        <w:tc>
          <w:tcPr>
            <w:tcW w:w="1667" w:type="pct"/>
          </w:tcPr>
          <w:p w14:paraId="274BA8B9" w14:textId="77777777" w:rsidR="00726924" w:rsidRPr="00597048" w:rsidRDefault="00E60E23" w:rsidP="0074788F">
            <w:pPr>
              <w:spacing w:after="60"/>
              <w:ind w:left="0"/>
              <w:jc w:val="center"/>
              <w:rPr>
                <w:rFonts w:ascii="Calibri Light" w:hAnsi="Calibri Light"/>
                <w:sz w:val="28"/>
              </w:rPr>
            </w:pPr>
            <w:r w:rsidRPr="00597048">
              <w:rPr>
                <w:rFonts w:ascii="Calibri Light" w:hAnsi="Calibri Light"/>
                <w:sz w:val="28"/>
              </w:rPr>
              <w:t>WESTERN SLAVS</w:t>
            </w:r>
          </w:p>
        </w:tc>
        <w:tc>
          <w:tcPr>
            <w:tcW w:w="1666" w:type="pct"/>
          </w:tcPr>
          <w:p w14:paraId="1C9477FB" w14:textId="77777777" w:rsidR="00726924" w:rsidRPr="00597048" w:rsidRDefault="00E60E23" w:rsidP="0074788F">
            <w:pPr>
              <w:spacing w:after="60"/>
              <w:ind w:left="0"/>
              <w:jc w:val="center"/>
              <w:rPr>
                <w:rFonts w:ascii="Calibri Light" w:hAnsi="Calibri Light"/>
                <w:sz w:val="28"/>
              </w:rPr>
            </w:pPr>
            <w:r w:rsidRPr="00597048">
              <w:rPr>
                <w:rFonts w:ascii="Calibri Light" w:hAnsi="Calibri Light"/>
                <w:sz w:val="28"/>
              </w:rPr>
              <w:t>EASTERN SLAVS [RUSSIA]</w:t>
            </w:r>
          </w:p>
        </w:tc>
      </w:tr>
      <w:tr w:rsidR="006D414F" w:rsidRPr="00597048" w14:paraId="519703F0" w14:textId="77777777">
        <w:tc>
          <w:tcPr>
            <w:tcW w:w="5000" w:type="pct"/>
            <w:gridSpan w:val="3"/>
          </w:tcPr>
          <w:p w14:paraId="4E349077" w14:textId="77777777" w:rsidR="006D414F" w:rsidRPr="00597048" w:rsidRDefault="008E1F03" w:rsidP="0074788F">
            <w:pPr>
              <w:spacing w:after="60"/>
              <w:ind w:left="0"/>
              <w:jc w:val="center"/>
              <w:rPr>
                <w:rFonts w:ascii="Calibri Light" w:hAnsi="Calibri Light"/>
                <w:sz w:val="28"/>
              </w:rPr>
            </w:pPr>
            <w:r w:rsidRPr="00597048">
              <w:rPr>
                <w:rFonts w:ascii="Calibri Light" w:hAnsi="Calibri Light"/>
                <w:sz w:val="28"/>
              </w:rPr>
              <w:t>c. 517 Slavic tribes begin to cross the Danube into the Balkans</w:t>
            </w:r>
          </w:p>
        </w:tc>
      </w:tr>
      <w:tr w:rsidR="00726924" w:rsidRPr="00597048" w14:paraId="6F6F5B0A" w14:textId="77777777">
        <w:tc>
          <w:tcPr>
            <w:tcW w:w="1667" w:type="pct"/>
          </w:tcPr>
          <w:p w14:paraId="297EFECE" w14:textId="77777777" w:rsidR="00726924" w:rsidRPr="00597048" w:rsidRDefault="008E1F03" w:rsidP="0074788F">
            <w:pPr>
              <w:spacing w:after="60"/>
              <w:ind w:left="288" w:hanging="288"/>
              <w:rPr>
                <w:rFonts w:ascii="Calibri Light" w:hAnsi="Calibri Light"/>
                <w:sz w:val="28"/>
              </w:rPr>
            </w:pPr>
            <w:r w:rsidRPr="00597048">
              <w:rPr>
                <w:rFonts w:ascii="Calibri Light" w:hAnsi="Calibri Light"/>
                <w:sz w:val="28"/>
              </w:rPr>
              <w:t>c. 679 Bulgars cross Danube</w:t>
            </w:r>
          </w:p>
          <w:p w14:paraId="0801FEE7" w14:textId="77777777" w:rsidR="008E1F03" w:rsidRPr="00597048" w:rsidRDefault="008E1F03" w:rsidP="0074788F">
            <w:pPr>
              <w:spacing w:after="60"/>
              <w:ind w:left="288" w:hanging="288"/>
              <w:rPr>
                <w:rFonts w:ascii="Calibri Light" w:hAnsi="Calibri Light"/>
                <w:sz w:val="28"/>
              </w:rPr>
            </w:pPr>
            <w:r w:rsidRPr="00597048">
              <w:rPr>
                <w:rFonts w:ascii="Calibri Light" w:hAnsi="Calibri Light"/>
                <w:sz w:val="28"/>
              </w:rPr>
              <w:t>c. 680-1018 First Bulgarian Empire</w:t>
            </w:r>
          </w:p>
          <w:p w14:paraId="4F9CA422" w14:textId="77777777" w:rsidR="008E1F03" w:rsidRPr="00597048" w:rsidRDefault="008E1F03" w:rsidP="0074788F">
            <w:pPr>
              <w:spacing w:after="60"/>
              <w:ind w:left="288" w:hanging="288"/>
              <w:rPr>
                <w:rFonts w:ascii="Calibri Light" w:hAnsi="Calibri Light"/>
                <w:sz w:val="28"/>
              </w:rPr>
            </w:pPr>
            <w:r w:rsidRPr="00597048">
              <w:rPr>
                <w:rFonts w:ascii="Calibri Light" w:hAnsi="Calibri Light"/>
                <w:sz w:val="28"/>
              </w:rPr>
              <w:t>813 First Bulgar siege of Constantinople</w:t>
            </w:r>
          </w:p>
        </w:tc>
        <w:tc>
          <w:tcPr>
            <w:tcW w:w="1667" w:type="pct"/>
          </w:tcPr>
          <w:p w14:paraId="47517961" w14:textId="77777777" w:rsidR="00726924" w:rsidRPr="00597048" w:rsidRDefault="004475A8" w:rsidP="0074788F">
            <w:pPr>
              <w:spacing w:after="60"/>
              <w:ind w:left="288" w:hanging="288"/>
              <w:rPr>
                <w:rFonts w:ascii="Calibri Light" w:hAnsi="Calibri Light"/>
                <w:sz w:val="28"/>
              </w:rPr>
            </w:pPr>
            <w:r w:rsidRPr="00597048">
              <w:rPr>
                <w:rFonts w:ascii="Calibri Light" w:hAnsi="Calibri Light"/>
                <w:sz w:val="28"/>
              </w:rPr>
              <w:t>c. 628-658 Principality of Samo in Moravia</w:t>
            </w:r>
          </w:p>
        </w:tc>
        <w:tc>
          <w:tcPr>
            <w:tcW w:w="1666" w:type="pct"/>
          </w:tcPr>
          <w:p w14:paraId="1BAA4D97" w14:textId="77777777" w:rsidR="00726924" w:rsidRPr="00597048" w:rsidRDefault="004475A8" w:rsidP="0074788F">
            <w:pPr>
              <w:spacing w:after="60"/>
              <w:ind w:left="288" w:hanging="288"/>
              <w:rPr>
                <w:rFonts w:ascii="Calibri Light" w:hAnsi="Calibri Light"/>
                <w:sz w:val="28"/>
              </w:rPr>
            </w:pPr>
            <w:r w:rsidRPr="00597048">
              <w:rPr>
                <w:rFonts w:ascii="Calibri Light" w:hAnsi="Calibri Light"/>
                <w:sz w:val="28"/>
              </w:rPr>
              <w:t>7</w:t>
            </w:r>
            <w:r w:rsidRPr="00597048">
              <w:rPr>
                <w:rFonts w:ascii="Calibri Light" w:hAnsi="Calibri Light"/>
                <w:sz w:val="28"/>
                <w:vertAlign w:val="superscript"/>
              </w:rPr>
              <w:t>th</w:t>
            </w:r>
            <w:r w:rsidRPr="00597048">
              <w:rPr>
                <w:rFonts w:ascii="Calibri Light" w:hAnsi="Calibri Light"/>
                <w:sz w:val="28"/>
              </w:rPr>
              <w:t xml:space="preserve"> cent. Scandinavian infiltration of Russia begins</w:t>
            </w:r>
          </w:p>
        </w:tc>
      </w:tr>
      <w:tr w:rsidR="004475A8" w:rsidRPr="00597048" w14:paraId="5AB00282" w14:textId="77777777">
        <w:tc>
          <w:tcPr>
            <w:tcW w:w="1667" w:type="pct"/>
          </w:tcPr>
          <w:p w14:paraId="1E048FE3" w14:textId="77777777" w:rsidR="004475A8" w:rsidRPr="00597048" w:rsidRDefault="004475A8" w:rsidP="0074788F">
            <w:pPr>
              <w:spacing w:after="60"/>
              <w:ind w:left="288" w:hanging="288"/>
              <w:rPr>
                <w:rFonts w:ascii="Calibri Light" w:hAnsi="Calibri Light"/>
                <w:sz w:val="28"/>
              </w:rPr>
            </w:pPr>
          </w:p>
        </w:tc>
        <w:tc>
          <w:tcPr>
            <w:tcW w:w="1667" w:type="pct"/>
          </w:tcPr>
          <w:p w14:paraId="3010B7AE" w14:textId="77777777" w:rsidR="004475A8" w:rsidRPr="00597048" w:rsidRDefault="001D409B" w:rsidP="0074788F">
            <w:pPr>
              <w:spacing w:after="60"/>
              <w:ind w:left="288" w:hanging="288"/>
              <w:rPr>
                <w:rFonts w:ascii="Calibri Light" w:hAnsi="Calibri Light"/>
                <w:sz w:val="28"/>
              </w:rPr>
            </w:pPr>
            <w:r w:rsidRPr="00597048">
              <w:rPr>
                <w:rFonts w:ascii="Calibri Light" w:hAnsi="Calibri Light"/>
                <w:sz w:val="28"/>
              </w:rPr>
              <w:t>846-864 Reign of Rastislav in Great Moravia</w:t>
            </w:r>
          </w:p>
        </w:tc>
        <w:tc>
          <w:tcPr>
            <w:tcW w:w="1666" w:type="pct"/>
          </w:tcPr>
          <w:p w14:paraId="0C635B3E" w14:textId="77777777" w:rsidR="004475A8" w:rsidRPr="00597048" w:rsidRDefault="001D409B" w:rsidP="0074788F">
            <w:pPr>
              <w:spacing w:after="60"/>
              <w:ind w:left="288" w:hanging="288"/>
              <w:rPr>
                <w:rFonts w:ascii="Calibri Light" w:hAnsi="Calibri Light"/>
                <w:sz w:val="28"/>
              </w:rPr>
            </w:pPr>
            <w:r w:rsidRPr="00597048">
              <w:rPr>
                <w:rFonts w:ascii="Calibri Light" w:hAnsi="Calibri Light"/>
                <w:sz w:val="28"/>
              </w:rPr>
              <w:t>c. 860 Riurik in Novgorod; first Russian raid on Constantinople</w:t>
            </w:r>
          </w:p>
        </w:tc>
      </w:tr>
      <w:tr w:rsidR="00741FB3" w:rsidRPr="00597048" w14:paraId="59F7671A" w14:textId="77777777">
        <w:trPr>
          <w:trHeight w:val="555"/>
        </w:trPr>
        <w:tc>
          <w:tcPr>
            <w:tcW w:w="1667" w:type="pct"/>
            <w:vMerge w:val="restart"/>
          </w:tcPr>
          <w:p w14:paraId="2D5D1CC7" w14:textId="77777777" w:rsidR="00741FB3" w:rsidRPr="00597048" w:rsidRDefault="00741FB3" w:rsidP="0074788F">
            <w:pPr>
              <w:spacing w:after="60"/>
              <w:ind w:left="288" w:hanging="288"/>
              <w:rPr>
                <w:rFonts w:ascii="Calibri Light" w:hAnsi="Calibri Light"/>
                <w:sz w:val="28"/>
              </w:rPr>
            </w:pPr>
            <w:r w:rsidRPr="00597048">
              <w:rPr>
                <w:rFonts w:ascii="Calibri Light" w:hAnsi="Calibri Light"/>
                <w:sz w:val="28"/>
              </w:rPr>
              <w:t>864 Baptism of Boris-Michael of Bulgaria</w:t>
            </w:r>
          </w:p>
        </w:tc>
        <w:tc>
          <w:tcPr>
            <w:tcW w:w="1667" w:type="pct"/>
            <w:tcBorders>
              <w:bottom w:val="single" w:sz="2" w:space="0" w:color="FFFFFF"/>
            </w:tcBorders>
          </w:tcPr>
          <w:p w14:paraId="6825D92E" w14:textId="77777777" w:rsidR="00741FB3" w:rsidRPr="00597048" w:rsidRDefault="00741FB3" w:rsidP="0074788F">
            <w:pPr>
              <w:spacing w:after="60"/>
              <w:ind w:left="288" w:hanging="288"/>
              <w:rPr>
                <w:rFonts w:ascii="Calibri Light" w:hAnsi="Calibri Light"/>
                <w:sz w:val="28"/>
              </w:rPr>
            </w:pPr>
            <w:r w:rsidRPr="00597048">
              <w:rPr>
                <w:rFonts w:ascii="Calibri Light" w:hAnsi="Calibri Light"/>
                <w:sz w:val="28"/>
              </w:rPr>
              <w:t>863-864 Cyrillo-Methodian mission to Moravia</w:t>
            </w:r>
          </w:p>
          <w:p w14:paraId="0F09A037" w14:textId="77777777" w:rsidR="00741FB3" w:rsidRPr="00597048" w:rsidRDefault="00741FB3" w:rsidP="0074788F">
            <w:pPr>
              <w:spacing w:after="60"/>
              <w:ind w:left="288" w:hanging="288"/>
              <w:rPr>
                <w:rFonts w:ascii="Calibri Light" w:hAnsi="Calibri Light"/>
                <w:sz w:val="28"/>
              </w:rPr>
            </w:pPr>
            <w:r w:rsidRPr="00597048">
              <w:rPr>
                <w:rFonts w:ascii="Calibri Light" w:hAnsi="Calibri Light"/>
                <w:sz w:val="28"/>
              </w:rPr>
              <w:t>906 Magyars Sack Great Moravia</w:t>
            </w:r>
          </w:p>
        </w:tc>
        <w:tc>
          <w:tcPr>
            <w:tcW w:w="1666" w:type="pct"/>
            <w:tcBorders>
              <w:bottom w:val="single" w:sz="2" w:space="0" w:color="FFFFFF"/>
            </w:tcBorders>
          </w:tcPr>
          <w:p w14:paraId="7F542409" w14:textId="77777777" w:rsidR="00741FB3" w:rsidRPr="00597048" w:rsidRDefault="00741FB3" w:rsidP="0074788F">
            <w:pPr>
              <w:spacing w:after="60"/>
              <w:ind w:left="288" w:hanging="288"/>
              <w:rPr>
                <w:rFonts w:ascii="Calibri Light" w:hAnsi="Calibri Light"/>
                <w:sz w:val="28"/>
              </w:rPr>
            </w:pPr>
            <w:r w:rsidRPr="00597048">
              <w:rPr>
                <w:rFonts w:ascii="Calibri Light" w:hAnsi="Calibri Light"/>
                <w:sz w:val="28"/>
              </w:rPr>
              <w:t>c. 880-912 Rise of Kiev under Oleg</w:t>
            </w:r>
          </w:p>
        </w:tc>
      </w:tr>
      <w:tr w:rsidR="00741FB3" w:rsidRPr="00597048" w14:paraId="37319287" w14:textId="77777777">
        <w:trPr>
          <w:trHeight w:val="585"/>
        </w:trPr>
        <w:tc>
          <w:tcPr>
            <w:tcW w:w="1667" w:type="pct"/>
            <w:vMerge/>
          </w:tcPr>
          <w:p w14:paraId="033B37C7" w14:textId="77777777" w:rsidR="00741FB3" w:rsidRPr="00597048" w:rsidRDefault="00741FB3" w:rsidP="0074788F">
            <w:pPr>
              <w:spacing w:after="60"/>
              <w:ind w:left="288" w:hanging="288"/>
              <w:rPr>
                <w:rFonts w:ascii="Calibri Light" w:hAnsi="Calibri Light"/>
                <w:sz w:val="28"/>
              </w:rPr>
            </w:pPr>
          </w:p>
        </w:tc>
        <w:tc>
          <w:tcPr>
            <w:tcW w:w="1667" w:type="pct"/>
            <w:tcBorders>
              <w:top w:val="single" w:sz="2" w:space="0" w:color="FFFFFF"/>
              <w:bottom w:val="single" w:sz="2" w:space="0" w:color="FFFFFF"/>
            </w:tcBorders>
          </w:tcPr>
          <w:p w14:paraId="11D76CEA" w14:textId="77777777" w:rsidR="00741FB3" w:rsidRPr="00597048" w:rsidRDefault="00741FB3" w:rsidP="0074788F">
            <w:pPr>
              <w:spacing w:after="60"/>
              <w:ind w:left="288" w:hanging="288"/>
              <w:rPr>
                <w:rFonts w:ascii="Calibri Light" w:hAnsi="Calibri Light"/>
                <w:sz w:val="28"/>
              </w:rPr>
            </w:pPr>
            <w:r w:rsidRPr="00597048">
              <w:rPr>
                <w:rFonts w:ascii="Calibri Light" w:hAnsi="Calibri Light"/>
                <w:sz w:val="28"/>
              </w:rPr>
              <w:t>10</w:t>
            </w:r>
            <w:r w:rsidRPr="00597048">
              <w:rPr>
                <w:rFonts w:ascii="Calibri Light" w:hAnsi="Calibri Light"/>
                <w:sz w:val="28"/>
                <w:vertAlign w:val="superscript"/>
              </w:rPr>
              <w:t>th</w:t>
            </w:r>
            <w:r w:rsidRPr="00597048">
              <w:rPr>
                <w:rFonts w:ascii="Calibri Light" w:hAnsi="Calibri Light"/>
                <w:sz w:val="28"/>
              </w:rPr>
              <w:t xml:space="preserve"> cent. Premyszlid dynasty in Bohemia; Piast dynast in Poland</w:t>
            </w:r>
          </w:p>
        </w:tc>
        <w:tc>
          <w:tcPr>
            <w:tcW w:w="1666" w:type="pct"/>
            <w:tcBorders>
              <w:top w:val="single" w:sz="2" w:space="0" w:color="FFFFFF"/>
            </w:tcBorders>
          </w:tcPr>
          <w:p w14:paraId="107A1984" w14:textId="77777777" w:rsidR="00741FB3" w:rsidRPr="00597048" w:rsidRDefault="00741FB3" w:rsidP="0074788F">
            <w:pPr>
              <w:spacing w:after="60"/>
              <w:ind w:left="288" w:hanging="288"/>
              <w:rPr>
                <w:rFonts w:ascii="Calibri Light" w:hAnsi="Calibri Light"/>
                <w:sz w:val="28"/>
              </w:rPr>
            </w:pPr>
            <w:r w:rsidRPr="00597048">
              <w:rPr>
                <w:rFonts w:ascii="Calibri Light" w:hAnsi="Calibri Light"/>
                <w:sz w:val="28"/>
              </w:rPr>
              <w:t>c. 968 End of Khazar empire</w:t>
            </w:r>
          </w:p>
        </w:tc>
      </w:tr>
      <w:tr w:rsidR="00741FB3" w:rsidRPr="00597048" w14:paraId="6F3F08D5" w14:textId="77777777">
        <w:trPr>
          <w:trHeight w:val="330"/>
        </w:trPr>
        <w:tc>
          <w:tcPr>
            <w:tcW w:w="1667" w:type="pct"/>
            <w:vMerge/>
          </w:tcPr>
          <w:p w14:paraId="03CF1A04" w14:textId="77777777" w:rsidR="00741FB3" w:rsidRPr="00597048" w:rsidRDefault="00741FB3" w:rsidP="0074788F">
            <w:pPr>
              <w:spacing w:after="60"/>
              <w:ind w:left="288" w:hanging="288"/>
              <w:rPr>
                <w:rFonts w:ascii="Calibri Light" w:hAnsi="Calibri Light"/>
                <w:sz w:val="28"/>
              </w:rPr>
            </w:pPr>
          </w:p>
        </w:tc>
        <w:tc>
          <w:tcPr>
            <w:tcW w:w="1667" w:type="pct"/>
            <w:tcBorders>
              <w:top w:val="single" w:sz="2" w:space="0" w:color="FFFFFF"/>
              <w:bottom w:val="single" w:sz="2" w:space="0" w:color="FFFFFF"/>
            </w:tcBorders>
          </w:tcPr>
          <w:p w14:paraId="3B25BE2E" w14:textId="77777777" w:rsidR="00741FB3" w:rsidRPr="00597048" w:rsidRDefault="00741FB3" w:rsidP="0074788F">
            <w:pPr>
              <w:spacing w:after="60"/>
              <w:ind w:left="288" w:hanging="288"/>
              <w:rPr>
                <w:rFonts w:ascii="Calibri Light" w:hAnsi="Calibri Light"/>
                <w:sz w:val="28"/>
              </w:rPr>
            </w:pPr>
            <w:r w:rsidRPr="00597048">
              <w:rPr>
                <w:rFonts w:ascii="Calibri Light" w:hAnsi="Calibri Light"/>
                <w:sz w:val="28"/>
              </w:rPr>
              <w:t>992-1025 Reign of Boleslav the Brave in Poland</w:t>
            </w:r>
          </w:p>
        </w:tc>
        <w:tc>
          <w:tcPr>
            <w:tcW w:w="1666" w:type="pct"/>
            <w:tcBorders>
              <w:bottom w:val="single" w:sz="2" w:space="0" w:color="FFFFFF"/>
            </w:tcBorders>
          </w:tcPr>
          <w:p w14:paraId="31FDC36D" w14:textId="77777777" w:rsidR="00741FB3" w:rsidRPr="00597048" w:rsidRDefault="00741FB3" w:rsidP="0074788F">
            <w:pPr>
              <w:spacing w:after="60"/>
              <w:ind w:left="288" w:hanging="288"/>
              <w:rPr>
                <w:rFonts w:ascii="Calibri Light" w:hAnsi="Calibri Light"/>
                <w:sz w:val="28"/>
              </w:rPr>
            </w:pPr>
            <w:r w:rsidRPr="00597048">
              <w:rPr>
                <w:rFonts w:ascii="Calibri Light" w:hAnsi="Calibri Light"/>
                <w:sz w:val="28"/>
              </w:rPr>
              <w:t>989 Baptism of Vladimir of Kiev</w:t>
            </w:r>
          </w:p>
        </w:tc>
      </w:tr>
      <w:tr w:rsidR="00741FB3" w:rsidRPr="00597048" w14:paraId="05075FE1" w14:textId="77777777">
        <w:trPr>
          <w:trHeight w:val="255"/>
        </w:trPr>
        <w:tc>
          <w:tcPr>
            <w:tcW w:w="1667" w:type="pct"/>
            <w:vMerge/>
          </w:tcPr>
          <w:p w14:paraId="6042C438" w14:textId="77777777" w:rsidR="00741FB3" w:rsidRPr="00597048" w:rsidRDefault="00741FB3" w:rsidP="0074788F">
            <w:pPr>
              <w:spacing w:after="60"/>
              <w:ind w:left="288" w:hanging="288"/>
              <w:rPr>
                <w:rFonts w:ascii="Calibri Light" w:hAnsi="Calibri Light"/>
                <w:sz w:val="28"/>
              </w:rPr>
            </w:pPr>
          </w:p>
        </w:tc>
        <w:tc>
          <w:tcPr>
            <w:tcW w:w="1667" w:type="pct"/>
            <w:tcBorders>
              <w:top w:val="single" w:sz="2" w:space="0" w:color="FFFFFF"/>
            </w:tcBorders>
          </w:tcPr>
          <w:p w14:paraId="7C6E8776" w14:textId="77777777" w:rsidR="00741FB3" w:rsidRPr="00597048" w:rsidRDefault="00741FB3" w:rsidP="0074788F">
            <w:pPr>
              <w:spacing w:after="60"/>
              <w:ind w:left="288" w:hanging="288"/>
              <w:rPr>
                <w:rFonts w:ascii="Calibri Light" w:hAnsi="Calibri Light"/>
                <w:sz w:val="28"/>
              </w:rPr>
            </w:pPr>
          </w:p>
        </w:tc>
        <w:tc>
          <w:tcPr>
            <w:tcW w:w="1666" w:type="pct"/>
            <w:tcBorders>
              <w:top w:val="single" w:sz="2" w:space="0" w:color="FFFFFF"/>
            </w:tcBorders>
          </w:tcPr>
          <w:p w14:paraId="374FA205" w14:textId="77777777" w:rsidR="00741FB3" w:rsidRPr="00597048" w:rsidRDefault="00741FB3" w:rsidP="0074788F">
            <w:pPr>
              <w:spacing w:after="60"/>
              <w:ind w:left="288" w:hanging="288"/>
              <w:rPr>
                <w:rFonts w:ascii="Calibri Light" w:hAnsi="Calibri Light"/>
                <w:sz w:val="28"/>
              </w:rPr>
            </w:pPr>
            <w:r w:rsidRPr="00597048">
              <w:rPr>
                <w:rFonts w:ascii="Calibri Light" w:hAnsi="Calibri Light"/>
                <w:sz w:val="28"/>
              </w:rPr>
              <w:t>1035-1054 Zenith of Kiev under Laroslav the Wise; Metropolitan of Kiev created</w:t>
            </w:r>
          </w:p>
        </w:tc>
      </w:tr>
      <w:tr w:rsidR="008A3365" w:rsidRPr="00597048" w14:paraId="6E143970" w14:textId="77777777">
        <w:tc>
          <w:tcPr>
            <w:tcW w:w="1667" w:type="pct"/>
          </w:tcPr>
          <w:p w14:paraId="06F5E7D9" w14:textId="77777777" w:rsidR="008A3365" w:rsidRPr="00597048" w:rsidRDefault="008A3365" w:rsidP="0074788F">
            <w:pPr>
              <w:spacing w:after="60"/>
              <w:ind w:left="288" w:hanging="288"/>
              <w:rPr>
                <w:rFonts w:ascii="Calibri Light" w:hAnsi="Calibri Light"/>
                <w:sz w:val="28"/>
              </w:rPr>
            </w:pPr>
          </w:p>
        </w:tc>
        <w:tc>
          <w:tcPr>
            <w:tcW w:w="1667" w:type="pct"/>
          </w:tcPr>
          <w:p w14:paraId="22CC30A6" w14:textId="77777777" w:rsidR="008A3365" w:rsidRPr="00597048" w:rsidRDefault="00741FB3" w:rsidP="0074788F">
            <w:pPr>
              <w:spacing w:after="60"/>
              <w:ind w:left="288" w:hanging="288"/>
              <w:rPr>
                <w:rFonts w:ascii="Calibri Light" w:hAnsi="Calibri Light"/>
                <w:sz w:val="28"/>
              </w:rPr>
            </w:pPr>
            <w:r w:rsidRPr="00597048">
              <w:rPr>
                <w:rFonts w:ascii="Calibri Light" w:hAnsi="Calibri Light"/>
                <w:sz w:val="28"/>
              </w:rPr>
              <w:t>1102-1138 Boleslav III of Poland</w:t>
            </w:r>
          </w:p>
        </w:tc>
        <w:tc>
          <w:tcPr>
            <w:tcW w:w="1666" w:type="pct"/>
          </w:tcPr>
          <w:p w14:paraId="0E73085B" w14:textId="77777777" w:rsidR="008A3365" w:rsidRPr="00597048" w:rsidRDefault="00741FB3" w:rsidP="0074788F">
            <w:pPr>
              <w:spacing w:after="60"/>
              <w:ind w:left="288" w:hanging="288"/>
              <w:rPr>
                <w:rFonts w:ascii="Calibri Light" w:hAnsi="Calibri Light"/>
                <w:sz w:val="28"/>
              </w:rPr>
            </w:pPr>
            <w:r w:rsidRPr="00597048">
              <w:rPr>
                <w:rFonts w:ascii="Calibri Light" w:hAnsi="Calibri Light"/>
                <w:sz w:val="28"/>
              </w:rPr>
              <w:t xml:space="preserve">1113-1135 </w:t>
            </w:r>
            <w:r w:rsidR="0097775B" w:rsidRPr="00597048">
              <w:rPr>
                <w:rFonts w:ascii="Calibri Light" w:hAnsi="Calibri Light"/>
                <w:sz w:val="28"/>
              </w:rPr>
              <w:t>Reign</w:t>
            </w:r>
            <w:r w:rsidRPr="00597048">
              <w:rPr>
                <w:rFonts w:ascii="Calibri Light" w:hAnsi="Calibri Light"/>
                <w:sz w:val="28"/>
              </w:rPr>
              <w:t xml:space="preserve"> of Vladimir </w:t>
            </w:r>
            <w:r w:rsidR="0097775B" w:rsidRPr="00597048">
              <w:rPr>
                <w:rFonts w:ascii="Calibri Light" w:hAnsi="Calibri Light"/>
                <w:sz w:val="28"/>
              </w:rPr>
              <w:t>Monmouth</w:t>
            </w:r>
            <w:r w:rsidRPr="00597048">
              <w:rPr>
                <w:rFonts w:ascii="Calibri Light" w:hAnsi="Calibri Light"/>
                <w:sz w:val="28"/>
              </w:rPr>
              <w:t xml:space="preserve"> at Kiev</w:t>
            </w:r>
          </w:p>
        </w:tc>
      </w:tr>
      <w:tr w:rsidR="00741FB3" w:rsidRPr="00597048" w14:paraId="2B781A3D" w14:textId="77777777">
        <w:tc>
          <w:tcPr>
            <w:tcW w:w="1667" w:type="pct"/>
          </w:tcPr>
          <w:p w14:paraId="18EC683D" w14:textId="77777777" w:rsidR="00741FB3" w:rsidRPr="00597048" w:rsidRDefault="00741FB3" w:rsidP="0074788F">
            <w:pPr>
              <w:spacing w:after="60"/>
              <w:ind w:left="288" w:hanging="288"/>
              <w:rPr>
                <w:rFonts w:ascii="Calibri Light" w:hAnsi="Calibri Light"/>
                <w:sz w:val="28"/>
              </w:rPr>
            </w:pPr>
          </w:p>
        </w:tc>
        <w:tc>
          <w:tcPr>
            <w:tcW w:w="1667" w:type="pct"/>
          </w:tcPr>
          <w:p w14:paraId="4067AB06" w14:textId="77777777" w:rsidR="00741FB3" w:rsidRPr="00597048" w:rsidRDefault="00741FB3" w:rsidP="0074788F">
            <w:pPr>
              <w:spacing w:after="60"/>
              <w:ind w:left="288" w:hanging="288"/>
              <w:rPr>
                <w:rFonts w:ascii="Calibri Light" w:hAnsi="Calibri Light"/>
                <w:sz w:val="28"/>
              </w:rPr>
            </w:pPr>
            <w:r w:rsidRPr="00597048">
              <w:rPr>
                <w:rFonts w:ascii="Calibri Light" w:hAnsi="Calibri Light"/>
                <w:sz w:val="28"/>
              </w:rPr>
              <w:t>1140-1173 Vladimir II hereditary King of Poland</w:t>
            </w:r>
          </w:p>
        </w:tc>
        <w:tc>
          <w:tcPr>
            <w:tcW w:w="1666" w:type="pct"/>
          </w:tcPr>
          <w:p w14:paraId="6418EE3A" w14:textId="77777777" w:rsidR="00741FB3" w:rsidRPr="00597048" w:rsidRDefault="00741FB3" w:rsidP="0074788F">
            <w:pPr>
              <w:spacing w:after="60"/>
              <w:ind w:left="288" w:hanging="288"/>
              <w:rPr>
                <w:rFonts w:ascii="Calibri Light" w:hAnsi="Calibri Light"/>
                <w:sz w:val="28"/>
              </w:rPr>
            </w:pPr>
            <w:r w:rsidRPr="00597048">
              <w:rPr>
                <w:rFonts w:ascii="Calibri Light" w:hAnsi="Calibri Light"/>
                <w:sz w:val="28"/>
              </w:rPr>
              <w:t xml:space="preserve">1157-1174 Reign of Andrei </w:t>
            </w:r>
            <w:r w:rsidR="0097775B" w:rsidRPr="00597048">
              <w:rPr>
                <w:rFonts w:ascii="Calibri Light" w:hAnsi="Calibri Light"/>
                <w:sz w:val="28"/>
              </w:rPr>
              <w:t>Bogolubskii</w:t>
            </w:r>
            <w:r w:rsidRPr="00597048">
              <w:rPr>
                <w:rFonts w:ascii="Calibri Light" w:hAnsi="Calibri Light"/>
                <w:sz w:val="28"/>
              </w:rPr>
              <w:t xml:space="preserve"> at Suzdal</w:t>
            </w:r>
          </w:p>
        </w:tc>
      </w:tr>
      <w:tr w:rsidR="00741FB3" w:rsidRPr="00597048" w14:paraId="0FA726A5" w14:textId="77777777">
        <w:tc>
          <w:tcPr>
            <w:tcW w:w="1667" w:type="pct"/>
          </w:tcPr>
          <w:p w14:paraId="3993509B" w14:textId="77777777" w:rsidR="00741FB3" w:rsidRPr="00597048" w:rsidRDefault="00F5452B" w:rsidP="0074788F">
            <w:pPr>
              <w:spacing w:after="60"/>
              <w:ind w:left="288" w:hanging="288"/>
              <w:rPr>
                <w:rFonts w:ascii="Calibri Light" w:hAnsi="Calibri Light"/>
                <w:sz w:val="28"/>
              </w:rPr>
            </w:pPr>
            <w:r w:rsidRPr="00597048">
              <w:rPr>
                <w:rFonts w:ascii="Calibri Light" w:hAnsi="Calibri Light"/>
                <w:sz w:val="28"/>
              </w:rPr>
              <w:t>1168-1196 Stephen Nemanja founds the Serbian Empire</w:t>
            </w:r>
          </w:p>
        </w:tc>
        <w:tc>
          <w:tcPr>
            <w:tcW w:w="1667" w:type="pct"/>
          </w:tcPr>
          <w:p w14:paraId="638817DC" w14:textId="77777777" w:rsidR="00741FB3" w:rsidRPr="00597048" w:rsidRDefault="00741FB3" w:rsidP="0074788F">
            <w:pPr>
              <w:spacing w:after="60"/>
              <w:ind w:left="288" w:hanging="288"/>
              <w:rPr>
                <w:rFonts w:ascii="Calibri Light" w:hAnsi="Calibri Light"/>
                <w:sz w:val="28"/>
              </w:rPr>
            </w:pPr>
          </w:p>
        </w:tc>
        <w:tc>
          <w:tcPr>
            <w:tcW w:w="1666" w:type="pct"/>
          </w:tcPr>
          <w:p w14:paraId="77082CAF" w14:textId="77777777" w:rsidR="00741FB3" w:rsidRPr="00597048" w:rsidRDefault="00F5452B" w:rsidP="0074788F">
            <w:pPr>
              <w:spacing w:after="60"/>
              <w:ind w:left="288" w:hanging="288"/>
              <w:rPr>
                <w:rFonts w:ascii="Calibri Light" w:hAnsi="Calibri Light"/>
                <w:sz w:val="28"/>
              </w:rPr>
            </w:pPr>
            <w:r w:rsidRPr="00597048">
              <w:rPr>
                <w:rFonts w:ascii="Calibri Light" w:hAnsi="Calibri Light"/>
                <w:sz w:val="28"/>
              </w:rPr>
              <w:t>1169 Suzdal sacks Kiev</w:t>
            </w:r>
          </w:p>
        </w:tc>
      </w:tr>
      <w:tr w:rsidR="006E6B11" w:rsidRPr="00597048" w14:paraId="3B3CA6D4" w14:textId="77777777">
        <w:tc>
          <w:tcPr>
            <w:tcW w:w="1667" w:type="pct"/>
          </w:tcPr>
          <w:p w14:paraId="1A823F2B" w14:textId="77777777" w:rsidR="006E6B11" w:rsidRPr="00597048" w:rsidRDefault="006E6B11" w:rsidP="0074788F">
            <w:pPr>
              <w:spacing w:after="60"/>
              <w:ind w:left="288" w:hanging="288"/>
              <w:rPr>
                <w:rFonts w:ascii="Calibri Light" w:hAnsi="Calibri Light"/>
                <w:sz w:val="28"/>
              </w:rPr>
            </w:pPr>
          </w:p>
        </w:tc>
        <w:tc>
          <w:tcPr>
            <w:tcW w:w="1667" w:type="pct"/>
          </w:tcPr>
          <w:p w14:paraId="11BE0314" w14:textId="77777777" w:rsidR="006E6B11" w:rsidRPr="00597048" w:rsidRDefault="006E6B11" w:rsidP="0074788F">
            <w:pPr>
              <w:spacing w:after="60"/>
              <w:ind w:left="288" w:hanging="288"/>
              <w:rPr>
                <w:rFonts w:ascii="Calibri Light" w:hAnsi="Calibri Light"/>
                <w:sz w:val="28"/>
              </w:rPr>
            </w:pPr>
          </w:p>
        </w:tc>
        <w:tc>
          <w:tcPr>
            <w:tcW w:w="1666" w:type="pct"/>
          </w:tcPr>
          <w:p w14:paraId="4188E16B" w14:textId="77777777" w:rsidR="006E6B11" w:rsidRPr="00597048" w:rsidRDefault="006E6B11" w:rsidP="0074788F">
            <w:pPr>
              <w:spacing w:after="60"/>
              <w:ind w:left="288" w:hanging="288"/>
              <w:rPr>
                <w:rFonts w:ascii="Calibri Light" w:hAnsi="Calibri Light"/>
                <w:sz w:val="28"/>
              </w:rPr>
            </w:pPr>
            <w:r w:rsidRPr="00597048">
              <w:rPr>
                <w:rFonts w:ascii="Calibri Light" w:hAnsi="Calibri Light"/>
                <w:sz w:val="28"/>
              </w:rPr>
              <w:t>1176-1212 Vsevolod “Big Net” prince of Suzdal</w:t>
            </w:r>
          </w:p>
        </w:tc>
      </w:tr>
      <w:tr w:rsidR="00207093" w:rsidRPr="00597048" w14:paraId="5B6C4C9B" w14:textId="77777777">
        <w:tc>
          <w:tcPr>
            <w:tcW w:w="1667" w:type="pct"/>
          </w:tcPr>
          <w:p w14:paraId="20D8EE81" w14:textId="77777777" w:rsidR="00207093" w:rsidRPr="00597048" w:rsidRDefault="00207093" w:rsidP="0074788F">
            <w:pPr>
              <w:spacing w:after="60"/>
              <w:ind w:left="288" w:hanging="288"/>
              <w:rPr>
                <w:rFonts w:ascii="Calibri Light" w:hAnsi="Calibri Light"/>
                <w:sz w:val="28"/>
              </w:rPr>
            </w:pPr>
            <w:r w:rsidRPr="00597048">
              <w:rPr>
                <w:rFonts w:ascii="Calibri Light" w:hAnsi="Calibri Light"/>
                <w:sz w:val="28"/>
              </w:rPr>
              <w:t>1197-1207 John Asen [Kalojen] founds the second Bulgarian Empire</w:t>
            </w:r>
          </w:p>
          <w:p w14:paraId="3D429C63" w14:textId="77777777" w:rsidR="003B3511" w:rsidRPr="00597048" w:rsidRDefault="003B3511" w:rsidP="0074788F">
            <w:pPr>
              <w:spacing w:after="60"/>
              <w:ind w:left="288" w:hanging="288"/>
              <w:rPr>
                <w:rFonts w:ascii="Calibri Light" w:hAnsi="Calibri Light"/>
                <w:sz w:val="28"/>
              </w:rPr>
            </w:pPr>
            <w:r w:rsidRPr="00597048">
              <w:rPr>
                <w:rFonts w:ascii="Calibri Light" w:hAnsi="Calibri Light"/>
                <w:sz w:val="28"/>
              </w:rPr>
              <w:t>1217 Coronation of Stephen I as Czar of Serebia</w:t>
            </w:r>
          </w:p>
        </w:tc>
        <w:tc>
          <w:tcPr>
            <w:tcW w:w="1667" w:type="pct"/>
          </w:tcPr>
          <w:p w14:paraId="3F764D6B" w14:textId="77777777" w:rsidR="00207093" w:rsidRPr="00597048" w:rsidRDefault="00207093" w:rsidP="0074788F">
            <w:pPr>
              <w:spacing w:after="60"/>
              <w:ind w:left="288" w:hanging="288"/>
              <w:rPr>
                <w:rFonts w:ascii="Calibri Light" w:hAnsi="Calibri Light"/>
                <w:sz w:val="28"/>
              </w:rPr>
            </w:pPr>
          </w:p>
        </w:tc>
        <w:tc>
          <w:tcPr>
            <w:tcW w:w="1666" w:type="pct"/>
          </w:tcPr>
          <w:p w14:paraId="3884D857" w14:textId="77777777" w:rsidR="00207093" w:rsidRPr="00597048" w:rsidRDefault="00024624" w:rsidP="0074788F">
            <w:pPr>
              <w:spacing w:after="60"/>
              <w:ind w:left="288" w:hanging="288"/>
              <w:rPr>
                <w:rFonts w:ascii="Calibri Light" w:hAnsi="Calibri Light"/>
                <w:sz w:val="28"/>
              </w:rPr>
            </w:pPr>
            <w:r w:rsidRPr="00597048">
              <w:rPr>
                <w:rFonts w:ascii="Calibri Light" w:hAnsi="Calibri Light"/>
                <w:sz w:val="28"/>
              </w:rPr>
              <w:t>1198-1205 Zenith of Galici under Roman of Smolensk</w:t>
            </w:r>
          </w:p>
        </w:tc>
      </w:tr>
      <w:tr w:rsidR="003B3511" w:rsidRPr="00597048" w14:paraId="136F41B6" w14:textId="77777777">
        <w:tc>
          <w:tcPr>
            <w:tcW w:w="1667" w:type="pct"/>
          </w:tcPr>
          <w:p w14:paraId="64C3CFB1" w14:textId="77777777" w:rsidR="003B3511" w:rsidRPr="00597048" w:rsidRDefault="00DE5410" w:rsidP="0074788F">
            <w:pPr>
              <w:spacing w:after="60"/>
              <w:ind w:left="288" w:hanging="288"/>
              <w:rPr>
                <w:rFonts w:ascii="Calibri Light" w:hAnsi="Calibri Light"/>
                <w:sz w:val="28"/>
              </w:rPr>
            </w:pPr>
            <w:r w:rsidRPr="00597048">
              <w:rPr>
                <w:rFonts w:ascii="Calibri Light" w:hAnsi="Calibri Light"/>
                <w:sz w:val="28"/>
              </w:rPr>
              <w:t>1218-1241 Zenith of Second Bulgarian Empire under John II Asen</w:t>
            </w:r>
          </w:p>
        </w:tc>
        <w:tc>
          <w:tcPr>
            <w:tcW w:w="1667" w:type="pct"/>
          </w:tcPr>
          <w:p w14:paraId="47039D08" w14:textId="77777777" w:rsidR="003B3511" w:rsidRPr="00597048" w:rsidRDefault="003B3511" w:rsidP="0074788F">
            <w:pPr>
              <w:spacing w:after="60"/>
              <w:ind w:left="288" w:hanging="288"/>
              <w:rPr>
                <w:rFonts w:ascii="Calibri Light" w:hAnsi="Calibri Light"/>
                <w:sz w:val="28"/>
              </w:rPr>
            </w:pPr>
          </w:p>
        </w:tc>
        <w:tc>
          <w:tcPr>
            <w:tcW w:w="1666" w:type="pct"/>
          </w:tcPr>
          <w:p w14:paraId="70AC0CAD" w14:textId="77777777" w:rsidR="003B3511" w:rsidRPr="00597048" w:rsidRDefault="00DE5410" w:rsidP="0074788F">
            <w:pPr>
              <w:spacing w:after="60"/>
              <w:ind w:left="288" w:hanging="288"/>
              <w:rPr>
                <w:rFonts w:ascii="Calibri Light" w:hAnsi="Calibri Light"/>
                <w:sz w:val="28"/>
              </w:rPr>
            </w:pPr>
            <w:r w:rsidRPr="00597048">
              <w:rPr>
                <w:rFonts w:ascii="Calibri Light" w:hAnsi="Calibri Light"/>
                <w:sz w:val="28"/>
              </w:rPr>
              <w:t>1223 Mongol defeat of the Russian princes at Kalka</w:t>
            </w:r>
          </w:p>
        </w:tc>
      </w:tr>
      <w:tr w:rsidR="00DE5410" w:rsidRPr="00597048" w14:paraId="1E6D0B5B" w14:textId="77777777">
        <w:tc>
          <w:tcPr>
            <w:tcW w:w="1667" w:type="pct"/>
          </w:tcPr>
          <w:p w14:paraId="2E389625" w14:textId="77777777" w:rsidR="00DE5410" w:rsidRPr="00597048" w:rsidRDefault="00DE5410" w:rsidP="0074788F">
            <w:pPr>
              <w:spacing w:after="60"/>
              <w:ind w:left="288" w:hanging="288"/>
              <w:rPr>
                <w:rFonts w:ascii="Calibri Light" w:hAnsi="Calibri Light"/>
                <w:sz w:val="28"/>
              </w:rPr>
            </w:pPr>
            <w:r w:rsidRPr="00597048">
              <w:rPr>
                <w:rFonts w:ascii="Calibri Light" w:hAnsi="Calibri Light"/>
                <w:sz w:val="28"/>
              </w:rPr>
              <w:t>1241 Mongol sack of Second Bulgarian Empire</w:t>
            </w:r>
          </w:p>
        </w:tc>
        <w:tc>
          <w:tcPr>
            <w:tcW w:w="1667" w:type="pct"/>
          </w:tcPr>
          <w:p w14:paraId="4BE4D7AB" w14:textId="77777777" w:rsidR="00DE5410" w:rsidRPr="00597048" w:rsidRDefault="00DE5410" w:rsidP="0074788F">
            <w:pPr>
              <w:spacing w:after="60"/>
              <w:ind w:left="288" w:hanging="288"/>
              <w:rPr>
                <w:rFonts w:ascii="Calibri Light" w:hAnsi="Calibri Light"/>
                <w:sz w:val="28"/>
              </w:rPr>
            </w:pPr>
            <w:r w:rsidRPr="00597048">
              <w:rPr>
                <w:rFonts w:ascii="Calibri Light" w:hAnsi="Calibri Light"/>
                <w:sz w:val="28"/>
              </w:rPr>
              <w:t>1241 Mongol sack of Poland</w:t>
            </w:r>
          </w:p>
        </w:tc>
        <w:tc>
          <w:tcPr>
            <w:tcW w:w="1666" w:type="pct"/>
          </w:tcPr>
          <w:p w14:paraId="253286E0" w14:textId="77777777" w:rsidR="00DE5410" w:rsidRPr="00597048" w:rsidRDefault="00DE5410" w:rsidP="0074788F">
            <w:pPr>
              <w:spacing w:after="60"/>
              <w:ind w:left="288" w:hanging="288"/>
              <w:rPr>
                <w:rFonts w:ascii="Calibri Light" w:hAnsi="Calibri Light"/>
                <w:sz w:val="28"/>
              </w:rPr>
            </w:pPr>
            <w:r w:rsidRPr="00597048">
              <w:rPr>
                <w:rFonts w:ascii="Calibri Light" w:hAnsi="Calibri Light"/>
                <w:sz w:val="28"/>
              </w:rPr>
              <w:t>1242 Alexander Nevski’s victory over the Teutonic Knights at Lake Peipus; Golden Horde settles in southern Russia</w:t>
            </w:r>
          </w:p>
        </w:tc>
      </w:tr>
      <w:tr w:rsidR="00DE5410" w:rsidRPr="00597048" w14:paraId="7CAF6268" w14:textId="77777777">
        <w:tc>
          <w:tcPr>
            <w:tcW w:w="1667" w:type="pct"/>
          </w:tcPr>
          <w:p w14:paraId="58595C94" w14:textId="77777777" w:rsidR="00DE5410" w:rsidRPr="00597048" w:rsidRDefault="00DE5410" w:rsidP="0074788F">
            <w:pPr>
              <w:spacing w:after="60"/>
              <w:ind w:left="288" w:hanging="288"/>
              <w:rPr>
                <w:rFonts w:ascii="Calibri Light" w:hAnsi="Calibri Light"/>
                <w:sz w:val="28"/>
              </w:rPr>
            </w:pPr>
          </w:p>
        </w:tc>
        <w:tc>
          <w:tcPr>
            <w:tcW w:w="1667" w:type="pct"/>
          </w:tcPr>
          <w:p w14:paraId="77416E48" w14:textId="77777777" w:rsidR="00DE5410" w:rsidRPr="00597048" w:rsidRDefault="00601DC2" w:rsidP="0074788F">
            <w:pPr>
              <w:spacing w:after="60"/>
              <w:ind w:left="288" w:hanging="288"/>
              <w:rPr>
                <w:rFonts w:ascii="Calibri Light" w:hAnsi="Calibri Light"/>
                <w:sz w:val="28"/>
              </w:rPr>
            </w:pPr>
            <w:r w:rsidRPr="00597048">
              <w:rPr>
                <w:rFonts w:ascii="Calibri Light" w:hAnsi="Calibri Light"/>
                <w:sz w:val="28"/>
              </w:rPr>
              <w:t>1253-1258 Zenith of Bohemia under Ottokar the Great</w:t>
            </w:r>
          </w:p>
        </w:tc>
        <w:tc>
          <w:tcPr>
            <w:tcW w:w="1666" w:type="pct"/>
          </w:tcPr>
          <w:p w14:paraId="2430BC2A" w14:textId="77777777" w:rsidR="00DE5410" w:rsidRPr="00597048" w:rsidRDefault="00DE5410" w:rsidP="0074788F">
            <w:pPr>
              <w:spacing w:after="60"/>
              <w:ind w:left="288" w:hanging="288"/>
              <w:rPr>
                <w:rFonts w:ascii="Calibri Light" w:hAnsi="Calibri Light"/>
                <w:sz w:val="28"/>
              </w:rPr>
            </w:pPr>
          </w:p>
        </w:tc>
      </w:tr>
      <w:tr w:rsidR="00601DC2" w:rsidRPr="00597048" w14:paraId="531B8270" w14:textId="77777777">
        <w:tc>
          <w:tcPr>
            <w:tcW w:w="1667" w:type="pct"/>
          </w:tcPr>
          <w:p w14:paraId="6F5F3719" w14:textId="77777777" w:rsidR="00601DC2" w:rsidRPr="00597048" w:rsidRDefault="00601DC2" w:rsidP="0074788F">
            <w:pPr>
              <w:spacing w:after="60"/>
              <w:ind w:left="288" w:hanging="288"/>
              <w:rPr>
                <w:rFonts w:ascii="Calibri Light" w:hAnsi="Calibri Light"/>
                <w:sz w:val="28"/>
              </w:rPr>
            </w:pPr>
          </w:p>
        </w:tc>
        <w:tc>
          <w:tcPr>
            <w:tcW w:w="1667" w:type="pct"/>
          </w:tcPr>
          <w:p w14:paraId="32D1BC15" w14:textId="77777777" w:rsidR="00601DC2" w:rsidRPr="00597048" w:rsidRDefault="00601DC2" w:rsidP="0074788F">
            <w:pPr>
              <w:spacing w:after="60"/>
              <w:ind w:left="288" w:hanging="288"/>
              <w:rPr>
                <w:rFonts w:ascii="Calibri Light" w:hAnsi="Calibri Light"/>
                <w:sz w:val="28"/>
              </w:rPr>
            </w:pPr>
          </w:p>
        </w:tc>
        <w:tc>
          <w:tcPr>
            <w:tcW w:w="1666" w:type="pct"/>
          </w:tcPr>
          <w:p w14:paraId="3329512A" w14:textId="77777777" w:rsidR="00601DC2" w:rsidRPr="00597048" w:rsidRDefault="00601DC2" w:rsidP="0074788F">
            <w:pPr>
              <w:spacing w:after="60"/>
              <w:ind w:left="288" w:hanging="288"/>
              <w:rPr>
                <w:rFonts w:ascii="Calibri Light" w:hAnsi="Calibri Light"/>
                <w:sz w:val="28"/>
              </w:rPr>
            </w:pPr>
            <w:r w:rsidRPr="00597048">
              <w:rPr>
                <w:rFonts w:ascii="Calibri Light" w:hAnsi="Calibri Light"/>
                <w:sz w:val="28"/>
              </w:rPr>
              <w:t>1282 Mongols sack Galicia</w:t>
            </w:r>
          </w:p>
        </w:tc>
      </w:tr>
      <w:tr w:rsidR="00EF497F" w:rsidRPr="00597048" w14:paraId="17ADF2B5" w14:textId="77777777">
        <w:trPr>
          <w:trHeight w:val="960"/>
        </w:trPr>
        <w:tc>
          <w:tcPr>
            <w:tcW w:w="1667" w:type="pct"/>
            <w:vMerge w:val="restart"/>
          </w:tcPr>
          <w:p w14:paraId="6167D5C8" w14:textId="77777777" w:rsidR="00EF497F" w:rsidRPr="00597048" w:rsidRDefault="00EF497F" w:rsidP="0074788F">
            <w:pPr>
              <w:spacing w:after="60"/>
              <w:ind w:left="288" w:hanging="288"/>
              <w:rPr>
                <w:rFonts w:ascii="Calibri Light" w:hAnsi="Calibri Light"/>
                <w:sz w:val="28"/>
              </w:rPr>
            </w:pPr>
          </w:p>
        </w:tc>
        <w:tc>
          <w:tcPr>
            <w:tcW w:w="1667" w:type="pct"/>
          </w:tcPr>
          <w:p w14:paraId="6781445A" w14:textId="77777777" w:rsidR="00EF497F" w:rsidRPr="00597048" w:rsidRDefault="00EF497F" w:rsidP="0074788F">
            <w:pPr>
              <w:spacing w:after="60"/>
              <w:ind w:left="288" w:hanging="288"/>
              <w:rPr>
                <w:rFonts w:ascii="Calibri Light" w:hAnsi="Calibri Light"/>
                <w:sz w:val="28"/>
              </w:rPr>
            </w:pPr>
            <w:r w:rsidRPr="00597048">
              <w:rPr>
                <w:rFonts w:ascii="Calibri Light" w:hAnsi="Calibri Light"/>
                <w:sz w:val="28"/>
              </w:rPr>
              <w:t>1300 Wenceslas II of Bohemia king of Poland</w:t>
            </w:r>
          </w:p>
          <w:p w14:paraId="652823B5" w14:textId="77777777" w:rsidR="00EF497F" w:rsidRPr="00597048" w:rsidRDefault="00EF497F" w:rsidP="0074788F">
            <w:pPr>
              <w:spacing w:after="60"/>
              <w:ind w:left="288" w:hanging="288"/>
              <w:rPr>
                <w:rFonts w:ascii="Calibri Light" w:hAnsi="Calibri Light"/>
                <w:sz w:val="28"/>
              </w:rPr>
            </w:pPr>
            <w:r w:rsidRPr="00597048">
              <w:rPr>
                <w:rFonts w:ascii="Calibri Light" w:hAnsi="Calibri Light"/>
                <w:sz w:val="28"/>
              </w:rPr>
              <w:t>1301 Wenceslass III of Bohemia crowned king of Hungary</w:t>
            </w:r>
          </w:p>
        </w:tc>
        <w:tc>
          <w:tcPr>
            <w:tcW w:w="1666" w:type="pct"/>
          </w:tcPr>
          <w:p w14:paraId="4FEECFFD" w14:textId="77777777" w:rsidR="00EF497F" w:rsidRPr="00597048" w:rsidRDefault="00EF497F" w:rsidP="0074788F">
            <w:pPr>
              <w:spacing w:after="60"/>
              <w:ind w:left="288" w:hanging="288"/>
              <w:rPr>
                <w:rFonts w:ascii="Calibri Light" w:hAnsi="Calibri Light"/>
                <w:sz w:val="28"/>
              </w:rPr>
            </w:pPr>
          </w:p>
        </w:tc>
      </w:tr>
      <w:tr w:rsidR="00EF497F" w:rsidRPr="00597048" w14:paraId="45B493AC" w14:textId="77777777">
        <w:trPr>
          <w:trHeight w:val="480"/>
        </w:trPr>
        <w:tc>
          <w:tcPr>
            <w:tcW w:w="1667" w:type="pct"/>
            <w:vMerge/>
          </w:tcPr>
          <w:p w14:paraId="0744BC69" w14:textId="77777777" w:rsidR="00EF497F" w:rsidRPr="00597048" w:rsidRDefault="00EF497F" w:rsidP="0074788F">
            <w:pPr>
              <w:spacing w:after="60"/>
              <w:ind w:left="288" w:hanging="288"/>
              <w:rPr>
                <w:rFonts w:ascii="Calibri Light" w:hAnsi="Calibri Light"/>
                <w:sz w:val="28"/>
              </w:rPr>
            </w:pPr>
          </w:p>
        </w:tc>
        <w:tc>
          <w:tcPr>
            <w:tcW w:w="1667" w:type="pct"/>
          </w:tcPr>
          <w:p w14:paraId="72FCB386" w14:textId="77777777" w:rsidR="00EF497F" w:rsidRPr="00597048" w:rsidRDefault="00EF497F" w:rsidP="0074788F">
            <w:pPr>
              <w:spacing w:after="60"/>
              <w:ind w:left="288" w:hanging="288"/>
              <w:rPr>
                <w:rFonts w:ascii="Calibri Light" w:hAnsi="Calibri Light"/>
                <w:sz w:val="28"/>
              </w:rPr>
            </w:pPr>
            <w:r w:rsidRPr="00597048">
              <w:rPr>
                <w:rFonts w:ascii="Calibri Light" w:hAnsi="Calibri Light"/>
                <w:sz w:val="28"/>
              </w:rPr>
              <w:t xml:space="preserve">1306 </w:t>
            </w:r>
            <w:r w:rsidR="0097775B" w:rsidRPr="00597048">
              <w:rPr>
                <w:rFonts w:ascii="Calibri Light" w:hAnsi="Calibri Light"/>
                <w:sz w:val="28"/>
              </w:rPr>
              <w:t>Accession</w:t>
            </w:r>
            <w:r w:rsidRPr="00597048">
              <w:rPr>
                <w:rFonts w:ascii="Calibri Light" w:hAnsi="Calibri Light"/>
                <w:sz w:val="28"/>
              </w:rPr>
              <w:t xml:space="preserve"> of Luxemburg dynasty in Bohemia</w:t>
            </w:r>
          </w:p>
        </w:tc>
        <w:tc>
          <w:tcPr>
            <w:tcW w:w="1666" w:type="pct"/>
          </w:tcPr>
          <w:p w14:paraId="63802266" w14:textId="77777777" w:rsidR="00EF497F" w:rsidRPr="00597048" w:rsidRDefault="00EF497F" w:rsidP="0074788F">
            <w:pPr>
              <w:spacing w:after="60"/>
              <w:ind w:left="288" w:hanging="288"/>
              <w:rPr>
                <w:rFonts w:ascii="Calibri Light" w:hAnsi="Calibri Light"/>
                <w:sz w:val="28"/>
              </w:rPr>
            </w:pPr>
            <w:r w:rsidRPr="00597048">
              <w:rPr>
                <w:rFonts w:ascii="Calibri Light" w:hAnsi="Calibri Light"/>
                <w:sz w:val="28"/>
              </w:rPr>
              <w:t>1325-1341 Ivan I Kalita founds the Muscovite state</w:t>
            </w:r>
          </w:p>
        </w:tc>
      </w:tr>
      <w:tr w:rsidR="00EF497F" w:rsidRPr="00597048" w14:paraId="0D0E28D5" w14:textId="77777777">
        <w:tc>
          <w:tcPr>
            <w:tcW w:w="1667" w:type="pct"/>
          </w:tcPr>
          <w:p w14:paraId="3B92078C" w14:textId="77777777" w:rsidR="00EF497F" w:rsidRPr="00597048" w:rsidRDefault="00EF497F" w:rsidP="0074788F">
            <w:pPr>
              <w:spacing w:after="60"/>
              <w:ind w:left="288" w:hanging="288"/>
              <w:rPr>
                <w:rFonts w:ascii="Calibri Light" w:hAnsi="Calibri Light"/>
                <w:sz w:val="28"/>
              </w:rPr>
            </w:pPr>
            <w:r w:rsidRPr="00597048">
              <w:rPr>
                <w:rFonts w:ascii="Calibri Light" w:hAnsi="Calibri Light"/>
                <w:sz w:val="28"/>
              </w:rPr>
              <w:t>1336-1355 Zenith of Serbia under Stephen IV Dusan</w:t>
            </w:r>
          </w:p>
        </w:tc>
        <w:tc>
          <w:tcPr>
            <w:tcW w:w="1667" w:type="pct"/>
          </w:tcPr>
          <w:p w14:paraId="6C386C6F" w14:textId="77777777" w:rsidR="00EF497F" w:rsidRPr="00597048" w:rsidRDefault="00EF497F" w:rsidP="0074788F">
            <w:pPr>
              <w:spacing w:after="60"/>
              <w:ind w:left="288" w:hanging="288"/>
              <w:rPr>
                <w:rFonts w:ascii="Calibri Light" w:hAnsi="Calibri Light"/>
                <w:sz w:val="28"/>
              </w:rPr>
            </w:pPr>
          </w:p>
        </w:tc>
        <w:tc>
          <w:tcPr>
            <w:tcW w:w="1666" w:type="pct"/>
          </w:tcPr>
          <w:p w14:paraId="4BA4D1B7" w14:textId="77777777" w:rsidR="00EF497F" w:rsidRPr="00597048" w:rsidRDefault="00EF497F" w:rsidP="0074788F">
            <w:pPr>
              <w:spacing w:after="60"/>
              <w:ind w:left="288" w:hanging="288"/>
              <w:rPr>
                <w:rFonts w:ascii="Calibri Light" w:hAnsi="Calibri Light"/>
                <w:sz w:val="28"/>
              </w:rPr>
            </w:pPr>
            <w:r w:rsidRPr="00597048">
              <w:rPr>
                <w:rFonts w:ascii="Calibri Light" w:hAnsi="Calibri Light"/>
                <w:sz w:val="28"/>
              </w:rPr>
              <w:t>1328 Metropolitan see moves from Kiev to Moscow</w:t>
            </w:r>
          </w:p>
        </w:tc>
      </w:tr>
      <w:tr w:rsidR="00F6662C" w:rsidRPr="00597048" w14:paraId="6B4782E8" w14:textId="77777777">
        <w:tc>
          <w:tcPr>
            <w:tcW w:w="1667" w:type="pct"/>
          </w:tcPr>
          <w:p w14:paraId="73413490" w14:textId="77777777" w:rsidR="00F6662C" w:rsidRPr="00597048" w:rsidRDefault="00F6662C" w:rsidP="0074788F">
            <w:pPr>
              <w:spacing w:after="60"/>
              <w:ind w:left="288" w:hanging="288"/>
              <w:rPr>
                <w:rFonts w:ascii="Calibri Light" w:hAnsi="Calibri Light"/>
                <w:sz w:val="28"/>
              </w:rPr>
            </w:pPr>
          </w:p>
        </w:tc>
        <w:tc>
          <w:tcPr>
            <w:tcW w:w="1667" w:type="pct"/>
          </w:tcPr>
          <w:p w14:paraId="278A7991" w14:textId="77777777" w:rsidR="00F6662C" w:rsidRPr="00597048" w:rsidRDefault="00F6662C" w:rsidP="0074788F">
            <w:pPr>
              <w:spacing w:after="60"/>
              <w:ind w:left="288" w:hanging="288"/>
              <w:rPr>
                <w:rFonts w:ascii="Calibri Light" w:hAnsi="Calibri Light"/>
                <w:sz w:val="28"/>
              </w:rPr>
            </w:pPr>
            <w:r w:rsidRPr="00597048">
              <w:rPr>
                <w:rFonts w:ascii="Calibri Light" w:hAnsi="Calibri Light"/>
                <w:sz w:val="28"/>
              </w:rPr>
              <w:t>1333 Restoration of Poland under Casimir III</w:t>
            </w:r>
          </w:p>
          <w:p w14:paraId="06666FE5" w14:textId="77777777" w:rsidR="00F6662C" w:rsidRPr="00597048" w:rsidRDefault="00F6662C" w:rsidP="0074788F">
            <w:pPr>
              <w:spacing w:after="60"/>
              <w:ind w:left="288" w:hanging="288"/>
              <w:rPr>
                <w:rFonts w:ascii="Calibri Light" w:hAnsi="Calibri Light"/>
                <w:sz w:val="28"/>
              </w:rPr>
            </w:pPr>
            <w:r w:rsidRPr="00597048">
              <w:rPr>
                <w:rFonts w:ascii="Calibri Light" w:hAnsi="Calibri Light"/>
                <w:sz w:val="28"/>
              </w:rPr>
              <w:t>1347 Emperor Charles IV king of Bohemia</w:t>
            </w:r>
          </w:p>
        </w:tc>
        <w:tc>
          <w:tcPr>
            <w:tcW w:w="1666" w:type="pct"/>
          </w:tcPr>
          <w:p w14:paraId="22DF4ADB" w14:textId="77777777" w:rsidR="00F6662C" w:rsidRPr="00597048" w:rsidRDefault="00F6662C" w:rsidP="0074788F">
            <w:pPr>
              <w:spacing w:after="60"/>
              <w:ind w:left="288" w:hanging="288"/>
              <w:rPr>
                <w:rFonts w:ascii="Calibri Light" w:hAnsi="Calibri Light"/>
                <w:sz w:val="28"/>
              </w:rPr>
            </w:pPr>
          </w:p>
        </w:tc>
      </w:tr>
      <w:tr w:rsidR="00F6662C" w:rsidRPr="00597048" w14:paraId="2BF9D518" w14:textId="77777777">
        <w:tc>
          <w:tcPr>
            <w:tcW w:w="1667" w:type="pct"/>
          </w:tcPr>
          <w:p w14:paraId="3175E5D5" w14:textId="77777777" w:rsidR="00F6662C" w:rsidRPr="00597048" w:rsidRDefault="00002968" w:rsidP="0074788F">
            <w:pPr>
              <w:spacing w:after="60"/>
              <w:ind w:left="288" w:hanging="288"/>
              <w:rPr>
                <w:rFonts w:ascii="Calibri Light" w:hAnsi="Calibri Light"/>
                <w:sz w:val="28"/>
              </w:rPr>
            </w:pPr>
            <w:r w:rsidRPr="00597048">
              <w:rPr>
                <w:rFonts w:ascii="Calibri Light" w:hAnsi="Calibri Light"/>
                <w:sz w:val="28"/>
              </w:rPr>
              <w:t xml:space="preserve">1371 Ottoman victory over </w:t>
            </w:r>
            <w:r w:rsidR="0097775B" w:rsidRPr="00597048">
              <w:rPr>
                <w:rFonts w:ascii="Calibri Light" w:hAnsi="Calibri Light"/>
                <w:sz w:val="28"/>
              </w:rPr>
              <w:t>Serbia</w:t>
            </w:r>
            <w:r w:rsidRPr="00597048">
              <w:rPr>
                <w:rFonts w:ascii="Calibri Light" w:hAnsi="Calibri Light"/>
                <w:sz w:val="28"/>
              </w:rPr>
              <w:t xml:space="preserve"> on the Marica</w:t>
            </w:r>
          </w:p>
        </w:tc>
        <w:tc>
          <w:tcPr>
            <w:tcW w:w="1667" w:type="pct"/>
          </w:tcPr>
          <w:p w14:paraId="12FEF76B" w14:textId="77777777" w:rsidR="00F6662C" w:rsidRPr="00597048" w:rsidRDefault="00F6662C" w:rsidP="0074788F">
            <w:pPr>
              <w:spacing w:after="60"/>
              <w:ind w:left="288" w:hanging="288"/>
              <w:rPr>
                <w:rFonts w:ascii="Calibri Light" w:hAnsi="Calibri Light"/>
                <w:sz w:val="28"/>
              </w:rPr>
            </w:pPr>
          </w:p>
        </w:tc>
        <w:tc>
          <w:tcPr>
            <w:tcW w:w="1666" w:type="pct"/>
          </w:tcPr>
          <w:p w14:paraId="5A6691F2" w14:textId="77777777" w:rsidR="00F6662C" w:rsidRPr="00597048" w:rsidRDefault="00002968" w:rsidP="0074788F">
            <w:pPr>
              <w:spacing w:after="60"/>
              <w:ind w:left="288" w:hanging="288"/>
              <w:rPr>
                <w:rFonts w:ascii="Calibri Light" w:hAnsi="Calibri Light"/>
                <w:sz w:val="28"/>
              </w:rPr>
            </w:pPr>
            <w:r w:rsidRPr="00597048">
              <w:rPr>
                <w:rFonts w:ascii="Calibri Light" w:hAnsi="Calibri Light"/>
                <w:sz w:val="28"/>
              </w:rPr>
              <w:t>1380 Dimitri Donskoi’s victory over the Mongols at Kulikovo</w:t>
            </w:r>
          </w:p>
        </w:tc>
      </w:tr>
      <w:tr w:rsidR="00F36BFB" w:rsidRPr="00597048" w14:paraId="5BD076C5" w14:textId="77777777">
        <w:tc>
          <w:tcPr>
            <w:tcW w:w="1667" w:type="pct"/>
          </w:tcPr>
          <w:p w14:paraId="2A70CDF1" w14:textId="77777777" w:rsidR="00F36BFB" w:rsidRPr="00597048" w:rsidRDefault="00084A81" w:rsidP="0074788F">
            <w:pPr>
              <w:spacing w:after="60"/>
              <w:ind w:left="288" w:hanging="288"/>
              <w:rPr>
                <w:rFonts w:ascii="Calibri Light" w:hAnsi="Calibri Light"/>
                <w:sz w:val="28"/>
              </w:rPr>
            </w:pPr>
            <w:r w:rsidRPr="00597048">
              <w:rPr>
                <w:rFonts w:ascii="Calibri Light" w:hAnsi="Calibri Light"/>
                <w:sz w:val="28"/>
              </w:rPr>
              <w:t xml:space="preserve">1389 Ottoman victory </w:t>
            </w:r>
            <w:r w:rsidR="0097775B" w:rsidRPr="00597048">
              <w:rPr>
                <w:rFonts w:ascii="Calibri Light" w:hAnsi="Calibri Light"/>
                <w:sz w:val="28"/>
              </w:rPr>
              <w:t>at</w:t>
            </w:r>
            <w:r w:rsidRPr="00597048">
              <w:rPr>
                <w:rFonts w:ascii="Calibri Light" w:hAnsi="Calibri Light"/>
                <w:sz w:val="28"/>
              </w:rPr>
              <w:t xml:space="preserve"> the first Battle of Kossovo</w:t>
            </w:r>
          </w:p>
        </w:tc>
        <w:tc>
          <w:tcPr>
            <w:tcW w:w="1667" w:type="pct"/>
          </w:tcPr>
          <w:p w14:paraId="44995052" w14:textId="77777777" w:rsidR="00F36BFB" w:rsidRPr="00597048" w:rsidRDefault="00084A81" w:rsidP="0074788F">
            <w:pPr>
              <w:spacing w:after="60"/>
              <w:ind w:left="288" w:hanging="288"/>
              <w:rPr>
                <w:rFonts w:ascii="Calibri Light" w:hAnsi="Calibri Light"/>
                <w:sz w:val="28"/>
              </w:rPr>
            </w:pPr>
            <w:r w:rsidRPr="00597048">
              <w:rPr>
                <w:rFonts w:ascii="Calibri Light" w:hAnsi="Calibri Light"/>
                <w:sz w:val="28"/>
              </w:rPr>
              <w:t>1386 Marriage of Jadwiga of Poland to Jagiello of Lithuania</w:t>
            </w:r>
          </w:p>
          <w:p w14:paraId="48AB355A" w14:textId="77777777" w:rsidR="00084A81" w:rsidRPr="00597048" w:rsidRDefault="00084A81" w:rsidP="0074788F">
            <w:pPr>
              <w:spacing w:after="60"/>
              <w:ind w:left="288" w:hanging="288"/>
              <w:rPr>
                <w:rFonts w:ascii="Calibri Light" w:hAnsi="Calibri Light"/>
                <w:sz w:val="28"/>
              </w:rPr>
            </w:pPr>
            <w:r w:rsidRPr="00597048">
              <w:rPr>
                <w:rFonts w:ascii="Calibri Light" w:hAnsi="Calibri Light"/>
                <w:sz w:val="28"/>
              </w:rPr>
              <w:t>1410 Polish defeat of the Teutonic Knights at Tanenberg</w:t>
            </w:r>
          </w:p>
        </w:tc>
        <w:tc>
          <w:tcPr>
            <w:tcW w:w="1666" w:type="pct"/>
          </w:tcPr>
          <w:p w14:paraId="6B2A962F" w14:textId="77777777" w:rsidR="00F36BFB" w:rsidRPr="00597048" w:rsidRDefault="0063661D" w:rsidP="0074788F">
            <w:pPr>
              <w:spacing w:after="60"/>
              <w:ind w:left="288" w:hanging="288"/>
              <w:rPr>
                <w:rFonts w:ascii="Calibri Light" w:hAnsi="Calibri Light"/>
                <w:sz w:val="28"/>
              </w:rPr>
            </w:pPr>
            <w:r w:rsidRPr="00597048">
              <w:rPr>
                <w:rFonts w:ascii="Calibri Light" w:hAnsi="Calibri Light"/>
                <w:sz w:val="28"/>
              </w:rPr>
              <w:t>1387 Galicia absorbed by Poland</w:t>
            </w:r>
          </w:p>
        </w:tc>
      </w:tr>
      <w:tr w:rsidR="0063661D" w:rsidRPr="00597048" w14:paraId="0C002686" w14:textId="77777777">
        <w:tc>
          <w:tcPr>
            <w:tcW w:w="1667" w:type="pct"/>
          </w:tcPr>
          <w:p w14:paraId="67693A68" w14:textId="77777777" w:rsidR="0063661D" w:rsidRPr="00597048" w:rsidRDefault="00BB12DE" w:rsidP="0074788F">
            <w:pPr>
              <w:spacing w:after="60"/>
              <w:ind w:left="288" w:hanging="288"/>
              <w:rPr>
                <w:rFonts w:ascii="Calibri Light" w:hAnsi="Calibri Light"/>
                <w:sz w:val="28"/>
              </w:rPr>
            </w:pPr>
            <w:r w:rsidRPr="00597048">
              <w:rPr>
                <w:rFonts w:ascii="Calibri Light" w:hAnsi="Calibri Light"/>
                <w:sz w:val="28"/>
              </w:rPr>
              <w:t>1448 Ottoman victory at the second Battle of Kossovo; Ottoman domination of the Balkans</w:t>
            </w:r>
          </w:p>
        </w:tc>
        <w:tc>
          <w:tcPr>
            <w:tcW w:w="1667" w:type="pct"/>
          </w:tcPr>
          <w:p w14:paraId="4AF295A0" w14:textId="77777777" w:rsidR="0063661D" w:rsidRPr="00597048" w:rsidRDefault="00BB12DE" w:rsidP="0074788F">
            <w:pPr>
              <w:spacing w:after="60"/>
              <w:ind w:left="288" w:hanging="288"/>
              <w:rPr>
                <w:rFonts w:ascii="Calibri Light" w:hAnsi="Calibri Light"/>
                <w:sz w:val="28"/>
              </w:rPr>
            </w:pPr>
            <w:r w:rsidRPr="00597048">
              <w:rPr>
                <w:rFonts w:ascii="Calibri Light" w:hAnsi="Calibri Light"/>
                <w:sz w:val="28"/>
              </w:rPr>
              <w:t>1447 Union of Poland and Lithuania</w:t>
            </w:r>
          </w:p>
        </w:tc>
        <w:tc>
          <w:tcPr>
            <w:tcW w:w="1666" w:type="pct"/>
          </w:tcPr>
          <w:p w14:paraId="5762FFE7" w14:textId="77777777" w:rsidR="0063661D" w:rsidRPr="00597048" w:rsidRDefault="0063661D" w:rsidP="0074788F">
            <w:pPr>
              <w:spacing w:after="60"/>
              <w:ind w:left="288" w:hanging="288"/>
              <w:rPr>
                <w:rFonts w:ascii="Calibri Light" w:hAnsi="Calibri Light"/>
                <w:sz w:val="28"/>
              </w:rPr>
            </w:pPr>
          </w:p>
        </w:tc>
      </w:tr>
      <w:tr w:rsidR="009239DB" w:rsidRPr="00597048" w14:paraId="711809C0" w14:textId="77777777">
        <w:tc>
          <w:tcPr>
            <w:tcW w:w="1667" w:type="pct"/>
          </w:tcPr>
          <w:p w14:paraId="7CD2A1D7" w14:textId="77777777" w:rsidR="009239DB" w:rsidRPr="00597048" w:rsidRDefault="009239DB" w:rsidP="0074788F">
            <w:pPr>
              <w:spacing w:after="60"/>
              <w:ind w:left="288" w:hanging="288"/>
              <w:rPr>
                <w:rFonts w:ascii="Calibri Light" w:hAnsi="Calibri Light"/>
                <w:sz w:val="28"/>
              </w:rPr>
            </w:pPr>
          </w:p>
        </w:tc>
        <w:tc>
          <w:tcPr>
            <w:tcW w:w="1667" w:type="pct"/>
          </w:tcPr>
          <w:p w14:paraId="3797BA07" w14:textId="77777777" w:rsidR="009239DB" w:rsidRPr="00597048" w:rsidRDefault="009239DB" w:rsidP="0074788F">
            <w:pPr>
              <w:spacing w:after="60"/>
              <w:ind w:left="288" w:hanging="288"/>
              <w:rPr>
                <w:rFonts w:ascii="Calibri Light" w:hAnsi="Calibri Light"/>
                <w:sz w:val="28"/>
              </w:rPr>
            </w:pPr>
            <w:r w:rsidRPr="00597048">
              <w:rPr>
                <w:rFonts w:ascii="Calibri Light" w:hAnsi="Calibri Light"/>
                <w:sz w:val="28"/>
              </w:rPr>
              <w:t>1446 Second Peace of Thorn</w:t>
            </w:r>
          </w:p>
        </w:tc>
        <w:tc>
          <w:tcPr>
            <w:tcW w:w="1666" w:type="pct"/>
          </w:tcPr>
          <w:p w14:paraId="52C8815F" w14:textId="77777777" w:rsidR="009239DB" w:rsidRPr="00597048" w:rsidRDefault="00331DA0" w:rsidP="0074788F">
            <w:pPr>
              <w:spacing w:after="60"/>
              <w:ind w:left="288" w:hanging="288"/>
              <w:rPr>
                <w:rFonts w:ascii="Calibri Light" w:hAnsi="Calibri Light"/>
                <w:sz w:val="28"/>
              </w:rPr>
            </w:pPr>
            <w:r w:rsidRPr="00597048">
              <w:rPr>
                <w:rFonts w:ascii="Calibri Light" w:hAnsi="Calibri Light"/>
                <w:sz w:val="28"/>
              </w:rPr>
              <w:t>1480 Ivan III proclaimed Czar and Autocrat of Russia</w:t>
            </w:r>
          </w:p>
        </w:tc>
      </w:tr>
      <w:tr w:rsidR="009239DB" w:rsidRPr="00597048" w14:paraId="3386B397" w14:textId="77777777">
        <w:tc>
          <w:tcPr>
            <w:tcW w:w="1667" w:type="pct"/>
          </w:tcPr>
          <w:p w14:paraId="423B0EB3" w14:textId="77777777" w:rsidR="009239DB" w:rsidRPr="00597048" w:rsidRDefault="009239DB" w:rsidP="0074788F">
            <w:pPr>
              <w:spacing w:after="60"/>
              <w:ind w:left="288" w:hanging="288"/>
              <w:rPr>
                <w:rFonts w:ascii="Calibri Light" w:hAnsi="Calibri Light"/>
                <w:sz w:val="28"/>
              </w:rPr>
            </w:pPr>
          </w:p>
        </w:tc>
        <w:tc>
          <w:tcPr>
            <w:tcW w:w="1667" w:type="pct"/>
          </w:tcPr>
          <w:p w14:paraId="6EAFBDEB" w14:textId="77777777" w:rsidR="009239DB" w:rsidRPr="00597048" w:rsidRDefault="00331DA0" w:rsidP="0074788F">
            <w:pPr>
              <w:spacing w:after="60"/>
              <w:ind w:left="288" w:hanging="288"/>
              <w:rPr>
                <w:rFonts w:ascii="Calibri Light" w:hAnsi="Calibri Light"/>
                <w:sz w:val="28"/>
              </w:rPr>
            </w:pPr>
            <w:r w:rsidRPr="00597048">
              <w:rPr>
                <w:rFonts w:ascii="Calibri Light" w:hAnsi="Calibri Light"/>
                <w:sz w:val="28"/>
              </w:rPr>
              <w:t>1526 Ottoman victory at Moh</w:t>
            </w:r>
            <w:r w:rsidR="0073157A" w:rsidRPr="00597048">
              <w:rPr>
                <w:rFonts w:ascii="Calibri Light" w:hAnsi="Calibri Light"/>
                <w:sz w:val="28"/>
              </w:rPr>
              <w:t>á</w:t>
            </w:r>
            <w:r w:rsidRPr="00597048">
              <w:rPr>
                <w:rFonts w:ascii="Calibri Light" w:hAnsi="Calibri Light"/>
                <w:sz w:val="28"/>
              </w:rPr>
              <w:t>cs</w:t>
            </w:r>
          </w:p>
          <w:p w14:paraId="6715D8DB" w14:textId="77777777" w:rsidR="003959B2" w:rsidRPr="00597048" w:rsidRDefault="003959B2" w:rsidP="0074788F">
            <w:pPr>
              <w:spacing w:after="60"/>
              <w:ind w:left="288" w:hanging="288"/>
              <w:rPr>
                <w:rFonts w:ascii="Calibri Light" w:hAnsi="Calibri Light"/>
                <w:sz w:val="28"/>
              </w:rPr>
            </w:pPr>
            <w:r w:rsidRPr="00597048">
              <w:rPr>
                <w:rFonts w:ascii="Calibri Light" w:hAnsi="Calibri Light"/>
                <w:sz w:val="28"/>
              </w:rPr>
              <w:t>1547 Hapsburgs become hereditary kings of Bohemia</w:t>
            </w:r>
          </w:p>
          <w:p w14:paraId="4C2D2665" w14:textId="77777777" w:rsidR="003959B2" w:rsidRPr="00597048" w:rsidRDefault="003959B2" w:rsidP="0074788F">
            <w:pPr>
              <w:spacing w:after="60"/>
              <w:ind w:left="288" w:hanging="288"/>
              <w:rPr>
                <w:rFonts w:ascii="Calibri Light" w:hAnsi="Calibri Light"/>
                <w:sz w:val="28"/>
              </w:rPr>
            </w:pPr>
            <w:r w:rsidRPr="00597048">
              <w:rPr>
                <w:rFonts w:ascii="Calibri Light" w:hAnsi="Calibri Light"/>
                <w:sz w:val="28"/>
              </w:rPr>
              <w:t>1572 End of Jagiellonian dynasty in Poland</w:t>
            </w:r>
          </w:p>
        </w:tc>
        <w:tc>
          <w:tcPr>
            <w:tcW w:w="1666" w:type="pct"/>
          </w:tcPr>
          <w:p w14:paraId="7B26CC8D" w14:textId="77777777" w:rsidR="009239DB" w:rsidRPr="00597048" w:rsidRDefault="003548F3" w:rsidP="0074788F">
            <w:pPr>
              <w:spacing w:after="60"/>
              <w:ind w:left="288" w:hanging="288"/>
              <w:rPr>
                <w:rFonts w:ascii="Calibri Light" w:hAnsi="Calibri Light"/>
                <w:sz w:val="28"/>
              </w:rPr>
            </w:pPr>
            <w:r w:rsidRPr="00597048">
              <w:rPr>
                <w:rFonts w:ascii="Calibri Light" w:hAnsi="Calibri Light"/>
                <w:sz w:val="28"/>
              </w:rPr>
              <w:t>1533-1584 Reign of Ivan IV the Terrible</w:t>
            </w:r>
          </w:p>
          <w:p w14:paraId="1A823197" w14:textId="77777777" w:rsidR="003548F3" w:rsidRPr="00597048" w:rsidRDefault="003548F3" w:rsidP="0074788F">
            <w:pPr>
              <w:spacing w:after="60"/>
              <w:ind w:left="288" w:hanging="288"/>
              <w:rPr>
                <w:rFonts w:ascii="Calibri Light" w:hAnsi="Calibri Light"/>
                <w:sz w:val="28"/>
              </w:rPr>
            </w:pPr>
            <w:r w:rsidRPr="00597048">
              <w:rPr>
                <w:rFonts w:ascii="Calibri Light" w:hAnsi="Calibri Light"/>
                <w:sz w:val="28"/>
              </w:rPr>
              <w:t>1552-1556 Russians take Kazan and Astrakhan</w:t>
            </w:r>
          </w:p>
          <w:p w14:paraId="0FB524C8" w14:textId="77777777" w:rsidR="003548F3" w:rsidRPr="00597048" w:rsidRDefault="00290CAB" w:rsidP="0074788F">
            <w:pPr>
              <w:spacing w:after="60"/>
              <w:ind w:left="288" w:hanging="288"/>
              <w:rPr>
                <w:rFonts w:ascii="Calibri Light" w:hAnsi="Calibri Light"/>
                <w:sz w:val="28"/>
              </w:rPr>
            </w:pPr>
            <w:r w:rsidRPr="00597048">
              <w:rPr>
                <w:rFonts w:ascii="Calibri Light" w:hAnsi="Calibri Light"/>
                <w:sz w:val="28"/>
              </w:rPr>
              <w:t>1598-1605 Boris Godunov Czar of Russia</w:t>
            </w:r>
          </w:p>
          <w:p w14:paraId="3350C59A" w14:textId="77777777" w:rsidR="00290CAB" w:rsidRPr="00597048" w:rsidRDefault="00290CAB" w:rsidP="0074788F">
            <w:pPr>
              <w:spacing w:after="60"/>
              <w:ind w:left="288" w:hanging="288"/>
              <w:rPr>
                <w:rFonts w:ascii="Calibri Light" w:hAnsi="Calibri Light"/>
                <w:sz w:val="28"/>
              </w:rPr>
            </w:pPr>
            <w:r w:rsidRPr="00597048">
              <w:rPr>
                <w:rFonts w:ascii="Calibri Light" w:hAnsi="Calibri Light"/>
                <w:sz w:val="28"/>
              </w:rPr>
              <w:t>1604-1613 “Time of Troubles;” Polish intervention in Russia</w:t>
            </w:r>
          </w:p>
          <w:p w14:paraId="3CB98095" w14:textId="77777777" w:rsidR="00290CAB" w:rsidRPr="00597048" w:rsidRDefault="00290CAB" w:rsidP="0074788F">
            <w:pPr>
              <w:spacing w:after="60"/>
              <w:ind w:left="288" w:hanging="288"/>
              <w:rPr>
                <w:rFonts w:ascii="Calibri Light" w:hAnsi="Calibri Light"/>
                <w:sz w:val="28"/>
              </w:rPr>
            </w:pPr>
            <w:r w:rsidRPr="00597048">
              <w:rPr>
                <w:rFonts w:ascii="Calibri Light" w:hAnsi="Calibri Light"/>
                <w:sz w:val="28"/>
              </w:rPr>
              <w:t>1613 Accession of Michael I Romanov in Russia</w:t>
            </w:r>
          </w:p>
        </w:tc>
      </w:tr>
      <w:tr w:rsidR="003548F3" w:rsidRPr="00597048" w14:paraId="4D6636D7" w14:textId="77777777">
        <w:tc>
          <w:tcPr>
            <w:tcW w:w="1667" w:type="pct"/>
          </w:tcPr>
          <w:p w14:paraId="51A46B11" w14:textId="77777777" w:rsidR="003548F3" w:rsidRPr="00597048" w:rsidRDefault="003548F3" w:rsidP="0074788F">
            <w:pPr>
              <w:spacing w:after="60"/>
              <w:ind w:left="288" w:hanging="288"/>
              <w:rPr>
                <w:rFonts w:ascii="Calibri Light" w:hAnsi="Calibri Light"/>
                <w:sz w:val="28"/>
              </w:rPr>
            </w:pPr>
          </w:p>
        </w:tc>
        <w:tc>
          <w:tcPr>
            <w:tcW w:w="1667" w:type="pct"/>
          </w:tcPr>
          <w:p w14:paraId="2BAC4265" w14:textId="77777777" w:rsidR="003548F3" w:rsidRPr="00597048" w:rsidRDefault="00290CAB" w:rsidP="0074788F">
            <w:pPr>
              <w:spacing w:after="60"/>
              <w:ind w:left="288" w:hanging="288"/>
              <w:rPr>
                <w:rFonts w:ascii="Calibri Light" w:hAnsi="Calibri Light"/>
                <w:sz w:val="28"/>
              </w:rPr>
            </w:pPr>
            <w:r w:rsidRPr="00597048">
              <w:rPr>
                <w:rFonts w:ascii="Calibri Light" w:hAnsi="Calibri Light"/>
                <w:sz w:val="28"/>
              </w:rPr>
              <w:t>1620 Battle of White Mountain; end of Bohemian independence</w:t>
            </w:r>
          </w:p>
        </w:tc>
        <w:tc>
          <w:tcPr>
            <w:tcW w:w="1666" w:type="pct"/>
          </w:tcPr>
          <w:p w14:paraId="0A7BE0A8" w14:textId="77777777" w:rsidR="003548F3" w:rsidRPr="00597048" w:rsidRDefault="003548F3" w:rsidP="0074788F">
            <w:pPr>
              <w:spacing w:after="60"/>
              <w:ind w:left="288" w:hanging="288"/>
              <w:rPr>
                <w:rFonts w:ascii="Calibri Light" w:hAnsi="Calibri Light"/>
                <w:sz w:val="28"/>
              </w:rPr>
            </w:pPr>
          </w:p>
        </w:tc>
      </w:tr>
    </w:tbl>
    <w:p w14:paraId="6552BD94" w14:textId="77777777" w:rsidR="00657C99" w:rsidRPr="00597048" w:rsidRDefault="00657C99" w:rsidP="0074788F">
      <w:pPr>
        <w:pStyle w:val="Heading2"/>
        <w:rPr>
          <w:rFonts w:ascii="Calibri Light" w:hAnsi="Calibri Light"/>
          <w:b w:val="0"/>
          <w:sz w:val="28"/>
        </w:rPr>
      </w:pPr>
      <w:bookmarkStart w:id="89" w:name="_Toc98415210"/>
      <w:bookmarkStart w:id="90" w:name="_Toc98415292"/>
      <w:r w:rsidRPr="00597048">
        <w:rPr>
          <w:rFonts w:ascii="Calibri Light" w:hAnsi="Calibri Light"/>
          <w:b w:val="0"/>
          <w:sz w:val="28"/>
        </w:rPr>
        <w:t>TOWARD MODERNITY</w:t>
      </w:r>
      <w:bookmarkEnd w:id="89"/>
      <w:bookmarkEnd w:id="90"/>
    </w:p>
    <w:p w14:paraId="323FD10D" w14:textId="77777777" w:rsidR="00657C99" w:rsidRPr="00597048" w:rsidRDefault="00657C99" w:rsidP="0074788F">
      <w:pPr>
        <w:pStyle w:val="Heading3"/>
        <w:rPr>
          <w:rFonts w:ascii="Calibri Light" w:hAnsi="Calibri Light"/>
          <w:b w:val="0"/>
          <w:sz w:val="28"/>
        </w:rPr>
      </w:pPr>
      <w:bookmarkStart w:id="91" w:name="_Toc98415293"/>
      <w:r w:rsidRPr="00597048">
        <w:rPr>
          <w:rFonts w:ascii="Calibri Light" w:hAnsi="Calibri Light"/>
          <w:b w:val="0"/>
          <w:sz w:val="28"/>
        </w:rPr>
        <w:t>The Renaissance and Reformation in Europe</w:t>
      </w:r>
      <w:bookmarkEnd w:id="91"/>
    </w:p>
    <w:p w14:paraId="5543A3FB" w14:textId="77777777" w:rsidR="00FA6101" w:rsidRPr="00597048" w:rsidRDefault="00FA6101" w:rsidP="0074788F">
      <w:pPr>
        <w:pStyle w:val="Heading4"/>
        <w:rPr>
          <w:rFonts w:ascii="Calibri Light" w:hAnsi="Calibri Light"/>
          <w:i w:val="0"/>
          <w:sz w:val="28"/>
        </w:rPr>
      </w:pPr>
      <w:bookmarkStart w:id="92" w:name="_Toc98415294"/>
      <w:r w:rsidRPr="00597048">
        <w:rPr>
          <w:rFonts w:ascii="Calibri Light" w:hAnsi="Calibri Light"/>
          <w:i w:val="0"/>
          <w:sz w:val="28"/>
        </w:rPr>
        <w:t>The State System of the Italian Renaissance</w:t>
      </w:r>
      <w:bookmarkEnd w:id="92"/>
    </w:p>
    <w:p w14:paraId="1EF6C03C" w14:textId="77777777" w:rsidR="00FA6101" w:rsidRPr="00597048" w:rsidRDefault="00FA6101"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1250</w:t>
      </w:r>
      <w:r w:rsidRPr="00597048">
        <w:rPr>
          <w:rFonts w:ascii="Calibri Light" w:hAnsi="Calibri Light"/>
          <w:sz w:val="28"/>
        </w:rPr>
        <w:tab/>
        <w:t xml:space="preserve">Death of Frederick II </w:t>
      </w:r>
      <w:r w:rsidR="0097775B" w:rsidRPr="00597048">
        <w:rPr>
          <w:rFonts w:ascii="Calibri Light" w:hAnsi="Calibri Light"/>
          <w:sz w:val="28"/>
        </w:rPr>
        <w:t>and</w:t>
      </w:r>
      <w:r w:rsidRPr="00597048">
        <w:rPr>
          <w:rFonts w:ascii="Calibri Light" w:hAnsi="Calibri Light"/>
          <w:sz w:val="28"/>
        </w:rPr>
        <w:t xml:space="preserve"> beginning of the imperial interregnum</w:t>
      </w:r>
    </w:p>
    <w:p w14:paraId="7B396E6C" w14:textId="77777777" w:rsidR="00FA6101" w:rsidRPr="00597048" w:rsidRDefault="00FA610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1380</w:t>
      </w:r>
      <w:r w:rsidRPr="00597048">
        <w:rPr>
          <w:rFonts w:ascii="Calibri Light" w:hAnsi="Calibri Light"/>
          <w:sz w:val="28"/>
        </w:rPr>
        <w:tab/>
        <w:t>Removal of the papacy from Rome to Avignon</w:t>
      </w:r>
    </w:p>
    <w:p w14:paraId="654E2104" w14:textId="77777777" w:rsidR="00FA6101" w:rsidRPr="00597048" w:rsidRDefault="00FA610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1321</w:t>
      </w:r>
      <w:r w:rsidRPr="00597048">
        <w:rPr>
          <w:rFonts w:ascii="Calibri Light" w:hAnsi="Calibri Light"/>
          <w:sz w:val="28"/>
        </w:rPr>
        <w:tab/>
        <w:t>Death of Dante</w:t>
      </w:r>
    </w:p>
    <w:p w14:paraId="015572FE" w14:textId="77777777" w:rsidR="00FA6101" w:rsidRPr="00597048" w:rsidRDefault="00FA6101"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1325</w:t>
      </w:r>
      <w:r w:rsidRPr="00597048">
        <w:rPr>
          <w:rFonts w:ascii="Calibri Light" w:hAnsi="Calibri Light"/>
          <w:sz w:val="28"/>
        </w:rPr>
        <w:tab/>
        <w:t>Beginning of regular sea traffic between Italy and northern Europe via the open Atlantic</w:t>
      </w:r>
    </w:p>
    <w:p w14:paraId="46293A43" w14:textId="77777777" w:rsidR="00FA6101" w:rsidRPr="00597048" w:rsidRDefault="00FA610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1327</w:t>
      </w:r>
      <w:r w:rsidRPr="00597048">
        <w:rPr>
          <w:rFonts w:ascii="Calibri Light" w:hAnsi="Calibri Light"/>
          <w:sz w:val="28"/>
        </w:rPr>
        <w:tab/>
        <w:t>Earliest mention of an artillery piece in the documents</w:t>
      </w:r>
    </w:p>
    <w:p w14:paraId="36ACFAD4" w14:textId="77777777" w:rsidR="00FA6101" w:rsidRPr="00597048" w:rsidRDefault="00FA610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1342</w:t>
      </w:r>
      <w:r w:rsidRPr="00597048">
        <w:rPr>
          <w:rFonts w:ascii="Calibri Light" w:hAnsi="Calibri Light"/>
          <w:sz w:val="28"/>
        </w:rPr>
        <w:tab/>
        <w:t xml:space="preserve">Petrarch’s </w:t>
      </w:r>
      <w:r w:rsidRPr="00597048">
        <w:rPr>
          <w:rFonts w:ascii="Calibri Light" w:hAnsi="Calibri Light"/>
          <w:iCs/>
          <w:sz w:val="28"/>
        </w:rPr>
        <w:t>Italia mia</w:t>
      </w:r>
    </w:p>
    <w:p w14:paraId="251F57D5" w14:textId="77777777" w:rsidR="00FA6101" w:rsidRPr="00597048" w:rsidRDefault="00FA610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1347</w:t>
      </w:r>
      <w:r w:rsidRPr="00597048">
        <w:rPr>
          <w:rFonts w:ascii="Calibri Light" w:hAnsi="Calibri Light"/>
          <w:sz w:val="28"/>
        </w:rPr>
        <w:tab/>
        <w:t>Outbreak of the Black Death</w:t>
      </w:r>
    </w:p>
    <w:p w14:paraId="3E793E6D" w14:textId="77777777" w:rsidR="00FA6101" w:rsidRPr="00597048" w:rsidRDefault="00FA610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1378</w:t>
      </w:r>
      <w:r w:rsidRPr="00597048">
        <w:rPr>
          <w:rFonts w:ascii="Calibri Light" w:hAnsi="Calibri Light"/>
          <w:sz w:val="28"/>
        </w:rPr>
        <w:tab/>
        <w:t>Beginning of the Great Schism</w:t>
      </w:r>
    </w:p>
    <w:p w14:paraId="4C5CB057" w14:textId="77777777" w:rsidR="00FA6101" w:rsidRPr="00597048" w:rsidRDefault="00FA610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1385-1402</w:t>
      </w:r>
      <w:r w:rsidRPr="00597048">
        <w:rPr>
          <w:rFonts w:ascii="Calibri Light" w:hAnsi="Calibri Light"/>
          <w:sz w:val="28"/>
        </w:rPr>
        <w:tab/>
        <w:t>Reign of Gian Galeazzo Visconti, Duke of Milan</w:t>
      </w:r>
    </w:p>
    <w:p w14:paraId="1AE5E428" w14:textId="77777777" w:rsidR="00FA6101" w:rsidRPr="00597048" w:rsidRDefault="00FA610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1404-1414</w:t>
      </w:r>
      <w:r w:rsidRPr="00597048">
        <w:rPr>
          <w:rFonts w:ascii="Calibri Light" w:hAnsi="Calibri Light"/>
          <w:sz w:val="28"/>
        </w:rPr>
        <w:tab/>
        <w:t>Reign of Ladislas of Durazzo, King of Naples</w:t>
      </w:r>
    </w:p>
    <w:p w14:paraId="006E9140" w14:textId="77777777" w:rsidR="00FA6101" w:rsidRPr="00597048" w:rsidRDefault="00FA610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1414</w:t>
      </w:r>
      <w:r w:rsidRPr="00597048">
        <w:rPr>
          <w:rFonts w:ascii="Calibri Light" w:hAnsi="Calibri Light"/>
          <w:sz w:val="28"/>
        </w:rPr>
        <w:tab/>
        <w:t>Opening of the Council of Constance</w:t>
      </w:r>
    </w:p>
    <w:p w14:paraId="2CC6F900" w14:textId="77777777" w:rsidR="00FA6101" w:rsidRPr="00597048" w:rsidRDefault="00FA610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1434</w:t>
      </w:r>
      <w:r w:rsidRPr="00597048">
        <w:rPr>
          <w:rFonts w:ascii="Calibri Light" w:hAnsi="Calibri Light"/>
          <w:sz w:val="28"/>
        </w:rPr>
        <w:tab/>
        <w:t>Accession to power in Florence of Cosimo de’ Medici</w:t>
      </w:r>
    </w:p>
    <w:p w14:paraId="684B4A0B" w14:textId="77777777" w:rsidR="00FA6101" w:rsidRPr="00597048" w:rsidRDefault="00FA610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1450</w:t>
      </w:r>
      <w:r w:rsidRPr="00597048">
        <w:rPr>
          <w:rFonts w:ascii="Calibri Light" w:hAnsi="Calibri Light"/>
          <w:sz w:val="28"/>
        </w:rPr>
        <w:tab/>
        <w:t>Francesco Sforza becomes Duke of Milan</w:t>
      </w:r>
    </w:p>
    <w:p w14:paraId="2B64738F" w14:textId="77777777" w:rsidR="00FA6101" w:rsidRPr="00597048" w:rsidRDefault="00FA610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1457</w:t>
      </w:r>
      <w:r w:rsidRPr="00597048">
        <w:rPr>
          <w:rFonts w:ascii="Calibri Light" w:hAnsi="Calibri Light"/>
          <w:sz w:val="28"/>
        </w:rPr>
        <w:tab/>
        <w:t>Publication of the first surviving dated printed book</w:t>
      </w:r>
    </w:p>
    <w:p w14:paraId="47B1F1CA" w14:textId="77777777" w:rsidR="00FA6101" w:rsidRPr="00597048" w:rsidRDefault="00FA610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1469</w:t>
      </w:r>
      <w:r w:rsidRPr="00597048">
        <w:rPr>
          <w:rFonts w:ascii="Calibri Light" w:hAnsi="Calibri Light"/>
          <w:sz w:val="28"/>
        </w:rPr>
        <w:tab/>
        <w:t>Succession to power in Florence of Lorenzo the Magnificent</w:t>
      </w:r>
    </w:p>
    <w:p w14:paraId="1095BF1B" w14:textId="77777777" w:rsidR="00FA6101" w:rsidRPr="00597048" w:rsidRDefault="00FA610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1494</w:t>
      </w:r>
      <w:r w:rsidRPr="00597048">
        <w:rPr>
          <w:rFonts w:ascii="Calibri Light" w:hAnsi="Calibri Light"/>
          <w:sz w:val="28"/>
        </w:rPr>
        <w:tab/>
        <w:t>First French invasion of Italy; fall of the Medici and reestablishment of the Florentine Republic</w:t>
      </w:r>
    </w:p>
    <w:p w14:paraId="5BD137CA" w14:textId="77777777" w:rsidR="00FA6101" w:rsidRPr="00597048" w:rsidRDefault="00FA610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1497</w:t>
      </w:r>
      <w:r w:rsidRPr="00597048">
        <w:rPr>
          <w:rFonts w:ascii="Calibri Light" w:hAnsi="Calibri Light"/>
          <w:sz w:val="28"/>
        </w:rPr>
        <w:tab/>
        <w:t>Vasco da Gama reaches India by sea</w:t>
      </w:r>
    </w:p>
    <w:p w14:paraId="04561714" w14:textId="77777777" w:rsidR="00FA6101" w:rsidRPr="00597048" w:rsidRDefault="00FA610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1502</w:t>
      </w:r>
      <w:r w:rsidRPr="00597048">
        <w:rPr>
          <w:rFonts w:ascii="Calibri Light" w:hAnsi="Calibri Light"/>
          <w:sz w:val="28"/>
        </w:rPr>
        <w:tab/>
        <w:t>The Spanish conquer Naples</w:t>
      </w:r>
    </w:p>
    <w:p w14:paraId="75C013CF" w14:textId="77777777" w:rsidR="00FA6101" w:rsidRPr="00597048" w:rsidRDefault="00FA610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1513</w:t>
      </w:r>
      <w:r w:rsidRPr="00597048">
        <w:rPr>
          <w:rFonts w:ascii="Calibri Light" w:hAnsi="Calibri Light"/>
          <w:sz w:val="28"/>
        </w:rPr>
        <w:tab/>
        <w:t xml:space="preserve">Machiavelli’s </w:t>
      </w:r>
      <w:r w:rsidRPr="00597048">
        <w:rPr>
          <w:rFonts w:ascii="Calibri Light" w:hAnsi="Calibri Light"/>
          <w:iCs/>
          <w:sz w:val="28"/>
        </w:rPr>
        <w:t>Prince</w:t>
      </w:r>
    </w:p>
    <w:p w14:paraId="64C4D938" w14:textId="77777777" w:rsidR="00FA6101" w:rsidRPr="00597048" w:rsidRDefault="00FA610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1530</w:t>
      </w:r>
      <w:r w:rsidRPr="00597048">
        <w:rPr>
          <w:rFonts w:ascii="Calibri Light" w:hAnsi="Calibri Light"/>
          <w:sz w:val="28"/>
        </w:rPr>
        <w:tab/>
        <w:t>Fall of the last Florentine Republic; return of the Medici</w:t>
      </w:r>
    </w:p>
    <w:p w14:paraId="6ECE1E45" w14:textId="77777777" w:rsidR="00FA6101" w:rsidRPr="00597048" w:rsidRDefault="00FA610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1535</w:t>
      </w:r>
      <w:r w:rsidRPr="00597048">
        <w:rPr>
          <w:rFonts w:ascii="Calibri Light" w:hAnsi="Calibri Light"/>
          <w:sz w:val="28"/>
        </w:rPr>
        <w:tab/>
        <w:t>Charles V occupies Milan as an imperial fief</w:t>
      </w:r>
    </w:p>
    <w:p w14:paraId="746C309A" w14:textId="77777777" w:rsidR="00707B14" w:rsidRPr="00597048" w:rsidRDefault="00707B14" w:rsidP="0074788F">
      <w:pPr>
        <w:pStyle w:val="Heading4"/>
        <w:rPr>
          <w:rFonts w:ascii="Calibri Light" w:hAnsi="Calibri Light"/>
          <w:i w:val="0"/>
          <w:sz w:val="28"/>
        </w:rPr>
      </w:pPr>
      <w:bookmarkStart w:id="93" w:name="_Toc98415295"/>
      <w:r w:rsidRPr="00597048">
        <w:rPr>
          <w:rFonts w:ascii="Calibri Light" w:hAnsi="Calibri Light"/>
          <w:i w:val="0"/>
          <w:sz w:val="28"/>
        </w:rPr>
        <w:t>Humanism and Society</w:t>
      </w:r>
      <w:bookmarkEnd w:id="93"/>
    </w:p>
    <w:p w14:paraId="759187BE" w14:textId="77777777" w:rsidR="00707B14" w:rsidRPr="00597048" w:rsidRDefault="00707B14"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1341</w:t>
      </w:r>
      <w:r w:rsidRPr="00597048">
        <w:rPr>
          <w:rFonts w:ascii="Calibri Light" w:hAnsi="Calibri Light"/>
          <w:sz w:val="28"/>
        </w:rPr>
        <w:tab/>
        <w:t>Petrarch crowned poet laureate on the Capitoline in Rome</w:t>
      </w:r>
    </w:p>
    <w:p w14:paraId="6B117157" w14:textId="77777777" w:rsidR="00707B14" w:rsidRPr="00597048" w:rsidRDefault="00707B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1353</w:t>
      </w:r>
      <w:r w:rsidRPr="00597048">
        <w:rPr>
          <w:rFonts w:ascii="Calibri Light" w:hAnsi="Calibri Light"/>
          <w:sz w:val="28"/>
        </w:rPr>
        <w:tab/>
        <w:t xml:space="preserve">Boccaccio’s </w:t>
      </w:r>
      <w:r w:rsidRPr="00597048">
        <w:rPr>
          <w:rFonts w:ascii="Calibri Light" w:hAnsi="Calibri Light"/>
          <w:iCs/>
          <w:sz w:val="28"/>
        </w:rPr>
        <w:t>Decameron</w:t>
      </w:r>
    </w:p>
    <w:p w14:paraId="17361769" w14:textId="77777777" w:rsidR="00707B14" w:rsidRPr="00597048" w:rsidRDefault="00707B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1375</w:t>
      </w:r>
      <w:r w:rsidRPr="00597048">
        <w:rPr>
          <w:rFonts w:ascii="Calibri Light" w:hAnsi="Calibri Light"/>
          <w:sz w:val="28"/>
        </w:rPr>
        <w:tab/>
        <w:t>Coluccio Salutati appointed chancellor of the Florentine Republic</w:t>
      </w:r>
    </w:p>
    <w:p w14:paraId="112CD3EA" w14:textId="77777777" w:rsidR="00707B14" w:rsidRPr="00597048" w:rsidRDefault="00707B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1404</w:t>
      </w:r>
      <w:r w:rsidRPr="00597048">
        <w:rPr>
          <w:rFonts w:ascii="Calibri Light" w:hAnsi="Calibri Light"/>
          <w:sz w:val="28"/>
        </w:rPr>
        <w:tab/>
        <w:t xml:space="preserve">Pier Paolo Vergerio’s </w:t>
      </w:r>
      <w:r w:rsidRPr="00597048">
        <w:rPr>
          <w:rFonts w:ascii="Calibri Light" w:hAnsi="Calibri Light"/>
          <w:iCs/>
          <w:sz w:val="28"/>
        </w:rPr>
        <w:t>Concerning Liberal Studies</w:t>
      </w:r>
      <w:r w:rsidRPr="00597048">
        <w:rPr>
          <w:rFonts w:ascii="Calibri Light" w:hAnsi="Calibri Light"/>
          <w:sz w:val="28"/>
        </w:rPr>
        <w:t>, the first humanist treatise on education</w:t>
      </w:r>
    </w:p>
    <w:p w14:paraId="7FCA7765" w14:textId="77777777" w:rsidR="00707B14" w:rsidRPr="00597048" w:rsidRDefault="00707B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1414</w:t>
      </w:r>
      <w:r w:rsidRPr="00597048">
        <w:rPr>
          <w:rFonts w:ascii="Calibri Light" w:hAnsi="Calibri Light"/>
          <w:sz w:val="28"/>
        </w:rPr>
        <w:tab/>
        <w:t xml:space="preserve">Poggio Bracciolini discovers Quintillian’s </w:t>
      </w:r>
      <w:r w:rsidRPr="00597048">
        <w:rPr>
          <w:rFonts w:ascii="Calibri Light" w:hAnsi="Calibri Light"/>
          <w:iCs/>
          <w:sz w:val="28"/>
        </w:rPr>
        <w:t xml:space="preserve">De institutione oratoria </w:t>
      </w:r>
      <w:r w:rsidRPr="00597048">
        <w:rPr>
          <w:rFonts w:ascii="Calibri Light" w:hAnsi="Calibri Light"/>
          <w:sz w:val="28"/>
        </w:rPr>
        <w:t>in the library of the monastery of St. Gallen in Switzerland</w:t>
      </w:r>
    </w:p>
    <w:p w14:paraId="15535129" w14:textId="77777777" w:rsidR="00707B14" w:rsidRPr="00597048" w:rsidRDefault="00707B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1429</w:t>
      </w:r>
      <w:r w:rsidRPr="00597048">
        <w:rPr>
          <w:rFonts w:ascii="Calibri Light" w:hAnsi="Calibri Light"/>
          <w:sz w:val="28"/>
        </w:rPr>
        <w:tab/>
        <w:t xml:space="preserve">Leonardo Bruni finishes his </w:t>
      </w:r>
      <w:r w:rsidRPr="00597048">
        <w:rPr>
          <w:rFonts w:ascii="Calibri Light" w:hAnsi="Calibri Light"/>
          <w:iCs/>
          <w:sz w:val="28"/>
        </w:rPr>
        <w:t>History of Florence</w:t>
      </w:r>
    </w:p>
    <w:p w14:paraId="385D41ED" w14:textId="77777777" w:rsidR="00707B14" w:rsidRPr="00597048" w:rsidRDefault="00707B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1440</w:t>
      </w:r>
      <w:r w:rsidRPr="00597048">
        <w:rPr>
          <w:rFonts w:ascii="Calibri Light" w:hAnsi="Calibri Light"/>
          <w:sz w:val="28"/>
        </w:rPr>
        <w:tab/>
        <w:t xml:space="preserve">Lorenzo Valla’s </w:t>
      </w:r>
      <w:r w:rsidRPr="00597048">
        <w:rPr>
          <w:rFonts w:ascii="Calibri Light" w:hAnsi="Calibri Light"/>
          <w:iCs/>
          <w:sz w:val="28"/>
        </w:rPr>
        <w:t xml:space="preserve">On the True Good </w:t>
      </w:r>
      <w:r w:rsidRPr="00597048">
        <w:rPr>
          <w:rFonts w:ascii="Calibri Light" w:hAnsi="Calibri Light"/>
          <w:sz w:val="28"/>
        </w:rPr>
        <w:t xml:space="preserve">[or </w:t>
      </w:r>
      <w:r w:rsidRPr="00597048">
        <w:rPr>
          <w:rFonts w:ascii="Calibri Light" w:hAnsi="Calibri Light"/>
          <w:iCs/>
          <w:sz w:val="28"/>
        </w:rPr>
        <w:t>On Pleasure</w:t>
      </w:r>
      <w:r w:rsidRPr="00597048">
        <w:rPr>
          <w:rFonts w:ascii="Calibri Light" w:hAnsi="Calibri Light"/>
          <w:sz w:val="28"/>
        </w:rPr>
        <w:t>]</w:t>
      </w:r>
    </w:p>
    <w:p w14:paraId="6CB6E521" w14:textId="77777777" w:rsidR="00707B14" w:rsidRPr="00597048" w:rsidRDefault="00707B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1450</w:t>
      </w:r>
      <w:r w:rsidRPr="00597048">
        <w:rPr>
          <w:rFonts w:ascii="Calibri Light" w:hAnsi="Calibri Light"/>
          <w:sz w:val="28"/>
        </w:rPr>
        <w:tab/>
        <w:t>Pope Nicholas V founds the Vatican Library</w:t>
      </w:r>
    </w:p>
    <w:p w14:paraId="3F81207E" w14:textId="77777777" w:rsidR="0052119B" w:rsidRPr="00597048" w:rsidRDefault="0052119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1456</w:t>
      </w:r>
      <w:r w:rsidRPr="00597048">
        <w:rPr>
          <w:rFonts w:ascii="Calibri Light" w:hAnsi="Calibri Light"/>
          <w:sz w:val="28"/>
        </w:rPr>
        <w:tab/>
        <w:t>Giannozzo Manetti enters the service of King Alfonso of Naples</w:t>
      </w:r>
    </w:p>
    <w:p w14:paraId="57C86534" w14:textId="77777777" w:rsidR="0052119B" w:rsidRPr="00597048" w:rsidRDefault="0052119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1462</w:t>
      </w:r>
      <w:r w:rsidRPr="00597048">
        <w:rPr>
          <w:rFonts w:ascii="Calibri Light" w:hAnsi="Calibri Light"/>
          <w:sz w:val="28"/>
        </w:rPr>
        <w:tab/>
        <w:t>Establishment of the Platonic Academy in Florence</w:t>
      </w:r>
    </w:p>
    <w:p w14:paraId="3DDF5727" w14:textId="77777777" w:rsidR="0052119B" w:rsidRPr="00597048" w:rsidRDefault="0052119B"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1469</w:t>
      </w:r>
      <w:r w:rsidRPr="00597048">
        <w:rPr>
          <w:rFonts w:ascii="Calibri Light" w:hAnsi="Calibri Light"/>
          <w:sz w:val="28"/>
        </w:rPr>
        <w:tab/>
        <w:t>Marsilio Ficino finishes translating into Latin the dialogues of Plato, the first complete translation into any Western language</w:t>
      </w:r>
    </w:p>
    <w:p w14:paraId="3C1F5626" w14:textId="77777777" w:rsidR="0052119B" w:rsidRPr="00597048" w:rsidRDefault="0052119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1469</w:t>
      </w:r>
      <w:r w:rsidRPr="00597048">
        <w:rPr>
          <w:rFonts w:ascii="Calibri Light" w:hAnsi="Calibri Light"/>
          <w:sz w:val="28"/>
        </w:rPr>
        <w:tab/>
        <w:t>Birth of Erasmus</w:t>
      </w:r>
    </w:p>
    <w:p w14:paraId="1938C7A0" w14:textId="77777777" w:rsidR="0052119B" w:rsidRPr="00597048" w:rsidRDefault="0052119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1486</w:t>
      </w:r>
      <w:r w:rsidRPr="00597048">
        <w:rPr>
          <w:rFonts w:ascii="Calibri Light" w:hAnsi="Calibri Light"/>
          <w:sz w:val="28"/>
        </w:rPr>
        <w:tab/>
        <w:t xml:space="preserve">Pico della Mirandola, </w:t>
      </w:r>
      <w:r w:rsidRPr="00597048">
        <w:rPr>
          <w:rFonts w:ascii="Calibri Light" w:hAnsi="Calibri Light"/>
          <w:iCs/>
          <w:sz w:val="28"/>
        </w:rPr>
        <w:t>Oration on the Dignity of Man</w:t>
      </w:r>
    </w:p>
    <w:p w14:paraId="324EF41B" w14:textId="77777777" w:rsidR="0052119B" w:rsidRPr="00597048" w:rsidRDefault="0052119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1505</w:t>
      </w:r>
      <w:r w:rsidRPr="00597048">
        <w:rPr>
          <w:rFonts w:ascii="Calibri Light" w:hAnsi="Calibri Light"/>
          <w:sz w:val="28"/>
        </w:rPr>
        <w:tab/>
        <w:t xml:space="preserve">Erasmus publishes Valla’s </w:t>
      </w:r>
      <w:r w:rsidRPr="00597048">
        <w:rPr>
          <w:rFonts w:ascii="Calibri Light" w:hAnsi="Calibri Light"/>
          <w:iCs/>
          <w:sz w:val="28"/>
        </w:rPr>
        <w:t>Annotations on the New Testament</w:t>
      </w:r>
    </w:p>
    <w:p w14:paraId="19F78561" w14:textId="77777777" w:rsidR="0052119B" w:rsidRPr="00597048" w:rsidRDefault="0052119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1516</w:t>
      </w:r>
      <w:r w:rsidRPr="00597048">
        <w:rPr>
          <w:rFonts w:ascii="Calibri Light" w:hAnsi="Calibri Light"/>
          <w:sz w:val="28"/>
        </w:rPr>
        <w:tab/>
        <w:t xml:space="preserve">Pietro Pomponazzi’s </w:t>
      </w:r>
      <w:r w:rsidR="00161314" w:rsidRPr="00597048">
        <w:rPr>
          <w:rFonts w:ascii="Calibri Light" w:hAnsi="Calibri Light"/>
          <w:iCs/>
          <w:sz w:val="28"/>
        </w:rPr>
        <w:t>On the Immortality of the Soul</w:t>
      </w:r>
    </w:p>
    <w:p w14:paraId="47C49E59" w14:textId="77777777" w:rsidR="00161314" w:rsidRPr="00597048" w:rsidRDefault="00161314" w:rsidP="0074788F">
      <w:pPr>
        <w:pStyle w:val="Heading4"/>
        <w:rPr>
          <w:rFonts w:ascii="Calibri Light" w:hAnsi="Calibri Light"/>
          <w:i w:val="0"/>
          <w:sz w:val="28"/>
        </w:rPr>
      </w:pPr>
      <w:bookmarkStart w:id="94" w:name="_Toc98415296"/>
      <w:r w:rsidRPr="00597048">
        <w:rPr>
          <w:rFonts w:ascii="Calibri Light" w:hAnsi="Calibri Light"/>
          <w:i w:val="0"/>
          <w:sz w:val="28"/>
        </w:rPr>
        <w:t>Renaissance Art</w:t>
      </w:r>
      <w:bookmarkEnd w:id="94"/>
    </w:p>
    <w:p w14:paraId="5CFB9A71" w14:textId="77777777" w:rsidR="00161314" w:rsidRPr="00597048" w:rsidRDefault="00161314"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c. 1255-1319</w:t>
      </w:r>
      <w:r w:rsidRPr="00597048">
        <w:rPr>
          <w:rFonts w:ascii="Calibri Light" w:hAnsi="Calibri Light"/>
          <w:sz w:val="28"/>
        </w:rPr>
        <w:tab/>
        <w:t>Duccio di Buoninsegna</w:t>
      </w:r>
    </w:p>
    <w:p w14:paraId="3B60C049" w14:textId="77777777" w:rsidR="00161314" w:rsidRPr="00597048" w:rsidRDefault="001613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1276-1337</w:t>
      </w:r>
      <w:r w:rsidRPr="00597048">
        <w:rPr>
          <w:rFonts w:ascii="Calibri Light" w:hAnsi="Calibri Light"/>
          <w:sz w:val="28"/>
        </w:rPr>
        <w:tab/>
        <w:t>Giotto</w:t>
      </w:r>
    </w:p>
    <w:p w14:paraId="09BD8531" w14:textId="77777777" w:rsidR="00161314" w:rsidRPr="00597048" w:rsidRDefault="001613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1337-1466</w:t>
      </w:r>
      <w:r w:rsidRPr="00597048">
        <w:rPr>
          <w:rFonts w:ascii="Calibri Light" w:hAnsi="Calibri Light"/>
          <w:sz w:val="28"/>
        </w:rPr>
        <w:tab/>
        <w:t>Filippo Brunelleschi</w:t>
      </w:r>
    </w:p>
    <w:p w14:paraId="46AB6604" w14:textId="77777777" w:rsidR="00161314" w:rsidRPr="00597048" w:rsidRDefault="001613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1386-1466</w:t>
      </w:r>
      <w:r w:rsidRPr="00597048">
        <w:rPr>
          <w:rFonts w:ascii="Calibri Light" w:hAnsi="Calibri Light"/>
          <w:sz w:val="28"/>
        </w:rPr>
        <w:tab/>
        <w:t>Donatello</w:t>
      </w:r>
    </w:p>
    <w:p w14:paraId="387590A7" w14:textId="77777777" w:rsidR="00161314" w:rsidRPr="00597048" w:rsidRDefault="001613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1387-1455</w:t>
      </w:r>
      <w:r w:rsidRPr="00597048">
        <w:rPr>
          <w:rFonts w:ascii="Calibri Light" w:hAnsi="Calibri Light"/>
          <w:sz w:val="28"/>
        </w:rPr>
        <w:tab/>
        <w:t>Fra Angelico</w:t>
      </w:r>
    </w:p>
    <w:p w14:paraId="113B3169" w14:textId="77777777" w:rsidR="00161314" w:rsidRPr="00597048" w:rsidRDefault="001613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1401-1428</w:t>
      </w:r>
      <w:r w:rsidRPr="00597048">
        <w:rPr>
          <w:rFonts w:ascii="Calibri Light" w:hAnsi="Calibri Light"/>
          <w:sz w:val="28"/>
        </w:rPr>
        <w:tab/>
        <w:t>Masaccio</w:t>
      </w:r>
    </w:p>
    <w:p w14:paraId="26E33B59" w14:textId="77777777" w:rsidR="00161314" w:rsidRPr="00597048" w:rsidRDefault="001613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1404-1472</w:t>
      </w:r>
      <w:r w:rsidRPr="00597048">
        <w:rPr>
          <w:rFonts w:ascii="Calibri Light" w:hAnsi="Calibri Light"/>
          <w:sz w:val="28"/>
        </w:rPr>
        <w:tab/>
        <w:t>Leon Battista Alberti</w:t>
      </w:r>
    </w:p>
    <w:p w14:paraId="766893A1" w14:textId="77777777" w:rsidR="00161314" w:rsidRPr="00597048" w:rsidRDefault="001613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1426-1492</w:t>
      </w:r>
      <w:r w:rsidRPr="00597048">
        <w:rPr>
          <w:rFonts w:ascii="Calibri Light" w:hAnsi="Calibri Light"/>
          <w:sz w:val="28"/>
        </w:rPr>
        <w:tab/>
        <w:t>Piero della Francesca</w:t>
      </w:r>
    </w:p>
    <w:p w14:paraId="24F48093" w14:textId="77777777" w:rsidR="00161314" w:rsidRPr="00597048" w:rsidRDefault="001613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1430-1516</w:t>
      </w:r>
      <w:r w:rsidRPr="00597048">
        <w:rPr>
          <w:rFonts w:ascii="Calibri Light" w:hAnsi="Calibri Light"/>
          <w:sz w:val="28"/>
        </w:rPr>
        <w:tab/>
        <w:t>Giovanni Bellini</w:t>
      </w:r>
    </w:p>
    <w:p w14:paraId="52F54F42" w14:textId="77777777" w:rsidR="00161314" w:rsidRPr="00597048" w:rsidRDefault="001613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1431-1506</w:t>
      </w:r>
      <w:r w:rsidRPr="00597048">
        <w:rPr>
          <w:rFonts w:ascii="Calibri Light" w:hAnsi="Calibri Light"/>
          <w:sz w:val="28"/>
        </w:rPr>
        <w:tab/>
        <w:t>Andrea Mantegna</w:t>
      </w:r>
    </w:p>
    <w:p w14:paraId="27EE783C" w14:textId="77777777" w:rsidR="00161314" w:rsidRPr="00597048" w:rsidRDefault="001613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1444-1510</w:t>
      </w:r>
      <w:r w:rsidRPr="00597048">
        <w:rPr>
          <w:rFonts w:ascii="Calibri Light" w:hAnsi="Calibri Light"/>
          <w:sz w:val="28"/>
        </w:rPr>
        <w:tab/>
        <w:t>Botticelli</w:t>
      </w:r>
    </w:p>
    <w:p w14:paraId="028766CC" w14:textId="77777777" w:rsidR="00161314" w:rsidRPr="00597048" w:rsidRDefault="001613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1444-1514</w:t>
      </w:r>
      <w:r w:rsidRPr="00597048">
        <w:rPr>
          <w:rFonts w:ascii="Calibri Light" w:hAnsi="Calibri Light"/>
          <w:sz w:val="28"/>
        </w:rPr>
        <w:tab/>
        <w:t>Bramante</w:t>
      </w:r>
    </w:p>
    <w:p w14:paraId="1F7F6126" w14:textId="77777777" w:rsidR="00161314" w:rsidRPr="00597048" w:rsidRDefault="001613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1452-1519</w:t>
      </w:r>
      <w:r w:rsidRPr="00597048">
        <w:rPr>
          <w:rFonts w:ascii="Calibri Light" w:hAnsi="Calibri Light"/>
          <w:sz w:val="28"/>
        </w:rPr>
        <w:tab/>
        <w:t>Leonardo da Vinci</w:t>
      </w:r>
    </w:p>
    <w:p w14:paraId="74BEBBC1" w14:textId="77777777" w:rsidR="00161314" w:rsidRPr="00597048" w:rsidRDefault="001613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1471-1528</w:t>
      </w:r>
      <w:r w:rsidRPr="00597048">
        <w:rPr>
          <w:rFonts w:ascii="Calibri Light" w:hAnsi="Calibri Light"/>
          <w:sz w:val="28"/>
        </w:rPr>
        <w:tab/>
        <w:t>Albrecht D</w:t>
      </w:r>
      <w:r w:rsidR="00610875" w:rsidRPr="00597048">
        <w:rPr>
          <w:rFonts w:ascii="Calibri Light" w:hAnsi="Calibri Light"/>
          <w:sz w:val="28"/>
        </w:rPr>
        <w:t>ürer</w:t>
      </w:r>
    </w:p>
    <w:p w14:paraId="5435E0DC" w14:textId="77777777" w:rsidR="00610875" w:rsidRPr="00597048" w:rsidRDefault="0061087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1475-1564</w:t>
      </w:r>
      <w:r w:rsidRPr="00597048">
        <w:rPr>
          <w:rFonts w:ascii="Calibri Light" w:hAnsi="Calibri Light"/>
          <w:sz w:val="28"/>
        </w:rPr>
        <w:tab/>
        <w:t>Michelangelo</w:t>
      </w:r>
    </w:p>
    <w:p w14:paraId="32003A9B" w14:textId="77777777" w:rsidR="00610875" w:rsidRPr="00597048" w:rsidRDefault="0061087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1477-1576</w:t>
      </w:r>
      <w:r w:rsidRPr="00597048">
        <w:rPr>
          <w:rFonts w:ascii="Calibri Light" w:hAnsi="Calibri Light"/>
          <w:sz w:val="28"/>
        </w:rPr>
        <w:tab/>
        <w:t>Titian</w:t>
      </w:r>
    </w:p>
    <w:p w14:paraId="4DD50840" w14:textId="77777777" w:rsidR="00610875" w:rsidRPr="00597048" w:rsidRDefault="00610875" w:rsidP="0074788F">
      <w:pPr>
        <w:tabs>
          <w:tab w:val="right" w:pos="1872"/>
          <w:tab w:val="left" w:pos="2160"/>
        </w:tabs>
        <w:ind w:left="2520" w:hanging="2088"/>
        <w:rPr>
          <w:rFonts w:ascii="Calibri Light" w:hAnsi="Calibri Light"/>
          <w:sz w:val="28"/>
        </w:rPr>
      </w:pPr>
      <w:r w:rsidRPr="00597048">
        <w:rPr>
          <w:rFonts w:ascii="Calibri Light" w:hAnsi="Calibri Light"/>
          <w:sz w:val="28"/>
        </w:rPr>
        <w:tab/>
        <w:t>c. 1478-1510</w:t>
      </w:r>
      <w:r w:rsidRPr="00597048">
        <w:rPr>
          <w:rFonts w:ascii="Calibri Light" w:hAnsi="Calibri Light"/>
          <w:sz w:val="28"/>
        </w:rPr>
        <w:tab/>
        <w:t>Giorgione</w:t>
      </w:r>
    </w:p>
    <w:p w14:paraId="00AA6515" w14:textId="77777777" w:rsidR="00610875" w:rsidRPr="00597048" w:rsidRDefault="0061087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1483-1520</w:t>
      </w:r>
      <w:r w:rsidRPr="00597048">
        <w:rPr>
          <w:rFonts w:ascii="Calibri Light" w:hAnsi="Calibri Light"/>
          <w:sz w:val="28"/>
        </w:rPr>
        <w:tab/>
        <w:t>Raphael</w:t>
      </w:r>
    </w:p>
    <w:p w14:paraId="23F48456" w14:textId="77777777" w:rsidR="00610875" w:rsidRPr="00597048" w:rsidRDefault="0061087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1494-1534</w:t>
      </w:r>
      <w:r w:rsidRPr="00597048">
        <w:rPr>
          <w:rFonts w:ascii="Calibri Light" w:hAnsi="Calibri Light"/>
          <w:sz w:val="28"/>
        </w:rPr>
        <w:tab/>
        <w:t>Correggio</w:t>
      </w:r>
    </w:p>
    <w:p w14:paraId="7685A970" w14:textId="77777777" w:rsidR="00610875" w:rsidRPr="00597048" w:rsidRDefault="0061087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1511-1574</w:t>
      </w:r>
      <w:r w:rsidRPr="00597048">
        <w:rPr>
          <w:rFonts w:ascii="Calibri Light" w:hAnsi="Calibri Light"/>
          <w:sz w:val="28"/>
        </w:rPr>
        <w:tab/>
        <w:t>Giorgio Vasari</w:t>
      </w:r>
    </w:p>
    <w:p w14:paraId="00C21CFF" w14:textId="77777777" w:rsidR="00610875" w:rsidRPr="00597048" w:rsidRDefault="0061087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1518-1590</w:t>
      </w:r>
      <w:r w:rsidRPr="00597048">
        <w:rPr>
          <w:rFonts w:ascii="Calibri Light" w:hAnsi="Calibri Light"/>
          <w:sz w:val="28"/>
        </w:rPr>
        <w:tab/>
        <w:t>Andrea Palladio</w:t>
      </w:r>
    </w:p>
    <w:p w14:paraId="31DF22B4" w14:textId="77777777" w:rsidR="00610875" w:rsidRPr="00597048" w:rsidRDefault="0061087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1518-1594</w:t>
      </w:r>
      <w:r w:rsidRPr="00597048">
        <w:rPr>
          <w:rFonts w:ascii="Calibri Light" w:hAnsi="Calibri Light"/>
          <w:sz w:val="28"/>
        </w:rPr>
        <w:tab/>
        <w:t>Tintoretto</w:t>
      </w:r>
    </w:p>
    <w:p w14:paraId="5843127B" w14:textId="77777777" w:rsidR="00610875" w:rsidRPr="00597048" w:rsidRDefault="0061087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1528-1588</w:t>
      </w:r>
      <w:r w:rsidRPr="00597048">
        <w:rPr>
          <w:rFonts w:ascii="Calibri Light" w:hAnsi="Calibri Light"/>
          <w:sz w:val="28"/>
        </w:rPr>
        <w:tab/>
        <w:t>Paolo Veronese</w:t>
      </w:r>
    </w:p>
    <w:p w14:paraId="2028DBC7" w14:textId="77777777" w:rsidR="00747FAE" w:rsidRPr="00597048" w:rsidRDefault="00747FAE" w:rsidP="0074788F">
      <w:pPr>
        <w:pStyle w:val="Heading4"/>
        <w:rPr>
          <w:rFonts w:ascii="Calibri Light" w:hAnsi="Calibri Light"/>
          <w:i w:val="0"/>
          <w:sz w:val="28"/>
        </w:rPr>
      </w:pPr>
      <w:bookmarkStart w:id="95" w:name="_Toc98415297"/>
      <w:r w:rsidRPr="00597048">
        <w:rPr>
          <w:rFonts w:ascii="Calibri Light" w:hAnsi="Calibri Light"/>
          <w:i w:val="0"/>
          <w:sz w:val="28"/>
        </w:rPr>
        <w:t>The Reformation: Doctrine</w:t>
      </w:r>
      <w:bookmarkEnd w:id="95"/>
    </w:p>
    <w:p w14:paraId="5A84306A" w14:textId="77777777" w:rsidR="00747FAE" w:rsidRPr="00597048" w:rsidRDefault="00747FAE"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1505</w:t>
      </w:r>
      <w:r w:rsidRPr="00597048">
        <w:rPr>
          <w:rFonts w:ascii="Calibri Light" w:hAnsi="Calibri Light"/>
          <w:sz w:val="28"/>
        </w:rPr>
        <w:tab/>
        <w:t>Martin Luther joins the Augustinian Order</w:t>
      </w:r>
    </w:p>
    <w:p w14:paraId="1C424B85" w14:textId="77777777" w:rsidR="00747FAE" w:rsidRPr="00597048" w:rsidRDefault="00747FA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1512</w:t>
      </w:r>
      <w:r w:rsidRPr="00597048">
        <w:rPr>
          <w:rFonts w:ascii="Calibri Light" w:hAnsi="Calibri Light"/>
          <w:sz w:val="28"/>
        </w:rPr>
        <w:tab/>
        <w:t>Luther appointed professor of Holy Scriptures at the University of Wittenberg</w:t>
      </w:r>
    </w:p>
    <w:p w14:paraId="3657EE35" w14:textId="77777777" w:rsidR="00747FAE" w:rsidRPr="00597048" w:rsidRDefault="00747FA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1516</w:t>
      </w:r>
      <w:r w:rsidRPr="00597048">
        <w:rPr>
          <w:rFonts w:ascii="Calibri Light" w:hAnsi="Calibri Light"/>
          <w:sz w:val="28"/>
        </w:rPr>
        <w:tab/>
        <w:t>First edition of the New Testament in Greek</w:t>
      </w:r>
    </w:p>
    <w:p w14:paraId="665A2644" w14:textId="77777777" w:rsidR="00747FAE" w:rsidRPr="00597048" w:rsidRDefault="00747FA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1517</w:t>
      </w:r>
      <w:r w:rsidRPr="00597048">
        <w:rPr>
          <w:rFonts w:ascii="Calibri Light" w:hAnsi="Calibri Light"/>
          <w:sz w:val="28"/>
        </w:rPr>
        <w:tab/>
        <w:t>Luther’s theses against indulgences</w:t>
      </w:r>
    </w:p>
    <w:p w14:paraId="2B7AF5B1" w14:textId="77777777" w:rsidR="00747FAE" w:rsidRPr="00597048" w:rsidRDefault="00747FA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1518</w:t>
      </w:r>
      <w:r w:rsidRPr="00597048">
        <w:rPr>
          <w:rFonts w:ascii="Calibri Light" w:hAnsi="Calibri Light"/>
          <w:sz w:val="28"/>
        </w:rPr>
        <w:tab/>
        <w:t>Zwingli called to be minister at Zurich</w:t>
      </w:r>
    </w:p>
    <w:p w14:paraId="27304BDD" w14:textId="77777777" w:rsidR="00747FAE" w:rsidRPr="00597048" w:rsidRDefault="00747FA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1520</w:t>
      </w:r>
      <w:r w:rsidRPr="00597048">
        <w:rPr>
          <w:rFonts w:ascii="Calibri Light" w:hAnsi="Calibri Light"/>
          <w:sz w:val="28"/>
        </w:rPr>
        <w:tab/>
        <w:t xml:space="preserve">Luther’s </w:t>
      </w:r>
      <w:r w:rsidRPr="00597048">
        <w:rPr>
          <w:rFonts w:ascii="Calibri Light" w:hAnsi="Calibri Light"/>
          <w:iCs/>
          <w:sz w:val="28"/>
        </w:rPr>
        <w:t xml:space="preserve">Open Letter to the Christian Nobility of the German Nation, The Babylonian Captivity of the Church, </w:t>
      </w:r>
      <w:r w:rsidRPr="00597048">
        <w:rPr>
          <w:rFonts w:ascii="Calibri Light" w:hAnsi="Calibri Light"/>
          <w:sz w:val="28"/>
        </w:rPr>
        <w:t xml:space="preserve">and </w:t>
      </w:r>
      <w:r w:rsidRPr="00597048">
        <w:rPr>
          <w:rFonts w:ascii="Calibri Light" w:hAnsi="Calibri Light"/>
          <w:iCs/>
          <w:sz w:val="28"/>
        </w:rPr>
        <w:t>On Christian Liberty</w:t>
      </w:r>
      <w:r w:rsidRPr="00597048">
        <w:rPr>
          <w:rFonts w:ascii="Calibri Light" w:hAnsi="Calibri Light"/>
          <w:sz w:val="28"/>
        </w:rPr>
        <w:t>; Luther’s excommunication</w:t>
      </w:r>
    </w:p>
    <w:p w14:paraId="02DB187C" w14:textId="77777777" w:rsidR="00747FAE" w:rsidRPr="00597048" w:rsidRDefault="00747FA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1521</w:t>
      </w:r>
      <w:r w:rsidRPr="00597048">
        <w:rPr>
          <w:rFonts w:ascii="Calibri Light" w:hAnsi="Calibri Light"/>
          <w:sz w:val="28"/>
        </w:rPr>
        <w:tab/>
        <w:t>Diet of Worms</w:t>
      </w:r>
    </w:p>
    <w:p w14:paraId="2A46ED31" w14:textId="77777777" w:rsidR="00747FAE" w:rsidRPr="00597048" w:rsidRDefault="00747FA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1524</w:t>
      </w:r>
      <w:r w:rsidRPr="00597048">
        <w:rPr>
          <w:rFonts w:ascii="Calibri Light" w:hAnsi="Calibri Light"/>
          <w:sz w:val="28"/>
        </w:rPr>
        <w:tab/>
        <w:t>Erasmus defends the freedom of the will against Luther</w:t>
      </w:r>
    </w:p>
    <w:p w14:paraId="7E0647B7" w14:textId="77777777" w:rsidR="00747FAE" w:rsidRPr="00597048" w:rsidRDefault="00747FA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1525</w:t>
      </w:r>
      <w:r w:rsidRPr="00597048">
        <w:rPr>
          <w:rFonts w:ascii="Calibri Light" w:hAnsi="Calibri Light"/>
          <w:sz w:val="28"/>
        </w:rPr>
        <w:tab/>
        <w:t xml:space="preserve">Conrad Grebel baptizes Georg Blaurock: the beginning of </w:t>
      </w:r>
      <w:r w:rsidR="0033381C" w:rsidRPr="00597048">
        <w:rPr>
          <w:rFonts w:ascii="Calibri Light" w:hAnsi="Calibri Light"/>
          <w:sz w:val="28"/>
        </w:rPr>
        <w:t>Anabaptism</w:t>
      </w:r>
      <w:r w:rsidRPr="00597048">
        <w:rPr>
          <w:rFonts w:ascii="Calibri Light" w:hAnsi="Calibri Light"/>
          <w:sz w:val="28"/>
        </w:rPr>
        <w:t>; the Reformation est</w:t>
      </w:r>
      <w:r w:rsidR="00FE0DCA" w:rsidRPr="00597048">
        <w:rPr>
          <w:rFonts w:ascii="Calibri Light" w:hAnsi="Calibri Light"/>
          <w:sz w:val="28"/>
        </w:rPr>
        <w:t>ablished in Zurich</w:t>
      </w:r>
    </w:p>
    <w:p w14:paraId="51FA434C" w14:textId="77777777" w:rsidR="00FE0DCA" w:rsidRPr="00597048" w:rsidRDefault="00FE0DC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1527</w:t>
      </w:r>
      <w:r w:rsidRPr="00597048">
        <w:rPr>
          <w:rFonts w:ascii="Calibri Light" w:hAnsi="Calibri Light"/>
          <w:sz w:val="28"/>
        </w:rPr>
        <w:tab/>
        <w:t>The Schleitheim Confession, first Anabaptist doctrinal statement</w:t>
      </w:r>
    </w:p>
    <w:p w14:paraId="08F4925B" w14:textId="77777777" w:rsidR="00FE0DCA" w:rsidRPr="00597048" w:rsidRDefault="00FE0DC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1529</w:t>
      </w:r>
      <w:r w:rsidRPr="00597048">
        <w:rPr>
          <w:rFonts w:ascii="Calibri Light" w:hAnsi="Calibri Light"/>
          <w:sz w:val="28"/>
        </w:rPr>
        <w:tab/>
        <w:t>Colloquy of Marburg</w:t>
      </w:r>
    </w:p>
    <w:p w14:paraId="299F5512" w14:textId="77777777" w:rsidR="00FE0DCA" w:rsidRPr="00597048" w:rsidRDefault="00FE0DC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1531</w:t>
      </w:r>
      <w:r w:rsidRPr="00597048">
        <w:rPr>
          <w:rFonts w:ascii="Calibri Light" w:hAnsi="Calibri Light"/>
          <w:sz w:val="28"/>
        </w:rPr>
        <w:tab/>
        <w:t xml:space="preserve">Death of Zwingli </w:t>
      </w:r>
      <w:r w:rsidR="0097775B" w:rsidRPr="00597048">
        <w:rPr>
          <w:rFonts w:ascii="Calibri Light" w:hAnsi="Calibri Light"/>
          <w:sz w:val="28"/>
        </w:rPr>
        <w:t>at</w:t>
      </w:r>
      <w:r w:rsidRPr="00597048">
        <w:rPr>
          <w:rFonts w:ascii="Calibri Light" w:hAnsi="Calibri Light"/>
          <w:sz w:val="28"/>
        </w:rPr>
        <w:t xml:space="preserve"> the Battle of Kappel</w:t>
      </w:r>
    </w:p>
    <w:p w14:paraId="608F6D3A" w14:textId="77777777" w:rsidR="00FE0DCA" w:rsidRPr="00597048" w:rsidRDefault="00FE0DC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1534</w:t>
      </w:r>
      <w:r w:rsidRPr="00597048">
        <w:rPr>
          <w:rFonts w:ascii="Calibri Light" w:hAnsi="Calibri Light"/>
          <w:sz w:val="28"/>
        </w:rPr>
        <w:tab/>
        <w:t>First complete edition of Luther’s translation of the Bible</w:t>
      </w:r>
    </w:p>
    <w:p w14:paraId="795E342A" w14:textId="77777777" w:rsidR="00FE0DCA" w:rsidRPr="00597048" w:rsidRDefault="00FE0DC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1546</w:t>
      </w:r>
      <w:r w:rsidRPr="00597048">
        <w:rPr>
          <w:rFonts w:ascii="Calibri Light" w:hAnsi="Calibri Light"/>
          <w:sz w:val="28"/>
        </w:rPr>
        <w:tab/>
        <w:t>Death of Martin Luther</w:t>
      </w:r>
    </w:p>
    <w:p w14:paraId="2E043741" w14:textId="77777777" w:rsidR="00FE0DCA" w:rsidRPr="00597048" w:rsidRDefault="00FE0DC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1564</w:t>
      </w:r>
      <w:r w:rsidRPr="00597048">
        <w:rPr>
          <w:rFonts w:ascii="Calibri Light" w:hAnsi="Calibri Light"/>
          <w:sz w:val="28"/>
        </w:rPr>
        <w:tab/>
        <w:t>Death of John Calvin</w:t>
      </w:r>
    </w:p>
    <w:p w14:paraId="72C88629" w14:textId="77777777" w:rsidR="00FE0DCA" w:rsidRPr="00597048" w:rsidRDefault="00FE0DCA" w:rsidP="0074788F">
      <w:pPr>
        <w:pStyle w:val="Heading4"/>
        <w:rPr>
          <w:rFonts w:ascii="Calibri Light" w:hAnsi="Calibri Light"/>
          <w:i w:val="0"/>
          <w:sz w:val="28"/>
        </w:rPr>
      </w:pPr>
      <w:bookmarkStart w:id="96" w:name="_Toc98415298"/>
      <w:r w:rsidRPr="00597048">
        <w:rPr>
          <w:rFonts w:ascii="Calibri Light" w:hAnsi="Calibri Light"/>
          <w:i w:val="0"/>
          <w:sz w:val="28"/>
        </w:rPr>
        <w:t>The Reformation: Society</w:t>
      </w:r>
      <w:bookmarkEnd w:id="96"/>
    </w:p>
    <w:p w14:paraId="11CFD306" w14:textId="77777777" w:rsidR="00FE0DCA" w:rsidRPr="00597048" w:rsidRDefault="00FE0DCA"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1509-1547</w:t>
      </w:r>
      <w:r w:rsidRPr="00597048">
        <w:rPr>
          <w:rFonts w:ascii="Calibri Light" w:hAnsi="Calibri Light"/>
          <w:sz w:val="28"/>
        </w:rPr>
        <w:tab/>
        <w:t>Reign of Henry VIII of England</w:t>
      </w:r>
    </w:p>
    <w:p w14:paraId="6CDF5808" w14:textId="77777777" w:rsidR="00FE0DCA" w:rsidRPr="00597048" w:rsidRDefault="00FE0DC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1515-1547</w:t>
      </w:r>
      <w:r w:rsidRPr="00597048">
        <w:rPr>
          <w:rFonts w:ascii="Calibri Light" w:hAnsi="Calibri Light"/>
          <w:sz w:val="28"/>
        </w:rPr>
        <w:tab/>
        <w:t>Reign of Francis I of France</w:t>
      </w:r>
    </w:p>
    <w:p w14:paraId="4F41165A" w14:textId="77777777" w:rsidR="00FE0DCA" w:rsidRPr="00597048" w:rsidRDefault="00FE0DC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1516</w:t>
      </w:r>
      <w:r w:rsidRPr="00597048">
        <w:rPr>
          <w:rFonts w:ascii="Calibri Light" w:hAnsi="Calibri Light"/>
          <w:sz w:val="28"/>
        </w:rPr>
        <w:tab/>
        <w:t>Concordat at Bologna</w:t>
      </w:r>
    </w:p>
    <w:p w14:paraId="0F0366D2" w14:textId="77777777" w:rsidR="00A53724" w:rsidRPr="00597048" w:rsidRDefault="00A5372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1519</w:t>
      </w:r>
      <w:r w:rsidRPr="00597048">
        <w:rPr>
          <w:rFonts w:ascii="Calibri Light" w:hAnsi="Calibri Light"/>
          <w:sz w:val="28"/>
        </w:rPr>
        <w:tab/>
        <w:t>Election of Charles V as Emperor</w:t>
      </w:r>
    </w:p>
    <w:p w14:paraId="108C3DE4" w14:textId="77777777" w:rsidR="00A53724" w:rsidRPr="00597048" w:rsidRDefault="00A5372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1521</w:t>
      </w:r>
      <w:r w:rsidRPr="00597048">
        <w:rPr>
          <w:rFonts w:ascii="Calibri Light" w:hAnsi="Calibri Light"/>
          <w:sz w:val="28"/>
        </w:rPr>
        <w:tab/>
        <w:t>Diet of Worms: beginning of Hapsburg-Valois wars</w:t>
      </w:r>
    </w:p>
    <w:p w14:paraId="6F2EFEC2" w14:textId="77777777" w:rsidR="00A53724" w:rsidRPr="00597048" w:rsidRDefault="00A5372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1524-1525</w:t>
      </w:r>
      <w:r w:rsidRPr="00597048">
        <w:rPr>
          <w:rFonts w:ascii="Calibri Light" w:hAnsi="Calibri Light"/>
          <w:sz w:val="28"/>
        </w:rPr>
        <w:tab/>
        <w:t>Peasant Revolt in Germany</w:t>
      </w:r>
    </w:p>
    <w:p w14:paraId="78F05BBF" w14:textId="77777777" w:rsidR="00A53724" w:rsidRPr="00597048" w:rsidRDefault="00A5372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1525</w:t>
      </w:r>
      <w:r w:rsidRPr="00597048">
        <w:rPr>
          <w:rFonts w:ascii="Calibri Light" w:hAnsi="Calibri Light"/>
          <w:sz w:val="28"/>
        </w:rPr>
        <w:tab/>
        <w:t>Battle of Pavia; Francis I taken prisoner</w:t>
      </w:r>
    </w:p>
    <w:p w14:paraId="37FCB795" w14:textId="77777777" w:rsidR="00A53724" w:rsidRPr="00597048" w:rsidRDefault="00A5372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1526</w:t>
      </w:r>
      <w:r w:rsidRPr="00597048">
        <w:rPr>
          <w:rFonts w:ascii="Calibri Light" w:hAnsi="Calibri Light"/>
          <w:sz w:val="28"/>
        </w:rPr>
        <w:tab/>
        <w:t>Defeat of Hungarians by the Turks at the Battle of Moh</w:t>
      </w:r>
      <w:r w:rsidR="00B84AA4" w:rsidRPr="00597048">
        <w:rPr>
          <w:rFonts w:ascii="Calibri Light" w:hAnsi="Calibri Light"/>
          <w:sz w:val="28"/>
        </w:rPr>
        <w:t>á</w:t>
      </w:r>
      <w:r w:rsidRPr="00597048">
        <w:rPr>
          <w:rFonts w:ascii="Calibri Light" w:hAnsi="Calibri Light"/>
          <w:sz w:val="28"/>
        </w:rPr>
        <w:t>cs</w:t>
      </w:r>
    </w:p>
    <w:p w14:paraId="751B9915" w14:textId="77777777" w:rsidR="007F3BFF" w:rsidRPr="00597048" w:rsidRDefault="007F3BF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1527</w:t>
      </w:r>
      <w:r w:rsidRPr="00597048">
        <w:rPr>
          <w:rFonts w:ascii="Calibri Light" w:hAnsi="Calibri Light"/>
          <w:sz w:val="28"/>
        </w:rPr>
        <w:tab/>
        <w:t>Sack of Rome by an imperial army</w:t>
      </w:r>
    </w:p>
    <w:p w14:paraId="3ECC9F2F" w14:textId="77777777" w:rsidR="007F3BFF" w:rsidRPr="00597048" w:rsidRDefault="007F3BF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1528</w:t>
      </w:r>
      <w:r w:rsidRPr="00597048">
        <w:rPr>
          <w:rFonts w:ascii="Calibri Light" w:hAnsi="Calibri Light"/>
          <w:sz w:val="28"/>
        </w:rPr>
        <w:tab/>
        <w:t>Basel and Berne accept Reformation</w:t>
      </w:r>
    </w:p>
    <w:p w14:paraId="4B039EEC" w14:textId="77777777" w:rsidR="007F3BFF" w:rsidRPr="00597048" w:rsidRDefault="007F3BF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1530</w:t>
      </w:r>
      <w:r w:rsidRPr="00597048">
        <w:rPr>
          <w:rFonts w:ascii="Calibri Light" w:hAnsi="Calibri Light"/>
          <w:sz w:val="28"/>
        </w:rPr>
        <w:tab/>
        <w:t>Diet of Augsburg; German Protestant princes declare faith in the Augsburg Confession</w:t>
      </w:r>
    </w:p>
    <w:p w14:paraId="64F49D32" w14:textId="77777777" w:rsidR="007F3BFF" w:rsidRPr="00597048" w:rsidRDefault="007F3BF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1534</w:t>
      </w:r>
      <w:r w:rsidRPr="00597048">
        <w:rPr>
          <w:rFonts w:ascii="Calibri Light" w:hAnsi="Calibri Light"/>
          <w:sz w:val="28"/>
        </w:rPr>
        <w:tab/>
        <w:t>Day of Placards; Act of Supremacy</w:t>
      </w:r>
    </w:p>
    <w:p w14:paraId="173F82B9" w14:textId="77777777" w:rsidR="007F3BFF" w:rsidRPr="00597048" w:rsidRDefault="007F3BF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1538</w:t>
      </w:r>
      <w:r w:rsidRPr="00597048">
        <w:rPr>
          <w:rFonts w:ascii="Calibri Light" w:hAnsi="Calibri Light"/>
          <w:sz w:val="28"/>
        </w:rPr>
        <w:tab/>
        <w:t>Geneva accepts the Reformation</w:t>
      </w:r>
    </w:p>
    <w:p w14:paraId="7A86BAD6" w14:textId="77777777" w:rsidR="007F3BFF" w:rsidRPr="00597048" w:rsidRDefault="007F3BF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1540</w:t>
      </w:r>
      <w:r w:rsidRPr="00597048">
        <w:rPr>
          <w:rFonts w:ascii="Calibri Light" w:hAnsi="Calibri Light"/>
          <w:sz w:val="28"/>
        </w:rPr>
        <w:tab/>
        <w:t>Society of Jesus approved by the pope</w:t>
      </w:r>
    </w:p>
    <w:p w14:paraId="1DBA9676" w14:textId="77777777" w:rsidR="007F3BFF" w:rsidRPr="00597048" w:rsidRDefault="007F3BF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1542</w:t>
      </w:r>
      <w:r w:rsidRPr="00597048">
        <w:rPr>
          <w:rFonts w:ascii="Calibri Light" w:hAnsi="Calibri Light"/>
          <w:sz w:val="28"/>
        </w:rPr>
        <w:tab/>
        <w:t>Roman Inquisition established</w:t>
      </w:r>
    </w:p>
    <w:p w14:paraId="1A2AE3F1" w14:textId="77777777" w:rsidR="007F3BFF" w:rsidRPr="00597048" w:rsidRDefault="007F3BF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1545</w:t>
      </w:r>
      <w:r w:rsidRPr="00597048">
        <w:rPr>
          <w:rFonts w:ascii="Calibri Light" w:hAnsi="Calibri Light"/>
          <w:sz w:val="28"/>
        </w:rPr>
        <w:tab/>
        <w:t>Opening of the Council of Trent</w:t>
      </w:r>
    </w:p>
    <w:p w14:paraId="7A775B6E" w14:textId="77777777" w:rsidR="007F3BFF" w:rsidRPr="00597048" w:rsidRDefault="007F3BF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1546</w:t>
      </w:r>
      <w:r w:rsidRPr="00597048">
        <w:rPr>
          <w:rFonts w:ascii="Calibri Light" w:hAnsi="Calibri Light"/>
          <w:sz w:val="28"/>
        </w:rPr>
        <w:tab/>
        <w:t>Death of Martin Luther</w:t>
      </w:r>
    </w:p>
    <w:p w14:paraId="4FFB84B8" w14:textId="77777777" w:rsidR="007F3BFF" w:rsidRPr="00597048" w:rsidRDefault="007F3BF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1547</w:t>
      </w:r>
      <w:r w:rsidRPr="00597048">
        <w:rPr>
          <w:rFonts w:ascii="Calibri Light" w:hAnsi="Calibri Light"/>
          <w:sz w:val="28"/>
        </w:rPr>
        <w:tab/>
      </w:r>
      <w:r w:rsidR="0033381C" w:rsidRPr="00597048">
        <w:rPr>
          <w:rFonts w:ascii="Calibri Light" w:hAnsi="Calibri Light"/>
          <w:sz w:val="28"/>
        </w:rPr>
        <w:t>Battle</w:t>
      </w:r>
      <w:r w:rsidRPr="00597048">
        <w:rPr>
          <w:rFonts w:ascii="Calibri Light" w:hAnsi="Calibri Light"/>
          <w:sz w:val="28"/>
        </w:rPr>
        <w:t xml:space="preserve"> of </w:t>
      </w:r>
      <w:r w:rsidR="0033381C" w:rsidRPr="00597048">
        <w:rPr>
          <w:rFonts w:ascii="Calibri Light" w:hAnsi="Calibri Light"/>
          <w:sz w:val="28"/>
        </w:rPr>
        <w:t>Milberg</w:t>
      </w:r>
      <w:r w:rsidR="002B495F" w:rsidRPr="00597048">
        <w:rPr>
          <w:rFonts w:ascii="Calibri Light" w:hAnsi="Calibri Light"/>
          <w:sz w:val="28"/>
        </w:rPr>
        <w:t>: Charles V defeats the Protestant Schmalkaldic League</w:t>
      </w:r>
    </w:p>
    <w:p w14:paraId="7F1F6720" w14:textId="77777777" w:rsidR="002B495F" w:rsidRPr="00597048" w:rsidRDefault="002B495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1547-1553</w:t>
      </w:r>
      <w:r w:rsidRPr="00597048">
        <w:rPr>
          <w:rFonts w:ascii="Calibri Light" w:hAnsi="Calibri Light"/>
          <w:sz w:val="28"/>
        </w:rPr>
        <w:tab/>
        <w:t>Reign of Edward VI of England</w:t>
      </w:r>
    </w:p>
    <w:p w14:paraId="72C4201F" w14:textId="77777777" w:rsidR="002B495F" w:rsidRPr="00597048" w:rsidRDefault="002B495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1547-1559</w:t>
      </w:r>
      <w:r w:rsidRPr="00597048">
        <w:rPr>
          <w:rFonts w:ascii="Calibri Light" w:hAnsi="Calibri Light"/>
          <w:sz w:val="28"/>
        </w:rPr>
        <w:tab/>
        <w:t>Reign of Henry II of France</w:t>
      </w:r>
    </w:p>
    <w:p w14:paraId="69113BDF" w14:textId="77777777" w:rsidR="002B495F" w:rsidRPr="00597048" w:rsidRDefault="002B495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1553-1558</w:t>
      </w:r>
      <w:r w:rsidRPr="00597048">
        <w:rPr>
          <w:rFonts w:ascii="Calibri Light" w:hAnsi="Calibri Light"/>
          <w:sz w:val="28"/>
        </w:rPr>
        <w:tab/>
        <w:t>Reign of Mary of England</w:t>
      </w:r>
    </w:p>
    <w:p w14:paraId="5532C888" w14:textId="77777777" w:rsidR="002B495F" w:rsidRPr="00597048" w:rsidRDefault="002B495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1555</w:t>
      </w:r>
      <w:r w:rsidRPr="00597048">
        <w:rPr>
          <w:rFonts w:ascii="Calibri Light" w:hAnsi="Calibri Light"/>
          <w:sz w:val="28"/>
        </w:rPr>
        <w:tab/>
        <w:t xml:space="preserve">Religious Peace of Augsburg on the principle of </w:t>
      </w:r>
      <w:r w:rsidRPr="00597048">
        <w:rPr>
          <w:rFonts w:ascii="Calibri Light" w:hAnsi="Calibri Light"/>
          <w:iCs/>
          <w:sz w:val="28"/>
        </w:rPr>
        <w:t>cuius regio, eius religio</w:t>
      </w:r>
    </w:p>
    <w:p w14:paraId="1843E02D" w14:textId="77777777" w:rsidR="002B495F" w:rsidRPr="00597048" w:rsidRDefault="002B495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1556</w:t>
      </w:r>
      <w:r w:rsidRPr="00597048">
        <w:rPr>
          <w:rFonts w:ascii="Calibri Light" w:hAnsi="Calibri Light"/>
          <w:sz w:val="28"/>
        </w:rPr>
        <w:tab/>
        <w:t>Abdication of Charles V in Spain and Empire; accession of Phillip II of Spain</w:t>
      </w:r>
    </w:p>
    <w:p w14:paraId="7EFBDEDB" w14:textId="77777777" w:rsidR="002B495F" w:rsidRPr="00597048" w:rsidRDefault="002B495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1559</w:t>
      </w:r>
      <w:r w:rsidRPr="00597048">
        <w:rPr>
          <w:rFonts w:ascii="Calibri Light" w:hAnsi="Calibri Light"/>
          <w:sz w:val="28"/>
        </w:rPr>
        <w:tab/>
        <w:t>Peace of Cateau-Cambr</w:t>
      </w:r>
      <w:r w:rsidR="00A3137C" w:rsidRPr="00597048">
        <w:rPr>
          <w:rFonts w:ascii="Calibri Light" w:hAnsi="Calibri Light"/>
          <w:sz w:val="28"/>
        </w:rPr>
        <w:t>é</w:t>
      </w:r>
      <w:r w:rsidRPr="00597048">
        <w:rPr>
          <w:rFonts w:ascii="Calibri Light" w:hAnsi="Calibri Light"/>
          <w:sz w:val="28"/>
        </w:rPr>
        <w:t>sis</w:t>
      </w:r>
      <w:r w:rsidR="00A3137C" w:rsidRPr="00597048">
        <w:rPr>
          <w:rFonts w:ascii="Calibri Light" w:hAnsi="Calibri Light"/>
          <w:sz w:val="28"/>
        </w:rPr>
        <w:t>: end of Hapsburg-Valois wars</w:t>
      </w:r>
    </w:p>
    <w:p w14:paraId="1FA186D3" w14:textId="77777777" w:rsidR="00620CB9" w:rsidRPr="00597048" w:rsidRDefault="00620CB9" w:rsidP="0074788F">
      <w:pPr>
        <w:pStyle w:val="Heading4"/>
        <w:rPr>
          <w:rFonts w:ascii="Calibri Light" w:hAnsi="Calibri Light"/>
          <w:i w:val="0"/>
          <w:sz w:val="28"/>
        </w:rPr>
      </w:pPr>
      <w:bookmarkStart w:id="97" w:name="_Toc98415299"/>
      <w:r w:rsidRPr="00597048">
        <w:rPr>
          <w:rFonts w:ascii="Calibri Light" w:hAnsi="Calibri Light"/>
          <w:i w:val="0"/>
          <w:sz w:val="28"/>
        </w:rPr>
        <w:t>The Counter Reformation</w:t>
      </w:r>
      <w:bookmarkEnd w:id="97"/>
    </w:p>
    <w:p w14:paraId="12BE0B85" w14:textId="77777777" w:rsidR="00620CB9" w:rsidRPr="00597048" w:rsidRDefault="00620CB9"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1528</w:t>
      </w:r>
      <w:r w:rsidRPr="00597048">
        <w:rPr>
          <w:rFonts w:ascii="Calibri Light" w:hAnsi="Calibri Light"/>
          <w:sz w:val="28"/>
        </w:rPr>
        <w:tab/>
        <w:t>Founding of the Capuchin order</w:t>
      </w:r>
    </w:p>
    <w:p w14:paraId="1FCCB001" w14:textId="77777777" w:rsidR="00620CB9" w:rsidRPr="00597048" w:rsidRDefault="00620CB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1536</w:t>
      </w:r>
      <w:r w:rsidRPr="00597048">
        <w:rPr>
          <w:rFonts w:ascii="Calibri Light" w:hAnsi="Calibri Light"/>
          <w:sz w:val="28"/>
        </w:rPr>
        <w:tab/>
        <w:t>Commission of Cardinals established by Pope Paul III to reform the papal court</w:t>
      </w:r>
    </w:p>
    <w:p w14:paraId="0A88E32B" w14:textId="77777777" w:rsidR="00620CB9" w:rsidRPr="00597048" w:rsidRDefault="00620CB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1540</w:t>
      </w:r>
      <w:r w:rsidRPr="00597048">
        <w:rPr>
          <w:rFonts w:ascii="Calibri Light" w:hAnsi="Calibri Light"/>
          <w:sz w:val="28"/>
        </w:rPr>
        <w:tab/>
        <w:t>Founding of the Society of Jesus</w:t>
      </w:r>
    </w:p>
    <w:p w14:paraId="407FA311" w14:textId="77777777" w:rsidR="00620CB9" w:rsidRPr="00597048" w:rsidRDefault="00620CB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1542</w:t>
      </w:r>
      <w:r w:rsidRPr="00597048">
        <w:rPr>
          <w:rFonts w:ascii="Calibri Light" w:hAnsi="Calibri Light"/>
          <w:sz w:val="28"/>
        </w:rPr>
        <w:tab/>
        <w:t xml:space="preserve">Roman Inquisition established by the papal bull </w:t>
      </w:r>
      <w:r w:rsidRPr="00597048">
        <w:rPr>
          <w:rFonts w:ascii="Calibri Light" w:hAnsi="Calibri Light"/>
          <w:iCs/>
          <w:sz w:val="28"/>
        </w:rPr>
        <w:t>Licot ab initio</w:t>
      </w:r>
    </w:p>
    <w:p w14:paraId="7B9F90B9" w14:textId="77777777" w:rsidR="00620CB9" w:rsidRPr="00597048" w:rsidRDefault="00620CB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1545-1547</w:t>
      </w:r>
      <w:r w:rsidRPr="00597048">
        <w:rPr>
          <w:rFonts w:ascii="Calibri Light" w:hAnsi="Calibri Light"/>
          <w:sz w:val="28"/>
        </w:rPr>
        <w:tab/>
        <w:t>First session of the Council of Trent</w:t>
      </w:r>
    </w:p>
    <w:p w14:paraId="33800956" w14:textId="77777777" w:rsidR="00620CB9" w:rsidRPr="00597048" w:rsidRDefault="00620CB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1548</w:t>
      </w:r>
      <w:r w:rsidRPr="00597048">
        <w:rPr>
          <w:rFonts w:ascii="Calibri Light" w:hAnsi="Calibri Light"/>
          <w:sz w:val="28"/>
        </w:rPr>
        <w:tab/>
        <w:t xml:space="preserve">Publication of the </w:t>
      </w:r>
      <w:r w:rsidRPr="00597048">
        <w:rPr>
          <w:rFonts w:ascii="Calibri Light" w:hAnsi="Calibri Light"/>
          <w:iCs/>
          <w:sz w:val="28"/>
        </w:rPr>
        <w:t xml:space="preserve">Spiritual Exercises </w:t>
      </w:r>
      <w:r w:rsidRPr="00597048">
        <w:rPr>
          <w:rFonts w:ascii="Calibri Light" w:hAnsi="Calibri Light"/>
          <w:sz w:val="28"/>
        </w:rPr>
        <w:t>by St. Ignatius of Loyola</w:t>
      </w:r>
    </w:p>
    <w:p w14:paraId="51F2F318" w14:textId="77777777" w:rsidR="00620CB9" w:rsidRPr="00597048" w:rsidRDefault="00620CB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1549</w:t>
      </w:r>
      <w:r w:rsidRPr="00597048">
        <w:rPr>
          <w:rFonts w:ascii="Calibri Light" w:hAnsi="Calibri Light"/>
          <w:sz w:val="28"/>
        </w:rPr>
        <w:tab/>
        <w:t>Death of Pope Paul III</w:t>
      </w:r>
    </w:p>
    <w:p w14:paraId="7064CB2A" w14:textId="77777777" w:rsidR="00620CB9" w:rsidRPr="00597048" w:rsidRDefault="00620CB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1551-1552</w:t>
      </w:r>
      <w:r w:rsidRPr="00597048">
        <w:rPr>
          <w:rFonts w:ascii="Calibri Light" w:hAnsi="Calibri Light"/>
          <w:sz w:val="28"/>
        </w:rPr>
        <w:tab/>
        <w:t>Second session of the Council of Trent</w:t>
      </w:r>
    </w:p>
    <w:p w14:paraId="65D2F63A" w14:textId="77777777" w:rsidR="00620CB9" w:rsidRPr="00597048" w:rsidRDefault="00620CB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1555</w:t>
      </w:r>
      <w:r w:rsidRPr="00597048">
        <w:rPr>
          <w:rFonts w:ascii="Calibri Light" w:hAnsi="Calibri Light"/>
          <w:sz w:val="28"/>
        </w:rPr>
        <w:tab/>
        <w:t>The Peace of Augsburg, religious-political settlement of Germany; Gian Caraffa elected as Pope Paul IV</w:t>
      </w:r>
    </w:p>
    <w:p w14:paraId="693D0588" w14:textId="77777777" w:rsidR="00620CB9" w:rsidRPr="00597048" w:rsidRDefault="00620CB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1558</w:t>
      </w:r>
      <w:r w:rsidRPr="00597048">
        <w:rPr>
          <w:rFonts w:ascii="Calibri Light" w:hAnsi="Calibri Light"/>
          <w:sz w:val="28"/>
        </w:rPr>
        <w:tab/>
        <w:t>Diego Laynez elected general of the Society of Jesus</w:t>
      </w:r>
    </w:p>
    <w:p w14:paraId="650A12E9" w14:textId="77777777" w:rsidR="00620CB9" w:rsidRPr="00597048" w:rsidRDefault="00620CB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1559</w:t>
      </w:r>
      <w:r w:rsidRPr="00597048">
        <w:rPr>
          <w:rFonts w:ascii="Calibri Light" w:hAnsi="Calibri Light"/>
          <w:sz w:val="28"/>
        </w:rPr>
        <w:tab/>
        <w:t>Death of Pope Paul III</w:t>
      </w:r>
    </w:p>
    <w:p w14:paraId="4E84730C" w14:textId="77777777" w:rsidR="00620CB9" w:rsidRPr="00597048" w:rsidRDefault="00620CB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1560</w:t>
      </w:r>
      <w:r w:rsidRPr="00597048">
        <w:rPr>
          <w:rFonts w:ascii="Calibri Light" w:hAnsi="Calibri Light"/>
          <w:sz w:val="28"/>
        </w:rPr>
        <w:tab/>
        <w:t>Carlo Borromeo launches Catholic model reform as archbishop of Milan</w:t>
      </w:r>
    </w:p>
    <w:p w14:paraId="4A3E7D9B" w14:textId="77777777" w:rsidR="00620CB9" w:rsidRPr="00597048" w:rsidRDefault="00620CB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1562</w:t>
      </w:r>
      <w:r w:rsidRPr="00597048">
        <w:rPr>
          <w:rFonts w:ascii="Calibri Light" w:hAnsi="Calibri Light"/>
          <w:sz w:val="28"/>
        </w:rPr>
        <w:tab/>
        <w:t>Neo-</w:t>
      </w:r>
      <w:r w:rsidR="0033381C" w:rsidRPr="00597048">
        <w:rPr>
          <w:rFonts w:ascii="Calibri Light" w:hAnsi="Calibri Light"/>
          <w:sz w:val="28"/>
        </w:rPr>
        <w:t>Scholasticism</w:t>
      </w:r>
      <w:r w:rsidRPr="00597048">
        <w:rPr>
          <w:rFonts w:ascii="Calibri Light" w:hAnsi="Calibri Light"/>
          <w:sz w:val="28"/>
        </w:rPr>
        <w:t xml:space="preserve"> s</w:t>
      </w:r>
      <w:r w:rsidR="007418DE" w:rsidRPr="00597048">
        <w:rPr>
          <w:rFonts w:ascii="Calibri Light" w:hAnsi="Calibri Light"/>
          <w:sz w:val="28"/>
        </w:rPr>
        <w:t xml:space="preserve">timulated by publication of the </w:t>
      </w:r>
      <w:r w:rsidR="007418DE" w:rsidRPr="00597048">
        <w:rPr>
          <w:rFonts w:ascii="Calibri Light" w:hAnsi="Calibri Light"/>
          <w:iCs/>
          <w:sz w:val="28"/>
        </w:rPr>
        <w:t xml:space="preserve">Loci Theologici </w:t>
      </w:r>
      <w:r w:rsidR="007418DE" w:rsidRPr="00597048">
        <w:rPr>
          <w:rFonts w:ascii="Calibri Light" w:hAnsi="Calibri Light"/>
          <w:sz w:val="28"/>
        </w:rPr>
        <w:t>of Melchor Cano</w:t>
      </w:r>
    </w:p>
    <w:p w14:paraId="5A6592E0" w14:textId="77777777" w:rsidR="007418DE" w:rsidRPr="00597048" w:rsidRDefault="007418D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1562-1563</w:t>
      </w:r>
      <w:r w:rsidRPr="00597048">
        <w:rPr>
          <w:rFonts w:ascii="Calibri Light" w:hAnsi="Calibri Light"/>
          <w:sz w:val="28"/>
        </w:rPr>
        <w:tab/>
        <w:t>Third and final session of the Council of Trent</w:t>
      </w:r>
    </w:p>
    <w:p w14:paraId="05C086FA" w14:textId="77777777" w:rsidR="007418DE" w:rsidRPr="00597048" w:rsidRDefault="007418D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1564</w:t>
      </w:r>
      <w:r w:rsidRPr="00597048">
        <w:rPr>
          <w:rFonts w:ascii="Calibri Light" w:hAnsi="Calibri Light"/>
          <w:sz w:val="28"/>
        </w:rPr>
        <w:tab/>
        <w:t xml:space="preserve">Revised </w:t>
      </w:r>
      <w:r w:rsidRPr="00597048">
        <w:rPr>
          <w:rFonts w:ascii="Calibri Light" w:hAnsi="Calibri Light"/>
          <w:iCs/>
          <w:sz w:val="28"/>
        </w:rPr>
        <w:t xml:space="preserve">Index of Prohibited Books </w:t>
      </w:r>
      <w:r w:rsidRPr="00597048">
        <w:rPr>
          <w:rFonts w:ascii="Calibri Light" w:hAnsi="Calibri Light"/>
          <w:sz w:val="28"/>
        </w:rPr>
        <w:t>promulgated by Pope Pius IV</w:t>
      </w:r>
    </w:p>
    <w:p w14:paraId="4606D201" w14:textId="77777777" w:rsidR="007418DE" w:rsidRPr="00597048" w:rsidRDefault="007418D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1568</w:t>
      </w:r>
      <w:r w:rsidRPr="00597048">
        <w:rPr>
          <w:rFonts w:ascii="Calibri Light" w:hAnsi="Calibri Light"/>
          <w:sz w:val="28"/>
        </w:rPr>
        <w:tab/>
        <w:t>St. John of the Cross founds the discalced Carmelites</w:t>
      </w:r>
    </w:p>
    <w:p w14:paraId="0EB33826" w14:textId="77777777" w:rsidR="007418DE" w:rsidRPr="00597048" w:rsidRDefault="007418D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1572</w:t>
      </w:r>
      <w:r w:rsidRPr="00597048">
        <w:rPr>
          <w:rFonts w:ascii="Calibri Light" w:hAnsi="Calibri Light"/>
          <w:sz w:val="28"/>
        </w:rPr>
        <w:tab/>
        <w:t xml:space="preserve">St. </w:t>
      </w:r>
      <w:r w:rsidR="0033381C" w:rsidRPr="00597048">
        <w:rPr>
          <w:rFonts w:ascii="Calibri Light" w:hAnsi="Calibri Light"/>
          <w:sz w:val="28"/>
        </w:rPr>
        <w:t>Bartholomew’s</w:t>
      </w:r>
      <w:r w:rsidRPr="00597048">
        <w:rPr>
          <w:rFonts w:ascii="Calibri Light" w:hAnsi="Calibri Light"/>
          <w:sz w:val="28"/>
        </w:rPr>
        <w:t xml:space="preserve"> Day Massacre in </w:t>
      </w:r>
      <w:r w:rsidR="0033381C" w:rsidRPr="00597048">
        <w:rPr>
          <w:rFonts w:ascii="Calibri Light" w:hAnsi="Calibri Light"/>
          <w:sz w:val="28"/>
        </w:rPr>
        <w:t>France</w:t>
      </w:r>
    </w:p>
    <w:p w14:paraId="0C7DBDBC" w14:textId="77777777" w:rsidR="007418DE" w:rsidRPr="00597048" w:rsidRDefault="007418D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1573</w:t>
      </w:r>
      <w:r w:rsidRPr="00597048">
        <w:rPr>
          <w:rFonts w:ascii="Calibri Light" w:hAnsi="Calibri Light"/>
          <w:sz w:val="28"/>
        </w:rPr>
        <w:tab/>
        <w:t>Veronese called before the Inquisition to defend the orthodoxy of his painting</w:t>
      </w:r>
    </w:p>
    <w:p w14:paraId="4EE4840D" w14:textId="77777777" w:rsidR="007418DE" w:rsidRPr="00597048" w:rsidRDefault="007418D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1575</w:t>
      </w:r>
      <w:r w:rsidRPr="00597048">
        <w:rPr>
          <w:rFonts w:ascii="Calibri Light" w:hAnsi="Calibri Light"/>
          <w:sz w:val="28"/>
        </w:rPr>
        <w:tab/>
        <w:t>St. Philip Neri reforms and extends the Oratory</w:t>
      </w:r>
    </w:p>
    <w:p w14:paraId="2FAACDC0" w14:textId="77777777" w:rsidR="007418DE" w:rsidRPr="00597048" w:rsidRDefault="007418D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1582</w:t>
      </w:r>
      <w:r w:rsidRPr="00597048">
        <w:rPr>
          <w:rFonts w:ascii="Calibri Light" w:hAnsi="Calibri Light"/>
          <w:sz w:val="28"/>
        </w:rPr>
        <w:tab/>
        <w:t>Death of St. Theresa of Avila</w:t>
      </w:r>
    </w:p>
    <w:p w14:paraId="46A40F39" w14:textId="77777777" w:rsidR="007418DE" w:rsidRPr="00597048" w:rsidRDefault="007418DE" w:rsidP="0074788F">
      <w:pPr>
        <w:tabs>
          <w:tab w:val="right" w:pos="1872"/>
          <w:tab w:val="left" w:pos="2160"/>
        </w:tabs>
        <w:ind w:left="2520" w:hanging="2088"/>
        <w:rPr>
          <w:rFonts w:ascii="Calibri Light" w:hAnsi="Calibri Light"/>
          <w:iCs/>
          <w:sz w:val="28"/>
        </w:rPr>
      </w:pPr>
      <w:r w:rsidRPr="00597048">
        <w:rPr>
          <w:rFonts w:ascii="Calibri Light" w:hAnsi="Calibri Light"/>
          <w:sz w:val="28"/>
        </w:rPr>
        <w:tab/>
        <w:t>1584</w:t>
      </w:r>
      <w:r w:rsidRPr="00597048">
        <w:rPr>
          <w:rFonts w:ascii="Calibri Light" w:hAnsi="Calibri Light"/>
          <w:sz w:val="28"/>
        </w:rPr>
        <w:tab/>
        <w:t>Publication of the</w:t>
      </w:r>
      <w:r w:rsidR="0033381C" w:rsidRPr="00597048">
        <w:rPr>
          <w:rFonts w:ascii="Calibri Light" w:hAnsi="Calibri Light"/>
          <w:sz w:val="28"/>
        </w:rPr>
        <w:t xml:space="preserve"> Jesuit educational program, the </w:t>
      </w:r>
      <w:r w:rsidR="0033381C" w:rsidRPr="00597048">
        <w:rPr>
          <w:rFonts w:ascii="Calibri Light" w:hAnsi="Calibri Light"/>
          <w:iCs/>
          <w:sz w:val="28"/>
        </w:rPr>
        <w:t>Ratio Studiorum</w:t>
      </w:r>
    </w:p>
    <w:p w14:paraId="1EE8DAB2" w14:textId="77777777" w:rsidR="00830EDB" w:rsidRPr="00597048" w:rsidRDefault="00830ED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1586</w:t>
      </w:r>
      <w:r w:rsidRPr="00597048">
        <w:rPr>
          <w:rFonts w:ascii="Calibri Light" w:hAnsi="Calibri Light"/>
          <w:sz w:val="28"/>
        </w:rPr>
        <w:tab/>
        <w:t xml:space="preserve">Robert Bellarmine publishes Volume I of </w:t>
      </w:r>
      <w:r w:rsidRPr="00597048">
        <w:rPr>
          <w:rFonts w:ascii="Calibri Light" w:hAnsi="Calibri Light"/>
          <w:iCs/>
          <w:sz w:val="28"/>
        </w:rPr>
        <w:t>Disputation of the Heretics of Our Times</w:t>
      </w:r>
    </w:p>
    <w:p w14:paraId="661AA219" w14:textId="77777777" w:rsidR="00830EDB" w:rsidRPr="00597048" w:rsidRDefault="00830ED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1609</w:t>
      </w:r>
      <w:r w:rsidRPr="00597048">
        <w:rPr>
          <w:rFonts w:ascii="Calibri Light" w:hAnsi="Calibri Light"/>
          <w:sz w:val="28"/>
        </w:rPr>
        <w:tab/>
        <w:t xml:space="preserve">St. Francis of Sales publishes the </w:t>
      </w:r>
      <w:r w:rsidRPr="00597048">
        <w:rPr>
          <w:rFonts w:ascii="Calibri Light" w:hAnsi="Calibri Light"/>
          <w:iCs/>
          <w:sz w:val="28"/>
        </w:rPr>
        <w:t>Introduction to the Devout Life</w:t>
      </w:r>
    </w:p>
    <w:p w14:paraId="26C98535" w14:textId="77777777" w:rsidR="00830EDB" w:rsidRPr="00597048" w:rsidRDefault="00830ED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1629</w:t>
      </w:r>
      <w:r w:rsidRPr="00597048">
        <w:rPr>
          <w:rFonts w:ascii="Calibri Light" w:hAnsi="Calibri Light"/>
          <w:sz w:val="28"/>
        </w:rPr>
        <w:tab/>
        <w:t>Edict of Restitution restores much land to the Roman Church in Germany</w:t>
      </w:r>
    </w:p>
    <w:p w14:paraId="1C07F9DA" w14:textId="77777777" w:rsidR="00830EDB" w:rsidRPr="00597048" w:rsidRDefault="00830ED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1648</w:t>
      </w:r>
      <w:r w:rsidRPr="00597048">
        <w:rPr>
          <w:rFonts w:ascii="Calibri Light" w:hAnsi="Calibri Light"/>
          <w:sz w:val="28"/>
        </w:rPr>
        <w:tab/>
        <w:t>Peace of Westphalia</w:t>
      </w:r>
    </w:p>
    <w:p w14:paraId="7908F17D" w14:textId="77777777" w:rsidR="00657C99" w:rsidRPr="00597048" w:rsidRDefault="00657C99" w:rsidP="0074788F">
      <w:pPr>
        <w:pStyle w:val="Heading3"/>
        <w:rPr>
          <w:rFonts w:ascii="Calibri Light" w:hAnsi="Calibri Light"/>
          <w:b w:val="0"/>
          <w:sz w:val="28"/>
        </w:rPr>
      </w:pPr>
      <w:bookmarkStart w:id="98" w:name="_Toc98415300"/>
      <w:r w:rsidRPr="00597048">
        <w:rPr>
          <w:rFonts w:ascii="Calibri Light" w:hAnsi="Calibri Light"/>
          <w:b w:val="0"/>
          <w:sz w:val="28"/>
        </w:rPr>
        <w:t>Building the Early Modern State</w:t>
      </w:r>
      <w:bookmarkEnd w:id="98"/>
    </w:p>
    <w:p w14:paraId="67254BAF" w14:textId="77777777" w:rsidR="006A5631" w:rsidRPr="00597048" w:rsidRDefault="006A5631" w:rsidP="0074788F">
      <w:pPr>
        <w:pStyle w:val="Heading4"/>
        <w:rPr>
          <w:rFonts w:ascii="Calibri Light" w:hAnsi="Calibri Light"/>
          <w:i w:val="0"/>
          <w:sz w:val="28"/>
        </w:rPr>
      </w:pPr>
      <w:bookmarkStart w:id="99" w:name="_Toc98415301"/>
      <w:r w:rsidRPr="00597048">
        <w:rPr>
          <w:rFonts w:ascii="Calibri Light" w:hAnsi="Calibri Light"/>
          <w:i w:val="0"/>
          <w:sz w:val="28"/>
        </w:rPr>
        <w:t>The Golden Age of Spain</w:t>
      </w:r>
      <w:bookmarkEnd w:id="99"/>
    </w:p>
    <w:p w14:paraId="1CD55B68" w14:textId="77777777" w:rsidR="006A5631" w:rsidRPr="00597048" w:rsidRDefault="00D3726A"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1545</w:t>
      </w:r>
      <w:r w:rsidRPr="00597048">
        <w:rPr>
          <w:rFonts w:ascii="Calibri Light" w:hAnsi="Calibri Light"/>
          <w:sz w:val="28"/>
        </w:rPr>
        <w:tab/>
        <w:t>Opening of Potosi mines, Bolivia</w:t>
      </w:r>
    </w:p>
    <w:p w14:paraId="40206EA9" w14:textId="77777777" w:rsidR="00D3726A" w:rsidRPr="00597048" w:rsidRDefault="00D3726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1556</w:t>
      </w:r>
      <w:r w:rsidRPr="00597048">
        <w:rPr>
          <w:rFonts w:ascii="Calibri Light" w:hAnsi="Calibri Light"/>
          <w:sz w:val="28"/>
        </w:rPr>
        <w:tab/>
        <w:t>Abdication of Charles V; his son, Philip II, becomes king of Spain</w:t>
      </w:r>
    </w:p>
    <w:p w14:paraId="374226FB" w14:textId="77777777" w:rsidR="00D3726A" w:rsidRPr="00597048" w:rsidRDefault="00D3726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1557</w:t>
      </w:r>
      <w:r w:rsidRPr="00597048">
        <w:rPr>
          <w:rFonts w:ascii="Calibri Light" w:hAnsi="Calibri Light"/>
          <w:sz w:val="28"/>
        </w:rPr>
        <w:tab/>
        <w:t>Bankruptcy of Spanish Crown</w:t>
      </w:r>
    </w:p>
    <w:p w14:paraId="7FDE4000" w14:textId="77777777" w:rsidR="00D3726A" w:rsidRPr="00597048" w:rsidRDefault="00D3726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1568</w:t>
      </w:r>
      <w:r w:rsidRPr="00597048">
        <w:rPr>
          <w:rFonts w:ascii="Calibri Light" w:hAnsi="Calibri Light"/>
          <w:sz w:val="28"/>
        </w:rPr>
        <w:tab/>
        <w:t>Outbreak of revolt in Netherlands</w:t>
      </w:r>
    </w:p>
    <w:p w14:paraId="0C4A3185" w14:textId="77777777" w:rsidR="00D3726A" w:rsidRPr="00597048" w:rsidRDefault="00D3726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1571</w:t>
      </w:r>
      <w:r w:rsidRPr="00597048">
        <w:rPr>
          <w:rFonts w:ascii="Calibri Light" w:hAnsi="Calibri Light"/>
          <w:sz w:val="28"/>
        </w:rPr>
        <w:tab/>
        <w:t>Victory of Lepanto, against Turks; repression of revolt of the Moriscos</w:t>
      </w:r>
    </w:p>
    <w:p w14:paraId="155A75FD" w14:textId="77777777" w:rsidR="002A3DA0" w:rsidRPr="00597048" w:rsidRDefault="002A3DA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1575</w:t>
      </w:r>
      <w:r w:rsidRPr="00597048">
        <w:rPr>
          <w:rFonts w:ascii="Calibri Light" w:hAnsi="Calibri Light"/>
          <w:sz w:val="28"/>
        </w:rPr>
        <w:tab/>
        <w:t>El Greco arrives in Spain</w:t>
      </w:r>
    </w:p>
    <w:p w14:paraId="4A6D2701" w14:textId="77777777" w:rsidR="002A3DA0" w:rsidRPr="00597048" w:rsidRDefault="002A3DA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1579</w:t>
      </w:r>
      <w:r w:rsidRPr="00597048">
        <w:rPr>
          <w:rFonts w:ascii="Calibri Light" w:hAnsi="Calibri Light"/>
          <w:sz w:val="28"/>
        </w:rPr>
        <w:tab/>
        <w:t>Disgrace and arrest of principal minister, Antonio Pérez</w:t>
      </w:r>
    </w:p>
    <w:p w14:paraId="587E1EC3" w14:textId="77777777" w:rsidR="002A3DA0" w:rsidRPr="00597048" w:rsidRDefault="002A3DA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1584</w:t>
      </w:r>
      <w:r w:rsidRPr="00597048">
        <w:rPr>
          <w:rFonts w:ascii="Calibri Light" w:hAnsi="Calibri Light"/>
          <w:sz w:val="28"/>
        </w:rPr>
        <w:tab/>
        <w:t>Direct Spanish intervention into French civil wars</w:t>
      </w:r>
    </w:p>
    <w:p w14:paraId="796F1107" w14:textId="77777777" w:rsidR="002A3DA0" w:rsidRPr="00597048" w:rsidRDefault="002A3DA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1587</w:t>
      </w:r>
      <w:r w:rsidRPr="00597048">
        <w:rPr>
          <w:rFonts w:ascii="Calibri Light" w:hAnsi="Calibri Light"/>
          <w:sz w:val="28"/>
        </w:rPr>
        <w:tab/>
        <w:t>Sir Francis Drake destroys Spanish fleet at C</w:t>
      </w:r>
      <w:r w:rsidR="00320468" w:rsidRPr="00597048">
        <w:rPr>
          <w:rFonts w:ascii="Calibri Light" w:hAnsi="Calibri Light"/>
          <w:sz w:val="28"/>
        </w:rPr>
        <w:t>ádiz</w:t>
      </w:r>
    </w:p>
    <w:p w14:paraId="34ED32DA" w14:textId="77777777" w:rsidR="00320468" w:rsidRPr="00597048" w:rsidRDefault="00320468"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1588</w:t>
      </w:r>
      <w:r w:rsidRPr="00597048">
        <w:rPr>
          <w:rFonts w:ascii="Calibri Light" w:hAnsi="Calibri Light"/>
          <w:sz w:val="28"/>
        </w:rPr>
        <w:tab/>
        <w:t>Defeat of the Spanish Armada</w:t>
      </w:r>
    </w:p>
    <w:p w14:paraId="0AC4B209" w14:textId="77777777" w:rsidR="00320468" w:rsidRPr="00597048" w:rsidRDefault="00320468"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1591</w:t>
      </w:r>
      <w:r w:rsidRPr="00597048">
        <w:rPr>
          <w:rFonts w:ascii="Calibri Light" w:hAnsi="Calibri Light"/>
          <w:sz w:val="28"/>
        </w:rPr>
        <w:tab/>
        <w:t>Revolt of Aragon</w:t>
      </w:r>
    </w:p>
    <w:p w14:paraId="36EEB8C5" w14:textId="77777777" w:rsidR="00320468" w:rsidRPr="00597048" w:rsidRDefault="00320468"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1597</w:t>
      </w:r>
      <w:r w:rsidRPr="00597048">
        <w:rPr>
          <w:rFonts w:ascii="Calibri Light" w:hAnsi="Calibri Light"/>
          <w:sz w:val="28"/>
        </w:rPr>
        <w:tab/>
        <w:t>Bankruptcy of the Spanish Crown</w:t>
      </w:r>
    </w:p>
    <w:p w14:paraId="7F332B90" w14:textId="77777777" w:rsidR="00320468" w:rsidRPr="00597048" w:rsidRDefault="00320468"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1598</w:t>
      </w:r>
      <w:r w:rsidRPr="00597048">
        <w:rPr>
          <w:rFonts w:ascii="Calibri Light" w:hAnsi="Calibri Light"/>
          <w:sz w:val="28"/>
        </w:rPr>
        <w:tab/>
        <w:t>Death of Phillip II: Phillip III, his son, becomes king; Lope de</w:t>
      </w:r>
      <w:r w:rsidR="00FC038F" w:rsidRPr="00597048">
        <w:rPr>
          <w:rFonts w:ascii="Calibri Light" w:hAnsi="Calibri Light"/>
          <w:sz w:val="28"/>
        </w:rPr>
        <w:t xml:space="preserve"> Ve</w:t>
      </w:r>
      <w:r w:rsidR="00B86CCF" w:rsidRPr="00597048">
        <w:rPr>
          <w:rFonts w:ascii="Calibri Light" w:hAnsi="Calibri Light"/>
          <w:sz w:val="28"/>
        </w:rPr>
        <w:t xml:space="preserve">ga presents </w:t>
      </w:r>
      <w:r w:rsidR="00B86CCF" w:rsidRPr="00597048">
        <w:rPr>
          <w:rFonts w:ascii="Calibri Light" w:hAnsi="Calibri Light"/>
          <w:iCs/>
          <w:sz w:val="28"/>
        </w:rPr>
        <w:t>Arcadia</w:t>
      </w:r>
    </w:p>
    <w:p w14:paraId="691B36E2" w14:textId="77777777" w:rsidR="00B86CCF" w:rsidRPr="00597048" w:rsidRDefault="00B86CC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1605</w:t>
      </w:r>
      <w:r w:rsidRPr="00597048">
        <w:rPr>
          <w:rFonts w:ascii="Calibri Light" w:hAnsi="Calibri Light"/>
          <w:sz w:val="28"/>
        </w:rPr>
        <w:tab/>
        <w:t xml:space="preserve">Cervantes publishes Part I of </w:t>
      </w:r>
      <w:r w:rsidRPr="00597048">
        <w:rPr>
          <w:rFonts w:ascii="Calibri Light" w:hAnsi="Calibri Light"/>
          <w:iCs/>
          <w:sz w:val="28"/>
        </w:rPr>
        <w:t>Don Quixote</w:t>
      </w:r>
    </w:p>
    <w:p w14:paraId="54157ACE" w14:textId="77777777" w:rsidR="00B86CCF" w:rsidRPr="00597048" w:rsidRDefault="00B86CC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1609</w:t>
      </w:r>
      <w:r w:rsidRPr="00597048">
        <w:rPr>
          <w:rFonts w:ascii="Calibri Light" w:hAnsi="Calibri Light"/>
          <w:sz w:val="28"/>
        </w:rPr>
        <w:tab/>
        <w:t>Expulsion of the Meriscos</w:t>
      </w:r>
    </w:p>
    <w:p w14:paraId="57151098" w14:textId="77777777" w:rsidR="00B86CCF" w:rsidRPr="00597048" w:rsidRDefault="00B86CC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1612</w:t>
      </w:r>
      <w:r w:rsidRPr="00597048">
        <w:rPr>
          <w:rFonts w:ascii="Calibri Light" w:hAnsi="Calibri Light"/>
          <w:sz w:val="28"/>
        </w:rPr>
        <w:tab/>
        <w:t xml:space="preserve">Suárez publishes </w:t>
      </w:r>
      <w:r w:rsidRPr="00597048">
        <w:rPr>
          <w:rFonts w:ascii="Calibri Light" w:hAnsi="Calibri Light"/>
          <w:iCs/>
          <w:sz w:val="28"/>
        </w:rPr>
        <w:t>De Legibus ac Deo Legislatore</w:t>
      </w:r>
    </w:p>
    <w:p w14:paraId="5E2A764D" w14:textId="77777777" w:rsidR="00B86CCF" w:rsidRPr="00597048" w:rsidRDefault="002E2D8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1616</w:t>
      </w:r>
      <w:r w:rsidRPr="00597048">
        <w:rPr>
          <w:rFonts w:ascii="Calibri Light" w:hAnsi="Calibri Light"/>
          <w:sz w:val="28"/>
        </w:rPr>
        <w:tab/>
        <w:t>Spanish forced to leave Japan</w:t>
      </w:r>
    </w:p>
    <w:p w14:paraId="1E095512" w14:textId="77777777" w:rsidR="002E2D86" w:rsidRPr="00597048" w:rsidRDefault="002E2D8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1621</w:t>
      </w:r>
      <w:r w:rsidRPr="00597048">
        <w:rPr>
          <w:rFonts w:ascii="Calibri Light" w:hAnsi="Calibri Light"/>
          <w:sz w:val="28"/>
        </w:rPr>
        <w:tab/>
        <w:t>Rise to power of Count Duke Olivares</w:t>
      </w:r>
    </w:p>
    <w:p w14:paraId="671158FF" w14:textId="77777777" w:rsidR="002E2D86" w:rsidRPr="00597048" w:rsidRDefault="002E2D8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1628</w:t>
      </w:r>
      <w:r w:rsidRPr="00597048">
        <w:rPr>
          <w:rFonts w:ascii="Calibri Light" w:hAnsi="Calibri Light"/>
          <w:sz w:val="28"/>
        </w:rPr>
        <w:tab/>
        <w:t xml:space="preserve">Zurbarán, the painting of </w:t>
      </w:r>
      <w:r w:rsidRPr="00597048">
        <w:rPr>
          <w:rFonts w:ascii="Calibri Light" w:hAnsi="Calibri Light"/>
          <w:iCs/>
          <w:sz w:val="28"/>
        </w:rPr>
        <w:t>St. Serapion</w:t>
      </w:r>
    </w:p>
    <w:p w14:paraId="1F901717" w14:textId="77777777" w:rsidR="002E2D86" w:rsidRPr="00597048" w:rsidRDefault="002E2D8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1630</w:t>
      </w:r>
      <w:r w:rsidRPr="00597048">
        <w:rPr>
          <w:rFonts w:ascii="Calibri Light" w:hAnsi="Calibri Light"/>
          <w:sz w:val="28"/>
        </w:rPr>
        <w:tab/>
        <w:t xml:space="preserve">Velázquez completes painting </w:t>
      </w:r>
      <w:r w:rsidRPr="00597048">
        <w:rPr>
          <w:rFonts w:ascii="Calibri Light" w:hAnsi="Calibri Light"/>
          <w:iCs/>
          <w:sz w:val="28"/>
        </w:rPr>
        <w:t>Vulcan’s Forge</w:t>
      </w:r>
    </w:p>
    <w:p w14:paraId="75D288C5" w14:textId="77777777" w:rsidR="002E2D86" w:rsidRPr="00597048" w:rsidRDefault="002E2D8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1640</w:t>
      </w:r>
      <w:r w:rsidRPr="00597048">
        <w:rPr>
          <w:rFonts w:ascii="Calibri Light" w:hAnsi="Calibri Light"/>
          <w:sz w:val="28"/>
        </w:rPr>
        <w:tab/>
        <w:t>Revolt of Catalans and Portuguese</w:t>
      </w:r>
    </w:p>
    <w:p w14:paraId="28D5EF58" w14:textId="77777777" w:rsidR="002E2D86" w:rsidRPr="00597048" w:rsidRDefault="002E2D8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1643</w:t>
      </w:r>
      <w:r w:rsidRPr="00597048">
        <w:rPr>
          <w:rFonts w:ascii="Calibri Light" w:hAnsi="Calibri Light"/>
          <w:sz w:val="28"/>
        </w:rPr>
        <w:tab/>
        <w:t>Defeat of Spanish army by French at Rocroi</w:t>
      </w:r>
    </w:p>
    <w:p w14:paraId="324BCD86" w14:textId="77777777" w:rsidR="00CD1D9B" w:rsidRPr="00597048" w:rsidRDefault="00CD1D9B" w:rsidP="0074788F">
      <w:pPr>
        <w:pStyle w:val="Heading4"/>
        <w:rPr>
          <w:rFonts w:ascii="Calibri Light" w:hAnsi="Calibri Light"/>
          <w:i w:val="0"/>
          <w:sz w:val="28"/>
        </w:rPr>
      </w:pPr>
      <w:bookmarkStart w:id="100" w:name="_Toc98415302"/>
      <w:r w:rsidRPr="00597048">
        <w:rPr>
          <w:rFonts w:ascii="Calibri Light" w:hAnsi="Calibri Light"/>
          <w:i w:val="0"/>
          <w:sz w:val="28"/>
        </w:rPr>
        <w:t>The Rise of the Dutch Republic</w:t>
      </w:r>
      <w:bookmarkEnd w:id="100"/>
    </w:p>
    <w:p w14:paraId="21185D41" w14:textId="77777777" w:rsidR="00CD1D9B" w:rsidRPr="00597048" w:rsidRDefault="006F2398"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1556</w:t>
      </w:r>
      <w:r w:rsidRPr="00597048">
        <w:rPr>
          <w:rFonts w:ascii="Calibri Light" w:hAnsi="Calibri Light"/>
          <w:sz w:val="28"/>
        </w:rPr>
        <w:tab/>
        <w:t xml:space="preserve">Abdication of Charles V of Hapsburg as Lord of the Netherlands; succession of </w:t>
      </w:r>
      <w:r w:rsidR="001E4DD6" w:rsidRPr="00597048">
        <w:rPr>
          <w:rFonts w:ascii="Calibri Light" w:hAnsi="Calibri Light"/>
          <w:sz w:val="28"/>
        </w:rPr>
        <w:t>Philip</w:t>
      </w:r>
      <w:r w:rsidRPr="00597048">
        <w:rPr>
          <w:rFonts w:ascii="Calibri Light" w:hAnsi="Calibri Light"/>
          <w:sz w:val="28"/>
        </w:rPr>
        <w:t xml:space="preserve"> II of Spain</w:t>
      </w:r>
    </w:p>
    <w:p w14:paraId="3EBE5CB5" w14:textId="77777777" w:rsidR="006F2398" w:rsidRPr="00597048" w:rsidRDefault="006F2398"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1559</w:t>
      </w:r>
      <w:r w:rsidRPr="00597048">
        <w:rPr>
          <w:rFonts w:ascii="Calibri Light" w:hAnsi="Calibri Light"/>
          <w:sz w:val="28"/>
        </w:rPr>
        <w:tab/>
      </w:r>
      <w:r w:rsidR="001E4DD6" w:rsidRPr="00597048">
        <w:rPr>
          <w:rFonts w:ascii="Calibri Light" w:hAnsi="Calibri Light"/>
          <w:sz w:val="28"/>
        </w:rPr>
        <w:t>Philip</w:t>
      </w:r>
      <w:r w:rsidRPr="00597048">
        <w:rPr>
          <w:rFonts w:ascii="Calibri Light" w:hAnsi="Calibri Light"/>
          <w:sz w:val="28"/>
        </w:rPr>
        <w:t xml:space="preserve"> II leaves Netherlands and returns to Spain, which becomes center of his government; beginning of opposition of higher nobility against government of king’s confidants in the Netherlands</w:t>
      </w:r>
    </w:p>
    <w:p w14:paraId="27F75A48" w14:textId="77777777" w:rsidR="006F2398" w:rsidRPr="00597048" w:rsidRDefault="006F2398"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1E4DD6" w:rsidRPr="00597048">
        <w:rPr>
          <w:rFonts w:ascii="Calibri Light" w:hAnsi="Calibri Light"/>
          <w:sz w:val="28"/>
        </w:rPr>
        <w:t>1566-1567</w:t>
      </w:r>
      <w:r w:rsidR="001E4DD6" w:rsidRPr="00597048">
        <w:rPr>
          <w:rFonts w:ascii="Calibri Light" w:hAnsi="Calibri Light"/>
          <w:sz w:val="28"/>
        </w:rPr>
        <w:tab/>
        <w:t xml:space="preserve">First outbreaks of </w:t>
      </w:r>
      <w:r w:rsidR="0033381C" w:rsidRPr="00597048">
        <w:rPr>
          <w:rFonts w:ascii="Calibri Light" w:hAnsi="Calibri Light"/>
          <w:sz w:val="28"/>
        </w:rPr>
        <w:t>large</w:t>
      </w:r>
      <w:r w:rsidR="001E4DD6" w:rsidRPr="00597048">
        <w:rPr>
          <w:rFonts w:ascii="Calibri Light" w:hAnsi="Calibri Light"/>
          <w:sz w:val="28"/>
        </w:rPr>
        <w:t>-scale revolts as well as iconoclastic movements against the Church; Philip II sends the Duke of Alva to suppress the uprising; William of Orange flees the country</w:t>
      </w:r>
    </w:p>
    <w:p w14:paraId="574F3D6B" w14:textId="77777777" w:rsidR="001E4DD6" w:rsidRPr="00597048" w:rsidRDefault="001E4DD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1572</w:t>
      </w:r>
      <w:r w:rsidRPr="00597048">
        <w:rPr>
          <w:rFonts w:ascii="Calibri Light" w:hAnsi="Calibri Light"/>
          <w:sz w:val="28"/>
        </w:rPr>
        <w:tab/>
        <w:t>Successful attack of William of Orange, who occupies provinces of Holland and Zeeland</w:t>
      </w:r>
    </w:p>
    <w:p w14:paraId="15F413BB" w14:textId="77777777" w:rsidR="001E4DD6" w:rsidRPr="00597048" w:rsidRDefault="001E4DD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1576</w:t>
      </w:r>
      <w:r w:rsidRPr="00597048">
        <w:rPr>
          <w:rFonts w:ascii="Calibri Light" w:hAnsi="Calibri Light"/>
          <w:sz w:val="28"/>
        </w:rPr>
        <w:tab/>
        <w:t>Other provinces join the rebellion [Pacification of Ghent]</w:t>
      </w:r>
    </w:p>
    <w:p w14:paraId="4FA5A8F3" w14:textId="77777777" w:rsidR="001E4DD6" w:rsidRPr="00597048" w:rsidRDefault="001E4DD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1579</w:t>
      </w:r>
      <w:r w:rsidRPr="00597048">
        <w:rPr>
          <w:rFonts w:ascii="Calibri Light" w:hAnsi="Calibri Light"/>
          <w:sz w:val="28"/>
        </w:rPr>
        <w:tab/>
        <w:t>Walloon nobility defects from the rebellion [Treaty of Arras]; Alexander of Parma commander of the Spanish troops</w:t>
      </w:r>
    </w:p>
    <w:p w14:paraId="214F5F13" w14:textId="77777777" w:rsidR="00CB0057" w:rsidRPr="00597048" w:rsidRDefault="00CB005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1581</w:t>
      </w:r>
      <w:r w:rsidRPr="00597048">
        <w:rPr>
          <w:rFonts w:ascii="Calibri Light" w:hAnsi="Calibri Light"/>
          <w:sz w:val="28"/>
        </w:rPr>
        <w:tab/>
        <w:t>Revolutionary</w:t>
      </w:r>
      <w:r w:rsidR="007A0525" w:rsidRPr="00597048">
        <w:rPr>
          <w:rFonts w:ascii="Calibri Light" w:hAnsi="Calibri Light"/>
          <w:sz w:val="28"/>
        </w:rPr>
        <w:t xml:space="preserve"> Estates General depose Philip II as Lord of the Netherlands</w:t>
      </w:r>
    </w:p>
    <w:p w14:paraId="7CFF2BD9" w14:textId="77777777" w:rsidR="007A0525" w:rsidRPr="00597048" w:rsidRDefault="007A052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1584</w:t>
      </w:r>
      <w:r w:rsidRPr="00597048">
        <w:rPr>
          <w:rFonts w:ascii="Calibri Light" w:hAnsi="Calibri Light"/>
          <w:sz w:val="28"/>
        </w:rPr>
        <w:tab/>
        <w:t>Assassination of William of Orange</w:t>
      </w:r>
    </w:p>
    <w:p w14:paraId="64421CC4" w14:textId="77777777" w:rsidR="007A0525" w:rsidRPr="00597048" w:rsidRDefault="007A052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1585</w:t>
      </w:r>
      <w:r w:rsidRPr="00597048">
        <w:rPr>
          <w:rFonts w:ascii="Calibri Light" w:hAnsi="Calibri Light"/>
          <w:sz w:val="28"/>
        </w:rPr>
        <w:tab/>
        <w:t>Parma takes Antwerp; rebels withdraw behind the great rivers</w:t>
      </w:r>
    </w:p>
    <w:p w14:paraId="57566BA2" w14:textId="77777777" w:rsidR="007A0525" w:rsidRPr="00597048" w:rsidRDefault="007A052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1588-1609</w:t>
      </w:r>
      <w:r w:rsidRPr="00597048">
        <w:rPr>
          <w:rFonts w:ascii="Calibri Light" w:hAnsi="Calibri Light"/>
          <w:sz w:val="28"/>
        </w:rPr>
        <w:tab/>
        <w:t>Dutch drive the Spanish out of northern Netherlands; attempts at liberation of the south fail</w:t>
      </w:r>
    </w:p>
    <w:p w14:paraId="296C1D4A" w14:textId="77777777" w:rsidR="007A0525" w:rsidRPr="00597048" w:rsidRDefault="007A052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1609-1621</w:t>
      </w:r>
      <w:r w:rsidRPr="00597048">
        <w:rPr>
          <w:rFonts w:ascii="Calibri Light" w:hAnsi="Calibri Light"/>
          <w:sz w:val="28"/>
        </w:rPr>
        <w:tab/>
        <w:t>Truce between Republic of the United Netherlands and Spain</w:t>
      </w:r>
    </w:p>
    <w:p w14:paraId="33AC67E4" w14:textId="77777777" w:rsidR="007A0525" w:rsidRPr="00597048" w:rsidRDefault="007A052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1625-1648</w:t>
      </w:r>
      <w:r w:rsidRPr="00597048">
        <w:rPr>
          <w:rFonts w:ascii="Calibri Light" w:hAnsi="Calibri Light"/>
          <w:sz w:val="28"/>
        </w:rPr>
        <w:tab/>
        <w:t>The Republic joins the anti-Spanish coalition</w:t>
      </w:r>
    </w:p>
    <w:p w14:paraId="781A5EA8" w14:textId="77777777" w:rsidR="007A0525" w:rsidRPr="00597048" w:rsidRDefault="007A052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1648</w:t>
      </w:r>
      <w:r w:rsidRPr="00597048">
        <w:rPr>
          <w:rFonts w:ascii="Calibri Light" w:hAnsi="Calibri Light"/>
          <w:sz w:val="28"/>
        </w:rPr>
        <w:tab/>
        <w:t>Peace of Westphalia; de jure recognition of independence of the Republic</w:t>
      </w:r>
    </w:p>
    <w:p w14:paraId="26AE4227" w14:textId="77777777" w:rsidR="001852A0" w:rsidRPr="00597048" w:rsidRDefault="001852A0" w:rsidP="0074788F">
      <w:pPr>
        <w:pStyle w:val="Heading4"/>
        <w:rPr>
          <w:rFonts w:ascii="Calibri Light" w:hAnsi="Calibri Light"/>
          <w:i w:val="0"/>
          <w:sz w:val="28"/>
        </w:rPr>
      </w:pPr>
      <w:bookmarkStart w:id="101" w:name="_Toc98415303"/>
      <w:r w:rsidRPr="00597048">
        <w:rPr>
          <w:rFonts w:ascii="Calibri Light" w:hAnsi="Calibri Light"/>
          <w:i w:val="0"/>
          <w:sz w:val="28"/>
        </w:rPr>
        <w:t>The Collapse of France</w:t>
      </w:r>
      <w:bookmarkEnd w:id="101"/>
    </w:p>
    <w:p w14:paraId="062C9409" w14:textId="77777777" w:rsidR="001852A0" w:rsidRPr="00597048" w:rsidRDefault="001852A0"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1559</w:t>
      </w:r>
      <w:r w:rsidRPr="00597048">
        <w:rPr>
          <w:rFonts w:ascii="Calibri Light" w:hAnsi="Calibri Light"/>
          <w:sz w:val="28"/>
        </w:rPr>
        <w:tab/>
        <w:t>Peace of Cateau-Cambrésis; death of Henry II</w:t>
      </w:r>
    </w:p>
    <w:p w14:paraId="7737C3C8" w14:textId="77777777" w:rsidR="001852A0" w:rsidRPr="00597048" w:rsidRDefault="001852A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1561</w:t>
      </w:r>
      <w:r w:rsidRPr="00597048">
        <w:rPr>
          <w:rFonts w:ascii="Calibri Light" w:hAnsi="Calibri Light"/>
          <w:sz w:val="28"/>
        </w:rPr>
        <w:tab/>
        <w:t>Colloquium of Poissy</w:t>
      </w:r>
    </w:p>
    <w:p w14:paraId="315EB76F" w14:textId="77777777" w:rsidR="001852A0" w:rsidRPr="00597048" w:rsidRDefault="00F6210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1562</w:t>
      </w:r>
      <w:r w:rsidRPr="00597048">
        <w:rPr>
          <w:rFonts w:ascii="Calibri Light" w:hAnsi="Calibri Light"/>
          <w:sz w:val="28"/>
        </w:rPr>
        <w:tab/>
        <w:t>Outbreak of civil war between Protestants and royal troops</w:t>
      </w:r>
    </w:p>
    <w:p w14:paraId="19AFE6D5" w14:textId="77777777" w:rsidR="00F6210E" w:rsidRPr="00597048" w:rsidRDefault="00F6210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1572</w:t>
      </w:r>
      <w:r w:rsidRPr="00597048">
        <w:rPr>
          <w:rFonts w:ascii="Calibri Light" w:hAnsi="Calibri Light"/>
          <w:sz w:val="28"/>
        </w:rPr>
        <w:tab/>
        <w:t xml:space="preserve">St. </w:t>
      </w:r>
      <w:r w:rsidR="0033381C" w:rsidRPr="00597048">
        <w:rPr>
          <w:rFonts w:ascii="Calibri Light" w:hAnsi="Calibri Light"/>
          <w:sz w:val="28"/>
        </w:rPr>
        <w:t>Bartholomew’s</w:t>
      </w:r>
      <w:r w:rsidRPr="00597048">
        <w:rPr>
          <w:rFonts w:ascii="Calibri Light" w:hAnsi="Calibri Light"/>
          <w:sz w:val="28"/>
        </w:rPr>
        <w:t xml:space="preserve"> Day Massacre</w:t>
      </w:r>
    </w:p>
    <w:p w14:paraId="0C373420" w14:textId="77777777" w:rsidR="00F6210E" w:rsidRPr="00597048" w:rsidRDefault="00F6210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1574</w:t>
      </w:r>
      <w:r w:rsidRPr="00597048">
        <w:rPr>
          <w:rFonts w:ascii="Calibri Light" w:hAnsi="Calibri Light"/>
          <w:sz w:val="28"/>
        </w:rPr>
        <w:tab/>
        <w:t>Death of Charles IX; assembly of Millau, establishes firmer government for French Protestants</w:t>
      </w:r>
    </w:p>
    <w:p w14:paraId="3CD772B0" w14:textId="77777777" w:rsidR="00F6210E" w:rsidRPr="00597048" w:rsidRDefault="00F6210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1576</w:t>
      </w:r>
      <w:r w:rsidRPr="00597048">
        <w:rPr>
          <w:rFonts w:ascii="Calibri Light" w:hAnsi="Calibri Light"/>
          <w:sz w:val="28"/>
        </w:rPr>
        <w:tab/>
        <w:t xml:space="preserve">Jean Bodin publishes </w:t>
      </w:r>
      <w:r w:rsidRPr="00597048">
        <w:rPr>
          <w:rFonts w:ascii="Calibri Light" w:hAnsi="Calibri Light"/>
          <w:iCs/>
          <w:sz w:val="28"/>
        </w:rPr>
        <w:t>Six Books for the Republic;</w:t>
      </w:r>
      <w:r w:rsidRPr="00597048">
        <w:rPr>
          <w:rFonts w:ascii="Calibri Light" w:hAnsi="Calibri Light"/>
          <w:sz w:val="28"/>
        </w:rPr>
        <w:t xml:space="preserve"> Estates General of Blois, seeks religious compromise and fails</w:t>
      </w:r>
    </w:p>
    <w:p w14:paraId="30579338" w14:textId="77777777" w:rsidR="00F6210E" w:rsidRPr="00597048" w:rsidRDefault="00F6210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1578</w:t>
      </w:r>
      <w:r w:rsidRPr="00597048">
        <w:rPr>
          <w:rFonts w:ascii="Calibri Light" w:hAnsi="Calibri Light"/>
          <w:sz w:val="28"/>
        </w:rPr>
        <w:tab/>
        <w:t>Duke of Anjou invades Low Countries; founding of the Order of the Holy Spirit</w:t>
      </w:r>
    </w:p>
    <w:p w14:paraId="2AB7978C" w14:textId="77777777" w:rsidR="00F6210E" w:rsidRPr="00597048" w:rsidRDefault="00F6210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1579</w:t>
      </w:r>
      <w:r w:rsidRPr="00597048">
        <w:rPr>
          <w:rFonts w:ascii="Calibri Light" w:hAnsi="Calibri Light"/>
          <w:sz w:val="28"/>
        </w:rPr>
        <w:tab/>
        <w:t xml:space="preserve">Publication of the </w:t>
      </w:r>
      <w:r w:rsidRPr="00597048">
        <w:rPr>
          <w:rFonts w:ascii="Calibri Light" w:hAnsi="Calibri Light"/>
          <w:iCs/>
          <w:sz w:val="28"/>
        </w:rPr>
        <w:t>Vindiciae contre Tyrannes</w:t>
      </w:r>
    </w:p>
    <w:p w14:paraId="603DA548" w14:textId="77777777" w:rsidR="00F6210E" w:rsidRPr="00597048" w:rsidRDefault="00F6210E" w:rsidP="0074788F">
      <w:pPr>
        <w:tabs>
          <w:tab w:val="right" w:pos="1872"/>
          <w:tab w:val="left" w:pos="2160"/>
        </w:tabs>
        <w:ind w:left="2520" w:hanging="2088"/>
        <w:rPr>
          <w:rFonts w:ascii="Calibri Light" w:hAnsi="Calibri Light"/>
          <w:sz w:val="28"/>
        </w:rPr>
      </w:pPr>
      <w:r w:rsidRPr="00597048">
        <w:rPr>
          <w:rFonts w:ascii="Calibri Light" w:hAnsi="Calibri Light"/>
          <w:sz w:val="28"/>
        </w:rPr>
        <w:br w:type="page"/>
      </w:r>
      <w:r w:rsidRPr="00597048">
        <w:rPr>
          <w:rFonts w:ascii="Calibri Light" w:hAnsi="Calibri Light"/>
          <w:sz w:val="28"/>
        </w:rPr>
        <w:tab/>
        <w:t>1580</w:t>
      </w:r>
      <w:r w:rsidRPr="00597048">
        <w:rPr>
          <w:rFonts w:ascii="Calibri Light" w:hAnsi="Calibri Light"/>
          <w:sz w:val="28"/>
        </w:rPr>
        <w:tab/>
        <w:t xml:space="preserve">Publication of the first edition of the </w:t>
      </w:r>
      <w:r w:rsidRPr="00597048">
        <w:rPr>
          <w:rFonts w:ascii="Calibri Light" w:hAnsi="Calibri Light"/>
          <w:iCs/>
          <w:sz w:val="28"/>
        </w:rPr>
        <w:t xml:space="preserve">Essays </w:t>
      </w:r>
      <w:r w:rsidRPr="00597048">
        <w:rPr>
          <w:rFonts w:ascii="Calibri Light" w:hAnsi="Calibri Light"/>
          <w:sz w:val="28"/>
        </w:rPr>
        <w:t>of Montaigne</w:t>
      </w:r>
    </w:p>
    <w:p w14:paraId="37FAA9AD" w14:textId="77777777" w:rsidR="00F6210E" w:rsidRPr="00597048" w:rsidRDefault="003B597C"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1587</w:t>
      </w:r>
      <w:r w:rsidRPr="00597048">
        <w:rPr>
          <w:rFonts w:ascii="Calibri Light" w:hAnsi="Calibri Light"/>
          <w:sz w:val="28"/>
        </w:rPr>
        <w:tab/>
        <w:t>Battle of C</w:t>
      </w:r>
      <w:r w:rsidR="00F6210E" w:rsidRPr="00597048">
        <w:rPr>
          <w:rFonts w:ascii="Calibri Light" w:hAnsi="Calibri Light"/>
          <w:sz w:val="28"/>
        </w:rPr>
        <w:t>outras, first pitched battle won by the Protestants</w:t>
      </w:r>
    </w:p>
    <w:p w14:paraId="264C289E" w14:textId="77777777" w:rsidR="00F6210E" w:rsidRPr="00597048" w:rsidRDefault="00F6210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1588</w:t>
      </w:r>
      <w:r w:rsidRPr="00597048">
        <w:rPr>
          <w:rFonts w:ascii="Calibri Light" w:hAnsi="Calibri Light"/>
          <w:sz w:val="28"/>
        </w:rPr>
        <w:tab/>
        <w:t>Revolt of Paris against Henry III</w:t>
      </w:r>
    </w:p>
    <w:p w14:paraId="52BEF5E9" w14:textId="77777777" w:rsidR="00F6210E" w:rsidRPr="00597048" w:rsidRDefault="00F6210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1589</w:t>
      </w:r>
      <w:r w:rsidRPr="00597048">
        <w:rPr>
          <w:rFonts w:ascii="Calibri Light" w:hAnsi="Calibri Light"/>
          <w:sz w:val="28"/>
        </w:rPr>
        <w:tab/>
        <w:t>Assassination of the Guises on Henry III’s orders; assassination of Henry III</w:t>
      </w:r>
    </w:p>
    <w:p w14:paraId="02ECD48C" w14:textId="77777777" w:rsidR="00F6210E" w:rsidRPr="00597048" w:rsidRDefault="00F6210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1590</w:t>
      </w:r>
      <w:r w:rsidRPr="00597048">
        <w:rPr>
          <w:rFonts w:ascii="Calibri Light" w:hAnsi="Calibri Light"/>
          <w:sz w:val="28"/>
        </w:rPr>
        <w:tab/>
        <w:t>Battle of Ivey, victory of Henry IV against the Catholic League</w:t>
      </w:r>
    </w:p>
    <w:p w14:paraId="52A2BDB9" w14:textId="77777777" w:rsidR="00F6210E" w:rsidRPr="00597048" w:rsidRDefault="00F6210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1593</w:t>
      </w:r>
      <w:r w:rsidRPr="00597048">
        <w:rPr>
          <w:rFonts w:ascii="Calibri Light" w:hAnsi="Calibri Light"/>
          <w:sz w:val="28"/>
        </w:rPr>
        <w:tab/>
        <w:t>Henry IV abjures Protestantism</w:t>
      </w:r>
    </w:p>
    <w:p w14:paraId="48554B42" w14:textId="77777777" w:rsidR="00F6210E" w:rsidRPr="00597048" w:rsidRDefault="00F6210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1595</w:t>
      </w:r>
      <w:r w:rsidRPr="00597048">
        <w:rPr>
          <w:rFonts w:ascii="Calibri Light" w:hAnsi="Calibri Light"/>
          <w:sz w:val="28"/>
        </w:rPr>
        <w:tab/>
        <w:t>Henry IV absolved of his heresy by Pope Clement VIII</w:t>
      </w:r>
    </w:p>
    <w:p w14:paraId="0B3506C9" w14:textId="77777777" w:rsidR="00F6210E" w:rsidRPr="00597048" w:rsidRDefault="00F6210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1597</w:t>
      </w:r>
      <w:r w:rsidRPr="00597048">
        <w:rPr>
          <w:rFonts w:ascii="Calibri Light" w:hAnsi="Calibri Light"/>
          <w:sz w:val="28"/>
        </w:rPr>
        <w:tab/>
        <w:t>Siege of Amiens</w:t>
      </w:r>
    </w:p>
    <w:p w14:paraId="0C51FE67" w14:textId="77777777" w:rsidR="00F6210E" w:rsidRPr="00597048" w:rsidRDefault="00F6210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1598</w:t>
      </w:r>
      <w:r w:rsidRPr="00597048">
        <w:rPr>
          <w:rFonts w:ascii="Calibri Light" w:hAnsi="Calibri Light"/>
          <w:sz w:val="28"/>
        </w:rPr>
        <w:tab/>
        <w:t xml:space="preserve">Treaty of Vervins, ends war between </w:t>
      </w:r>
      <w:r w:rsidR="00033C09" w:rsidRPr="00597048">
        <w:rPr>
          <w:rFonts w:ascii="Calibri Light" w:hAnsi="Calibri Light"/>
          <w:sz w:val="28"/>
        </w:rPr>
        <w:t>France</w:t>
      </w:r>
      <w:r w:rsidRPr="00597048">
        <w:rPr>
          <w:rFonts w:ascii="Calibri Light" w:hAnsi="Calibri Light"/>
          <w:sz w:val="28"/>
        </w:rPr>
        <w:t xml:space="preserve"> and Spain; Edict of Nantes</w:t>
      </w:r>
    </w:p>
    <w:p w14:paraId="40995D6E" w14:textId="77777777" w:rsidR="00657C99" w:rsidRPr="00597048" w:rsidRDefault="00657C99" w:rsidP="0074788F">
      <w:pPr>
        <w:pStyle w:val="Heading4"/>
        <w:rPr>
          <w:rFonts w:ascii="Calibri Light" w:hAnsi="Calibri Light"/>
          <w:i w:val="0"/>
          <w:sz w:val="28"/>
        </w:rPr>
      </w:pPr>
      <w:bookmarkStart w:id="102" w:name="_Toc98415304"/>
      <w:r w:rsidRPr="00597048">
        <w:rPr>
          <w:rFonts w:ascii="Calibri Light" w:hAnsi="Calibri Light"/>
          <w:i w:val="0"/>
          <w:sz w:val="28"/>
        </w:rPr>
        <w:t>Elizabeth</w:t>
      </w:r>
      <w:r w:rsidR="002913E8" w:rsidRPr="00597048">
        <w:rPr>
          <w:rFonts w:ascii="Calibri Light" w:hAnsi="Calibri Light"/>
          <w:i w:val="0"/>
          <w:sz w:val="28"/>
        </w:rPr>
        <w:t>ans and Puritans</w:t>
      </w:r>
      <w:bookmarkEnd w:id="102"/>
    </w:p>
    <w:p w14:paraId="56A21EA6" w14:textId="77777777" w:rsidR="00F04603" w:rsidRPr="00597048" w:rsidRDefault="00A935F3"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r>
      <w:r w:rsidR="00E17254" w:rsidRPr="00597048">
        <w:rPr>
          <w:rFonts w:ascii="Calibri Light" w:hAnsi="Calibri Light"/>
          <w:sz w:val="28"/>
        </w:rPr>
        <w:t>1485</w:t>
      </w:r>
      <w:r w:rsidR="00E17254" w:rsidRPr="00597048">
        <w:rPr>
          <w:rFonts w:ascii="Calibri Light" w:hAnsi="Calibri Light"/>
          <w:sz w:val="28"/>
        </w:rPr>
        <w:tab/>
        <w:t>Battle of Bosworth; accession of Henry VII</w:t>
      </w:r>
    </w:p>
    <w:p w14:paraId="247EB068" w14:textId="77777777" w:rsidR="00521185" w:rsidRPr="00597048" w:rsidRDefault="0052118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1509</w:t>
      </w:r>
      <w:r w:rsidRPr="00597048">
        <w:rPr>
          <w:rFonts w:ascii="Calibri Light" w:hAnsi="Calibri Light"/>
          <w:sz w:val="28"/>
        </w:rPr>
        <w:tab/>
        <w:t>Death of Henry VII; accession of Henry VIII</w:t>
      </w:r>
    </w:p>
    <w:p w14:paraId="2B42410D" w14:textId="77777777" w:rsidR="00521185" w:rsidRPr="00597048" w:rsidRDefault="0052118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1529</w:t>
      </w:r>
      <w:r w:rsidRPr="00597048">
        <w:rPr>
          <w:rFonts w:ascii="Calibri Light" w:hAnsi="Calibri Light"/>
          <w:sz w:val="28"/>
        </w:rPr>
        <w:tab/>
        <w:t>Fall of Cardinal Wolsey</w:t>
      </w:r>
    </w:p>
    <w:p w14:paraId="27C65D33"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E17254" w:rsidRPr="00597048">
        <w:rPr>
          <w:rFonts w:ascii="Calibri Light" w:hAnsi="Calibri Light"/>
          <w:sz w:val="28"/>
        </w:rPr>
        <w:t>1529-1536</w:t>
      </w:r>
      <w:r w:rsidR="00E17254" w:rsidRPr="00597048">
        <w:rPr>
          <w:rFonts w:ascii="Calibri Light" w:hAnsi="Calibri Light"/>
          <w:sz w:val="28"/>
        </w:rPr>
        <w:tab/>
        <w:t>Reformation of Parliament</w:t>
      </w:r>
    </w:p>
    <w:p w14:paraId="7FF24052" w14:textId="77777777" w:rsidR="00E17254" w:rsidRPr="00597048" w:rsidRDefault="0052118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1536-1540</w:t>
      </w:r>
      <w:r w:rsidRPr="00597048">
        <w:rPr>
          <w:rFonts w:ascii="Calibri Light" w:hAnsi="Calibri Light"/>
          <w:sz w:val="28"/>
        </w:rPr>
        <w:tab/>
        <w:t>Execution of Thomas Cromwell</w:t>
      </w:r>
    </w:p>
    <w:p w14:paraId="0B9A7EFB" w14:textId="77777777" w:rsidR="00521185" w:rsidRPr="00597048" w:rsidRDefault="0052118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1547</w:t>
      </w:r>
      <w:r w:rsidRPr="00597048">
        <w:rPr>
          <w:rFonts w:ascii="Calibri Light" w:hAnsi="Calibri Light"/>
          <w:sz w:val="28"/>
        </w:rPr>
        <w:tab/>
        <w:t>Death of Henry VIII; accession of Edward VI</w:t>
      </w:r>
    </w:p>
    <w:p w14:paraId="410619F5" w14:textId="77777777" w:rsidR="00521185" w:rsidRPr="00597048" w:rsidRDefault="0052118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1553</w:t>
      </w:r>
      <w:r w:rsidRPr="00597048">
        <w:rPr>
          <w:rFonts w:ascii="Calibri Light" w:hAnsi="Calibri Light"/>
          <w:sz w:val="28"/>
        </w:rPr>
        <w:tab/>
        <w:t>Death of Edward VI; accession of Mary I</w:t>
      </w:r>
    </w:p>
    <w:p w14:paraId="221E9D61" w14:textId="77777777" w:rsidR="00521185" w:rsidRPr="00597048" w:rsidRDefault="0052118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1558</w:t>
      </w:r>
      <w:r w:rsidRPr="00597048">
        <w:rPr>
          <w:rFonts w:ascii="Calibri Light" w:hAnsi="Calibri Light"/>
          <w:sz w:val="28"/>
        </w:rPr>
        <w:tab/>
        <w:t>Death of Mary I; accession of Elizabeth I</w:t>
      </w:r>
    </w:p>
    <w:p w14:paraId="0B884FC2"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E17254" w:rsidRPr="00597048">
        <w:rPr>
          <w:rFonts w:ascii="Calibri Light" w:hAnsi="Calibri Light"/>
          <w:sz w:val="28"/>
        </w:rPr>
        <w:t>1563</w:t>
      </w:r>
      <w:r w:rsidR="00E17254" w:rsidRPr="00597048">
        <w:rPr>
          <w:rFonts w:ascii="Calibri Light" w:hAnsi="Calibri Light"/>
          <w:sz w:val="28"/>
        </w:rPr>
        <w:tab/>
        <w:t>Thirty-Nine Articles; Statute of Apprentices</w:t>
      </w:r>
    </w:p>
    <w:p w14:paraId="07687DD4"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E17254" w:rsidRPr="00597048">
        <w:rPr>
          <w:rFonts w:ascii="Calibri Light" w:hAnsi="Calibri Light"/>
          <w:sz w:val="28"/>
        </w:rPr>
        <w:t>1570</w:t>
      </w:r>
      <w:r w:rsidR="00E17254" w:rsidRPr="00597048">
        <w:rPr>
          <w:rFonts w:ascii="Calibri Light" w:hAnsi="Calibri Light"/>
          <w:sz w:val="28"/>
        </w:rPr>
        <w:tab/>
        <w:t>Elizabeth I excommunicated by Pope Pius V</w:t>
      </w:r>
    </w:p>
    <w:p w14:paraId="4EAFD1E8" w14:textId="77777777" w:rsidR="00521185" w:rsidRPr="00597048" w:rsidRDefault="0052118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1587</w:t>
      </w:r>
      <w:r w:rsidRPr="00597048">
        <w:rPr>
          <w:rFonts w:ascii="Calibri Light" w:hAnsi="Calibri Light"/>
          <w:sz w:val="28"/>
        </w:rPr>
        <w:tab/>
        <w:t>Execution of Mary, Queen of Scots</w:t>
      </w:r>
    </w:p>
    <w:p w14:paraId="4A148B58"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E17254" w:rsidRPr="00597048">
        <w:rPr>
          <w:rFonts w:ascii="Calibri Light" w:hAnsi="Calibri Light"/>
          <w:sz w:val="28"/>
        </w:rPr>
        <w:t>1588</w:t>
      </w:r>
      <w:r w:rsidR="00E17254" w:rsidRPr="00597048">
        <w:rPr>
          <w:rFonts w:ascii="Calibri Light" w:hAnsi="Calibri Light"/>
          <w:sz w:val="28"/>
        </w:rPr>
        <w:tab/>
        <w:t>Defeat of the Spanish Armada</w:t>
      </w:r>
    </w:p>
    <w:p w14:paraId="1132958C"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E17254" w:rsidRPr="00597048">
        <w:rPr>
          <w:rFonts w:ascii="Calibri Light" w:hAnsi="Calibri Light"/>
          <w:sz w:val="28"/>
        </w:rPr>
        <w:t>1600</w:t>
      </w:r>
      <w:r w:rsidR="00E17254" w:rsidRPr="00597048">
        <w:rPr>
          <w:rFonts w:ascii="Calibri Light" w:hAnsi="Calibri Light"/>
          <w:sz w:val="28"/>
        </w:rPr>
        <w:tab/>
        <w:t>East India Company Chartered</w:t>
      </w:r>
    </w:p>
    <w:p w14:paraId="5C9FE8E2"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E17254" w:rsidRPr="00597048">
        <w:rPr>
          <w:rFonts w:ascii="Calibri Light" w:hAnsi="Calibri Light"/>
          <w:sz w:val="28"/>
        </w:rPr>
        <w:t>1603</w:t>
      </w:r>
      <w:r w:rsidR="00E17254" w:rsidRPr="00597048">
        <w:rPr>
          <w:rFonts w:ascii="Calibri Light" w:hAnsi="Calibri Light"/>
          <w:sz w:val="28"/>
        </w:rPr>
        <w:tab/>
        <w:t>Death of Elizabeth I; accession of James I</w:t>
      </w:r>
    </w:p>
    <w:p w14:paraId="7DB61BCF"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E17254" w:rsidRPr="00597048">
        <w:rPr>
          <w:rFonts w:ascii="Calibri Light" w:hAnsi="Calibri Light"/>
          <w:sz w:val="28"/>
        </w:rPr>
        <w:t>1611</w:t>
      </w:r>
      <w:r w:rsidR="00E17254" w:rsidRPr="00597048">
        <w:rPr>
          <w:rFonts w:ascii="Calibri Light" w:hAnsi="Calibri Light"/>
          <w:sz w:val="28"/>
        </w:rPr>
        <w:tab/>
        <w:t>Authorized Version [King James Version] of the Bible</w:t>
      </w:r>
    </w:p>
    <w:p w14:paraId="4E55E21D"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E17254" w:rsidRPr="00597048">
        <w:rPr>
          <w:rFonts w:ascii="Calibri Light" w:hAnsi="Calibri Light"/>
          <w:sz w:val="28"/>
        </w:rPr>
        <w:t>1618</w:t>
      </w:r>
      <w:r w:rsidR="00E17254" w:rsidRPr="00597048">
        <w:rPr>
          <w:rFonts w:ascii="Calibri Light" w:hAnsi="Calibri Light"/>
          <w:sz w:val="28"/>
        </w:rPr>
        <w:tab/>
        <w:t>Beginning of Thirty Years’ War</w:t>
      </w:r>
    </w:p>
    <w:p w14:paraId="4FD04D93" w14:textId="77777777" w:rsidR="00521185" w:rsidRPr="00597048" w:rsidRDefault="0052118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1625</w:t>
      </w:r>
      <w:r w:rsidRPr="00597048">
        <w:rPr>
          <w:rFonts w:ascii="Calibri Light" w:hAnsi="Calibri Light"/>
          <w:sz w:val="28"/>
        </w:rPr>
        <w:tab/>
        <w:t>Death of James I; accession of Charles I</w:t>
      </w:r>
    </w:p>
    <w:p w14:paraId="053CCE7B" w14:textId="77777777" w:rsidR="00521185" w:rsidRPr="00597048" w:rsidRDefault="0052118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1628</w:t>
      </w:r>
      <w:r w:rsidRPr="00597048">
        <w:rPr>
          <w:rFonts w:ascii="Calibri Light" w:hAnsi="Calibri Light"/>
          <w:sz w:val="28"/>
        </w:rPr>
        <w:tab/>
        <w:t>Petition of Right adopted; assassination of the Duke of Buckingham</w:t>
      </w:r>
    </w:p>
    <w:p w14:paraId="08CA0281" w14:textId="77777777" w:rsidR="00521185" w:rsidRPr="00597048" w:rsidRDefault="0052118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1629-1640</w:t>
      </w:r>
      <w:r w:rsidRPr="00597048">
        <w:rPr>
          <w:rFonts w:ascii="Calibri Light" w:hAnsi="Calibri Light"/>
          <w:sz w:val="28"/>
        </w:rPr>
        <w:tab/>
        <w:t>Period of personal rule: the “Eleven Years’ Tyranny”</w:t>
      </w:r>
    </w:p>
    <w:p w14:paraId="48CEBCB8"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E17254" w:rsidRPr="00597048">
        <w:rPr>
          <w:rFonts w:ascii="Calibri Light" w:hAnsi="Calibri Light"/>
          <w:sz w:val="28"/>
        </w:rPr>
        <w:t>1640</w:t>
      </w:r>
      <w:r w:rsidR="00E17254" w:rsidRPr="00597048">
        <w:rPr>
          <w:rFonts w:ascii="Calibri Light" w:hAnsi="Calibri Light"/>
          <w:sz w:val="28"/>
        </w:rPr>
        <w:tab/>
        <w:t>Short Parliament [April-May]; Long Parliament convenes in November</w:t>
      </w:r>
    </w:p>
    <w:p w14:paraId="3E2ABEFA"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E17254" w:rsidRPr="00597048">
        <w:rPr>
          <w:rFonts w:ascii="Calibri Light" w:hAnsi="Calibri Light"/>
          <w:sz w:val="28"/>
        </w:rPr>
        <w:t>1641</w:t>
      </w:r>
      <w:r w:rsidR="00E17254" w:rsidRPr="00597048">
        <w:rPr>
          <w:rFonts w:ascii="Calibri Light" w:hAnsi="Calibri Light"/>
          <w:sz w:val="28"/>
        </w:rPr>
        <w:tab/>
        <w:t>Execution of the Earl of Strafford; Irish Rebellion begins</w:t>
      </w:r>
    </w:p>
    <w:p w14:paraId="08ED5863" w14:textId="77777777" w:rsidR="00521185" w:rsidRPr="00597048" w:rsidRDefault="0052118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1643</w:t>
      </w:r>
      <w:r w:rsidRPr="00597048">
        <w:rPr>
          <w:rFonts w:ascii="Calibri Light" w:hAnsi="Calibri Light"/>
          <w:sz w:val="28"/>
        </w:rPr>
        <w:tab/>
        <w:t>Death of John Pym</w:t>
      </w:r>
    </w:p>
    <w:p w14:paraId="14648018"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426C83" w:rsidRPr="00597048">
        <w:rPr>
          <w:rFonts w:ascii="Calibri Light" w:hAnsi="Calibri Light"/>
          <w:sz w:val="28"/>
        </w:rPr>
        <w:t>1642-1646</w:t>
      </w:r>
      <w:r w:rsidR="00426C83" w:rsidRPr="00597048">
        <w:rPr>
          <w:rFonts w:ascii="Calibri Light" w:hAnsi="Calibri Light"/>
          <w:sz w:val="28"/>
        </w:rPr>
        <w:tab/>
        <w:t>First Civil War</w:t>
      </w:r>
    </w:p>
    <w:p w14:paraId="6E92E00C" w14:textId="77777777" w:rsidR="00521185" w:rsidRPr="00597048" w:rsidRDefault="0052118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1645</w:t>
      </w:r>
      <w:r w:rsidRPr="00597048">
        <w:rPr>
          <w:rFonts w:ascii="Calibri Light" w:hAnsi="Calibri Light"/>
          <w:sz w:val="28"/>
        </w:rPr>
        <w:tab/>
        <w:t>Execution of William Laud, Archbishop of Canterbury</w:t>
      </w:r>
    </w:p>
    <w:p w14:paraId="13AA2991"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426C83" w:rsidRPr="00597048">
        <w:rPr>
          <w:rFonts w:ascii="Calibri Light" w:hAnsi="Calibri Light"/>
          <w:sz w:val="28"/>
        </w:rPr>
        <w:t>1648</w:t>
      </w:r>
      <w:r w:rsidR="00426C83" w:rsidRPr="00597048">
        <w:rPr>
          <w:rFonts w:ascii="Calibri Light" w:hAnsi="Calibri Light"/>
          <w:sz w:val="28"/>
        </w:rPr>
        <w:tab/>
        <w:t>Second Civil War; Pride’s Purge</w:t>
      </w:r>
    </w:p>
    <w:p w14:paraId="0209673D"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426C83" w:rsidRPr="00597048">
        <w:rPr>
          <w:rFonts w:ascii="Calibri Light" w:hAnsi="Calibri Light"/>
          <w:sz w:val="28"/>
        </w:rPr>
        <w:t>1649</w:t>
      </w:r>
      <w:r w:rsidR="00426C83" w:rsidRPr="00597048">
        <w:rPr>
          <w:rFonts w:ascii="Calibri Light" w:hAnsi="Calibri Light"/>
          <w:sz w:val="28"/>
        </w:rPr>
        <w:tab/>
        <w:t>Execution of Charles I</w:t>
      </w:r>
    </w:p>
    <w:p w14:paraId="3DCA2E2E"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426C83" w:rsidRPr="00597048">
        <w:rPr>
          <w:rFonts w:ascii="Calibri Light" w:hAnsi="Calibri Light"/>
          <w:sz w:val="28"/>
        </w:rPr>
        <w:t>1653-1658</w:t>
      </w:r>
      <w:r w:rsidR="00426C83" w:rsidRPr="00597048">
        <w:rPr>
          <w:rFonts w:ascii="Calibri Light" w:hAnsi="Calibri Light"/>
          <w:sz w:val="28"/>
        </w:rPr>
        <w:tab/>
        <w:t>Protectorate under Oliver Cromwell</w:t>
      </w:r>
    </w:p>
    <w:p w14:paraId="105A7C33" w14:textId="77777777" w:rsidR="00F0460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426C83" w:rsidRPr="00597048">
        <w:rPr>
          <w:rFonts w:ascii="Calibri Light" w:hAnsi="Calibri Light"/>
          <w:sz w:val="28"/>
        </w:rPr>
        <w:t>1658</w:t>
      </w:r>
      <w:r w:rsidR="00426C83" w:rsidRPr="00597048">
        <w:rPr>
          <w:rFonts w:ascii="Calibri Light" w:hAnsi="Calibri Light"/>
          <w:sz w:val="28"/>
        </w:rPr>
        <w:tab/>
        <w:t>Death of Oliver Cromwell; succeeded as Lord Protector by his son Richard</w:t>
      </w:r>
    </w:p>
    <w:p w14:paraId="7A5B60B4" w14:textId="77777777" w:rsidR="00426C83" w:rsidRPr="00597048" w:rsidRDefault="00F04603"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426C83" w:rsidRPr="00597048">
        <w:rPr>
          <w:rFonts w:ascii="Calibri Light" w:hAnsi="Calibri Light"/>
          <w:sz w:val="28"/>
        </w:rPr>
        <w:t>1660</w:t>
      </w:r>
      <w:r w:rsidR="00426C83" w:rsidRPr="00597048">
        <w:rPr>
          <w:rFonts w:ascii="Calibri Light" w:hAnsi="Calibri Light"/>
          <w:sz w:val="28"/>
        </w:rPr>
        <w:tab/>
        <w:t>Restoration of Charles II</w:t>
      </w:r>
    </w:p>
    <w:p w14:paraId="1E99D1BA" w14:textId="77777777" w:rsidR="00E3261F" w:rsidRPr="00597048" w:rsidRDefault="00E3261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1662</w:t>
      </w:r>
      <w:r w:rsidRPr="00597048">
        <w:rPr>
          <w:rFonts w:ascii="Calibri Light" w:hAnsi="Calibri Light"/>
          <w:sz w:val="28"/>
        </w:rPr>
        <w:tab/>
        <w:t>Beginning of the “</w:t>
      </w:r>
      <w:r w:rsidR="00033C09" w:rsidRPr="00597048">
        <w:rPr>
          <w:rFonts w:ascii="Calibri Light" w:hAnsi="Calibri Light"/>
          <w:sz w:val="28"/>
        </w:rPr>
        <w:t>Bartholomew</w:t>
      </w:r>
      <w:r w:rsidRPr="00597048">
        <w:rPr>
          <w:rFonts w:ascii="Calibri Light" w:hAnsi="Calibri Light"/>
          <w:sz w:val="28"/>
        </w:rPr>
        <w:t xml:space="preserve"> Ejections” following Act of Uniformity; expulsion of ministers creates English Nonconformity</w:t>
      </w:r>
    </w:p>
    <w:p w14:paraId="0E0F9B9F" w14:textId="77777777" w:rsidR="00E3261F" w:rsidRPr="00597048" w:rsidRDefault="00E3261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1670</w:t>
      </w:r>
      <w:r w:rsidRPr="00597048">
        <w:rPr>
          <w:rFonts w:ascii="Calibri Light" w:hAnsi="Calibri Light"/>
          <w:sz w:val="28"/>
        </w:rPr>
        <w:tab/>
        <w:t>Secret Treaty of Dover between Charles II and Louis XIV</w:t>
      </w:r>
    </w:p>
    <w:p w14:paraId="07D1EE71" w14:textId="77777777" w:rsidR="00E3261F" w:rsidRPr="00597048" w:rsidRDefault="00E3261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1678</w:t>
      </w:r>
      <w:r w:rsidRPr="00597048">
        <w:rPr>
          <w:rFonts w:ascii="Calibri Light" w:hAnsi="Calibri Light"/>
          <w:sz w:val="28"/>
        </w:rPr>
        <w:tab/>
        <w:t>Popish Plot</w:t>
      </w:r>
    </w:p>
    <w:p w14:paraId="1BB52A10" w14:textId="77777777" w:rsidR="00E3261F" w:rsidRPr="00597048" w:rsidRDefault="00E3261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1679</w:t>
      </w:r>
      <w:r w:rsidRPr="00597048">
        <w:rPr>
          <w:rFonts w:ascii="Calibri Light" w:hAnsi="Calibri Light"/>
          <w:sz w:val="28"/>
        </w:rPr>
        <w:tab/>
        <w:t>Habeas Corpus Act</w:t>
      </w:r>
    </w:p>
    <w:p w14:paraId="101B6675" w14:textId="77777777" w:rsidR="00E3261F" w:rsidRPr="00597048" w:rsidRDefault="00E3261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1679-1681</w:t>
      </w:r>
      <w:r w:rsidRPr="00597048">
        <w:rPr>
          <w:rFonts w:ascii="Calibri Light" w:hAnsi="Calibri Light"/>
          <w:sz w:val="28"/>
        </w:rPr>
        <w:tab/>
        <w:t>Exclusion crisis</w:t>
      </w:r>
    </w:p>
    <w:p w14:paraId="0636444A" w14:textId="77777777" w:rsidR="00E3261F" w:rsidRPr="00597048" w:rsidRDefault="00E3261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1681-1685</w:t>
      </w:r>
      <w:r w:rsidRPr="00597048">
        <w:rPr>
          <w:rFonts w:ascii="Calibri Light" w:hAnsi="Calibri Light"/>
          <w:sz w:val="28"/>
        </w:rPr>
        <w:tab/>
        <w:t>Charles II rules without Parliament</w:t>
      </w:r>
    </w:p>
    <w:p w14:paraId="6AE67DAF" w14:textId="77777777" w:rsidR="00E3261F" w:rsidRPr="00597048" w:rsidRDefault="00E3261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1685</w:t>
      </w:r>
      <w:r w:rsidRPr="00597048">
        <w:rPr>
          <w:rFonts w:ascii="Calibri Light" w:hAnsi="Calibri Light"/>
          <w:sz w:val="28"/>
        </w:rPr>
        <w:tab/>
        <w:t>Death of Charles II; accession of James II</w:t>
      </w:r>
    </w:p>
    <w:p w14:paraId="27708242" w14:textId="77777777" w:rsidR="00E3261F" w:rsidRPr="00597048" w:rsidRDefault="00E3261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1688-1689</w:t>
      </w:r>
      <w:r w:rsidRPr="00597048">
        <w:rPr>
          <w:rFonts w:ascii="Calibri Light" w:hAnsi="Calibri Light"/>
          <w:sz w:val="28"/>
        </w:rPr>
        <w:tab/>
        <w:t>Glorious Revolution replaces James II with William of Orange and Mary; Bill of Rights; Mutiny Act; Toleration Act</w:t>
      </w:r>
    </w:p>
    <w:p w14:paraId="2241F62B" w14:textId="77777777" w:rsidR="00E3261F" w:rsidRPr="00597048" w:rsidRDefault="00CC6A7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1689-1697</w:t>
      </w:r>
      <w:r w:rsidRPr="00597048">
        <w:rPr>
          <w:rFonts w:ascii="Calibri Light" w:hAnsi="Calibri Light"/>
          <w:sz w:val="28"/>
        </w:rPr>
        <w:tab/>
        <w:t>War of the League of Augsburg [King William’s War]</w:t>
      </w:r>
    </w:p>
    <w:p w14:paraId="578DA171" w14:textId="77777777" w:rsidR="00CC6A7B" w:rsidRPr="00597048" w:rsidRDefault="00CC6A7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1694</w:t>
      </w:r>
      <w:r w:rsidRPr="00597048">
        <w:rPr>
          <w:rFonts w:ascii="Calibri Light" w:hAnsi="Calibri Light"/>
          <w:sz w:val="28"/>
        </w:rPr>
        <w:tab/>
        <w:t>Bank of England chartered; Triennial Act; Death of Queen Mary</w:t>
      </w:r>
    </w:p>
    <w:p w14:paraId="6F775360" w14:textId="77777777" w:rsidR="00CC6A7B" w:rsidRPr="00597048" w:rsidRDefault="00CC6A7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1697</w:t>
      </w:r>
      <w:r w:rsidRPr="00597048">
        <w:rPr>
          <w:rFonts w:ascii="Calibri Light" w:hAnsi="Calibri Light"/>
          <w:sz w:val="28"/>
        </w:rPr>
        <w:tab/>
        <w:t>Treaty of Ryswick</w:t>
      </w:r>
    </w:p>
    <w:p w14:paraId="4FC67638" w14:textId="77777777" w:rsidR="00CC6A7B" w:rsidRPr="00597048" w:rsidRDefault="00CC6A7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1701</w:t>
      </w:r>
      <w:r w:rsidRPr="00597048">
        <w:rPr>
          <w:rFonts w:ascii="Calibri Light" w:hAnsi="Calibri Light"/>
          <w:sz w:val="28"/>
        </w:rPr>
        <w:tab/>
        <w:t>Act of Settlement</w:t>
      </w:r>
    </w:p>
    <w:p w14:paraId="0BB2355D" w14:textId="77777777" w:rsidR="00CC6A7B" w:rsidRPr="00597048" w:rsidRDefault="00CC6A7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1702</w:t>
      </w:r>
      <w:r w:rsidRPr="00597048">
        <w:rPr>
          <w:rFonts w:ascii="Calibri Light" w:hAnsi="Calibri Light"/>
          <w:sz w:val="28"/>
        </w:rPr>
        <w:tab/>
        <w:t>Death of William III; accession of Queen Anne</w:t>
      </w:r>
    </w:p>
    <w:p w14:paraId="4EB5DD4B" w14:textId="77777777" w:rsidR="00CC6A7B" w:rsidRPr="00597048" w:rsidRDefault="00CC6A7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1702-1713</w:t>
      </w:r>
      <w:r w:rsidRPr="00597048">
        <w:rPr>
          <w:rFonts w:ascii="Calibri Light" w:hAnsi="Calibri Light"/>
          <w:sz w:val="28"/>
        </w:rPr>
        <w:tab/>
        <w:t>War of the Spanish Succession [Queen Anne’s War]</w:t>
      </w:r>
    </w:p>
    <w:p w14:paraId="31F75C0A" w14:textId="77777777" w:rsidR="00CC6A7B" w:rsidRPr="00597048" w:rsidRDefault="00CC6A7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1707</w:t>
      </w:r>
      <w:r w:rsidRPr="00597048">
        <w:rPr>
          <w:rFonts w:ascii="Calibri Light" w:hAnsi="Calibri Light"/>
          <w:sz w:val="28"/>
        </w:rPr>
        <w:tab/>
        <w:t>Act of Union with Scotland</w:t>
      </w:r>
    </w:p>
    <w:p w14:paraId="7992C4A5" w14:textId="77777777" w:rsidR="00CC6A7B" w:rsidRPr="00597048" w:rsidRDefault="00CC6A7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1713</w:t>
      </w:r>
      <w:r w:rsidRPr="00597048">
        <w:rPr>
          <w:rFonts w:ascii="Calibri Light" w:hAnsi="Calibri Light"/>
          <w:sz w:val="28"/>
        </w:rPr>
        <w:tab/>
        <w:t>Treaty of Utrecht</w:t>
      </w:r>
    </w:p>
    <w:p w14:paraId="0E8EE60E" w14:textId="77777777" w:rsidR="00CC6A7B" w:rsidRPr="00597048" w:rsidRDefault="00CC6A7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1714</w:t>
      </w:r>
      <w:r w:rsidRPr="00597048">
        <w:rPr>
          <w:rFonts w:ascii="Calibri Light" w:hAnsi="Calibri Light"/>
          <w:sz w:val="28"/>
        </w:rPr>
        <w:tab/>
        <w:t>Death of Queen Anne; accession of King George I</w:t>
      </w:r>
    </w:p>
    <w:p w14:paraId="1B1C6128" w14:textId="77777777" w:rsidR="00CC6A7B" w:rsidRPr="00597048" w:rsidRDefault="00CC6A7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1721</w:t>
      </w:r>
      <w:r w:rsidRPr="00597048">
        <w:rPr>
          <w:rFonts w:ascii="Calibri Light" w:hAnsi="Calibri Light"/>
          <w:sz w:val="28"/>
        </w:rPr>
        <w:tab/>
        <w:t>Sir Robert Walpole becomes Prime Minister</w:t>
      </w:r>
    </w:p>
    <w:p w14:paraId="2AC80C9B" w14:textId="77777777" w:rsidR="00EA458A" w:rsidRPr="00597048" w:rsidRDefault="00EA458A" w:rsidP="0074788F">
      <w:pPr>
        <w:pStyle w:val="Heading4"/>
        <w:rPr>
          <w:rFonts w:ascii="Calibri Light" w:hAnsi="Calibri Light"/>
          <w:i w:val="0"/>
          <w:sz w:val="28"/>
        </w:rPr>
      </w:pPr>
      <w:bookmarkStart w:id="103" w:name="_Toc98415305"/>
      <w:r w:rsidRPr="00597048">
        <w:rPr>
          <w:rFonts w:ascii="Calibri Light" w:hAnsi="Calibri Light"/>
          <w:i w:val="0"/>
          <w:sz w:val="28"/>
        </w:rPr>
        <w:t>The Thirty Years</w:t>
      </w:r>
      <w:r w:rsidR="00F5260F" w:rsidRPr="00597048">
        <w:rPr>
          <w:rFonts w:ascii="Calibri Light" w:hAnsi="Calibri Light"/>
          <w:i w:val="0"/>
          <w:sz w:val="28"/>
        </w:rPr>
        <w:t>’</w:t>
      </w:r>
      <w:r w:rsidRPr="00597048">
        <w:rPr>
          <w:rFonts w:ascii="Calibri Light" w:hAnsi="Calibri Light"/>
          <w:i w:val="0"/>
          <w:sz w:val="28"/>
        </w:rPr>
        <w:t xml:space="preserve"> War</w:t>
      </w:r>
      <w:bookmarkEnd w:id="103"/>
    </w:p>
    <w:p w14:paraId="57985E50" w14:textId="77777777" w:rsidR="00EA458A" w:rsidRPr="00597048" w:rsidRDefault="00EA458A" w:rsidP="0074788F">
      <w:pPr>
        <w:tabs>
          <w:tab w:val="right" w:pos="1872"/>
          <w:tab w:val="left" w:pos="2160"/>
        </w:tabs>
        <w:ind w:left="2520" w:hanging="2088"/>
        <w:rPr>
          <w:rFonts w:ascii="Calibri Light" w:hAnsi="Calibri Light"/>
          <w:sz w:val="28"/>
        </w:rPr>
      </w:pPr>
      <w:r w:rsidRPr="00597048">
        <w:rPr>
          <w:rFonts w:ascii="Calibri Light" w:hAnsi="Calibri Light"/>
          <w:sz w:val="28"/>
        </w:rPr>
        <w:t xml:space="preserve">AD </w:t>
      </w:r>
      <w:r w:rsidRPr="00597048">
        <w:rPr>
          <w:rFonts w:ascii="Calibri Light" w:hAnsi="Calibri Light"/>
          <w:sz w:val="28"/>
        </w:rPr>
        <w:tab/>
        <w:t>1612</w:t>
      </w:r>
      <w:r w:rsidRPr="00597048">
        <w:rPr>
          <w:rFonts w:ascii="Calibri Light" w:hAnsi="Calibri Light"/>
          <w:sz w:val="28"/>
        </w:rPr>
        <w:tab/>
        <w:t>Ferdinand II becomes king of Hungary and Bohemia</w:t>
      </w:r>
    </w:p>
    <w:p w14:paraId="0B671242" w14:textId="77777777" w:rsidR="00EA458A" w:rsidRPr="00597048" w:rsidRDefault="00EA458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1618</w:t>
      </w:r>
      <w:r w:rsidRPr="00597048">
        <w:rPr>
          <w:rFonts w:ascii="Calibri Light" w:hAnsi="Calibri Light"/>
          <w:sz w:val="28"/>
        </w:rPr>
        <w:tab/>
      </w:r>
      <w:r w:rsidR="00033C09" w:rsidRPr="00597048">
        <w:rPr>
          <w:rFonts w:ascii="Calibri Light" w:hAnsi="Calibri Light"/>
          <w:sz w:val="28"/>
        </w:rPr>
        <w:t>Defenestration</w:t>
      </w:r>
      <w:r w:rsidRPr="00597048">
        <w:rPr>
          <w:rFonts w:ascii="Calibri Light" w:hAnsi="Calibri Light"/>
          <w:sz w:val="28"/>
        </w:rPr>
        <w:t xml:space="preserve"> of Prague</w:t>
      </w:r>
    </w:p>
    <w:p w14:paraId="0C3436BC" w14:textId="77777777" w:rsidR="00EA458A" w:rsidRPr="00597048" w:rsidRDefault="00186BD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1620</w:t>
      </w:r>
      <w:r w:rsidRPr="00597048">
        <w:rPr>
          <w:rFonts w:ascii="Calibri Light" w:hAnsi="Calibri Light"/>
          <w:sz w:val="28"/>
        </w:rPr>
        <w:tab/>
        <w:t>Battle of White Mountain</w:t>
      </w:r>
    </w:p>
    <w:p w14:paraId="4A248C15" w14:textId="77777777" w:rsidR="00186BD7" w:rsidRPr="00597048" w:rsidRDefault="00186BD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1621</w:t>
      </w:r>
      <w:r w:rsidRPr="00597048">
        <w:rPr>
          <w:rFonts w:ascii="Calibri Light" w:hAnsi="Calibri Light"/>
          <w:sz w:val="28"/>
        </w:rPr>
        <w:tab/>
        <w:t>End of the Spanish-Dutch truce</w:t>
      </w:r>
    </w:p>
    <w:p w14:paraId="771EEDE6" w14:textId="77777777" w:rsidR="00186BD7" w:rsidRPr="00597048" w:rsidRDefault="00186BD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1623</w:t>
      </w:r>
      <w:r w:rsidRPr="00597048">
        <w:rPr>
          <w:rFonts w:ascii="Calibri Light" w:hAnsi="Calibri Light"/>
          <w:sz w:val="28"/>
        </w:rPr>
        <w:tab/>
        <w:t>Maximilian of Bavaria receives electoral vote held previously by Palatinate</w:t>
      </w:r>
    </w:p>
    <w:p w14:paraId="78997C73" w14:textId="77777777" w:rsidR="00186BD7" w:rsidRPr="00597048" w:rsidRDefault="00186BD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1624</w:t>
      </w:r>
      <w:r w:rsidRPr="00597048">
        <w:rPr>
          <w:rFonts w:ascii="Calibri Light" w:hAnsi="Calibri Light"/>
          <w:sz w:val="28"/>
        </w:rPr>
        <w:tab/>
        <w:t>Richelieu enters and soon dominates royal council; French-Dutch treaty</w:t>
      </w:r>
    </w:p>
    <w:p w14:paraId="33483732" w14:textId="77777777" w:rsidR="00186BD7" w:rsidRPr="00597048" w:rsidRDefault="00186BD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1626</w:t>
      </w:r>
      <w:r w:rsidRPr="00597048">
        <w:rPr>
          <w:rFonts w:ascii="Calibri Light" w:hAnsi="Calibri Light"/>
          <w:sz w:val="28"/>
        </w:rPr>
        <w:tab/>
        <w:t>Defeat pf Danish troops in Brunswick</w:t>
      </w:r>
      <w:r w:rsidR="00033C09" w:rsidRPr="00597048">
        <w:rPr>
          <w:rFonts w:ascii="Calibri Light" w:hAnsi="Calibri Light"/>
          <w:sz w:val="28"/>
        </w:rPr>
        <w:t xml:space="preserve"> by Count T</w:t>
      </w:r>
      <w:r w:rsidRPr="00597048">
        <w:rPr>
          <w:rFonts w:ascii="Calibri Light" w:hAnsi="Calibri Light"/>
          <w:sz w:val="28"/>
        </w:rPr>
        <w:t>illy</w:t>
      </w:r>
    </w:p>
    <w:p w14:paraId="747A56E5" w14:textId="77777777" w:rsidR="00186BD7" w:rsidRPr="00597048" w:rsidRDefault="00186BD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1629</w:t>
      </w:r>
      <w:r w:rsidRPr="00597048">
        <w:rPr>
          <w:rFonts w:ascii="Calibri Light" w:hAnsi="Calibri Light"/>
          <w:sz w:val="28"/>
        </w:rPr>
        <w:tab/>
        <w:t>Edict of Restitution</w:t>
      </w:r>
    </w:p>
    <w:p w14:paraId="14649850" w14:textId="77777777" w:rsidR="00186BD7" w:rsidRPr="00597048" w:rsidRDefault="00186BD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1630</w:t>
      </w:r>
      <w:r w:rsidRPr="00597048">
        <w:rPr>
          <w:rFonts w:ascii="Calibri Light" w:hAnsi="Calibri Light"/>
          <w:sz w:val="28"/>
        </w:rPr>
        <w:tab/>
        <w:t xml:space="preserve">Electoral Assembly of Regensburg </w:t>
      </w:r>
      <w:r w:rsidR="00033C09" w:rsidRPr="00597048">
        <w:rPr>
          <w:rFonts w:ascii="Calibri Light" w:hAnsi="Calibri Light"/>
          <w:sz w:val="28"/>
        </w:rPr>
        <w:t>insists</w:t>
      </w:r>
      <w:r w:rsidRPr="00597048">
        <w:rPr>
          <w:rFonts w:ascii="Calibri Light" w:hAnsi="Calibri Light"/>
          <w:sz w:val="28"/>
        </w:rPr>
        <w:t xml:space="preserve"> on Wallenstein’s resignation; Gustavus Adolphus lands in northern Germany, is subsidized by France</w:t>
      </w:r>
    </w:p>
    <w:p w14:paraId="7233F81F" w14:textId="77777777" w:rsidR="00186BD7" w:rsidRPr="00597048" w:rsidRDefault="00186BD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1631</w:t>
      </w:r>
      <w:r w:rsidRPr="00597048">
        <w:rPr>
          <w:rFonts w:ascii="Calibri Light" w:hAnsi="Calibri Light"/>
          <w:sz w:val="28"/>
        </w:rPr>
        <w:tab/>
        <w:t>Capture and massacre of Magdeburg</w:t>
      </w:r>
    </w:p>
    <w:p w14:paraId="4EC2ACE8" w14:textId="77777777" w:rsidR="00186BD7" w:rsidRPr="00597048" w:rsidRDefault="00186BD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1632</w:t>
      </w:r>
      <w:r w:rsidRPr="00597048">
        <w:rPr>
          <w:rFonts w:ascii="Calibri Light" w:hAnsi="Calibri Light"/>
          <w:sz w:val="28"/>
        </w:rPr>
        <w:tab/>
        <w:t xml:space="preserve"> Battle of L</w:t>
      </w:r>
      <w:r w:rsidR="002B12D3" w:rsidRPr="00597048">
        <w:rPr>
          <w:rFonts w:ascii="Calibri Light" w:hAnsi="Calibri Light"/>
          <w:sz w:val="28"/>
        </w:rPr>
        <w:t>ützen, Hapsburg defeat; death of Gustavus Adolphus</w:t>
      </w:r>
    </w:p>
    <w:p w14:paraId="1D700CA3" w14:textId="77777777" w:rsidR="002B12D3" w:rsidRPr="00597048" w:rsidRDefault="002B12D3"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1634</w:t>
      </w:r>
      <w:r w:rsidRPr="00597048">
        <w:rPr>
          <w:rFonts w:ascii="Calibri Light" w:hAnsi="Calibri Light"/>
          <w:sz w:val="28"/>
        </w:rPr>
        <w:tab/>
        <w:t>Assassination of Wallenstein</w:t>
      </w:r>
    </w:p>
    <w:p w14:paraId="6EA18036" w14:textId="77777777" w:rsidR="002B12D3" w:rsidRPr="00597048" w:rsidRDefault="002B12D3"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1635</w:t>
      </w:r>
      <w:r w:rsidRPr="00597048">
        <w:rPr>
          <w:rFonts w:ascii="Calibri Light" w:hAnsi="Calibri Light"/>
          <w:sz w:val="28"/>
        </w:rPr>
        <w:tab/>
      </w:r>
      <w:r w:rsidR="00601A4C" w:rsidRPr="00597048">
        <w:rPr>
          <w:rFonts w:ascii="Calibri Light" w:hAnsi="Calibri Light"/>
          <w:sz w:val="28"/>
        </w:rPr>
        <w:t>Treaty of Prague; French declaration of war against Spain</w:t>
      </w:r>
    </w:p>
    <w:p w14:paraId="44C07DE5" w14:textId="77777777" w:rsidR="00601A4C" w:rsidRPr="00597048" w:rsidRDefault="00601A4C"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1636</w:t>
      </w:r>
      <w:r w:rsidRPr="00597048">
        <w:rPr>
          <w:rFonts w:ascii="Calibri Light" w:hAnsi="Calibri Light"/>
          <w:sz w:val="28"/>
        </w:rPr>
        <w:tab/>
        <w:t>Capture of Corbie by the Spanish</w:t>
      </w:r>
    </w:p>
    <w:p w14:paraId="27AA91C9" w14:textId="77777777" w:rsidR="00601A4C" w:rsidRPr="00597048" w:rsidRDefault="00601A4C"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1639</w:t>
      </w:r>
      <w:r w:rsidRPr="00597048">
        <w:rPr>
          <w:rFonts w:ascii="Calibri Light" w:hAnsi="Calibri Light"/>
          <w:sz w:val="28"/>
        </w:rPr>
        <w:tab/>
        <w:t>Revolt of the Nu-Pieds in France</w:t>
      </w:r>
    </w:p>
    <w:p w14:paraId="55A78C75" w14:textId="77777777" w:rsidR="00601A4C" w:rsidRPr="00597048" w:rsidRDefault="00601A4C"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1640</w:t>
      </w:r>
      <w:r w:rsidRPr="00597048">
        <w:rPr>
          <w:rFonts w:ascii="Calibri Light" w:hAnsi="Calibri Light"/>
          <w:sz w:val="28"/>
        </w:rPr>
        <w:tab/>
        <w:t>Revolts of the Catalans and the Portuguese</w:t>
      </w:r>
    </w:p>
    <w:p w14:paraId="17C44670" w14:textId="77777777" w:rsidR="00601A4C" w:rsidRPr="00597048" w:rsidRDefault="00601A4C"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1643</w:t>
      </w:r>
      <w:r w:rsidRPr="00597048">
        <w:rPr>
          <w:rFonts w:ascii="Calibri Light" w:hAnsi="Calibri Light"/>
          <w:sz w:val="28"/>
        </w:rPr>
        <w:tab/>
        <w:t>Defeat of the Spanish by the French at the Battle of Rocroi; war between Denmark and Sweden</w:t>
      </w:r>
    </w:p>
    <w:p w14:paraId="5FCEF9AC" w14:textId="77777777" w:rsidR="00601A4C" w:rsidRPr="00597048" w:rsidRDefault="00601A4C"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1646</w:t>
      </w:r>
      <w:r w:rsidRPr="00597048">
        <w:rPr>
          <w:rFonts w:ascii="Calibri Light" w:hAnsi="Calibri Light"/>
          <w:sz w:val="28"/>
        </w:rPr>
        <w:tab/>
        <w:t>Invasion of Bavaria by Swedish and French troops</w:t>
      </w:r>
    </w:p>
    <w:p w14:paraId="224D2429" w14:textId="77777777" w:rsidR="00601A4C" w:rsidRPr="00597048" w:rsidRDefault="00601A4C"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1648</w:t>
      </w:r>
      <w:r w:rsidRPr="00597048">
        <w:rPr>
          <w:rFonts w:ascii="Calibri Light" w:hAnsi="Calibri Light"/>
          <w:sz w:val="28"/>
        </w:rPr>
        <w:tab/>
        <w:t>Peace of Westphalia</w:t>
      </w:r>
    </w:p>
    <w:p w14:paraId="04710939" w14:textId="77777777" w:rsidR="0099637E" w:rsidRPr="00597048" w:rsidRDefault="0099637E" w:rsidP="0074788F">
      <w:pPr>
        <w:pStyle w:val="Heading4"/>
        <w:rPr>
          <w:rFonts w:ascii="Calibri Light" w:hAnsi="Calibri Light"/>
          <w:i w:val="0"/>
          <w:sz w:val="28"/>
        </w:rPr>
      </w:pPr>
      <w:bookmarkStart w:id="104" w:name="_Toc98415306"/>
      <w:r w:rsidRPr="00597048">
        <w:rPr>
          <w:rFonts w:ascii="Calibri Light" w:hAnsi="Calibri Light"/>
          <w:i w:val="0"/>
          <w:sz w:val="28"/>
        </w:rPr>
        <w:t>The Rise of Modern Political Thought</w:t>
      </w:r>
      <w:bookmarkEnd w:id="104"/>
    </w:p>
    <w:p w14:paraId="7F7B7864" w14:textId="77777777" w:rsidR="0099637E" w:rsidRPr="00597048" w:rsidRDefault="0099637E"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1494</w:t>
      </w:r>
      <w:r w:rsidRPr="00597048">
        <w:rPr>
          <w:rFonts w:ascii="Calibri Light" w:hAnsi="Calibri Light"/>
          <w:sz w:val="28"/>
        </w:rPr>
        <w:tab/>
        <w:t>Invasion of Italy by French troops</w:t>
      </w:r>
    </w:p>
    <w:p w14:paraId="3EC6865F" w14:textId="77777777" w:rsidR="0099637E" w:rsidRPr="00597048" w:rsidRDefault="0099637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1513-1521</w:t>
      </w:r>
      <w:r w:rsidRPr="00597048">
        <w:rPr>
          <w:rFonts w:ascii="Calibri Light" w:hAnsi="Calibri Light"/>
          <w:sz w:val="28"/>
        </w:rPr>
        <w:tab/>
        <w:t>Niccol</w:t>
      </w:r>
      <w:r w:rsidR="00AA5F3C" w:rsidRPr="00597048">
        <w:rPr>
          <w:rFonts w:ascii="Calibri Light" w:hAnsi="Calibri Light"/>
          <w:sz w:val="28"/>
        </w:rPr>
        <w:t xml:space="preserve">ò Machiavelli writes </w:t>
      </w:r>
      <w:r w:rsidR="00AA5F3C" w:rsidRPr="00597048">
        <w:rPr>
          <w:rFonts w:ascii="Calibri Light" w:hAnsi="Calibri Light"/>
          <w:iCs/>
          <w:sz w:val="28"/>
        </w:rPr>
        <w:t xml:space="preserve">The Prince </w:t>
      </w:r>
      <w:r w:rsidR="00AA5F3C" w:rsidRPr="00597048">
        <w:rPr>
          <w:rFonts w:ascii="Calibri Light" w:hAnsi="Calibri Light"/>
          <w:sz w:val="28"/>
        </w:rPr>
        <w:t xml:space="preserve">and </w:t>
      </w:r>
      <w:r w:rsidR="00AA5F3C" w:rsidRPr="00597048">
        <w:rPr>
          <w:rFonts w:ascii="Calibri Light" w:hAnsi="Calibri Light"/>
          <w:iCs/>
          <w:sz w:val="28"/>
        </w:rPr>
        <w:t>The Discourses on the First Ten Books of Livy</w:t>
      </w:r>
    </w:p>
    <w:p w14:paraId="611DAFAB" w14:textId="77777777" w:rsidR="00AA5F3C" w:rsidRPr="00597048" w:rsidRDefault="00982AA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1517</w:t>
      </w:r>
      <w:r w:rsidRPr="00597048">
        <w:rPr>
          <w:rFonts w:ascii="Calibri Light" w:hAnsi="Calibri Light"/>
          <w:sz w:val="28"/>
        </w:rPr>
        <w:tab/>
        <w:t>Martin Luther posts 95 theses on church door at Wittenberg; Reformation usually dated from this moment</w:t>
      </w:r>
    </w:p>
    <w:p w14:paraId="4AE92610" w14:textId="77777777" w:rsidR="00982AA2" w:rsidRPr="00597048" w:rsidRDefault="00982AA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1525</w:t>
      </w:r>
      <w:r w:rsidRPr="00597048">
        <w:rPr>
          <w:rFonts w:ascii="Calibri Light" w:hAnsi="Calibri Light"/>
          <w:sz w:val="28"/>
        </w:rPr>
        <w:tab/>
        <w:t>Sack of Rome</w:t>
      </w:r>
    </w:p>
    <w:p w14:paraId="6D65FFB6" w14:textId="77777777" w:rsidR="00982AA2" w:rsidRPr="00597048" w:rsidRDefault="00982AA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1562-1594</w:t>
      </w:r>
      <w:r w:rsidRPr="00597048">
        <w:rPr>
          <w:rFonts w:ascii="Calibri Light" w:hAnsi="Calibri Light"/>
          <w:sz w:val="28"/>
        </w:rPr>
        <w:tab/>
        <w:t>Series of religious wars in France</w:t>
      </w:r>
    </w:p>
    <w:p w14:paraId="7D0FE964" w14:textId="77777777" w:rsidR="00982AA2" w:rsidRPr="00597048" w:rsidRDefault="00982AA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1572</w:t>
      </w:r>
      <w:r w:rsidRPr="00597048">
        <w:rPr>
          <w:rFonts w:ascii="Calibri Light" w:hAnsi="Calibri Light"/>
          <w:sz w:val="28"/>
        </w:rPr>
        <w:tab/>
        <w:t xml:space="preserve">St. </w:t>
      </w:r>
      <w:r w:rsidR="00033C09" w:rsidRPr="00597048">
        <w:rPr>
          <w:rFonts w:ascii="Calibri Light" w:hAnsi="Calibri Light"/>
          <w:sz w:val="28"/>
        </w:rPr>
        <w:t>Bartholomew’s</w:t>
      </w:r>
      <w:r w:rsidRPr="00597048">
        <w:rPr>
          <w:rFonts w:ascii="Calibri Light" w:hAnsi="Calibri Light"/>
          <w:sz w:val="28"/>
        </w:rPr>
        <w:t xml:space="preserve"> Day Massacre in Paris, slaughter of the Huguenots</w:t>
      </w:r>
    </w:p>
    <w:p w14:paraId="6679A054" w14:textId="77777777" w:rsidR="00982AA2" w:rsidRPr="00597048" w:rsidRDefault="00982AA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1576</w:t>
      </w:r>
      <w:r w:rsidRPr="00597048">
        <w:rPr>
          <w:rFonts w:ascii="Calibri Light" w:hAnsi="Calibri Light"/>
          <w:sz w:val="28"/>
        </w:rPr>
        <w:tab/>
        <w:t xml:space="preserve">Jean Bodin publishes </w:t>
      </w:r>
      <w:r w:rsidRPr="00597048">
        <w:rPr>
          <w:rFonts w:ascii="Calibri Light" w:hAnsi="Calibri Light"/>
          <w:iCs/>
          <w:sz w:val="28"/>
        </w:rPr>
        <w:t>Six Books of the Republic</w:t>
      </w:r>
    </w:p>
    <w:p w14:paraId="6308B238" w14:textId="77777777" w:rsidR="00982AA2" w:rsidRPr="00597048" w:rsidRDefault="00982AA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1594</w:t>
      </w:r>
      <w:r w:rsidRPr="00597048">
        <w:rPr>
          <w:rFonts w:ascii="Calibri Light" w:hAnsi="Calibri Light"/>
          <w:sz w:val="28"/>
        </w:rPr>
        <w:tab/>
        <w:t>Henry IV takes Paris</w:t>
      </w:r>
    </w:p>
    <w:p w14:paraId="5FAA0A46" w14:textId="77777777" w:rsidR="00982AA2" w:rsidRPr="00597048" w:rsidRDefault="00982AA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1610</w:t>
      </w:r>
      <w:r w:rsidRPr="00597048">
        <w:rPr>
          <w:rFonts w:ascii="Calibri Light" w:hAnsi="Calibri Light"/>
          <w:sz w:val="28"/>
        </w:rPr>
        <w:tab/>
        <w:t>Henry IV is assassinated</w:t>
      </w:r>
    </w:p>
    <w:p w14:paraId="195909E8" w14:textId="77777777" w:rsidR="00F5260F" w:rsidRPr="00597048" w:rsidRDefault="00F5260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1618-1648</w:t>
      </w:r>
      <w:r w:rsidRPr="00597048">
        <w:rPr>
          <w:rFonts w:ascii="Calibri Light" w:hAnsi="Calibri Light"/>
          <w:sz w:val="28"/>
        </w:rPr>
        <w:tab/>
        <w:t>Thirty Years’ War</w:t>
      </w:r>
    </w:p>
    <w:p w14:paraId="07DDC108" w14:textId="77777777" w:rsidR="00F3150A" w:rsidRPr="00597048" w:rsidRDefault="00F3150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1642</w:t>
      </w:r>
      <w:r w:rsidRPr="00597048">
        <w:rPr>
          <w:rFonts w:ascii="Calibri Light" w:hAnsi="Calibri Light"/>
          <w:sz w:val="28"/>
        </w:rPr>
        <w:tab/>
        <w:t>Civil war begins in England</w:t>
      </w:r>
    </w:p>
    <w:p w14:paraId="614308C6" w14:textId="77777777" w:rsidR="00F3150A" w:rsidRPr="00597048" w:rsidRDefault="00F3150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1649</w:t>
      </w:r>
      <w:r w:rsidRPr="00597048">
        <w:rPr>
          <w:rFonts w:ascii="Calibri Light" w:hAnsi="Calibri Light"/>
          <w:sz w:val="28"/>
        </w:rPr>
        <w:tab/>
        <w:t>Charles I of England beheaded</w:t>
      </w:r>
    </w:p>
    <w:p w14:paraId="63B48EF6" w14:textId="77777777" w:rsidR="00F3150A" w:rsidRPr="00597048" w:rsidRDefault="00F3150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1651</w:t>
      </w:r>
      <w:r w:rsidRPr="00597048">
        <w:rPr>
          <w:rFonts w:ascii="Calibri Light" w:hAnsi="Calibri Light"/>
          <w:sz w:val="28"/>
        </w:rPr>
        <w:tab/>
        <w:t xml:space="preserve">Thomas Hobbes publishes </w:t>
      </w:r>
      <w:r w:rsidRPr="00597048">
        <w:rPr>
          <w:rFonts w:ascii="Calibri Light" w:hAnsi="Calibri Light"/>
          <w:iCs/>
          <w:sz w:val="28"/>
        </w:rPr>
        <w:t>Leviathan</w:t>
      </w:r>
    </w:p>
    <w:p w14:paraId="20DD56F3" w14:textId="77777777" w:rsidR="00F3150A" w:rsidRPr="00597048" w:rsidRDefault="00F3150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1656</w:t>
      </w:r>
      <w:r w:rsidRPr="00597048">
        <w:rPr>
          <w:rFonts w:ascii="Calibri Light" w:hAnsi="Calibri Light"/>
          <w:sz w:val="28"/>
        </w:rPr>
        <w:tab/>
        <w:t xml:space="preserve">James Harrington publishes </w:t>
      </w:r>
      <w:r w:rsidRPr="00597048">
        <w:rPr>
          <w:rFonts w:ascii="Calibri Light" w:hAnsi="Calibri Light"/>
          <w:iCs/>
          <w:sz w:val="28"/>
        </w:rPr>
        <w:t>The Commonwealth of Oceana</w:t>
      </w:r>
    </w:p>
    <w:p w14:paraId="665D6B1D" w14:textId="77777777" w:rsidR="00F3150A" w:rsidRPr="00597048" w:rsidRDefault="00F3150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1658</w:t>
      </w:r>
      <w:r w:rsidRPr="00597048">
        <w:rPr>
          <w:rFonts w:ascii="Calibri Light" w:hAnsi="Calibri Light"/>
          <w:sz w:val="28"/>
        </w:rPr>
        <w:tab/>
        <w:t>Oliver Cromwell dies</w:t>
      </w:r>
    </w:p>
    <w:p w14:paraId="28E31246" w14:textId="77777777" w:rsidR="00F3150A" w:rsidRPr="00597048" w:rsidRDefault="00F3150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1660</w:t>
      </w:r>
      <w:r w:rsidRPr="00597048">
        <w:rPr>
          <w:rFonts w:ascii="Calibri Light" w:hAnsi="Calibri Light"/>
          <w:sz w:val="28"/>
        </w:rPr>
        <w:tab/>
        <w:t>Restoration of the monarchy in England; Charles II [1660-1685]</w:t>
      </w:r>
    </w:p>
    <w:p w14:paraId="2A40DFFF" w14:textId="77777777" w:rsidR="00F3150A" w:rsidRPr="00597048" w:rsidRDefault="00F3150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1661</w:t>
      </w:r>
      <w:r w:rsidRPr="00597048">
        <w:rPr>
          <w:rFonts w:ascii="Calibri Light" w:hAnsi="Calibri Light"/>
          <w:sz w:val="28"/>
        </w:rPr>
        <w:tab/>
        <w:t>Louis XIV of France assumes sole rule after Mazarin</w:t>
      </w:r>
    </w:p>
    <w:p w14:paraId="15DE07F1" w14:textId="77777777" w:rsidR="00F3150A" w:rsidRPr="00597048" w:rsidRDefault="00F3150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1670</w:t>
      </w:r>
      <w:r w:rsidRPr="00597048">
        <w:rPr>
          <w:rFonts w:ascii="Calibri Light" w:hAnsi="Calibri Light"/>
          <w:sz w:val="28"/>
        </w:rPr>
        <w:tab/>
        <w:t xml:space="preserve">Baruch [Benedict de] Spinoza publishes, anonymously, </w:t>
      </w:r>
      <w:r w:rsidRPr="00597048">
        <w:rPr>
          <w:rFonts w:ascii="Calibri Light" w:hAnsi="Calibri Light"/>
          <w:iCs/>
          <w:sz w:val="28"/>
        </w:rPr>
        <w:t>Tractacus</w:t>
      </w:r>
      <w:r w:rsidR="00FB7A50" w:rsidRPr="00597048">
        <w:rPr>
          <w:rFonts w:ascii="Calibri Light" w:hAnsi="Calibri Light"/>
          <w:iCs/>
          <w:sz w:val="28"/>
        </w:rPr>
        <w:t xml:space="preserve"> Theologico-Politicus</w:t>
      </w:r>
    </w:p>
    <w:p w14:paraId="01E354EA" w14:textId="77777777" w:rsidR="00FB7A50" w:rsidRPr="00597048" w:rsidRDefault="00FB7A5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1685-1688</w:t>
      </w:r>
      <w:r w:rsidRPr="00597048">
        <w:rPr>
          <w:rFonts w:ascii="Calibri Light" w:hAnsi="Calibri Light"/>
          <w:sz w:val="28"/>
        </w:rPr>
        <w:tab/>
        <w:t>Reign of James II in England</w:t>
      </w:r>
    </w:p>
    <w:p w14:paraId="093D3681" w14:textId="77777777" w:rsidR="00FB7A50" w:rsidRPr="00597048" w:rsidRDefault="00FB7A5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1688-1689</w:t>
      </w:r>
      <w:r w:rsidRPr="00597048">
        <w:rPr>
          <w:rFonts w:ascii="Calibri Light" w:hAnsi="Calibri Light"/>
          <w:sz w:val="28"/>
        </w:rPr>
        <w:tab/>
        <w:t>Glorious Revolution; James II dethroned; William and Mary</w:t>
      </w:r>
    </w:p>
    <w:p w14:paraId="0C60ADC3" w14:textId="77777777" w:rsidR="00FB7A50" w:rsidRPr="00597048" w:rsidRDefault="00FB7A5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1690</w:t>
      </w:r>
      <w:r w:rsidRPr="00597048">
        <w:rPr>
          <w:rFonts w:ascii="Calibri Light" w:hAnsi="Calibri Light"/>
          <w:sz w:val="28"/>
        </w:rPr>
        <w:tab/>
        <w:t xml:space="preserve">John Locke publishes </w:t>
      </w:r>
      <w:r w:rsidRPr="00597048">
        <w:rPr>
          <w:rFonts w:ascii="Calibri Light" w:hAnsi="Calibri Light"/>
          <w:iCs/>
          <w:sz w:val="28"/>
        </w:rPr>
        <w:t xml:space="preserve">Two Treatises of Civil Government, </w:t>
      </w:r>
      <w:r w:rsidRPr="00597048">
        <w:rPr>
          <w:rFonts w:ascii="Calibri Light" w:hAnsi="Calibri Light"/>
          <w:sz w:val="28"/>
        </w:rPr>
        <w:t>published ten years before</w:t>
      </w:r>
    </w:p>
    <w:p w14:paraId="73F6D377" w14:textId="77777777" w:rsidR="00657C99" w:rsidRPr="00597048" w:rsidRDefault="00657C99" w:rsidP="0074788F">
      <w:pPr>
        <w:pStyle w:val="Heading3"/>
        <w:rPr>
          <w:rFonts w:ascii="Calibri Light" w:hAnsi="Calibri Light"/>
          <w:b w:val="0"/>
          <w:sz w:val="28"/>
        </w:rPr>
      </w:pPr>
      <w:bookmarkStart w:id="105" w:name="_Toc98415307"/>
      <w:r w:rsidRPr="00597048">
        <w:rPr>
          <w:rFonts w:ascii="Calibri Light" w:hAnsi="Calibri Light"/>
          <w:b w:val="0"/>
          <w:sz w:val="28"/>
        </w:rPr>
        <w:t>Toward One World</w:t>
      </w:r>
      <w:bookmarkEnd w:id="105"/>
    </w:p>
    <w:p w14:paraId="5F1B71AB" w14:textId="77777777" w:rsidR="00BE6B90" w:rsidRPr="00597048" w:rsidRDefault="00BE6B90" w:rsidP="0074788F">
      <w:pPr>
        <w:pStyle w:val="Heading4"/>
        <w:rPr>
          <w:rFonts w:ascii="Calibri Light" w:hAnsi="Calibri Light"/>
          <w:i w:val="0"/>
          <w:sz w:val="28"/>
        </w:rPr>
      </w:pPr>
      <w:bookmarkStart w:id="106" w:name="_Toc98415308"/>
      <w:r w:rsidRPr="00597048">
        <w:rPr>
          <w:rFonts w:ascii="Calibri Light" w:hAnsi="Calibri Light"/>
          <w:i w:val="0"/>
          <w:sz w:val="28"/>
        </w:rPr>
        <w:t>The Commercial Powers</w:t>
      </w:r>
      <w:bookmarkEnd w:id="106"/>
    </w:p>
    <w:p w14:paraId="3AE4A695" w14:textId="77777777" w:rsidR="00BE6B90" w:rsidRPr="00597048" w:rsidRDefault="00BE6B90"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1494</w:t>
      </w:r>
      <w:r w:rsidRPr="00597048">
        <w:rPr>
          <w:rFonts w:ascii="Calibri Light" w:hAnsi="Calibri Light"/>
          <w:sz w:val="28"/>
        </w:rPr>
        <w:tab/>
        <w:t>Treaty of Tordesillas divides overseas world between Spain and Portugal</w:t>
      </w:r>
    </w:p>
    <w:p w14:paraId="70D76676" w14:textId="77777777" w:rsidR="00BE6B90" w:rsidRPr="00597048" w:rsidRDefault="00BE6B9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1570’s</w:t>
      </w:r>
      <w:r w:rsidRPr="00597048">
        <w:rPr>
          <w:rFonts w:ascii="Calibri Light" w:hAnsi="Calibri Light"/>
          <w:sz w:val="28"/>
        </w:rPr>
        <w:tab/>
        <w:t>First raids by English and Dutch on Spanish empire in South America; breakdown of Portuguese monopoly in the Indian Ocean</w:t>
      </w:r>
    </w:p>
    <w:p w14:paraId="1282AFE3" w14:textId="77777777" w:rsidR="00BE6B90" w:rsidRPr="00597048" w:rsidRDefault="00BE6B9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1600</w:t>
      </w:r>
      <w:r w:rsidRPr="00597048">
        <w:rPr>
          <w:rFonts w:ascii="Calibri Light" w:hAnsi="Calibri Light"/>
          <w:sz w:val="28"/>
        </w:rPr>
        <w:tab/>
        <w:t>Foundation of the English East India Company</w:t>
      </w:r>
    </w:p>
    <w:p w14:paraId="3AA2440C" w14:textId="77777777" w:rsidR="00BE6B90" w:rsidRPr="00597048" w:rsidRDefault="00BE6B9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1602</w:t>
      </w:r>
      <w:r w:rsidRPr="00597048">
        <w:rPr>
          <w:rFonts w:ascii="Calibri Light" w:hAnsi="Calibri Light"/>
          <w:sz w:val="28"/>
        </w:rPr>
        <w:tab/>
        <w:t>Foundation of the Dutch East India Company</w:t>
      </w:r>
    </w:p>
    <w:p w14:paraId="7E195D1E" w14:textId="77777777" w:rsidR="00BE6B90" w:rsidRPr="00597048" w:rsidRDefault="00BE6B9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1609</w:t>
      </w:r>
      <w:r w:rsidRPr="00597048">
        <w:rPr>
          <w:rFonts w:ascii="Calibri Light" w:hAnsi="Calibri Light"/>
          <w:sz w:val="28"/>
        </w:rPr>
        <w:tab/>
        <w:t>Foundation of the Bank of Amsterdam</w:t>
      </w:r>
    </w:p>
    <w:p w14:paraId="2E164328" w14:textId="77777777" w:rsidR="00BE6B90" w:rsidRPr="00597048" w:rsidRDefault="00BE6B9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1619</w:t>
      </w:r>
      <w:r w:rsidRPr="00597048">
        <w:rPr>
          <w:rFonts w:ascii="Calibri Light" w:hAnsi="Calibri Light"/>
          <w:sz w:val="28"/>
        </w:rPr>
        <w:tab/>
        <w:t>Foundation of the Bank of Hamburg</w:t>
      </w:r>
    </w:p>
    <w:p w14:paraId="271B27BB" w14:textId="77777777" w:rsidR="005F0110" w:rsidRPr="00597048" w:rsidRDefault="005F011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1621</w:t>
      </w:r>
      <w:r w:rsidRPr="00597048">
        <w:rPr>
          <w:rFonts w:ascii="Calibri Light" w:hAnsi="Calibri Light"/>
          <w:sz w:val="28"/>
        </w:rPr>
        <w:tab/>
        <w:t>Foundation of the Dutch West India Company</w:t>
      </w:r>
    </w:p>
    <w:p w14:paraId="57CFEE60" w14:textId="77777777" w:rsidR="005F0110" w:rsidRPr="00597048" w:rsidRDefault="005F011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1624</w:t>
      </w:r>
      <w:r w:rsidRPr="00597048">
        <w:rPr>
          <w:rFonts w:ascii="Calibri Light" w:hAnsi="Calibri Light"/>
          <w:sz w:val="28"/>
        </w:rPr>
        <w:tab/>
        <w:t>Dutch drive English out of spice trade in the East Indies</w:t>
      </w:r>
    </w:p>
    <w:p w14:paraId="5EF8B09D" w14:textId="77777777" w:rsidR="005F0110" w:rsidRPr="00597048" w:rsidRDefault="005F011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1629</w:t>
      </w:r>
      <w:r w:rsidRPr="00597048">
        <w:rPr>
          <w:rFonts w:ascii="Calibri Light" w:hAnsi="Calibri Light"/>
          <w:sz w:val="28"/>
        </w:rPr>
        <w:tab/>
        <w:t>Dutch obtain rights to trade at Arkhangelsk</w:t>
      </w:r>
    </w:p>
    <w:p w14:paraId="059C6BC7" w14:textId="77777777" w:rsidR="005F0110" w:rsidRPr="00597048" w:rsidRDefault="005F011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1635</w:t>
      </w:r>
      <w:r w:rsidRPr="00597048">
        <w:rPr>
          <w:rFonts w:ascii="Calibri Light" w:hAnsi="Calibri Light"/>
          <w:sz w:val="28"/>
        </w:rPr>
        <w:tab/>
        <w:t>Foundation of Compagnie française des îles d’Amerique</w:t>
      </w:r>
    </w:p>
    <w:p w14:paraId="5CDF649E" w14:textId="77777777" w:rsidR="005F0110" w:rsidRPr="00597048" w:rsidRDefault="005F011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1639</w:t>
      </w:r>
      <w:r w:rsidRPr="00597048">
        <w:rPr>
          <w:rFonts w:ascii="Calibri Light" w:hAnsi="Calibri Light"/>
          <w:sz w:val="28"/>
        </w:rPr>
        <w:tab/>
        <w:t>English establish themselves in Madras</w:t>
      </w:r>
    </w:p>
    <w:p w14:paraId="0123EB80" w14:textId="77777777" w:rsidR="005F0110" w:rsidRPr="00597048" w:rsidRDefault="005F011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1651</w:t>
      </w:r>
      <w:r w:rsidRPr="00597048">
        <w:rPr>
          <w:rFonts w:ascii="Calibri Light" w:hAnsi="Calibri Light"/>
          <w:sz w:val="28"/>
        </w:rPr>
        <w:tab/>
        <w:t>Navigation Acts in England, directed against Dutch trade</w:t>
      </w:r>
    </w:p>
    <w:p w14:paraId="5A0E48C4" w14:textId="77777777" w:rsidR="005F0110" w:rsidRPr="00597048" w:rsidRDefault="005F011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1652-1674</w:t>
      </w:r>
      <w:r w:rsidRPr="00597048">
        <w:rPr>
          <w:rFonts w:ascii="Calibri Light" w:hAnsi="Calibri Light"/>
          <w:sz w:val="28"/>
        </w:rPr>
        <w:tab/>
        <w:t>Period of Anglo-Dutch wars; peace of 1674 results in division of colonial spheres between England and Holland, in which America goes to England and East Indies go to Holland</w:t>
      </w:r>
    </w:p>
    <w:p w14:paraId="710A7B0A" w14:textId="77777777" w:rsidR="005F0110" w:rsidRPr="00597048" w:rsidRDefault="005F011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1689-1713</w:t>
      </w:r>
      <w:r w:rsidRPr="00597048">
        <w:rPr>
          <w:rFonts w:ascii="Calibri Light" w:hAnsi="Calibri Light"/>
          <w:sz w:val="28"/>
        </w:rPr>
        <w:tab/>
        <w:t>Period of Anglo-Dutch coalition wars against France of Louis XIV</w:t>
      </w:r>
    </w:p>
    <w:p w14:paraId="3A1F3342" w14:textId="77777777" w:rsidR="005F0110" w:rsidRPr="00597048" w:rsidRDefault="005F011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1713</w:t>
      </w:r>
      <w:r w:rsidRPr="00597048">
        <w:rPr>
          <w:rFonts w:ascii="Calibri Light" w:hAnsi="Calibri Light"/>
          <w:sz w:val="28"/>
        </w:rPr>
        <w:tab/>
        <w:t>Peace of Utrecht gives England trading rights in Spanish American empire; decline of the Dutch</w:t>
      </w:r>
    </w:p>
    <w:p w14:paraId="59FE31EF" w14:textId="77777777" w:rsidR="00E44414" w:rsidRPr="00597048" w:rsidRDefault="00E44414" w:rsidP="0074788F">
      <w:pPr>
        <w:pStyle w:val="Heading4"/>
        <w:rPr>
          <w:rFonts w:ascii="Calibri Light" w:hAnsi="Calibri Light"/>
          <w:i w:val="0"/>
          <w:sz w:val="28"/>
        </w:rPr>
      </w:pPr>
      <w:bookmarkStart w:id="107" w:name="_Toc98415309"/>
      <w:r w:rsidRPr="00597048">
        <w:rPr>
          <w:rFonts w:ascii="Calibri Light" w:hAnsi="Calibri Light"/>
          <w:i w:val="0"/>
          <w:sz w:val="28"/>
        </w:rPr>
        <w:t>The Ottoman Empire</w:t>
      </w:r>
      <w:bookmarkEnd w:id="107"/>
    </w:p>
    <w:p w14:paraId="07CE7831" w14:textId="77777777" w:rsidR="00E44414" w:rsidRPr="00597048" w:rsidRDefault="00E44414"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1326-1359</w:t>
      </w:r>
      <w:r w:rsidRPr="00597048">
        <w:rPr>
          <w:rFonts w:ascii="Calibri Light" w:hAnsi="Calibri Light"/>
          <w:sz w:val="28"/>
        </w:rPr>
        <w:tab/>
        <w:t>Reign of Orkhan I</w:t>
      </w:r>
    </w:p>
    <w:p w14:paraId="16E5A587" w14:textId="77777777" w:rsidR="00E44414" w:rsidRPr="00597048" w:rsidRDefault="00E444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1359-1389</w:t>
      </w:r>
      <w:r w:rsidRPr="00597048">
        <w:rPr>
          <w:rFonts w:ascii="Calibri Light" w:hAnsi="Calibri Light"/>
          <w:sz w:val="28"/>
        </w:rPr>
        <w:tab/>
        <w:t>Reign of Murad I</w:t>
      </w:r>
    </w:p>
    <w:p w14:paraId="030BE897" w14:textId="77777777" w:rsidR="00E44414" w:rsidRPr="00597048" w:rsidRDefault="00E444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1365</w:t>
      </w:r>
      <w:r w:rsidRPr="00597048">
        <w:rPr>
          <w:rFonts w:ascii="Calibri Light" w:hAnsi="Calibri Light"/>
          <w:sz w:val="28"/>
        </w:rPr>
        <w:tab/>
        <w:t>Ottoman capital shifted to Andrinople in Thrace</w:t>
      </w:r>
    </w:p>
    <w:p w14:paraId="7AE69356" w14:textId="77777777" w:rsidR="00E44414" w:rsidRPr="00597048" w:rsidRDefault="00E444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1371</w:t>
      </w:r>
      <w:r w:rsidRPr="00597048">
        <w:rPr>
          <w:rFonts w:ascii="Calibri Light" w:hAnsi="Calibri Light"/>
          <w:sz w:val="28"/>
        </w:rPr>
        <w:tab/>
        <w:t>Ottoman defeat of the Serbs on the Marica</w:t>
      </w:r>
    </w:p>
    <w:p w14:paraId="7AAF4A12" w14:textId="77777777" w:rsidR="00E44414" w:rsidRPr="00597048" w:rsidRDefault="00E444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1389</w:t>
      </w:r>
      <w:r w:rsidRPr="00597048">
        <w:rPr>
          <w:rFonts w:ascii="Calibri Light" w:hAnsi="Calibri Light"/>
          <w:sz w:val="28"/>
        </w:rPr>
        <w:tab/>
        <w:t>First Battle of Kossovo</w:t>
      </w:r>
    </w:p>
    <w:p w14:paraId="31B980D0" w14:textId="77777777" w:rsidR="00E44414" w:rsidRPr="00597048" w:rsidRDefault="00E444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1402</w:t>
      </w:r>
      <w:r w:rsidRPr="00597048">
        <w:rPr>
          <w:rFonts w:ascii="Calibri Light" w:hAnsi="Calibri Light"/>
          <w:sz w:val="28"/>
        </w:rPr>
        <w:tab/>
        <w:t>Defeat of Bajazet I Yilderim by Tamerlane</w:t>
      </w:r>
    </w:p>
    <w:p w14:paraId="348F712C" w14:textId="77777777" w:rsidR="00E44414" w:rsidRPr="00597048" w:rsidRDefault="00E444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1444</w:t>
      </w:r>
      <w:r w:rsidRPr="00597048">
        <w:rPr>
          <w:rFonts w:ascii="Calibri Light" w:hAnsi="Calibri Light"/>
          <w:sz w:val="28"/>
        </w:rPr>
        <w:tab/>
        <w:t>Ottoman defeat of the Christian “Crusade” at Varna</w:t>
      </w:r>
    </w:p>
    <w:p w14:paraId="7DF57501" w14:textId="77777777" w:rsidR="00E44414" w:rsidRPr="00597048" w:rsidRDefault="00E444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1448</w:t>
      </w:r>
      <w:r w:rsidRPr="00597048">
        <w:rPr>
          <w:rFonts w:ascii="Calibri Light" w:hAnsi="Calibri Light"/>
          <w:sz w:val="28"/>
        </w:rPr>
        <w:tab/>
        <w:t>Second Battle of Kossovo</w:t>
      </w:r>
    </w:p>
    <w:p w14:paraId="4C96A744" w14:textId="77777777" w:rsidR="00E44414" w:rsidRPr="00597048" w:rsidRDefault="00E444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1451-1481</w:t>
      </w:r>
      <w:r w:rsidRPr="00597048">
        <w:rPr>
          <w:rFonts w:ascii="Calibri Light" w:hAnsi="Calibri Light"/>
          <w:sz w:val="28"/>
        </w:rPr>
        <w:tab/>
        <w:t>Reign of Muhammad II the Conqueror</w:t>
      </w:r>
    </w:p>
    <w:p w14:paraId="4A9BB7F1" w14:textId="77777777" w:rsidR="00E44414" w:rsidRPr="00597048" w:rsidRDefault="00E444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1453</w:t>
      </w:r>
      <w:r w:rsidRPr="00597048">
        <w:rPr>
          <w:rFonts w:ascii="Calibri Light" w:hAnsi="Calibri Light"/>
          <w:sz w:val="28"/>
        </w:rPr>
        <w:tab/>
        <w:t>Ottoman capture of Constantinople by Muhammad II the Conqueror</w:t>
      </w:r>
    </w:p>
    <w:p w14:paraId="52EC6307" w14:textId="77777777" w:rsidR="00E44414" w:rsidRPr="00597048" w:rsidRDefault="00E444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1514</w:t>
      </w:r>
      <w:r w:rsidRPr="00597048">
        <w:rPr>
          <w:rFonts w:ascii="Calibri Light" w:hAnsi="Calibri Light"/>
          <w:sz w:val="28"/>
        </w:rPr>
        <w:tab/>
        <w:t>Ottoman defeat of the Safavids at Caldiran</w:t>
      </w:r>
    </w:p>
    <w:p w14:paraId="519FF283" w14:textId="77777777" w:rsidR="00E44414" w:rsidRPr="00597048" w:rsidRDefault="00E444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1517</w:t>
      </w:r>
      <w:r w:rsidRPr="00597048">
        <w:rPr>
          <w:rFonts w:ascii="Calibri Light" w:hAnsi="Calibri Light"/>
          <w:sz w:val="28"/>
        </w:rPr>
        <w:tab/>
        <w:t>Ottoman capture of Cairo; surrender of Mecxa</w:t>
      </w:r>
    </w:p>
    <w:p w14:paraId="002765CF" w14:textId="77777777" w:rsidR="00E44414" w:rsidRPr="00597048" w:rsidRDefault="00E444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1520-1566</w:t>
      </w:r>
      <w:r w:rsidRPr="00597048">
        <w:rPr>
          <w:rFonts w:ascii="Calibri Light" w:hAnsi="Calibri Light"/>
          <w:sz w:val="28"/>
        </w:rPr>
        <w:tab/>
      </w:r>
      <w:r w:rsidR="00033C09" w:rsidRPr="00597048">
        <w:rPr>
          <w:rFonts w:ascii="Calibri Light" w:hAnsi="Calibri Light"/>
          <w:sz w:val="28"/>
        </w:rPr>
        <w:t>Reign</w:t>
      </w:r>
      <w:r w:rsidRPr="00597048">
        <w:rPr>
          <w:rFonts w:ascii="Calibri Light" w:hAnsi="Calibri Light"/>
          <w:sz w:val="28"/>
        </w:rPr>
        <w:t xml:space="preserve"> of Suleiman I the Magnificent</w:t>
      </w:r>
      <w:r w:rsidRPr="00597048">
        <w:rPr>
          <w:rFonts w:ascii="Calibri Light" w:hAnsi="Calibri Light"/>
          <w:iCs/>
          <w:sz w:val="28"/>
        </w:rPr>
        <w:t>[Kanuni]</w:t>
      </w:r>
    </w:p>
    <w:p w14:paraId="02795DFD" w14:textId="77777777" w:rsidR="00E44414" w:rsidRPr="00597048" w:rsidRDefault="00E444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1521</w:t>
      </w:r>
      <w:r w:rsidRPr="00597048">
        <w:rPr>
          <w:rFonts w:ascii="Calibri Light" w:hAnsi="Calibri Light"/>
          <w:sz w:val="28"/>
        </w:rPr>
        <w:tab/>
        <w:t>Ottoman capture of Belgrade</w:t>
      </w:r>
    </w:p>
    <w:p w14:paraId="051777B3" w14:textId="77777777" w:rsidR="00E44414" w:rsidRPr="00597048" w:rsidRDefault="00E444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1522</w:t>
      </w:r>
      <w:r w:rsidRPr="00597048">
        <w:rPr>
          <w:rFonts w:ascii="Calibri Light" w:hAnsi="Calibri Light"/>
          <w:sz w:val="28"/>
        </w:rPr>
        <w:tab/>
        <w:t>Ottoman capture of Rhodes</w:t>
      </w:r>
    </w:p>
    <w:p w14:paraId="7057C622" w14:textId="77777777" w:rsidR="00E44414" w:rsidRPr="00597048" w:rsidRDefault="00E4441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1526</w:t>
      </w:r>
      <w:r w:rsidRPr="00597048">
        <w:rPr>
          <w:rFonts w:ascii="Calibri Light" w:hAnsi="Calibri Light"/>
          <w:sz w:val="28"/>
        </w:rPr>
        <w:tab/>
        <w:t>Ottoman defeat of the Hungarians at Mohács</w:t>
      </w:r>
    </w:p>
    <w:p w14:paraId="72590889" w14:textId="77777777" w:rsidR="00DC33B6" w:rsidRPr="00597048" w:rsidRDefault="00DC33B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1529</w:t>
      </w:r>
      <w:r w:rsidRPr="00597048">
        <w:rPr>
          <w:rFonts w:ascii="Calibri Light" w:hAnsi="Calibri Light"/>
          <w:sz w:val="28"/>
        </w:rPr>
        <w:tab/>
        <w:t>First Ottoman siege of Vienna; Ottomans acquire Algerian bases</w:t>
      </w:r>
    </w:p>
    <w:p w14:paraId="5CA973DE" w14:textId="77777777" w:rsidR="00DC33B6" w:rsidRPr="00597048" w:rsidRDefault="00033C0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1534</w:t>
      </w:r>
      <w:r w:rsidRPr="00597048">
        <w:rPr>
          <w:rFonts w:ascii="Calibri Light" w:hAnsi="Calibri Light"/>
          <w:sz w:val="28"/>
        </w:rPr>
        <w:tab/>
        <w:t>Ott</w:t>
      </w:r>
      <w:r w:rsidR="001B0DC3" w:rsidRPr="00597048">
        <w:rPr>
          <w:rFonts w:ascii="Calibri Light" w:hAnsi="Calibri Light"/>
          <w:sz w:val="28"/>
        </w:rPr>
        <w:t>oman capture of Tabriz and Iraq</w:t>
      </w:r>
    </w:p>
    <w:p w14:paraId="6BCEEE7A" w14:textId="77777777" w:rsidR="001B0DC3" w:rsidRPr="00597048" w:rsidRDefault="001B0DC3"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1536</w:t>
      </w:r>
      <w:r w:rsidRPr="00597048">
        <w:rPr>
          <w:rFonts w:ascii="Calibri Light" w:hAnsi="Calibri Light"/>
          <w:sz w:val="28"/>
        </w:rPr>
        <w:tab/>
        <w:t>Ottoman alliance with Francis I of France</w:t>
      </w:r>
    </w:p>
    <w:p w14:paraId="7C9FAE8F" w14:textId="77777777" w:rsidR="001B0DC3" w:rsidRPr="00597048" w:rsidRDefault="001B0DC3"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1547</w:t>
      </w:r>
      <w:r w:rsidRPr="00597048">
        <w:rPr>
          <w:rFonts w:ascii="Calibri Light" w:hAnsi="Calibri Light"/>
          <w:sz w:val="28"/>
        </w:rPr>
        <w:tab/>
        <w:t>Larger part of Hungary ceded to the Ottomans</w:t>
      </w:r>
    </w:p>
    <w:p w14:paraId="14F8A80D" w14:textId="77777777" w:rsidR="001B0DC3" w:rsidRPr="00597048" w:rsidRDefault="001B0DC3"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1555</w:t>
      </w:r>
      <w:r w:rsidRPr="00597048">
        <w:rPr>
          <w:rFonts w:ascii="Calibri Light" w:hAnsi="Calibri Light"/>
          <w:sz w:val="28"/>
        </w:rPr>
        <w:tab/>
        <w:t>Ottoman-Safavid peace</w:t>
      </w:r>
    </w:p>
    <w:p w14:paraId="2253B731" w14:textId="77777777" w:rsidR="001B0DC3" w:rsidRPr="00597048" w:rsidRDefault="001B0DC3"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1571</w:t>
      </w:r>
      <w:r w:rsidRPr="00597048">
        <w:rPr>
          <w:rFonts w:ascii="Calibri Light" w:hAnsi="Calibri Light"/>
          <w:sz w:val="28"/>
        </w:rPr>
        <w:tab/>
        <w:t>Battle of Lepanto</w:t>
      </w:r>
    </w:p>
    <w:p w14:paraId="00A79CAF" w14:textId="77777777" w:rsidR="001B0DC3" w:rsidRPr="00597048" w:rsidRDefault="00684D7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1606</w:t>
      </w:r>
      <w:r w:rsidRPr="00597048">
        <w:rPr>
          <w:rFonts w:ascii="Calibri Light" w:hAnsi="Calibri Light"/>
          <w:sz w:val="28"/>
        </w:rPr>
        <w:tab/>
        <w:t>Peace of Sitvartorok</w:t>
      </w:r>
    </w:p>
    <w:p w14:paraId="39329CCC" w14:textId="77777777" w:rsidR="00684D71" w:rsidRPr="00597048" w:rsidRDefault="00684D7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1630</w:t>
      </w:r>
      <w:r w:rsidRPr="00597048">
        <w:rPr>
          <w:rFonts w:ascii="Calibri Light" w:hAnsi="Calibri Light"/>
          <w:sz w:val="28"/>
        </w:rPr>
        <w:tab/>
      </w:r>
      <w:r w:rsidRPr="00597048">
        <w:rPr>
          <w:rFonts w:ascii="Calibri Light" w:hAnsi="Calibri Light"/>
          <w:iCs/>
          <w:sz w:val="28"/>
        </w:rPr>
        <w:t xml:space="preserve">Memorandum </w:t>
      </w:r>
      <w:r w:rsidRPr="00597048">
        <w:rPr>
          <w:rFonts w:ascii="Calibri Light" w:hAnsi="Calibri Light"/>
          <w:sz w:val="28"/>
        </w:rPr>
        <w:t>of Koça Bey</w:t>
      </w:r>
    </w:p>
    <w:p w14:paraId="65B612ED" w14:textId="77777777" w:rsidR="00684D71" w:rsidRPr="00597048" w:rsidRDefault="00684D7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1641-1687</w:t>
      </w:r>
      <w:r w:rsidRPr="00597048">
        <w:rPr>
          <w:rFonts w:ascii="Calibri Light" w:hAnsi="Calibri Light"/>
          <w:sz w:val="28"/>
        </w:rPr>
        <w:tab/>
        <w:t xml:space="preserve">Reign of Muhammad IV; abolition of the </w:t>
      </w:r>
      <w:r w:rsidR="00675A99" w:rsidRPr="00597048">
        <w:rPr>
          <w:rFonts w:ascii="Calibri Light" w:hAnsi="Calibri Light"/>
          <w:iCs/>
          <w:sz w:val="28"/>
        </w:rPr>
        <w:t>devş</w:t>
      </w:r>
      <w:r w:rsidRPr="00597048">
        <w:rPr>
          <w:rFonts w:ascii="Calibri Light" w:hAnsi="Calibri Light"/>
          <w:iCs/>
          <w:sz w:val="28"/>
        </w:rPr>
        <w:t>irme</w:t>
      </w:r>
    </w:p>
    <w:p w14:paraId="15010B15" w14:textId="77777777" w:rsidR="00675A99" w:rsidRPr="00597048" w:rsidRDefault="00675A9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1656-1676</w:t>
      </w:r>
      <w:r w:rsidRPr="00597048">
        <w:rPr>
          <w:rFonts w:ascii="Calibri Light" w:hAnsi="Calibri Light"/>
          <w:sz w:val="28"/>
        </w:rPr>
        <w:tab/>
        <w:t>Ottoman revival under Köprülü viziers</w:t>
      </w:r>
    </w:p>
    <w:p w14:paraId="6412D734" w14:textId="77777777" w:rsidR="00675A99" w:rsidRPr="00597048" w:rsidRDefault="00675A9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1683</w:t>
      </w:r>
      <w:r w:rsidRPr="00597048">
        <w:rPr>
          <w:rFonts w:ascii="Calibri Light" w:hAnsi="Calibri Light"/>
          <w:sz w:val="28"/>
        </w:rPr>
        <w:tab/>
        <w:t>Second Ottoman siege of Vienna</w:t>
      </w:r>
    </w:p>
    <w:p w14:paraId="41D6D708" w14:textId="77777777" w:rsidR="00675A99" w:rsidRPr="00597048" w:rsidRDefault="00675A9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1696</w:t>
      </w:r>
      <w:r w:rsidRPr="00597048">
        <w:rPr>
          <w:rFonts w:ascii="Calibri Light" w:hAnsi="Calibri Light"/>
          <w:sz w:val="28"/>
        </w:rPr>
        <w:tab/>
        <w:t>Capture of Azov by Peter the Great</w:t>
      </w:r>
    </w:p>
    <w:p w14:paraId="6A043262" w14:textId="77777777" w:rsidR="00675A99" w:rsidRPr="00597048" w:rsidRDefault="00675A9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1697</w:t>
      </w:r>
      <w:r w:rsidRPr="00597048">
        <w:rPr>
          <w:rFonts w:ascii="Calibri Light" w:hAnsi="Calibri Light"/>
          <w:sz w:val="28"/>
        </w:rPr>
        <w:tab/>
        <w:t>Eugene of Savoy’s defeat of the Ottomans at Zenta</w:t>
      </w:r>
    </w:p>
    <w:p w14:paraId="3E0DC9B2" w14:textId="77777777" w:rsidR="00675A99" w:rsidRPr="00597048" w:rsidRDefault="00675A9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1699</w:t>
      </w:r>
      <w:r w:rsidRPr="00597048">
        <w:rPr>
          <w:rFonts w:ascii="Calibri Light" w:hAnsi="Calibri Light"/>
          <w:sz w:val="28"/>
        </w:rPr>
        <w:tab/>
        <w:t>Peace of Karlowitz</w:t>
      </w:r>
    </w:p>
    <w:p w14:paraId="31FF8150" w14:textId="77777777" w:rsidR="00675A99" w:rsidRPr="00597048" w:rsidRDefault="00675A9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1703-1730</w:t>
      </w:r>
      <w:r w:rsidRPr="00597048">
        <w:rPr>
          <w:rFonts w:ascii="Calibri Light" w:hAnsi="Calibri Light"/>
          <w:sz w:val="28"/>
        </w:rPr>
        <w:tab/>
        <w:t>Cultural revival under Ahmed III</w:t>
      </w:r>
    </w:p>
    <w:p w14:paraId="3210B720" w14:textId="77777777" w:rsidR="00675A99" w:rsidRPr="00597048" w:rsidRDefault="00675A9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1718</w:t>
      </w:r>
      <w:r w:rsidRPr="00597048">
        <w:rPr>
          <w:rFonts w:ascii="Calibri Light" w:hAnsi="Calibri Light"/>
          <w:sz w:val="28"/>
        </w:rPr>
        <w:tab/>
        <w:t>Peace of Passarowitz</w:t>
      </w:r>
    </w:p>
    <w:p w14:paraId="464E1107" w14:textId="77777777" w:rsidR="00675A99" w:rsidRPr="00597048" w:rsidRDefault="00675A9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1724-1730</w:t>
      </w:r>
      <w:r w:rsidRPr="00597048">
        <w:rPr>
          <w:rFonts w:ascii="Calibri Light" w:hAnsi="Calibri Light"/>
          <w:sz w:val="28"/>
        </w:rPr>
        <w:tab/>
        <w:t>Victories of Nadir Shah in Transcaucasia</w:t>
      </w:r>
    </w:p>
    <w:p w14:paraId="3BF0218B" w14:textId="77777777" w:rsidR="00675A99" w:rsidRPr="00597048" w:rsidRDefault="00675A9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1757-1774</w:t>
      </w:r>
      <w:r w:rsidRPr="00597048">
        <w:rPr>
          <w:rFonts w:ascii="Calibri Light" w:hAnsi="Calibri Light"/>
          <w:sz w:val="28"/>
        </w:rPr>
        <w:tab/>
        <w:t>Reign of Mustafa III;</w:t>
      </w:r>
      <w:r w:rsidR="00E12F3E" w:rsidRPr="00597048">
        <w:rPr>
          <w:rFonts w:ascii="Calibri Light" w:hAnsi="Calibri Light"/>
          <w:sz w:val="28"/>
        </w:rPr>
        <w:t xml:space="preserve"> Ayans granted official status</w:t>
      </w:r>
    </w:p>
    <w:p w14:paraId="0643AFD6" w14:textId="77777777" w:rsidR="00E12F3E" w:rsidRPr="00597048" w:rsidRDefault="00E12F3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1774</w:t>
      </w:r>
      <w:r w:rsidRPr="00597048">
        <w:rPr>
          <w:rFonts w:ascii="Calibri Light" w:hAnsi="Calibri Light"/>
          <w:sz w:val="28"/>
        </w:rPr>
        <w:tab/>
        <w:t>Treaty of Kuçuk Kaynarca</w:t>
      </w:r>
    </w:p>
    <w:p w14:paraId="6DBD4C27" w14:textId="77777777" w:rsidR="00E12F3E" w:rsidRPr="00597048" w:rsidRDefault="00E12F3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1783</w:t>
      </w:r>
      <w:r w:rsidRPr="00597048">
        <w:rPr>
          <w:rFonts w:ascii="Calibri Light" w:hAnsi="Calibri Light"/>
          <w:sz w:val="28"/>
        </w:rPr>
        <w:tab/>
        <w:t>Russian annexation of the Crimea</w:t>
      </w:r>
    </w:p>
    <w:p w14:paraId="121F62D7" w14:textId="77777777" w:rsidR="00E12F3E" w:rsidRPr="00597048" w:rsidRDefault="00033C0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1792</w:t>
      </w:r>
      <w:r w:rsidRPr="00597048">
        <w:rPr>
          <w:rFonts w:ascii="Calibri Light" w:hAnsi="Calibri Light"/>
          <w:sz w:val="28"/>
        </w:rPr>
        <w:tab/>
        <w:t>Tre</w:t>
      </w:r>
      <w:r w:rsidR="00EC6C7C" w:rsidRPr="00597048">
        <w:rPr>
          <w:rFonts w:ascii="Calibri Light" w:hAnsi="Calibri Light"/>
          <w:sz w:val="28"/>
        </w:rPr>
        <w:t>aty of Jassy</w:t>
      </w:r>
    </w:p>
    <w:p w14:paraId="591F9085" w14:textId="77777777" w:rsidR="00EC6C7C" w:rsidRPr="00597048" w:rsidRDefault="00EC6C7C"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1793</w:t>
      </w:r>
      <w:r w:rsidRPr="00597048">
        <w:rPr>
          <w:rFonts w:ascii="Calibri Light" w:hAnsi="Calibri Light"/>
          <w:sz w:val="28"/>
        </w:rPr>
        <w:tab/>
        <w:t>Selim III proclaims the “New Order”</w:t>
      </w:r>
    </w:p>
    <w:p w14:paraId="2AF823EC" w14:textId="77777777" w:rsidR="00EC6C7C" w:rsidRPr="00597048" w:rsidRDefault="00EC6C7C"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1798-1799</w:t>
      </w:r>
      <w:r w:rsidRPr="00597048">
        <w:rPr>
          <w:rFonts w:ascii="Calibri Light" w:hAnsi="Calibri Light"/>
          <w:sz w:val="28"/>
        </w:rPr>
        <w:tab/>
        <w:t xml:space="preserve">Napoleon’s </w:t>
      </w:r>
      <w:r w:rsidR="006F3C6C" w:rsidRPr="00597048">
        <w:rPr>
          <w:rFonts w:ascii="Calibri Light" w:hAnsi="Calibri Light"/>
          <w:sz w:val="28"/>
        </w:rPr>
        <w:t>campaign</w:t>
      </w:r>
      <w:r w:rsidRPr="00597048">
        <w:rPr>
          <w:rFonts w:ascii="Calibri Light" w:hAnsi="Calibri Light"/>
          <w:sz w:val="28"/>
        </w:rPr>
        <w:t xml:space="preserve"> in Egypt</w:t>
      </w:r>
    </w:p>
    <w:p w14:paraId="0C86D3E7" w14:textId="77777777" w:rsidR="00EC6C7C" w:rsidRPr="00597048" w:rsidRDefault="00EC6C7C" w:rsidP="0074788F">
      <w:pPr>
        <w:tabs>
          <w:tab w:val="right" w:pos="1872"/>
          <w:tab w:val="left" w:pos="2160"/>
        </w:tabs>
        <w:ind w:left="2520" w:hanging="2088"/>
        <w:rPr>
          <w:rFonts w:ascii="Calibri Light" w:hAnsi="Calibri Light"/>
          <w:sz w:val="28"/>
        </w:rPr>
      </w:pPr>
      <w:r w:rsidRPr="00597048">
        <w:rPr>
          <w:rFonts w:ascii="Calibri Light" w:hAnsi="Calibri Light"/>
          <w:sz w:val="28"/>
        </w:rPr>
        <w:tab/>
        <w:t>1801</w:t>
      </w:r>
      <w:r w:rsidRPr="00597048">
        <w:rPr>
          <w:rFonts w:ascii="Calibri Light" w:hAnsi="Calibri Light"/>
          <w:sz w:val="28"/>
        </w:rPr>
        <w:tab/>
        <w:t>Russian annexation of Georgia</w:t>
      </w:r>
    </w:p>
    <w:p w14:paraId="2B7BFD1E" w14:textId="77777777" w:rsidR="004466D3" w:rsidRPr="00597048" w:rsidRDefault="004466D3" w:rsidP="0074788F">
      <w:pPr>
        <w:tabs>
          <w:tab w:val="right" w:pos="1872"/>
          <w:tab w:val="left" w:pos="2160"/>
        </w:tabs>
        <w:ind w:left="2520" w:hanging="2088"/>
        <w:rPr>
          <w:rFonts w:ascii="Calibri Light" w:hAnsi="Calibri Light"/>
          <w:sz w:val="28"/>
        </w:rPr>
      </w:pPr>
      <w:r w:rsidRPr="00597048">
        <w:rPr>
          <w:rFonts w:ascii="Calibri Light" w:hAnsi="Calibri Light"/>
          <w:sz w:val="28"/>
        </w:rPr>
        <w:tab/>
        <w:t>1804</w:t>
      </w:r>
      <w:r w:rsidRPr="00597048">
        <w:rPr>
          <w:rFonts w:ascii="Calibri Light" w:hAnsi="Calibri Light"/>
          <w:sz w:val="28"/>
        </w:rPr>
        <w:tab/>
        <w:t>Serbian revolt</w:t>
      </w:r>
    </w:p>
    <w:p w14:paraId="4EAA2437" w14:textId="77777777" w:rsidR="00A23F8A" w:rsidRPr="00597048" w:rsidRDefault="00A23F8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1822-1830</w:t>
      </w:r>
      <w:r w:rsidRPr="00597048">
        <w:rPr>
          <w:rFonts w:ascii="Calibri Light" w:hAnsi="Calibri Light"/>
          <w:sz w:val="28"/>
        </w:rPr>
        <w:tab/>
        <w:t>Greek war of independence</w:t>
      </w:r>
    </w:p>
    <w:p w14:paraId="703C3449" w14:textId="77777777" w:rsidR="00A23F8A" w:rsidRPr="00597048" w:rsidRDefault="00A23F8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1826</w:t>
      </w:r>
      <w:r w:rsidRPr="00597048">
        <w:rPr>
          <w:rFonts w:ascii="Calibri Light" w:hAnsi="Calibri Light"/>
          <w:sz w:val="28"/>
        </w:rPr>
        <w:tab/>
        <w:t>Massacre of the Janissaries; Ottoman fleet sunk at Navarino</w:t>
      </w:r>
    </w:p>
    <w:p w14:paraId="50AEBA59" w14:textId="77777777" w:rsidR="00A23F8A" w:rsidRPr="00597048" w:rsidRDefault="00A23F8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1829</w:t>
      </w:r>
      <w:r w:rsidRPr="00597048">
        <w:rPr>
          <w:rFonts w:ascii="Calibri Light" w:hAnsi="Calibri Light"/>
          <w:sz w:val="28"/>
        </w:rPr>
        <w:tab/>
        <w:t>Treaty of Andrinople</w:t>
      </w:r>
    </w:p>
    <w:p w14:paraId="5A2FBC7A" w14:textId="77777777" w:rsidR="00A23F8A" w:rsidRPr="00597048" w:rsidRDefault="00A23F8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1833</w:t>
      </w:r>
      <w:r w:rsidRPr="00597048">
        <w:rPr>
          <w:rFonts w:ascii="Calibri Light" w:hAnsi="Calibri Light"/>
          <w:sz w:val="28"/>
        </w:rPr>
        <w:tab/>
        <w:t>Treaty of Unkiar-skellessi</w:t>
      </w:r>
    </w:p>
    <w:p w14:paraId="745E6D7B" w14:textId="77777777" w:rsidR="00A23F8A" w:rsidRPr="00597048" w:rsidRDefault="00A23F8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1840</w:t>
      </w:r>
      <w:r w:rsidRPr="00597048">
        <w:rPr>
          <w:rFonts w:ascii="Calibri Light" w:hAnsi="Calibri Light"/>
          <w:sz w:val="28"/>
        </w:rPr>
        <w:tab/>
        <w:t>Treaty of London concedes Egypt to Muhammad Ali</w:t>
      </w:r>
    </w:p>
    <w:p w14:paraId="659B0DBA" w14:textId="77777777" w:rsidR="00A23F8A" w:rsidRPr="00597048" w:rsidRDefault="00A23F8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1841</w:t>
      </w:r>
      <w:r w:rsidRPr="00597048">
        <w:rPr>
          <w:rFonts w:ascii="Calibri Light" w:hAnsi="Calibri Light"/>
          <w:sz w:val="28"/>
        </w:rPr>
        <w:tab/>
        <w:t>Straits Convention</w:t>
      </w:r>
    </w:p>
    <w:p w14:paraId="086A9721" w14:textId="77777777" w:rsidR="00A23F8A" w:rsidRPr="00597048" w:rsidRDefault="00A23F8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1853-1856</w:t>
      </w:r>
      <w:r w:rsidRPr="00597048">
        <w:rPr>
          <w:rFonts w:ascii="Calibri Light" w:hAnsi="Calibri Light"/>
          <w:sz w:val="28"/>
        </w:rPr>
        <w:tab/>
        <w:t>Crimean War</w:t>
      </w:r>
    </w:p>
    <w:p w14:paraId="7C347871" w14:textId="77777777" w:rsidR="00A23F8A" w:rsidRPr="00597048" w:rsidRDefault="00A23F8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1856</w:t>
      </w:r>
      <w:r w:rsidRPr="00597048">
        <w:rPr>
          <w:rFonts w:ascii="Calibri Light" w:hAnsi="Calibri Light"/>
          <w:sz w:val="28"/>
        </w:rPr>
        <w:tab/>
        <w:t>Hatt-i Humayun</w:t>
      </w:r>
    </w:p>
    <w:p w14:paraId="03FD94BF" w14:textId="77777777" w:rsidR="00A23F8A" w:rsidRPr="00597048" w:rsidRDefault="00A23F8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1876</w:t>
      </w:r>
      <w:r w:rsidRPr="00597048">
        <w:rPr>
          <w:rFonts w:ascii="Calibri Light" w:hAnsi="Calibri Light"/>
          <w:sz w:val="28"/>
        </w:rPr>
        <w:tab/>
        <w:t>Mihrdat Pasa proclaims the Ottoman Constitution</w:t>
      </w:r>
    </w:p>
    <w:p w14:paraId="32400315" w14:textId="77777777" w:rsidR="00A23F8A" w:rsidRPr="00597048" w:rsidRDefault="00A23F8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1877</w:t>
      </w:r>
      <w:r w:rsidRPr="00597048">
        <w:rPr>
          <w:rFonts w:ascii="Calibri Light" w:hAnsi="Calibri Light"/>
          <w:sz w:val="28"/>
        </w:rPr>
        <w:tab/>
        <w:t>Ottoman Constitution allowed to lapse</w:t>
      </w:r>
    </w:p>
    <w:p w14:paraId="5CC31019" w14:textId="77777777" w:rsidR="00A23F8A" w:rsidRPr="00597048" w:rsidRDefault="00A23F8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1878</w:t>
      </w:r>
      <w:r w:rsidRPr="00597048">
        <w:rPr>
          <w:rFonts w:ascii="Calibri Light" w:hAnsi="Calibri Light"/>
          <w:sz w:val="28"/>
        </w:rPr>
        <w:tab/>
        <w:t>Congress of Berlin</w:t>
      </w:r>
    </w:p>
    <w:p w14:paraId="424D7642" w14:textId="77777777" w:rsidR="00A23F8A" w:rsidRPr="00597048" w:rsidRDefault="00A23F8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1883</w:t>
      </w:r>
      <w:r w:rsidRPr="00597048">
        <w:rPr>
          <w:rFonts w:ascii="Calibri Light" w:hAnsi="Calibri Light"/>
          <w:sz w:val="28"/>
        </w:rPr>
        <w:tab/>
        <w:t>Creation of Public Debt Control</w:t>
      </w:r>
    </w:p>
    <w:p w14:paraId="30BEA063" w14:textId="77777777" w:rsidR="00A23F8A" w:rsidRPr="00597048" w:rsidRDefault="00A23F8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1908</w:t>
      </w:r>
      <w:r w:rsidRPr="00597048">
        <w:rPr>
          <w:rFonts w:ascii="Calibri Light" w:hAnsi="Calibri Light"/>
          <w:sz w:val="28"/>
        </w:rPr>
        <w:tab/>
        <w:t>Formation of the Committee of Union and Progress [Young Turks]; Constitution Restored</w:t>
      </w:r>
    </w:p>
    <w:p w14:paraId="1C1BCAB6" w14:textId="77777777" w:rsidR="00A23F8A" w:rsidRPr="00597048" w:rsidRDefault="00A23F8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1909</w:t>
      </w:r>
      <w:r w:rsidRPr="00597048">
        <w:rPr>
          <w:rFonts w:ascii="Calibri Light" w:hAnsi="Calibri Light"/>
          <w:sz w:val="28"/>
        </w:rPr>
        <w:tab/>
        <w:t>Deposition of Abdul-Hamid II</w:t>
      </w:r>
    </w:p>
    <w:p w14:paraId="713C6C4D" w14:textId="77777777" w:rsidR="00454B0C" w:rsidRPr="00597048" w:rsidRDefault="00454B0C" w:rsidP="0074788F">
      <w:pPr>
        <w:pStyle w:val="Heading4"/>
        <w:rPr>
          <w:rFonts w:ascii="Calibri Light" w:hAnsi="Calibri Light"/>
          <w:i w:val="0"/>
          <w:sz w:val="28"/>
        </w:rPr>
      </w:pPr>
      <w:bookmarkStart w:id="108" w:name="_Toc98415310"/>
      <w:r w:rsidRPr="00597048">
        <w:rPr>
          <w:rFonts w:ascii="Calibri Light" w:hAnsi="Calibri Light"/>
          <w:i w:val="0"/>
          <w:sz w:val="28"/>
        </w:rPr>
        <w:t>European Voyages of Exploration</w:t>
      </w:r>
      <w:bookmarkEnd w:id="108"/>
    </w:p>
    <w:p w14:paraId="3613AB0D" w14:textId="77777777" w:rsidR="00454B0C" w:rsidRPr="00597048" w:rsidRDefault="00454B0C"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1415</w:t>
      </w:r>
      <w:r w:rsidRPr="00597048">
        <w:rPr>
          <w:rFonts w:ascii="Calibri Light" w:hAnsi="Calibri Light"/>
          <w:sz w:val="28"/>
        </w:rPr>
        <w:tab/>
        <w:t>Portuguese capture of Ceuta</w:t>
      </w:r>
    </w:p>
    <w:p w14:paraId="2B95ECE9" w14:textId="77777777" w:rsidR="00454B0C" w:rsidRPr="00597048" w:rsidRDefault="00454B0C"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1433</w:t>
      </w:r>
      <w:r w:rsidRPr="00597048">
        <w:rPr>
          <w:rFonts w:ascii="Calibri Light" w:hAnsi="Calibri Light"/>
          <w:sz w:val="28"/>
        </w:rPr>
        <w:tab/>
        <w:t>Cape Bojador rounded by Gil Eannes</w:t>
      </w:r>
    </w:p>
    <w:p w14:paraId="31AE82A8" w14:textId="77777777" w:rsidR="00655FC2" w:rsidRPr="00597048" w:rsidRDefault="00655FC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1482</w:t>
      </w:r>
      <w:r w:rsidRPr="00597048">
        <w:rPr>
          <w:rFonts w:ascii="Calibri Light" w:hAnsi="Calibri Light"/>
          <w:sz w:val="28"/>
        </w:rPr>
        <w:tab/>
        <w:t>Building of Elmina Castle [São Jorge de Mina]</w:t>
      </w:r>
    </w:p>
    <w:p w14:paraId="0ED742F9" w14:textId="77777777" w:rsidR="00655FC2" w:rsidRPr="00597048" w:rsidRDefault="004443E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1484</w:t>
      </w:r>
      <w:r w:rsidRPr="00597048">
        <w:rPr>
          <w:rFonts w:ascii="Calibri Light" w:hAnsi="Calibri Light"/>
          <w:sz w:val="28"/>
        </w:rPr>
        <w:tab/>
        <w:t>Discovery of C</w:t>
      </w:r>
      <w:r w:rsidR="00655FC2" w:rsidRPr="00597048">
        <w:rPr>
          <w:rFonts w:ascii="Calibri Light" w:hAnsi="Calibri Light"/>
          <w:sz w:val="28"/>
        </w:rPr>
        <w:t>ongo estuary by Diogo Cão</w:t>
      </w:r>
    </w:p>
    <w:p w14:paraId="7330F90F" w14:textId="77777777" w:rsidR="004443E9" w:rsidRPr="00597048" w:rsidRDefault="0096250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1488</w:t>
      </w:r>
      <w:r w:rsidR="0015437A" w:rsidRPr="00597048">
        <w:rPr>
          <w:rFonts w:ascii="Calibri Light" w:hAnsi="Calibri Light"/>
          <w:sz w:val="28"/>
        </w:rPr>
        <w:tab/>
        <w:t>Doubling of Cape of Good Hope by Bartolomeu Dias</w:t>
      </w:r>
    </w:p>
    <w:p w14:paraId="38CFB3E7" w14:textId="77777777" w:rsidR="00962505" w:rsidRPr="00597048" w:rsidRDefault="0096250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1492</w:t>
      </w:r>
      <w:r w:rsidRPr="00597048">
        <w:rPr>
          <w:rFonts w:ascii="Calibri Light" w:hAnsi="Calibri Light"/>
          <w:sz w:val="28"/>
        </w:rPr>
        <w:tab/>
        <w:t>Discovery of America [Bahama Islands] by Christopher Columbus</w:t>
      </w:r>
    </w:p>
    <w:p w14:paraId="13357DB6" w14:textId="77777777" w:rsidR="007E360E" w:rsidRPr="00597048" w:rsidRDefault="007E360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1494</w:t>
      </w:r>
      <w:r w:rsidRPr="00597048">
        <w:rPr>
          <w:rFonts w:ascii="Calibri Light" w:hAnsi="Calibri Light"/>
          <w:sz w:val="28"/>
        </w:rPr>
        <w:tab/>
        <w:t>Treaty of Tordesillas</w:t>
      </w:r>
    </w:p>
    <w:p w14:paraId="06246BF6" w14:textId="77777777" w:rsidR="007E360E" w:rsidRPr="00597048" w:rsidRDefault="00CD0E3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1497</w:t>
      </w:r>
      <w:r w:rsidRPr="00597048">
        <w:rPr>
          <w:rFonts w:ascii="Calibri Light" w:hAnsi="Calibri Light"/>
          <w:sz w:val="28"/>
        </w:rPr>
        <w:tab/>
        <w:t>Voyage to North</w:t>
      </w:r>
      <w:r w:rsidR="007E360E" w:rsidRPr="00597048">
        <w:rPr>
          <w:rFonts w:ascii="Calibri Light" w:hAnsi="Calibri Light"/>
          <w:sz w:val="28"/>
        </w:rPr>
        <w:t xml:space="preserve"> America by John Cabot</w:t>
      </w:r>
    </w:p>
    <w:p w14:paraId="3E4E82BA" w14:textId="77777777" w:rsidR="00962505" w:rsidRPr="00597048" w:rsidRDefault="002631BC"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1497-1498</w:t>
      </w:r>
      <w:r w:rsidRPr="00597048">
        <w:rPr>
          <w:rFonts w:ascii="Calibri Light" w:hAnsi="Calibri Light"/>
          <w:sz w:val="28"/>
        </w:rPr>
        <w:tab/>
        <w:t>Voyage to Calicut [India] by Vasco da Gama</w:t>
      </w:r>
    </w:p>
    <w:p w14:paraId="64F9E28C" w14:textId="77777777" w:rsidR="002631BC" w:rsidRPr="00597048" w:rsidRDefault="002631BC"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1500</w:t>
      </w:r>
      <w:r w:rsidRPr="00597048">
        <w:rPr>
          <w:rFonts w:ascii="Calibri Light" w:hAnsi="Calibri Light"/>
          <w:sz w:val="28"/>
        </w:rPr>
        <w:tab/>
        <w:t>Discovery of Brazil by Pedro Cabral</w:t>
      </w:r>
    </w:p>
    <w:p w14:paraId="617511EA" w14:textId="77777777" w:rsidR="002631BC" w:rsidRPr="00597048" w:rsidRDefault="002631BC"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1510</w:t>
      </w:r>
      <w:r w:rsidRPr="00597048">
        <w:rPr>
          <w:rFonts w:ascii="Calibri Light" w:hAnsi="Calibri Light"/>
          <w:sz w:val="28"/>
        </w:rPr>
        <w:tab/>
        <w:t>Portuguese capture of Goa</w:t>
      </w:r>
    </w:p>
    <w:p w14:paraId="633D1DEA" w14:textId="77777777" w:rsidR="002631BC" w:rsidRPr="00597048" w:rsidRDefault="002631BC"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1513</w:t>
      </w:r>
      <w:r w:rsidRPr="00597048">
        <w:rPr>
          <w:rFonts w:ascii="Calibri Light" w:hAnsi="Calibri Light"/>
          <w:sz w:val="28"/>
        </w:rPr>
        <w:tab/>
        <w:t>First sighting of the Pacific by Núñez de Balboa</w:t>
      </w:r>
    </w:p>
    <w:p w14:paraId="3AB18707" w14:textId="77777777" w:rsidR="002631BC" w:rsidRPr="00597048" w:rsidRDefault="002631BC"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1519-1521</w:t>
      </w:r>
      <w:r w:rsidRPr="00597048">
        <w:rPr>
          <w:rFonts w:ascii="Calibri Light" w:hAnsi="Calibri Light"/>
          <w:sz w:val="28"/>
        </w:rPr>
        <w:tab/>
        <w:t>Conquest of Mexico by Hernán Cortéz</w:t>
      </w:r>
    </w:p>
    <w:p w14:paraId="4795FC65" w14:textId="77777777" w:rsidR="002631BC" w:rsidRPr="00597048" w:rsidRDefault="002631BC"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1519-1522</w:t>
      </w:r>
      <w:r w:rsidRPr="00597048">
        <w:rPr>
          <w:rFonts w:ascii="Calibri Light" w:hAnsi="Calibri Light"/>
          <w:sz w:val="28"/>
        </w:rPr>
        <w:tab/>
        <w:t xml:space="preserve">Circumnavigation of the world: </w:t>
      </w:r>
      <w:r w:rsidR="006F3C6C" w:rsidRPr="00597048">
        <w:rPr>
          <w:rFonts w:ascii="Calibri Light" w:hAnsi="Calibri Light"/>
          <w:sz w:val="28"/>
        </w:rPr>
        <w:t>begun</w:t>
      </w:r>
      <w:r w:rsidRPr="00597048">
        <w:rPr>
          <w:rFonts w:ascii="Calibri Light" w:hAnsi="Calibri Light"/>
          <w:sz w:val="28"/>
        </w:rPr>
        <w:t xml:space="preserve"> by Ferdinand Magellan, completed by Sebastián del Cano</w:t>
      </w:r>
    </w:p>
    <w:p w14:paraId="60009B43" w14:textId="77777777" w:rsidR="002631BC" w:rsidRPr="00597048" w:rsidRDefault="006449E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1529</w:t>
      </w:r>
      <w:r w:rsidRPr="00597048">
        <w:rPr>
          <w:rFonts w:ascii="Calibri Light" w:hAnsi="Calibri Light"/>
          <w:sz w:val="28"/>
        </w:rPr>
        <w:tab/>
        <w:t>Treaty of Zaragosa</w:t>
      </w:r>
    </w:p>
    <w:p w14:paraId="12513AC0" w14:textId="77777777" w:rsidR="00DC6609" w:rsidRPr="00597048" w:rsidRDefault="00DC660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1531-1648</w:t>
      </w:r>
      <w:r w:rsidRPr="00597048">
        <w:rPr>
          <w:rFonts w:ascii="Calibri Light" w:hAnsi="Calibri Light"/>
          <w:sz w:val="28"/>
        </w:rPr>
        <w:tab/>
        <w:t>Conquest of Peru by Francisco Pizarro</w:t>
      </w:r>
    </w:p>
    <w:p w14:paraId="51479052" w14:textId="77777777" w:rsidR="00DC6609" w:rsidRPr="00597048" w:rsidRDefault="00DC660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1534-1535</w:t>
      </w:r>
      <w:r w:rsidRPr="00597048">
        <w:rPr>
          <w:rFonts w:ascii="Calibri Light" w:hAnsi="Calibri Light"/>
          <w:sz w:val="28"/>
        </w:rPr>
        <w:tab/>
        <w:t>Exploration of Gulf of St. Lawrence by Jacques Cartier</w:t>
      </w:r>
    </w:p>
    <w:p w14:paraId="417878F3" w14:textId="77777777" w:rsidR="00DC6609" w:rsidRPr="00597048" w:rsidRDefault="00DC660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1553</w:t>
      </w:r>
      <w:r w:rsidRPr="00597048">
        <w:rPr>
          <w:rFonts w:ascii="Calibri Light" w:hAnsi="Calibri Light"/>
          <w:sz w:val="28"/>
        </w:rPr>
        <w:tab/>
        <w:t>Voyage to Archangel by Richard Chancellor</w:t>
      </w:r>
    </w:p>
    <w:p w14:paraId="45C4CFFA" w14:textId="77777777" w:rsidR="00DC6609" w:rsidRPr="00597048" w:rsidRDefault="00DC660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1576-1578</w:t>
      </w:r>
      <w:r w:rsidRPr="00597048">
        <w:rPr>
          <w:rFonts w:ascii="Calibri Light" w:hAnsi="Calibri Light"/>
          <w:sz w:val="28"/>
        </w:rPr>
        <w:tab/>
        <w:t>Search for the Northwest Passage by Martin Frobisher</w:t>
      </w:r>
    </w:p>
    <w:p w14:paraId="2A6B9186" w14:textId="77777777" w:rsidR="00DC6609" w:rsidRPr="00597048" w:rsidRDefault="00DC660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1585</w:t>
      </w:r>
      <w:r w:rsidRPr="00597048">
        <w:rPr>
          <w:rFonts w:ascii="Calibri Light" w:hAnsi="Calibri Light"/>
          <w:sz w:val="28"/>
        </w:rPr>
        <w:tab/>
        <w:t>Planting of first English colony in North America: Roanoke Island, North Carolina</w:t>
      </w:r>
    </w:p>
    <w:p w14:paraId="7BBA8423" w14:textId="77777777" w:rsidR="00DC6609" w:rsidRPr="00597048" w:rsidRDefault="00DC660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1596</w:t>
      </w:r>
      <w:r w:rsidRPr="00597048">
        <w:rPr>
          <w:rFonts w:ascii="Calibri Light" w:hAnsi="Calibri Light"/>
          <w:sz w:val="28"/>
        </w:rPr>
        <w:tab/>
        <w:t>Voyage of William Barents to Novaya Zemlya</w:t>
      </w:r>
    </w:p>
    <w:p w14:paraId="3D6C3757" w14:textId="77777777" w:rsidR="00D0242F" w:rsidRPr="00597048" w:rsidRDefault="00D0242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1600</w:t>
      </w:r>
      <w:r w:rsidRPr="00597048">
        <w:rPr>
          <w:rFonts w:ascii="Calibri Light" w:hAnsi="Calibri Light"/>
          <w:sz w:val="28"/>
        </w:rPr>
        <w:tab/>
        <w:t>Founding of the English East India Company</w:t>
      </w:r>
    </w:p>
    <w:p w14:paraId="7B93CB8F" w14:textId="77777777" w:rsidR="00D0242F" w:rsidRPr="00597048" w:rsidRDefault="00D0242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1602</w:t>
      </w:r>
      <w:r w:rsidRPr="00597048">
        <w:rPr>
          <w:rFonts w:ascii="Calibri Light" w:hAnsi="Calibri Light"/>
          <w:sz w:val="28"/>
        </w:rPr>
        <w:tab/>
        <w:t>Founding of the Netherlands East India Company</w:t>
      </w:r>
    </w:p>
    <w:p w14:paraId="6FF52DAC" w14:textId="77777777" w:rsidR="00D0242F" w:rsidRPr="00597048" w:rsidRDefault="00D0242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1606</w:t>
      </w:r>
      <w:r w:rsidRPr="00597048">
        <w:rPr>
          <w:rFonts w:ascii="Calibri Light" w:hAnsi="Calibri Light"/>
          <w:sz w:val="28"/>
        </w:rPr>
        <w:tab/>
        <w:t>Discovery of Australia by Willem Janszoon</w:t>
      </w:r>
    </w:p>
    <w:p w14:paraId="2BE62216" w14:textId="77777777" w:rsidR="00D0242F" w:rsidRPr="00597048" w:rsidRDefault="00D0242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1642</w:t>
      </w:r>
      <w:r w:rsidRPr="00597048">
        <w:rPr>
          <w:rFonts w:ascii="Calibri Light" w:hAnsi="Calibri Light"/>
          <w:sz w:val="28"/>
        </w:rPr>
        <w:tab/>
        <w:t>Discovery of Tasmania and New Zealand by Abel Tasman</w:t>
      </w:r>
    </w:p>
    <w:p w14:paraId="36B6708C" w14:textId="77777777" w:rsidR="00D0242F" w:rsidRPr="00597048" w:rsidRDefault="00D0242F" w:rsidP="0074788F">
      <w:pPr>
        <w:pStyle w:val="Heading4"/>
        <w:rPr>
          <w:rFonts w:ascii="Calibri Light" w:hAnsi="Calibri Light"/>
          <w:i w:val="0"/>
          <w:sz w:val="28"/>
        </w:rPr>
      </w:pPr>
      <w:bookmarkStart w:id="109" w:name="_Toc98415311"/>
      <w:r w:rsidRPr="00597048">
        <w:rPr>
          <w:rFonts w:ascii="Calibri Light" w:hAnsi="Calibri Light"/>
          <w:i w:val="0"/>
          <w:sz w:val="28"/>
        </w:rPr>
        <w:t>India: 1500-1700</w:t>
      </w:r>
      <w:bookmarkEnd w:id="109"/>
    </w:p>
    <w:p w14:paraId="10087A70" w14:textId="77777777" w:rsidR="00D0242F" w:rsidRPr="00597048" w:rsidRDefault="00D0242F"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1510</w:t>
      </w:r>
      <w:r w:rsidRPr="00597048">
        <w:rPr>
          <w:rFonts w:ascii="Calibri Light" w:hAnsi="Calibri Light"/>
          <w:sz w:val="28"/>
        </w:rPr>
        <w:tab/>
        <w:t>Portuguese capture of Goa</w:t>
      </w:r>
    </w:p>
    <w:p w14:paraId="304DCA6B" w14:textId="77777777" w:rsidR="00D0242F" w:rsidRPr="00597048" w:rsidRDefault="00D0242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1526</w:t>
      </w:r>
      <w:r w:rsidRPr="00597048">
        <w:rPr>
          <w:rFonts w:ascii="Calibri Light" w:hAnsi="Calibri Light"/>
          <w:sz w:val="28"/>
        </w:rPr>
        <w:tab/>
        <w:t>Defeat of the Lodi Sultan by Babur</w:t>
      </w:r>
    </w:p>
    <w:p w14:paraId="335B3966" w14:textId="77777777" w:rsidR="00D0242F" w:rsidRPr="00597048" w:rsidRDefault="00D34D23"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1526-1530</w:t>
      </w:r>
      <w:r w:rsidRPr="00597048">
        <w:rPr>
          <w:rFonts w:ascii="Calibri Light" w:hAnsi="Calibri Light"/>
          <w:sz w:val="28"/>
        </w:rPr>
        <w:tab/>
        <w:t>Reign of Babur</w:t>
      </w:r>
    </w:p>
    <w:p w14:paraId="4DB5BF51" w14:textId="77777777" w:rsidR="00D34D23" w:rsidRPr="00597048" w:rsidRDefault="00D34D23"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1530-1538</w:t>
      </w:r>
      <w:r w:rsidRPr="00597048">
        <w:rPr>
          <w:rFonts w:ascii="Calibri Light" w:hAnsi="Calibri Light"/>
          <w:sz w:val="28"/>
        </w:rPr>
        <w:tab/>
        <w:t>Reign of Humayun</w:t>
      </w:r>
    </w:p>
    <w:p w14:paraId="50796848" w14:textId="77777777" w:rsidR="00D34D23" w:rsidRPr="00597048" w:rsidRDefault="00D34D23"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1538</w:t>
      </w:r>
      <w:r w:rsidRPr="00597048">
        <w:rPr>
          <w:rFonts w:ascii="Calibri Light" w:hAnsi="Calibri Light"/>
          <w:sz w:val="28"/>
        </w:rPr>
        <w:tab/>
        <w:t>Death of Guru Nanak</w:t>
      </w:r>
    </w:p>
    <w:p w14:paraId="5CA27489" w14:textId="77777777" w:rsidR="00D34D23" w:rsidRPr="00597048" w:rsidRDefault="00D34D23"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1538-1555</w:t>
      </w:r>
      <w:r w:rsidRPr="00597048">
        <w:rPr>
          <w:rFonts w:ascii="Calibri Light" w:hAnsi="Calibri Light"/>
          <w:sz w:val="28"/>
        </w:rPr>
        <w:tab/>
        <w:t>Interregnum under Sur dynasty</w:t>
      </w:r>
    </w:p>
    <w:p w14:paraId="5F5D9890" w14:textId="77777777" w:rsidR="00D34D23" w:rsidRPr="00597048" w:rsidRDefault="00E177D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1555-1556</w:t>
      </w:r>
      <w:r w:rsidRPr="00597048">
        <w:rPr>
          <w:rFonts w:ascii="Calibri Light" w:hAnsi="Calibri Light"/>
          <w:sz w:val="28"/>
        </w:rPr>
        <w:tab/>
        <w:t>Humayun restores Mughal authority</w:t>
      </w:r>
    </w:p>
    <w:p w14:paraId="24B2C2A0" w14:textId="77777777" w:rsidR="00E177DA" w:rsidRPr="00597048" w:rsidRDefault="00E177D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1556-1605</w:t>
      </w:r>
      <w:r w:rsidRPr="00597048">
        <w:rPr>
          <w:rFonts w:ascii="Calibri Light" w:hAnsi="Calibri Light"/>
          <w:sz w:val="28"/>
        </w:rPr>
        <w:tab/>
        <w:t>Reign of Akbar</w:t>
      </w:r>
    </w:p>
    <w:p w14:paraId="78E146B1" w14:textId="77777777" w:rsidR="00E177DA" w:rsidRPr="00597048" w:rsidRDefault="00E177D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1565</w:t>
      </w:r>
      <w:r w:rsidRPr="00597048">
        <w:rPr>
          <w:rFonts w:ascii="Calibri Light" w:hAnsi="Calibri Light"/>
          <w:sz w:val="28"/>
        </w:rPr>
        <w:tab/>
        <w:t>Fall of Vijayanagar</w:t>
      </w:r>
    </w:p>
    <w:p w14:paraId="7561FAF2" w14:textId="77777777" w:rsidR="00E177DA" w:rsidRPr="00597048" w:rsidRDefault="00E177D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1600</w:t>
      </w:r>
      <w:r w:rsidRPr="00597048">
        <w:rPr>
          <w:rFonts w:ascii="Calibri Light" w:hAnsi="Calibri Light"/>
          <w:sz w:val="28"/>
        </w:rPr>
        <w:tab/>
        <w:t>British East India Company receives charter</w:t>
      </w:r>
    </w:p>
    <w:p w14:paraId="4AE4FF7D" w14:textId="77777777" w:rsidR="00E177DA" w:rsidRPr="00597048" w:rsidRDefault="00E177D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1605-1627</w:t>
      </w:r>
      <w:r w:rsidRPr="00597048">
        <w:rPr>
          <w:rFonts w:ascii="Calibri Light" w:hAnsi="Calibri Light"/>
          <w:sz w:val="28"/>
        </w:rPr>
        <w:tab/>
        <w:t>Reign of Jehangir</w:t>
      </w:r>
    </w:p>
    <w:p w14:paraId="4E2A35B3" w14:textId="77777777" w:rsidR="00E177DA" w:rsidRPr="00597048" w:rsidRDefault="00E177D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1628-1658</w:t>
      </w:r>
      <w:r w:rsidRPr="00597048">
        <w:rPr>
          <w:rFonts w:ascii="Calibri Light" w:hAnsi="Calibri Light"/>
          <w:sz w:val="28"/>
        </w:rPr>
        <w:tab/>
        <w:t>Reign of Shah Jahan</w:t>
      </w:r>
    </w:p>
    <w:p w14:paraId="445B0552" w14:textId="77777777" w:rsidR="00E177DA" w:rsidRPr="00597048" w:rsidRDefault="00E177D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1634</w:t>
      </w:r>
      <w:r w:rsidRPr="00597048">
        <w:rPr>
          <w:rFonts w:ascii="Calibri Light" w:hAnsi="Calibri Light"/>
          <w:sz w:val="28"/>
        </w:rPr>
        <w:tab/>
        <w:t>English begin trading in Bengal</w:t>
      </w:r>
    </w:p>
    <w:p w14:paraId="72E7E6D7" w14:textId="77777777" w:rsidR="00E177DA" w:rsidRPr="00597048" w:rsidRDefault="00E177D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1639</w:t>
      </w:r>
      <w:r w:rsidRPr="00597048">
        <w:rPr>
          <w:rFonts w:ascii="Calibri Light" w:hAnsi="Calibri Light"/>
          <w:sz w:val="28"/>
        </w:rPr>
        <w:tab/>
        <w:t>Founding of Fort St. George, Madras</w:t>
      </w:r>
    </w:p>
    <w:p w14:paraId="458FADF5" w14:textId="77777777" w:rsidR="00E177DA" w:rsidRPr="00597048" w:rsidRDefault="00E177D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1658-1707</w:t>
      </w:r>
      <w:r w:rsidRPr="00597048">
        <w:rPr>
          <w:rFonts w:ascii="Calibri Light" w:hAnsi="Calibri Light"/>
          <w:sz w:val="28"/>
        </w:rPr>
        <w:tab/>
        <w:t>Reign of Aurangzeb</w:t>
      </w:r>
    </w:p>
    <w:p w14:paraId="3411608E" w14:textId="77777777" w:rsidR="00E177DA" w:rsidRPr="00597048" w:rsidRDefault="00E177D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1674</w:t>
      </w:r>
      <w:r w:rsidRPr="00597048">
        <w:rPr>
          <w:rFonts w:ascii="Calibri Light" w:hAnsi="Calibri Light"/>
          <w:sz w:val="28"/>
        </w:rPr>
        <w:tab/>
        <w:t>Shivaji crowned king of Marathas; French found Pondicherry</w:t>
      </w:r>
    </w:p>
    <w:p w14:paraId="19B1E52E" w14:textId="77777777" w:rsidR="00A52275" w:rsidRPr="00597048" w:rsidRDefault="00A5227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1690</w:t>
      </w:r>
      <w:r w:rsidRPr="00597048">
        <w:rPr>
          <w:rFonts w:ascii="Calibri Light" w:hAnsi="Calibri Light"/>
          <w:sz w:val="28"/>
        </w:rPr>
        <w:tab/>
        <w:t>Founding of Calcutta</w:t>
      </w:r>
    </w:p>
    <w:p w14:paraId="58B1D506" w14:textId="77777777" w:rsidR="00A52275" w:rsidRPr="00597048" w:rsidRDefault="00A5227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1708</w:t>
      </w:r>
      <w:r w:rsidRPr="00597048">
        <w:rPr>
          <w:rFonts w:ascii="Calibri Light" w:hAnsi="Calibri Light"/>
          <w:sz w:val="28"/>
        </w:rPr>
        <w:tab/>
        <w:t>Death of Guru Govind Singh</w:t>
      </w:r>
    </w:p>
    <w:p w14:paraId="394633AD" w14:textId="77777777" w:rsidR="00A52275" w:rsidRPr="00597048" w:rsidRDefault="00A5227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1739</w:t>
      </w:r>
      <w:r w:rsidRPr="00597048">
        <w:rPr>
          <w:rFonts w:ascii="Calibri Light" w:hAnsi="Calibri Light"/>
          <w:sz w:val="28"/>
        </w:rPr>
        <w:tab/>
        <w:t>Nadir Shah raids Delhi</w:t>
      </w:r>
    </w:p>
    <w:p w14:paraId="55394E49" w14:textId="77777777" w:rsidR="00A52275" w:rsidRPr="00597048" w:rsidRDefault="00A5227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1742</w:t>
      </w:r>
      <w:r w:rsidRPr="00597048">
        <w:rPr>
          <w:rFonts w:ascii="Calibri Light" w:hAnsi="Calibri Light"/>
          <w:sz w:val="28"/>
        </w:rPr>
        <w:tab/>
        <w:t>Marathas raid Bengal</w:t>
      </w:r>
    </w:p>
    <w:p w14:paraId="127D2994" w14:textId="77777777" w:rsidR="00A52275" w:rsidRPr="00597048" w:rsidRDefault="00A5227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1744-1748</w:t>
      </w:r>
      <w:r w:rsidRPr="00597048">
        <w:rPr>
          <w:rFonts w:ascii="Calibri Light" w:hAnsi="Calibri Light"/>
          <w:sz w:val="28"/>
        </w:rPr>
        <w:tab/>
        <w:t>War between French and British in India</w:t>
      </w:r>
    </w:p>
    <w:p w14:paraId="66B0CB2F" w14:textId="77777777" w:rsidR="00A52275" w:rsidRPr="00597048" w:rsidRDefault="007223D6" w:rsidP="0074788F">
      <w:pPr>
        <w:pStyle w:val="Heading4"/>
        <w:rPr>
          <w:rFonts w:ascii="Calibri Light" w:hAnsi="Calibri Light"/>
          <w:i w:val="0"/>
          <w:sz w:val="28"/>
        </w:rPr>
      </w:pPr>
      <w:bookmarkStart w:id="110" w:name="_Toc98415312"/>
      <w:r w:rsidRPr="00597048">
        <w:rPr>
          <w:rFonts w:ascii="Calibri Light" w:hAnsi="Calibri Light"/>
          <w:i w:val="0"/>
          <w:sz w:val="28"/>
        </w:rPr>
        <w:t>Japan and China</w:t>
      </w:r>
      <w:bookmarkEnd w:id="110"/>
    </w:p>
    <w:p w14:paraId="276FC1A9" w14:textId="77777777" w:rsidR="00A52275" w:rsidRPr="00597048" w:rsidRDefault="007223D6"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1542</w:t>
      </w:r>
      <w:r w:rsidRPr="00597048">
        <w:rPr>
          <w:rFonts w:ascii="Calibri Light" w:hAnsi="Calibri Light"/>
          <w:sz w:val="28"/>
        </w:rPr>
        <w:tab/>
        <w:t>Portuguese merchants first reach Japan</w:t>
      </w:r>
    </w:p>
    <w:p w14:paraId="05654657" w14:textId="77777777" w:rsidR="007223D6" w:rsidRPr="00597048" w:rsidRDefault="007223D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1568</w:t>
      </w:r>
      <w:r w:rsidRPr="00597048">
        <w:rPr>
          <w:rFonts w:ascii="Calibri Light" w:hAnsi="Calibri Light"/>
          <w:sz w:val="28"/>
        </w:rPr>
        <w:tab/>
        <w:t>Oda Nobunaga in control of Kyoto</w:t>
      </w:r>
    </w:p>
    <w:p w14:paraId="19483832" w14:textId="77777777" w:rsidR="007223D6" w:rsidRPr="00597048" w:rsidRDefault="00C2312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1582</w:t>
      </w:r>
      <w:r w:rsidRPr="00597048">
        <w:rPr>
          <w:rFonts w:ascii="Calibri Light" w:hAnsi="Calibri Light"/>
          <w:sz w:val="28"/>
        </w:rPr>
        <w:tab/>
        <w:t>Nobunaga assassinated; rise of Hideyoshi</w:t>
      </w:r>
    </w:p>
    <w:p w14:paraId="02A09FAC" w14:textId="77777777" w:rsidR="00C23121" w:rsidRPr="00597048" w:rsidRDefault="00C2312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1592, 1597</w:t>
      </w:r>
      <w:r w:rsidRPr="00597048">
        <w:rPr>
          <w:rFonts w:ascii="Calibri Light" w:hAnsi="Calibri Light"/>
          <w:sz w:val="28"/>
        </w:rPr>
        <w:tab/>
        <w:t>Abortive Japanese attempts to conquer Korea</w:t>
      </w:r>
    </w:p>
    <w:p w14:paraId="671A443A" w14:textId="77777777" w:rsidR="00C23121" w:rsidRPr="00597048" w:rsidRDefault="00C2312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1597</w:t>
      </w:r>
      <w:r w:rsidRPr="00597048">
        <w:rPr>
          <w:rFonts w:ascii="Calibri Light" w:hAnsi="Calibri Light"/>
          <w:sz w:val="28"/>
        </w:rPr>
        <w:tab/>
        <w:t>First persecution of Christians in Japan</w:t>
      </w:r>
    </w:p>
    <w:p w14:paraId="75B84E7E" w14:textId="77777777" w:rsidR="00C23121" w:rsidRPr="00597048" w:rsidRDefault="00C2312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1598</w:t>
      </w:r>
      <w:r w:rsidRPr="00597048">
        <w:rPr>
          <w:rFonts w:ascii="Calibri Light" w:hAnsi="Calibri Light"/>
          <w:sz w:val="28"/>
        </w:rPr>
        <w:tab/>
        <w:t>Death of Hideyoshi</w:t>
      </w:r>
    </w:p>
    <w:p w14:paraId="3AA83E6C" w14:textId="77777777" w:rsidR="00C23121" w:rsidRPr="00597048" w:rsidRDefault="00C2312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1600</w:t>
      </w:r>
      <w:r w:rsidRPr="00597048">
        <w:rPr>
          <w:rFonts w:ascii="Calibri Light" w:hAnsi="Calibri Light"/>
          <w:sz w:val="28"/>
        </w:rPr>
        <w:tab/>
      </w:r>
      <w:r w:rsidR="00D648FB" w:rsidRPr="00597048">
        <w:rPr>
          <w:rFonts w:ascii="Calibri Light" w:hAnsi="Calibri Light"/>
          <w:sz w:val="28"/>
        </w:rPr>
        <w:t>Tokugawa I</w:t>
      </w:r>
      <w:r w:rsidRPr="00597048">
        <w:rPr>
          <w:rFonts w:ascii="Calibri Light" w:hAnsi="Calibri Light"/>
          <w:sz w:val="28"/>
        </w:rPr>
        <w:t>eyasu victor at Sekigahara</w:t>
      </w:r>
    </w:p>
    <w:p w14:paraId="636F7871" w14:textId="77777777" w:rsidR="00C23121" w:rsidRPr="00597048" w:rsidRDefault="00D33F20"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1603</w:t>
      </w:r>
      <w:r w:rsidRPr="00597048">
        <w:rPr>
          <w:rFonts w:ascii="Calibri Light" w:hAnsi="Calibri Light"/>
          <w:sz w:val="28"/>
        </w:rPr>
        <w:tab/>
        <w:t>Establishment of Tokugawa shogunate</w:t>
      </w:r>
    </w:p>
    <w:p w14:paraId="466C84A1" w14:textId="77777777" w:rsidR="00D33F20" w:rsidRPr="00597048" w:rsidRDefault="0062099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1638</w:t>
      </w:r>
      <w:r w:rsidRPr="00597048">
        <w:rPr>
          <w:rFonts w:ascii="Calibri Light" w:hAnsi="Calibri Light"/>
          <w:sz w:val="28"/>
        </w:rPr>
        <w:tab/>
        <w:t>Suppression of Christian rebellion at Shimabara</w:t>
      </w:r>
    </w:p>
    <w:p w14:paraId="4C28FED0" w14:textId="77777777" w:rsidR="00EA7FD3" w:rsidRPr="00597048" w:rsidRDefault="00EA7FD3"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1640</w:t>
      </w:r>
      <w:r w:rsidRPr="00597048">
        <w:rPr>
          <w:rFonts w:ascii="Calibri Light" w:hAnsi="Calibri Light"/>
          <w:sz w:val="28"/>
        </w:rPr>
        <w:tab/>
        <w:t>Seclusion and exclusion policies in effect</w:t>
      </w:r>
    </w:p>
    <w:p w14:paraId="5BC441BC" w14:textId="77777777" w:rsidR="00EA7FD3" w:rsidRPr="00597048" w:rsidRDefault="00EA7FD3" w:rsidP="0074788F">
      <w:pPr>
        <w:tabs>
          <w:tab w:val="right" w:pos="1872"/>
          <w:tab w:val="left" w:pos="2160"/>
        </w:tabs>
        <w:ind w:left="2520" w:hanging="2088"/>
        <w:rPr>
          <w:rFonts w:ascii="Calibri Light" w:hAnsi="Calibri Light"/>
          <w:sz w:val="28"/>
        </w:rPr>
      </w:pPr>
      <w:r w:rsidRPr="00597048">
        <w:rPr>
          <w:rFonts w:ascii="Calibri Light" w:hAnsi="Calibri Light"/>
          <w:sz w:val="28"/>
        </w:rPr>
        <w:tab/>
        <w:t>Early 17</w:t>
      </w:r>
      <w:r w:rsidRPr="00597048">
        <w:rPr>
          <w:rFonts w:ascii="Calibri Light" w:hAnsi="Calibri Light"/>
          <w:sz w:val="28"/>
          <w:vertAlign w:val="superscript"/>
        </w:rPr>
        <w:t>th</w:t>
      </w:r>
      <w:r w:rsidRPr="00597048">
        <w:rPr>
          <w:rFonts w:ascii="Calibri Light" w:hAnsi="Calibri Light"/>
          <w:sz w:val="28"/>
        </w:rPr>
        <w:t xml:space="preserve"> cent.</w:t>
      </w:r>
      <w:r w:rsidRPr="00597048">
        <w:rPr>
          <w:rFonts w:ascii="Calibri Light" w:hAnsi="Calibri Light"/>
          <w:sz w:val="28"/>
        </w:rPr>
        <w:tab/>
        <w:t>Unification of Manchu tribes of China by Nurhachi</w:t>
      </w:r>
    </w:p>
    <w:p w14:paraId="131AB0C7" w14:textId="77777777" w:rsidR="00EA7FD3" w:rsidRPr="00597048" w:rsidRDefault="00B0667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1644</w:t>
      </w:r>
      <w:r w:rsidRPr="00597048">
        <w:rPr>
          <w:rFonts w:ascii="Calibri Light" w:hAnsi="Calibri Light"/>
          <w:sz w:val="28"/>
        </w:rPr>
        <w:tab/>
        <w:t>Peking captured by Manchus and made capital of the Ch’ing Dynasty</w:t>
      </w:r>
    </w:p>
    <w:p w14:paraId="01FC6FDA" w14:textId="77777777" w:rsidR="00B06671" w:rsidRPr="00597048" w:rsidRDefault="00D946EC"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1661-1722</w:t>
      </w:r>
      <w:r w:rsidRPr="00597048">
        <w:rPr>
          <w:rFonts w:ascii="Calibri Light" w:hAnsi="Calibri Light"/>
          <w:sz w:val="28"/>
        </w:rPr>
        <w:tab/>
        <w:t>Reign of K’ang-hsi Emperor in China</w:t>
      </w:r>
    </w:p>
    <w:p w14:paraId="4C5BC274" w14:textId="77777777" w:rsidR="00D946EC" w:rsidRPr="00597048" w:rsidRDefault="00904D6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1675-1683</w:t>
      </w:r>
      <w:r w:rsidRPr="00597048">
        <w:rPr>
          <w:rFonts w:ascii="Calibri Light" w:hAnsi="Calibri Light"/>
          <w:sz w:val="28"/>
        </w:rPr>
        <w:tab/>
        <w:t>Ch’ing conquest of south China</w:t>
      </w:r>
    </w:p>
    <w:p w14:paraId="773FC830" w14:textId="77777777" w:rsidR="00904D67" w:rsidRPr="00597048" w:rsidRDefault="00904D6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1688-1704</w:t>
      </w:r>
      <w:r w:rsidRPr="00597048">
        <w:rPr>
          <w:rFonts w:ascii="Calibri Light" w:hAnsi="Calibri Light"/>
          <w:sz w:val="28"/>
        </w:rPr>
        <w:tab/>
        <w:t>Cultural brilliance during Genroku calendrical era in Japan</w:t>
      </w:r>
    </w:p>
    <w:p w14:paraId="64EFC76E" w14:textId="77777777" w:rsidR="00904D67" w:rsidRPr="00597048" w:rsidRDefault="00904D6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1736-1796</w:t>
      </w:r>
      <w:r w:rsidRPr="00597048">
        <w:rPr>
          <w:rFonts w:ascii="Calibri Light" w:hAnsi="Calibri Light"/>
          <w:sz w:val="28"/>
        </w:rPr>
        <w:tab/>
        <w:t>Reign of Ch’ien-lung Emperor in China</w:t>
      </w:r>
    </w:p>
    <w:p w14:paraId="5DC2B9AD" w14:textId="77777777" w:rsidR="00904D67" w:rsidRPr="00597048" w:rsidRDefault="00904D6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1793</w:t>
      </w:r>
      <w:r w:rsidRPr="00597048">
        <w:rPr>
          <w:rFonts w:ascii="Calibri Light" w:hAnsi="Calibri Light"/>
          <w:sz w:val="28"/>
        </w:rPr>
        <w:tab/>
        <w:t>Mission of Lord Macartney to Peking</w:t>
      </w:r>
    </w:p>
    <w:p w14:paraId="1259FF36" w14:textId="77777777" w:rsidR="00904D67" w:rsidRPr="00597048" w:rsidRDefault="00904D6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1853</w:t>
      </w:r>
      <w:r w:rsidRPr="00597048">
        <w:rPr>
          <w:rFonts w:ascii="Calibri Light" w:hAnsi="Calibri Light"/>
          <w:sz w:val="28"/>
        </w:rPr>
        <w:tab/>
        <w:t xml:space="preserve">Perry </w:t>
      </w:r>
      <w:r w:rsidR="006F3C6C" w:rsidRPr="00597048">
        <w:rPr>
          <w:rFonts w:ascii="Calibri Light" w:hAnsi="Calibri Light"/>
          <w:sz w:val="28"/>
        </w:rPr>
        <w:t>expedition</w:t>
      </w:r>
      <w:r w:rsidRPr="00597048">
        <w:rPr>
          <w:rFonts w:ascii="Calibri Light" w:hAnsi="Calibri Light"/>
          <w:sz w:val="28"/>
        </w:rPr>
        <w:t xml:space="preserve"> forces end of Japanese exclusion policy</w:t>
      </w:r>
    </w:p>
    <w:p w14:paraId="21A07A88" w14:textId="77777777" w:rsidR="00904D67" w:rsidRPr="00597048" w:rsidRDefault="00904D6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1867</w:t>
      </w:r>
      <w:r w:rsidRPr="00597048">
        <w:rPr>
          <w:rFonts w:ascii="Calibri Light" w:hAnsi="Calibri Light"/>
          <w:sz w:val="28"/>
        </w:rPr>
        <w:tab/>
        <w:t>Abdication of last Tokugawa shogun</w:t>
      </w:r>
    </w:p>
    <w:p w14:paraId="24898AED" w14:textId="77777777" w:rsidR="00E835D7" w:rsidRPr="00597048" w:rsidRDefault="00E835D7" w:rsidP="0074788F">
      <w:pPr>
        <w:pStyle w:val="Heading4"/>
        <w:rPr>
          <w:rFonts w:ascii="Calibri Light" w:hAnsi="Calibri Light"/>
          <w:i w:val="0"/>
          <w:sz w:val="28"/>
        </w:rPr>
      </w:pPr>
      <w:bookmarkStart w:id="111" w:name="_Toc98415313"/>
      <w:r w:rsidRPr="00597048">
        <w:rPr>
          <w:rFonts w:ascii="Calibri Light" w:hAnsi="Calibri Light"/>
          <w:i w:val="0"/>
          <w:sz w:val="28"/>
        </w:rPr>
        <w:t>Aztec and Inca Civilizations</w:t>
      </w:r>
      <w:bookmarkEnd w:id="111"/>
    </w:p>
    <w:p w14:paraId="4BA35F91" w14:textId="77777777" w:rsidR="00E835D7" w:rsidRPr="00597048" w:rsidRDefault="00E835D7" w:rsidP="0074788F">
      <w:pPr>
        <w:tabs>
          <w:tab w:val="right" w:pos="1872"/>
          <w:tab w:val="left" w:pos="2160"/>
        </w:tabs>
        <w:ind w:left="2520" w:hanging="2088"/>
        <w:rPr>
          <w:rFonts w:ascii="Calibri Light" w:hAnsi="Calibri Light"/>
          <w:sz w:val="28"/>
        </w:rPr>
      </w:pPr>
      <w:r w:rsidRPr="00597048">
        <w:rPr>
          <w:rFonts w:ascii="Calibri Light" w:hAnsi="Calibri Light"/>
          <w:sz w:val="28"/>
        </w:rPr>
        <w:t>BC</w:t>
      </w:r>
      <w:r w:rsidRPr="00597048">
        <w:rPr>
          <w:rFonts w:ascii="Calibri Light" w:hAnsi="Calibri Light"/>
          <w:sz w:val="28"/>
        </w:rPr>
        <w:tab/>
        <w:t>5000</w:t>
      </w:r>
      <w:r w:rsidRPr="00597048">
        <w:rPr>
          <w:rFonts w:ascii="Calibri Light" w:hAnsi="Calibri Light"/>
          <w:sz w:val="28"/>
        </w:rPr>
        <w:tab/>
        <w:t>Beginnings of agriculture in Mexico</w:t>
      </w:r>
    </w:p>
    <w:p w14:paraId="559623BA" w14:textId="77777777" w:rsidR="00E835D7" w:rsidRPr="00597048" w:rsidRDefault="00E835D7" w:rsidP="0074788F">
      <w:pPr>
        <w:tabs>
          <w:tab w:val="right" w:pos="1872"/>
          <w:tab w:val="left" w:pos="2160"/>
        </w:tabs>
        <w:ind w:left="2520" w:hanging="2088"/>
        <w:rPr>
          <w:rFonts w:ascii="Calibri Light" w:hAnsi="Calibri Light"/>
          <w:sz w:val="28"/>
        </w:rPr>
      </w:pPr>
      <w:r w:rsidRPr="00597048">
        <w:rPr>
          <w:rFonts w:ascii="Calibri Light" w:hAnsi="Calibri Light"/>
          <w:sz w:val="28"/>
        </w:rPr>
        <w:tab/>
        <w:t>2000</w:t>
      </w:r>
      <w:r w:rsidRPr="00597048">
        <w:rPr>
          <w:rFonts w:ascii="Calibri Light" w:hAnsi="Calibri Light"/>
          <w:sz w:val="28"/>
        </w:rPr>
        <w:tab/>
        <w:t>First Peruvian ceremonial centers</w:t>
      </w:r>
    </w:p>
    <w:p w14:paraId="7BE57F8B" w14:textId="77777777" w:rsidR="00E835D7" w:rsidRPr="00597048" w:rsidRDefault="00E835D7" w:rsidP="0074788F">
      <w:pPr>
        <w:tabs>
          <w:tab w:val="right" w:pos="1872"/>
          <w:tab w:val="left" w:pos="2160"/>
        </w:tabs>
        <w:ind w:left="2520" w:hanging="2088"/>
        <w:rPr>
          <w:rFonts w:ascii="Calibri Light" w:hAnsi="Calibri Light"/>
          <w:sz w:val="28"/>
        </w:rPr>
      </w:pPr>
      <w:r w:rsidRPr="00597048">
        <w:rPr>
          <w:rFonts w:ascii="Calibri Light" w:hAnsi="Calibri Light"/>
          <w:sz w:val="28"/>
        </w:rPr>
        <w:tab/>
        <w:t>900</w:t>
      </w:r>
      <w:r w:rsidRPr="00597048">
        <w:rPr>
          <w:rFonts w:ascii="Calibri Light" w:hAnsi="Calibri Light"/>
          <w:sz w:val="28"/>
        </w:rPr>
        <w:tab/>
        <w:t>Chavin unification of Peru</w:t>
      </w:r>
    </w:p>
    <w:p w14:paraId="2E5AE3B2" w14:textId="77777777" w:rsidR="00E835D7" w:rsidRPr="00597048" w:rsidRDefault="00E835D7" w:rsidP="0074788F">
      <w:pPr>
        <w:tabs>
          <w:tab w:val="right" w:pos="1872"/>
          <w:tab w:val="left" w:pos="2160"/>
        </w:tabs>
        <w:ind w:left="2520" w:hanging="2088"/>
        <w:rPr>
          <w:rFonts w:ascii="Calibri Light" w:hAnsi="Calibri Light"/>
          <w:sz w:val="28"/>
        </w:rPr>
      </w:pPr>
      <w:r w:rsidRPr="00597048">
        <w:rPr>
          <w:rFonts w:ascii="Calibri Light" w:hAnsi="Calibri Light"/>
          <w:sz w:val="28"/>
        </w:rPr>
        <w:tab/>
        <w:t>800</w:t>
      </w:r>
      <w:r w:rsidRPr="00597048">
        <w:rPr>
          <w:rFonts w:ascii="Calibri Light" w:hAnsi="Calibri Light"/>
          <w:sz w:val="28"/>
        </w:rPr>
        <w:tab/>
        <w:t>Olmec unification of Mesoamerica</w:t>
      </w:r>
    </w:p>
    <w:p w14:paraId="6FDDE23A" w14:textId="77777777" w:rsidR="00E835D7" w:rsidRPr="00597048" w:rsidRDefault="00E835D7"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300-600</w:t>
      </w:r>
      <w:r w:rsidRPr="00597048">
        <w:rPr>
          <w:rFonts w:ascii="Calibri Light" w:hAnsi="Calibri Light"/>
          <w:sz w:val="28"/>
        </w:rPr>
        <w:tab/>
        <w:t>Teotihuacan empire</w:t>
      </w:r>
    </w:p>
    <w:p w14:paraId="2E3CBE9C" w14:textId="77777777" w:rsidR="00E835D7" w:rsidRPr="00597048" w:rsidRDefault="00E835D7" w:rsidP="0074788F">
      <w:pPr>
        <w:tabs>
          <w:tab w:val="right" w:pos="1872"/>
          <w:tab w:val="left" w:pos="2160"/>
        </w:tabs>
        <w:ind w:left="2520" w:hanging="2088"/>
        <w:rPr>
          <w:rFonts w:ascii="Calibri Light" w:hAnsi="Calibri Light"/>
          <w:sz w:val="28"/>
        </w:rPr>
      </w:pPr>
      <w:r w:rsidRPr="00597048">
        <w:rPr>
          <w:rFonts w:ascii="Calibri Light" w:hAnsi="Calibri Light"/>
          <w:sz w:val="28"/>
        </w:rPr>
        <w:tab/>
        <w:t>600-800</w:t>
      </w:r>
      <w:r w:rsidRPr="00597048">
        <w:rPr>
          <w:rFonts w:ascii="Calibri Light" w:hAnsi="Calibri Light"/>
          <w:sz w:val="28"/>
        </w:rPr>
        <w:tab/>
        <w:t>Huari and Tiahuanaco empires</w:t>
      </w:r>
    </w:p>
    <w:p w14:paraId="6B69441B" w14:textId="77777777" w:rsidR="00E835D7" w:rsidRPr="00597048" w:rsidRDefault="00E835D7" w:rsidP="0074788F">
      <w:pPr>
        <w:tabs>
          <w:tab w:val="right" w:pos="1872"/>
          <w:tab w:val="left" w:pos="2160"/>
        </w:tabs>
        <w:ind w:left="2520" w:hanging="2088"/>
        <w:rPr>
          <w:rFonts w:ascii="Calibri Light" w:hAnsi="Calibri Light"/>
          <w:sz w:val="28"/>
        </w:rPr>
      </w:pPr>
      <w:r w:rsidRPr="00597048">
        <w:rPr>
          <w:rFonts w:ascii="Calibri Light" w:hAnsi="Calibri Light"/>
          <w:sz w:val="28"/>
        </w:rPr>
        <w:tab/>
        <w:t>900</w:t>
      </w:r>
      <w:r w:rsidRPr="00597048">
        <w:rPr>
          <w:rFonts w:ascii="Calibri Light" w:hAnsi="Calibri Light"/>
          <w:sz w:val="28"/>
        </w:rPr>
        <w:tab/>
        <w:t>Fall of classic Maya civilization</w:t>
      </w:r>
    </w:p>
    <w:p w14:paraId="4066AD0E" w14:textId="77777777" w:rsidR="00E835D7" w:rsidRPr="00597048" w:rsidRDefault="00E835D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1400-1519</w:t>
      </w:r>
      <w:r w:rsidRPr="00597048">
        <w:rPr>
          <w:rFonts w:ascii="Calibri Light" w:hAnsi="Calibri Light"/>
          <w:sz w:val="28"/>
        </w:rPr>
        <w:tab/>
        <w:t>Aztec empire</w:t>
      </w:r>
    </w:p>
    <w:p w14:paraId="3E09C5A2" w14:textId="77777777" w:rsidR="00E835D7" w:rsidRPr="00597048" w:rsidRDefault="00E835D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1438-1538</w:t>
      </w:r>
      <w:r w:rsidRPr="00597048">
        <w:rPr>
          <w:rFonts w:ascii="Calibri Light" w:hAnsi="Calibri Light"/>
          <w:sz w:val="28"/>
        </w:rPr>
        <w:tab/>
        <w:t>Inca empire</w:t>
      </w:r>
    </w:p>
    <w:p w14:paraId="17EF9FA3" w14:textId="77777777" w:rsidR="00424C34" w:rsidRPr="00597048" w:rsidRDefault="00424C34" w:rsidP="0074788F">
      <w:pPr>
        <w:pStyle w:val="Heading4"/>
        <w:rPr>
          <w:rFonts w:ascii="Calibri Light" w:hAnsi="Calibri Light"/>
          <w:i w:val="0"/>
          <w:sz w:val="28"/>
        </w:rPr>
      </w:pPr>
      <w:bookmarkStart w:id="112" w:name="_Toc98415314"/>
      <w:r w:rsidRPr="00597048">
        <w:rPr>
          <w:rFonts w:ascii="Calibri Light" w:hAnsi="Calibri Light"/>
          <w:i w:val="0"/>
          <w:sz w:val="28"/>
        </w:rPr>
        <w:t>Spain and Portugal in America</w:t>
      </w:r>
      <w:bookmarkEnd w:id="112"/>
    </w:p>
    <w:p w14:paraId="5ECBE423" w14:textId="77777777" w:rsidR="00424C34" w:rsidRPr="00597048" w:rsidRDefault="00424C34" w:rsidP="0074788F">
      <w:pPr>
        <w:tabs>
          <w:tab w:val="right" w:pos="1872"/>
          <w:tab w:val="left" w:pos="2160"/>
        </w:tabs>
        <w:ind w:left="2520" w:hanging="2088"/>
        <w:rPr>
          <w:rFonts w:ascii="Calibri Light" w:hAnsi="Calibri Light"/>
          <w:sz w:val="28"/>
        </w:rPr>
      </w:pPr>
      <w:r w:rsidRPr="00597048">
        <w:rPr>
          <w:rFonts w:ascii="Calibri Light" w:hAnsi="Calibri Light"/>
          <w:sz w:val="28"/>
        </w:rPr>
        <w:t xml:space="preserve">AD </w:t>
      </w:r>
      <w:r w:rsidRPr="00597048">
        <w:rPr>
          <w:rFonts w:ascii="Calibri Light" w:hAnsi="Calibri Light"/>
          <w:sz w:val="28"/>
        </w:rPr>
        <w:tab/>
        <w:t>1492</w:t>
      </w:r>
      <w:r w:rsidRPr="00597048">
        <w:rPr>
          <w:rFonts w:ascii="Calibri Light" w:hAnsi="Calibri Light"/>
          <w:sz w:val="28"/>
        </w:rPr>
        <w:tab/>
        <w:t>Columbus reaches the New World</w:t>
      </w:r>
    </w:p>
    <w:p w14:paraId="4EFC0E32" w14:textId="77777777" w:rsidR="00424C34" w:rsidRPr="00597048" w:rsidRDefault="00424C3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1500</w:t>
      </w:r>
      <w:r w:rsidRPr="00597048">
        <w:rPr>
          <w:rFonts w:ascii="Calibri Light" w:hAnsi="Calibri Light"/>
          <w:sz w:val="28"/>
        </w:rPr>
        <w:tab/>
        <w:t>Cabral lays basis for Portugal’s claim by landing in Brazil on his way to India</w:t>
      </w:r>
    </w:p>
    <w:p w14:paraId="36B97B31" w14:textId="77777777" w:rsidR="00424C34" w:rsidRPr="00597048" w:rsidRDefault="00424C3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1519</w:t>
      </w:r>
      <w:r w:rsidRPr="00597048">
        <w:rPr>
          <w:rFonts w:ascii="Calibri Light" w:hAnsi="Calibri Light"/>
          <w:sz w:val="28"/>
        </w:rPr>
        <w:tab/>
        <w:t>Cortéz begins his conquest of New Spain [Mexico]</w:t>
      </w:r>
    </w:p>
    <w:p w14:paraId="04B7D747" w14:textId="77777777" w:rsidR="00424C34" w:rsidRPr="00597048" w:rsidRDefault="00424C3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1524</w:t>
      </w:r>
      <w:r w:rsidRPr="00597048">
        <w:rPr>
          <w:rFonts w:ascii="Calibri Light" w:hAnsi="Calibri Light"/>
          <w:sz w:val="28"/>
        </w:rPr>
        <w:tab/>
        <w:t>Council of the Indies established by Spain</w:t>
      </w:r>
    </w:p>
    <w:p w14:paraId="1BCA756B" w14:textId="77777777" w:rsidR="00424C34" w:rsidRPr="00597048" w:rsidRDefault="00424C3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1535</w:t>
      </w:r>
      <w:r w:rsidRPr="00597048">
        <w:rPr>
          <w:rFonts w:ascii="Calibri Light" w:hAnsi="Calibri Light"/>
          <w:sz w:val="28"/>
        </w:rPr>
        <w:tab/>
        <w:t>Antonio de Mendoza, first viceroy in Spanish America, begins rule in Mexico; Lima, Peru, is founded by Pizarro</w:t>
      </w:r>
    </w:p>
    <w:p w14:paraId="41074D4F" w14:textId="77777777" w:rsidR="00424C34" w:rsidRPr="00597048" w:rsidRDefault="00424C3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1549</w:t>
      </w:r>
      <w:r w:rsidRPr="00597048">
        <w:rPr>
          <w:rFonts w:ascii="Calibri Light" w:hAnsi="Calibri Light"/>
          <w:sz w:val="28"/>
        </w:rPr>
        <w:tab/>
        <w:t>Permanent settlement of Brazil begun by Governor Thomé de Souza, and the Jesuits begin missionary labors</w:t>
      </w:r>
    </w:p>
    <w:p w14:paraId="502D9575" w14:textId="77777777" w:rsidR="00424C34" w:rsidRPr="00597048" w:rsidRDefault="00424C3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1550</w:t>
      </w:r>
      <w:r w:rsidRPr="00597048">
        <w:rPr>
          <w:rFonts w:ascii="Calibri Light" w:hAnsi="Calibri Light"/>
          <w:sz w:val="28"/>
        </w:rPr>
        <w:tab/>
        <w:t>Bartolomé de Las Casas and Juan Ginés Sepúlvada debate at Valladolid whether Indians are natural slaves according to Aristotle’s doctrine</w:t>
      </w:r>
    </w:p>
    <w:p w14:paraId="7FCB8776" w14:textId="77777777" w:rsidR="00424C34" w:rsidRPr="00597048" w:rsidRDefault="00424C3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1551</w:t>
      </w:r>
      <w:r w:rsidRPr="00597048">
        <w:rPr>
          <w:rFonts w:ascii="Calibri Light" w:hAnsi="Calibri Light"/>
          <w:sz w:val="28"/>
        </w:rPr>
        <w:tab/>
        <w:t>University charters granted for universities in Mexico and Peru</w:t>
      </w:r>
    </w:p>
    <w:p w14:paraId="3E18B187" w14:textId="77777777" w:rsidR="00424C34" w:rsidRPr="00597048" w:rsidRDefault="00424C3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1580</w:t>
      </w:r>
      <w:r w:rsidRPr="00597048">
        <w:rPr>
          <w:rFonts w:ascii="Calibri Light" w:hAnsi="Calibri Light"/>
          <w:sz w:val="28"/>
        </w:rPr>
        <w:tab/>
        <w:t>Philip II annexes Portugal and her empire, a “captivity” lasting until 1640</w:t>
      </w:r>
    </w:p>
    <w:p w14:paraId="545F6507" w14:textId="77777777" w:rsidR="00424C34" w:rsidRPr="00597048" w:rsidRDefault="00424C34"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DE759D" w:rsidRPr="00597048">
        <w:rPr>
          <w:rFonts w:ascii="Calibri Light" w:hAnsi="Calibri Light"/>
          <w:sz w:val="28"/>
        </w:rPr>
        <w:t>1624</w:t>
      </w:r>
      <w:r w:rsidR="00DE759D" w:rsidRPr="00597048">
        <w:rPr>
          <w:rFonts w:ascii="Calibri Light" w:hAnsi="Calibri Light"/>
          <w:sz w:val="28"/>
        </w:rPr>
        <w:tab/>
        <w:t>Dutch begin their 30-year rule in Pernambuco, Brazil</w:t>
      </w:r>
    </w:p>
    <w:p w14:paraId="6AB3A757" w14:textId="77777777" w:rsidR="00DE759D" w:rsidRPr="00597048" w:rsidRDefault="00DE759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1680</w:t>
      </w:r>
      <w:r w:rsidRPr="00597048">
        <w:rPr>
          <w:rFonts w:ascii="Calibri Light" w:hAnsi="Calibri Light"/>
          <w:sz w:val="28"/>
        </w:rPr>
        <w:tab/>
      </w:r>
      <w:r w:rsidR="00981808" w:rsidRPr="00597048">
        <w:rPr>
          <w:rFonts w:ascii="Calibri Light" w:hAnsi="Calibri Light"/>
          <w:sz w:val="28"/>
        </w:rPr>
        <w:t>Publication</w:t>
      </w:r>
      <w:r w:rsidRPr="00597048">
        <w:rPr>
          <w:rFonts w:ascii="Calibri Light" w:hAnsi="Calibri Light"/>
          <w:sz w:val="28"/>
        </w:rPr>
        <w:t xml:space="preserve"> of the Spanish colonial code: </w:t>
      </w:r>
      <w:r w:rsidRPr="00597048">
        <w:rPr>
          <w:rFonts w:ascii="Calibri Light" w:hAnsi="Calibri Light"/>
          <w:iCs/>
          <w:sz w:val="28"/>
        </w:rPr>
        <w:t>Recopilación de Leyes de las Indias</w:t>
      </w:r>
    </w:p>
    <w:p w14:paraId="0927A0BB" w14:textId="77777777" w:rsidR="00DE759D" w:rsidRPr="00597048" w:rsidRDefault="00DE759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1759</w:t>
      </w:r>
      <w:r w:rsidRPr="00597048">
        <w:rPr>
          <w:rFonts w:ascii="Calibri Light" w:hAnsi="Calibri Light"/>
          <w:sz w:val="28"/>
        </w:rPr>
        <w:tab/>
        <w:t>Jesuits expelled from Brazil</w:t>
      </w:r>
    </w:p>
    <w:p w14:paraId="504DDD88" w14:textId="77777777" w:rsidR="00DE759D" w:rsidRPr="00597048" w:rsidRDefault="00DE759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1767</w:t>
      </w:r>
      <w:r w:rsidRPr="00597048">
        <w:rPr>
          <w:rFonts w:ascii="Calibri Light" w:hAnsi="Calibri Light"/>
          <w:sz w:val="28"/>
        </w:rPr>
        <w:tab/>
        <w:t>Jesuits expelled from Spanish America</w:t>
      </w:r>
    </w:p>
    <w:p w14:paraId="56387BB4" w14:textId="77777777" w:rsidR="00DE759D" w:rsidRPr="00597048" w:rsidRDefault="00DE759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1780</w:t>
      </w:r>
      <w:r w:rsidRPr="00597048">
        <w:rPr>
          <w:rFonts w:ascii="Calibri Light" w:hAnsi="Calibri Light"/>
          <w:sz w:val="28"/>
        </w:rPr>
        <w:tab/>
        <w:t>Unsuccessful rebellion by Tupac Amaru against Spanish rule in Peru</w:t>
      </w:r>
    </w:p>
    <w:p w14:paraId="4FEE854D" w14:textId="77777777" w:rsidR="000E613E" w:rsidRPr="00597048" w:rsidRDefault="000E613E" w:rsidP="0074788F">
      <w:pPr>
        <w:pStyle w:val="Heading4"/>
        <w:rPr>
          <w:rFonts w:ascii="Calibri Light" w:hAnsi="Calibri Light"/>
          <w:i w:val="0"/>
          <w:sz w:val="28"/>
        </w:rPr>
      </w:pPr>
      <w:bookmarkStart w:id="113" w:name="_Toc98415315"/>
      <w:r w:rsidRPr="00597048">
        <w:rPr>
          <w:rFonts w:ascii="Calibri Light" w:hAnsi="Calibri Light"/>
          <w:i w:val="0"/>
          <w:sz w:val="28"/>
        </w:rPr>
        <w:t>The Settlement of North America</w:t>
      </w:r>
      <w:bookmarkEnd w:id="113"/>
    </w:p>
    <w:p w14:paraId="0C7CBDCE" w14:textId="77777777" w:rsidR="000E613E" w:rsidRPr="00597048" w:rsidRDefault="000E613E"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1497</w:t>
      </w:r>
      <w:r w:rsidRPr="00597048">
        <w:rPr>
          <w:rFonts w:ascii="Calibri Light" w:hAnsi="Calibri Light"/>
          <w:sz w:val="28"/>
        </w:rPr>
        <w:tab/>
        <w:t>John Cabot reaches North America</w:t>
      </w:r>
    </w:p>
    <w:p w14:paraId="288A51B8" w14:textId="77777777" w:rsidR="000E613E" w:rsidRPr="00597048" w:rsidRDefault="000E613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1513</w:t>
      </w:r>
      <w:r w:rsidRPr="00597048">
        <w:rPr>
          <w:rFonts w:ascii="Calibri Light" w:hAnsi="Calibri Light"/>
          <w:sz w:val="28"/>
        </w:rPr>
        <w:tab/>
        <w:t>Ponce de Léon establishes Spanish claim to Florida</w:t>
      </w:r>
    </w:p>
    <w:p w14:paraId="5D6DB710" w14:textId="77777777" w:rsidR="000E613E" w:rsidRPr="00597048" w:rsidRDefault="00FA5B9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1524</w:t>
      </w:r>
      <w:r w:rsidRPr="00597048">
        <w:rPr>
          <w:rFonts w:ascii="Calibri Light" w:hAnsi="Calibri Light"/>
          <w:sz w:val="28"/>
        </w:rPr>
        <w:tab/>
        <w:t>Giovanni Verrazano explores coast of North America</w:t>
      </w:r>
    </w:p>
    <w:p w14:paraId="5514DBFE" w14:textId="77777777" w:rsidR="00FA5B94" w:rsidRPr="00597048" w:rsidRDefault="00FA5B9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1534</w:t>
      </w:r>
      <w:r w:rsidRPr="00597048">
        <w:rPr>
          <w:rFonts w:ascii="Calibri Light" w:hAnsi="Calibri Light"/>
          <w:sz w:val="28"/>
        </w:rPr>
        <w:tab/>
        <w:t>Jacques Cartier explores St. Lawrence River</w:t>
      </w:r>
    </w:p>
    <w:p w14:paraId="1C4890CB" w14:textId="77777777" w:rsidR="00FA5B94" w:rsidRPr="00597048" w:rsidRDefault="00FA5B9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1560’s</w:t>
      </w:r>
      <w:r w:rsidRPr="00597048">
        <w:rPr>
          <w:rFonts w:ascii="Calibri Light" w:hAnsi="Calibri Light"/>
          <w:sz w:val="28"/>
        </w:rPr>
        <w:tab/>
        <w:t>French attempts to settle in Florida thwarted by Spain</w:t>
      </w:r>
    </w:p>
    <w:p w14:paraId="26E77658" w14:textId="77777777" w:rsidR="00FA5B94" w:rsidRPr="00597048" w:rsidRDefault="00FA5B9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1565</w:t>
      </w:r>
      <w:r w:rsidRPr="00597048">
        <w:rPr>
          <w:rFonts w:ascii="Calibri Light" w:hAnsi="Calibri Light"/>
          <w:sz w:val="28"/>
        </w:rPr>
        <w:tab/>
        <w:t>Spanish found first permanent settlement north of Mexico at St. Augustine, Florida</w:t>
      </w:r>
    </w:p>
    <w:p w14:paraId="18B3C318" w14:textId="77777777" w:rsidR="00FA5B94" w:rsidRPr="00597048" w:rsidRDefault="00910A0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1607</w:t>
      </w:r>
      <w:r w:rsidRPr="00597048">
        <w:rPr>
          <w:rFonts w:ascii="Calibri Light" w:hAnsi="Calibri Light"/>
          <w:sz w:val="28"/>
        </w:rPr>
        <w:tab/>
        <w:t>First permanent English outpost established at Jamestown, Virginia</w:t>
      </w:r>
    </w:p>
    <w:p w14:paraId="4350413E" w14:textId="77777777" w:rsidR="00910A0A" w:rsidRPr="00597048" w:rsidRDefault="00910A0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1609</w:t>
      </w:r>
      <w:r w:rsidRPr="00597048">
        <w:rPr>
          <w:rFonts w:ascii="Calibri Light" w:hAnsi="Calibri Light"/>
          <w:sz w:val="28"/>
        </w:rPr>
        <w:tab/>
        <w:t>Henry Hudson claims part of North America for the United Provinces</w:t>
      </w:r>
    </w:p>
    <w:p w14:paraId="78E3B2F9" w14:textId="77777777" w:rsidR="00252B4E" w:rsidRPr="00597048" w:rsidRDefault="00252B4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1619</w:t>
      </w:r>
      <w:r w:rsidRPr="00597048">
        <w:rPr>
          <w:rFonts w:ascii="Calibri Light" w:hAnsi="Calibri Light"/>
          <w:sz w:val="28"/>
        </w:rPr>
        <w:tab/>
        <w:t>First Negroes brought to British America as forced labor; Virginia begins representative assembly</w:t>
      </w:r>
    </w:p>
    <w:p w14:paraId="5255F749" w14:textId="77777777" w:rsidR="00252B4E" w:rsidRPr="00597048" w:rsidRDefault="00252B4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1620</w:t>
      </w:r>
      <w:r w:rsidRPr="00597048">
        <w:rPr>
          <w:rFonts w:ascii="Calibri Light" w:hAnsi="Calibri Light"/>
          <w:sz w:val="28"/>
        </w:rPr>
        <w:tab/>
        <w:t>Separatists found Plymouth Colony</w:t>
      </w:r>
    </w:p>
    <w:p w14:paraId="46FC9D09" w14:textId="77777777" w:rsidR="008C668D" w:rsidRPr="00597048" w:rsidRDefault="008C668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1630</w:t>
      </w:r>
      <w:r w:rsidRPr="00597048">
        <w:rPr>
          <w:rFonts w:ascii="Calibri Light" w:hAnsi="Calibri Light"/>
          <w:sz w:val="28"/>
        </w:rPr>
        <w:tab/>
        <w:t xml:space="preserve">Great </w:t>
      </w:r>
      <w:r w:rsidR="00981808" w:rsidRPr="00597048">
        <w:rPr>
          <w:rFonts w:ascii="Calibri Light" w:hAnsi="Calibri Light"/>
          <w:sz w:val="28"/>
        </w:rPr>
        <w:t>Migration</w:t>
      </w:r>
      <w:r w:rsidRPr="00597048">
        <w:rPr>
          <w:rFonts w:ascii="Calibri Light" w:hAnsi="Calibri Light"/>
          <w:sz w:val="28"/>
        </w:rPr>
        <w:t xml:space="preserve"> to America begins; </w:t>
      </w:r>
      <w:r w:rsidR="00981808" w:rsidRPr="00597048">
        <w:rPr>
          <w:rFonts w:ascii="Calibri Light" w:hAnsi="Calibri Light"/>
          <w:sz w:val="28"/>
        </w:rPr>
        <w:t>Massachusetts</w:t>
      </w:r>
      <w:r w:rsidRPr="00597048">
        <w:rPr>
          <w:rFonts w:ascii="Calibri Light" w:hAnsi="Calibri Light"/>
          <w:sz w:val="28"/>
        </w:rPr>
        <w:t xml:space="preserve"> founded</w:t>
      </w:r>
    </w:p>
    <w:p w14:paraId="6421433A" w14:textId="77777777" w:rsidR="008C668D" w:rsidRPr="00597048" w:rsidRDefault="008C668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1630’s</w:t>
      </w:r>
      <w:r w:rsidRPr="00597048">
        <w:rPr>
          <w:rFonts w:ascii="Calibri Light" w:hAnsi="Calibri Light"/>
          <w:sz w:val="28"/>
        </w:rPr>
        <w:tab/>
        <w:t>Connecticut, Rhode Island and New Haven colonies founded</w:t>
      </w:r>
    </w:p>
    <w:p w14:paraId="6B1CE38E" w14:textId="77777777" w:rsidR="008C668D" w:rsidRPr="00597048" w:rsidRDefault="008C668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1633</w:t>
      </w:r>
      <w:r w:rsidRPr="00597048">
        <w:rPr>
          <w:rFonts w:ascii="Calibri Light" w:hAnsi="Calibri Light"/>
          <w:sz w:val="28"/>
        </w:rPr>
        <w:tab/>
        <w:t>Colonization of Maryland begun</w:t>
      </w:r>
    </w:p>
    <w:p w14:paraId="4E52B678" w14:textId="77777777" w:rsidR="008C668D" w:rsidRPr="00597048" w:rsidRDefault="008C668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1636</w:t>
      </w:r>
      <w:r w:rsidRPr="00597048">
        <w:rPr>
          <w:rFonts w:ascii="Calibri Light" w:hAnsi="Calibri Light"/>
          <w:sz w:val="28"/>
        </w:rPr>
        <w:tab/>
        <w:t>Harvard College opened</w:t>
      </w:r>
    </w:p>
    <w:p w14:paraId="562F0B69" w14:textId="77777777" w:rsidR="008C668D" w:rsidRPr="00597048" w:rsidRDefault="008C668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1638</w:t>
      </w:r>
      <w:r w:rsidRPr="00597048">
        <w:rPr>
          <w:rFonts w:ascii="Calibri Light" w:hAnsi="Calibri Light"/>
          <w:sz w:val="28"/>
        </w:rPr>
        <w:tab/>
        <w:t>A Swedish settlement founded on the Delaware River</w:t>
      </w:r>
    </w:p>
    <w:p w14:paraId="65D5919C" w14:textId="77777777" w:rsidR="008C668D" w:rsidRPr="00597048" w:rsidRDefault="008C668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1640’s</w:t>
      </w:r>
      <w:r w:rsidRPr="00597048">
        <w:rPr>
          <w:rFonts w:ascii="Calibri Light" w:hAnsi="Calibri Light"/>
          <w:sz w:val="28"/>
        </w:rPr>
        <w:tab/>
        <w:t>Civil wars in England causes shift in migration patterns</w:t>
      </w:r>
    </w:p>
    <w:p w14:paraId="4D3FFF0A" w14:textId="77777777" w:rsidR="008C668D" w:rsidRPr="00597048" w:rsidRDefault="008C668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1655</w:t>
      </w:r>
      <w:r w:rsidRPr="00597048">
        <w:rPr>
          <w:rFonts w:ascii="Calibri Light" w:hAnsi="Calibri Light"/>
          <w:sz w:val="28"/>
        </w:rPr>
        <w:tab/>
        <w:t>Dutch from New Netherlands conquer New Sweden</w:t>
      </w:r>
    </w:p>
    <w:p w14:paraId="2B27F5A8" w14:textId="77777777" w:rsidR="008C668D" w:rsidRPr="00597048" w:rsidRDefault="008C668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1660</w:t>
      </w:r>
      <w:r w:rsidRPr="00597048">
        <w:rPr>
          <w:rFonts w:ascii="Calibri Light" w:hAnsi="Calibri Light"/>
          <w:sz w:val="28"/>
        </w:rPr>
        <w:tab/>
        <w:t>Stuart Monarchy restored</w:t>
      </w:r>
    </w:p>
    <w:p w14:paraId="3707EB66" w14:textId="77777777" w:rsidR="008C668D" w:rsidRPr="00597048" w:rsidRDefault="008C668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1660’s</w:t>
      </w:r>
      <w:r w:rsidRPr="00597048">
        <w:rPr>
          <w:rFonts w:ascii="Calibri Light" w:hAnsi="Calibri Light"/>
          <w:sz w:val="28"/>
        </w:rPr>
        <w:tab/>
        <w:t>Legal definition of Negro slavery begun in Virginia</w:t>
      </w:r>
    </w:p>
    <w:p w14:paraId="45DE78D4" w14:textId="77777777" w:rsidR="008C668D" w:rsidRPr="00597048" w:rsidRDefault="008C668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1663</w:t>
      </w:r>
      <w:r w:rsidRPr="00597048">
        <w:rPr>
          <w:rFonts w:ascii="Calibri Light" w:hAnsi="Calibri Light"/>
          <w:sz w:val="28"/>
        </w:rPr>
        <w:tab/>
        <w:t>Charles II grants Carolinas to eight proprietors</w:t>
      </w:r>
    </w:p>
    <w:p w14:paraId="02CE2F84" w14:textId="77777777" w:rsidR="008C668D" w:rsidRPr="00597048" w:rsidRDefault="008C668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1664</w:t>
      </w:r>
      <w:r w:rsidRPr="00597048">
        <w:rPr>
          <w:rFonts w:ascii="Calibri Light" w:hAnsi="Calibri Light"/>
          <w:sz w:val="28"/>
        </w:rPr>
        <w:tab/>
        <w:t>British seize New Netherlands</w:t>
      </w:r>
    </w:p>
    <w:p w14:paraId="3B018DE8" w14:textId="77777777" w:rsidR="008C668D" w:rsidRPr="00597048" w:rsidRDefault="00703B08"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1675-1676</w:t>
      </w:r>
      <w:r w:rsidRPr="00597048">
        <w:rPr>
          <w:rFonts w:ascii="Calibri Light" w:hAnsi="Calibri Light"/>
          <w:sz w:val="28"/>
        </w:rPr>
        <w:tab/>
        <w:t>Bacon’s rebellion in Virginia; King Philip’s War in New England</w:t>
      </w:r>
    </w:p>
    <w:p w14:paraId="45ADC48A" w14:textId="77777777" w:rsidR="00703B08" w:rsidRPr="00597048" w:rsidRDefault="00703B08"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1682</w:t>
      </w:r>
      <w:r w:rsidRPr="00597048">
        <w:rPr>
          <w:rFonts w:ascii="Calibri Light" w:hAnsi="Calibri Light"/>
          <w:sz w:val="28"/>
        </w:rPr>
        <w:tab/>
        <w:t>William Penn founds Pennsylvania</w:t>
      </w:r>
    </w:p>
    <w:p w14:paraId="3659C903" w14:textId="77777777" w:rsidR="00703B08" w:rsidRPr="00597048" w:rsidRDefault="00703B08"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1684-1689</w:t>
      </w:r>
      <w:r w:rsidRPr="00597048">
        <w:rPr>
          <w:rFonts w:ascii="Calibri Light" w:hAnsi="Calibri Light"/>
          <w:sz w:val="28"/>
        </w:rPr>
        <w:tab/>
        <w:t xml:space="preserve">Dominion of New England places several colonies under </w:t>
      </w:r>
      <w:r w:rsidR="00981808" w:rsidRPr="00597048">
        <w:rPr>
          <w:rFonts w:ascii="Calibri Light" w:hAnsi="Calibri Light"/>
          <w:sz w:val="28"/>
        </w:rPr>
        <w:t>royal</w:t>
      </w:r>
      <w:r w:rsidRPr="00597048">
        <w:rPr>
          <w:rFonts w:ascii="Calibri Light" w:hAnsi="Calibri Light"/>
          <w:sz w:val="28"/>
        </w:rPr>
        <w:t xml:space="preserve"> authority</w:t>
      </w:r>
    </w:p>
    <w:p w14:paraId="2D813AA1" w14:textId="77777777" w:rsidR="00703B08" w:rsidRPr="00597048" w:rsidRDefault="00703B08"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1685</w:t>
      </w:r>
      <w:r w:rsidRPr="00597048">
        <w:rPr>
          <w:rFonts w:ascii="Calibri Light" w:hAnsi="Calibri Light"/>
          <w:sz w:val="28"/>
        </w:rPr>
        <w:tab/>
        <w:t>Revocation of the Edict of Nantes in France spurs Protestant migration to America</w:t>
      </w:r>
    </w:p>
    <w:p w14:paraId="51B2F15A" w14:textId="77777777" w:rsidR="00703B08" w:rsidRPr="00597048" w:rsidRDefault="00703B08"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1689-1713</w:t>
      </w:r>
      <w:r w:rsidRPr="00597048">
        <w:rPr>
          <w:rFonts w:ascii="Calibri Light" w:hAnsi="Calibri Light"/>
          <w:sz w:val="28"/>
        </w:rPr>
        <w:tab/>
        <w:t>King William’s War</w:t>
      </w:r>
    </w:p>
    <w:p w14:paraId="58E1F2BE" w14:textId="77777777" w:rsidR="00703B08" w:rsidRPr="00597048" w:rsidRDefault="00703B08"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1691</w:t>
      </w:r>
      <w:r w:rsidRPr="00597048">
        <w:rPr>
          <w:rFonts w:ascii="Calibri Light" w:hAnsi="Calibri Light"/>
          <w:sz w:val="28"/>
        </w:rPr>
        <w:tab/>
        <w:t xml:space="preserve">New </w:t>
      </w:r>
      <w:r w:rsidR="00981808" w:rsidRPr="00597048">
        <w:rPr>
          <w:rFonts w:ascii="Calibri Light" w:hAnsi="Calibri Light"/>
          <w:sz w:val="28"/>
        </w:rPr>
        <w:t>Massachusetts’s</w:t>
      </w:r>
      <w:r w:rsidRPr="00597048">
        <w:rPr>
          <w:rFonts w:ascii="Calibri Light" w:hAnsi="Calibri Light"/>
          <w:sz w:val="28"/>
        </w:rPr>
        <w:t xml:space="preserve"> charter puts colony under royal authority; Plymouth Colony and Maine included in new </w:t>
      </w:r>
      <w:r w:rsidR="00981808" w:rsidRPr="00597048">
        <w:rPr>
          <w:rFonts w:ascii="Calibri Light" w:hAnsi="Calibri Light"/>
          <w:sz w:val="28"/>
        </w:rPr>
        <w:t>Massachusetts</w:t>
      </w:r>
      <w:r w:rsidRPr="00597048">
        <w:rPr>
          <w:rFonts w:ascii="Calibri Light" w:hAnsi="Calibri Light"/>
          <w:sz w:val="28"/>
        </w:rPr>
        <w:t xml:space="preserve"> boundaries</w:t>
      </w:r>
    </w:p>
    <w:p w14:paraId="6F2A5630" w14:textId="77777777" w:rsidR="00703B08" w:rsidRPr="00597048" w:rsidRDefault="00703B08"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1693</w:t>
      </w:r>
      <w:r w:rsidRPr="00597048">
        <w:rPr>
          <w:rFonts w:ascii="Calibri Light" w:hAnsi="Calibri Light"/>
          <w:sz w:val="28"/>
        </w:rPr>
        <w:tab/>
        <w:t>College of William and Mary founded</w:t>
      </w:r>
    </w:p>
    <w:p w14:paraId="4639503F" w14:textId="77777777" w:rsidR="00703B08" w:rsidRPr="00597048" w:rsidRDefault="00703B08"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9A6650" w:rsidRPr="00597048">
        <w:rPr>
          <w:rFonts w:ascii="Calibri Light" w:hAnsi="Calibri Light"/>
          <w:sz w:val="28"/>
        </w:rPr>
        <w:t>1696</w:t>
      </w:r>
      <w:r w:rsidR="009A6650" w:rsidRPr="00597048">
        <w:rPr>
          <w:rFonts w:ascii="Calibri Light" w:hAnsi="Calibri Light"/>
          <w:sz w:val="28"/>
        </w:rPr>
        <w:tab/>
      </w:r>
      <w:r w:rsidR="00A7381E" w:rsidRPr="00597048">
        <w:rPr>
          <w:rFonts w:ascii="Calibri Light" w:hAnsi="Calibri Light"/>
          <w:sz w:val="28"/>
        </w:rPr>
        <w:t>Parliamentary Ac</w:t>
      </w:r>
      <w:r w:rsidR="007F10C5" w:rsidRPr="00597048">
        <w:rPr>
          <w:rFonts w:ascii="Calibri Light" w:hAnsi="Calibri Light"/>
          <w:sz w:val="28"/>
        </w:rPr>
        <w:t>t establishes vice-admiralty courts to try violators; Board of Trade created by the crown</w:t>
      </w:r>
    </w:p>
    <w:p w14:paraId="1FC84E71" w14:textId="77777777" w:rsidR="007F10C5" w:rsidRPr="00597048" w:rsidRDefault="007F10C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1702-1713</w:t>
      </w:r>
      <w:r w:rsidRPr="00597048">
        <w:rPr>
          <w:rFonts w:ascii="Calibri Light" w:hAnsi="Calibri Light"/>
          <w:sz w:val="28"/>
        </w:rPr>
        <w:tab/>
        <w:t>Queen Anne’s War</w:t>
      </w:r>
    </w:p>
    <w:p w14:paraId="6275F873" w14:textId="77777777" w:rsidR="007F10C5" w:rsidRPr="00597048" w:rsidRDefault="007F10C5"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276781" w:rsidRPr="00597048">
        <w:rPr>
          <w:rFonts w:ascii="Calibri Light" w:hAnsi="Calibri Light"/>
          <w:sz w:val="28"/>
        </w:rPr>
        <w:t>1704</w:t>
      </w:r>
      <w:r w:rsidR="00276781" w:rsidRPr="00597048">
        <w:rPr>
          <w:rFonts w:ascii="Calibri Light" w:hAnsi="Calibri Light"/>
          <w:sz w:val="28"/>
        </w:rPr>
        <w:tab/>
      </w:r>
      <w:r w:rsidR="00276781" w:rsidRPr="00597048">
        <w:rPr>
          <w:rFonts w:ascii="Calibri Light" w:hAnsi="Calibri Light"/>
          <w:iCs/>
          <w:sz w:val="28"/>
        </w:rPr>
        <w:t xml:space="preserve">Boston News-Letter </w:t>
      </w:r>
      <w:r w:rsidR="00276781" w:rsidRPr="00597048">
        <w:rPr>
          <w:rFonts w:ascii="Calibri Light" w:hAnsi="Calibri Light"/>
          <w:sz w:val="28"/>
        </w:rPr>
        <w:t>begins publication</w:t>
      </w:r>
    </w:p>
    <w:p w14:paraId="62C944D8" w14:textId="77777777" w:rsidR="00276781" w:rsidRPr="00597048" w:rsidRDefault="0027678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1729</w:t>
      </w:r>
      <w:r w:rsidRPr="00597048">
        <w:rPr>
          <w:rFonts w:ascii="Calibri Light" w:hAnsi="Calibri Light"/>
          <w:sz w:val="28"/>
        </w:rPr>
        <w:tab/>
        <w:t>North and South Carolina become separate, royal colonies</w:t>
      </w:r>
    </w:p>
    <w:p w14:paraId="5E62EFFA" w14:textId="77777777" w:rsidR="00276781" w:rsidRPr="00597048" w:rsidRDefault="0027678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1733</w:t>
      </w:r>
      <w:r w:rsidRPr="00597048">
        <w:rPr>
          <w:rFonts w:ascii="Calibri Light" w:hAnsi="Calibri Light"/>
          <w:sz w:val="28"/>
        </w:rPr>
        <w:tab/>
        <w:t>Colony of Georgia founded</w:t>
      </w:r>
    </w:p>
    <w:p w14:paraId="149D3E09" w14:textId="77777777" w:rsidR="00276781" w:rsidRPr="00597048" w:rsidRDefault="0027678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1739</w:t>
      </w:r>
      <w:r w:rsidRPr="00597048">
        <w:rPr>
          <w:rFonts w:ascii="Calibri Light" w:hAnsi="Calibri Light"/>
          <w:sz w:val="28"/>
        </w:rPr>
        <w:tab/>
        <w:t>George Whitefield first visits America</w:t>
      </w:r>
    </w:p>
    <w:p w14:paraId="6F61AE8B" w14:textId="77777777" w:rsidR="009B290A" w:rsidRPr="00597048" w:rsidRDefault="009B290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1740-1748</w:t>
      </w:r>
      <w:r w:rsidRPr="00597048">
        <w:rPr>
          <w:rFonts w:ascii="Calibri Light" w:hAnsi="Calibri Light"/>
          <w:sz w:val="28"/>
        </w:rPr>
        <w:tab/>
        <w:t>King George’s War</w:t>
      </w:r>
    </w:p>
    <w:p w14:paraId="1171EB15" w14:textId="77777777" w:rsidR="00A26EFF" w:rsidRPr="00597048" w:rsidRDefault="00A26EF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1749-1752</w:t>
      </w:r>
      <w:r w:rsidRPr="00597048">
        <w:rPr>
          <w:rFonts w:ascii="Calibri Light" w:hAnsi="Calibri Light"/>
          <w:sz w:val="28"/>
        </w:rPr>
        <w:tab/>
        <w:t>Benjamin Franklin experiments with electricity</w:t>
      </w:r>
    </w:p>
    <w:p w14:paraId="5A543D59" w14:textId="77777777" w:rsidR="00A26EFF" w:rsidRPr="00597048" w:rsidRDefault="00A26EF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1751</w:t>
      </w:r>
      <w:r w:rsidRPr="00597048">
        <w:rPr>
          <w:rFonts w:ascii="Calibri Light" w:hAnsi="Calibri Light"/>
          <w:sz w:val="28"/>
        </w:rPr>
        <w:tab/>
        <w:t>Philadelphia Academy [later University of Pennsylvania] founded</w:t>
      </w:r>
    </w:p>
    <w:p w14:paraId="6CC26C6D" w14:textId="77777777" w:rsidR="002704B7" w:rsidRPr="00597048" w:rsidRDefault="002704B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1754</w:t>
      </w:r>
      <w:r w:rsidRPr="00597048">
        <w:rPr>
          <w:rFonts w:ascii="Calibri Light" w:hAnsi="Calibri Light"/>
          <w:sz w:val="28"/>
        </w:rPr>
        <w:tab/>
        <w:t>George Washington’s clash with French soldiers signals start of French and Indian War</w:t>
      </w:r>
    </w:p>
    <w:p w14:paraId="79C67D6B" w14:textId="77777777" w:rsidR="002704B7" w:rsidRPr="00597048" w:rsidRDefault="002704B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1763</w:t>
      </w:r>
      <w:r w:rsidRPr="00597048">
        <w:rPr>
          <w:rFonts w:ascii="Calibri Light" w:hAnsi="Calibri Light"/>
          <w:sz w:val="28"/>
        </w:rPr>
        <w:tab/>
        <w:t>Treaty of Paris; French Canada and Spanish Florida ceded to Great Britain</w:t>
      </w:r>
    </w:p>
    <w:p w14:paraId="4EC65A65" w14:textId="77777777" w:rsidR="00657C99" w:rsidRPr="00597048" w:rsidRDefault="00657C99" w:rsidP="0074788F">
      <w:pPr>
        <w:pStyle w:val="Heading3"/>
        <w:rPr>
          <w:rFonts w:ascii="Calibri Light" w:hAnsi="Calibri Light"/>
          <w:b w:val="0"/>
          <w:sz w:val="28"/>
        </w:rPr>
      </w:pPr>
      <w:bookmarkStart w:id="114" w:name="_Toc98415316"/>
      <w:r w:rsidRPr="00597048">
        <w:rPr>
          <w:rFonts w:ascii="Calibri Light" w:hAnsi="Calibri Light"/>
          <w:b w:val="0"/>
          <w:sz w:val="28"/>
        </w:rPr>
        <w:t>The Enlightenment</w:t>
      </w:r>
      <w:bookmarkEnd w:id="114"/>
    </w:p>
    <w:p w14:paraId="2A86BD85" w14:textId="77777777" w:rsidR="006A0700" w:rsidRPr="00597048" w:rsidRDefault="006A0700" w:rsidP="0074788F">
      <w:pPr>
        <w:pStyle w:val="Heading4"/>
        <w:rPr>
          <w:rFonts w:ascii="Calibri Light" w:hAnsi="Calibri Light"/>
          <w:i w:val="0"/>
          <w:sz w:val="28"/>
        </w:rPr>
      </w:pPr>
      <w:bookmarkStart w:id="115" w:name="physics_and_reality"/>
      <w:bookmarkStart w:id="116" w:name="_Toc98415317"/>
      <w:r w:rsidRPr="00597048">
        <w:rPr>
          <w:rFonts w:ascii="Calibri Light" w:hAnsi="Calibri Light"/>
          <w:i w:val="0"/>
          <w:sz w:val="28"/>
        </w:rPr>
        <w:t>The Scientific Revolution</w:t>
      </w:r>
      <w:bookmarkEnd w:id="115"/>
      <w:bookmarkEnd w:id="116"/>
    </w:p>
    <w:p w14:paraId="0E214F37" w14:textId="77777777" w:rsidR="006A0700" w:rsidRPr="00597048" w:rsidRDefault="006A0700" w:rsidP="0074788F">
      <w:pPr>
        <w:tabs>
          <w:tab w:val="right" w:pos="1872"/>
          <w:tab w:val="left" w:pos="2160"/>
        </w:tabs>
        <w:ind w:left="2520" w:hanging="2088"/>
        <w:rPr>
          <w:rFonts w:ascii="Calibri Light" w:hAnsi="Calibri Light"/>
          <w:sz w:val="28"/>
        </w:rPr>
      </w:pPr>
      <w:r w:rsidRPr="00597048">
        <w:rPr>
          <w:rFonts w:ascii="Calibri Light" w:hAnsi="Calibri Light"/>
          <w:sz w:val="28"/>
        </w:rPr>
        <w:t>BC</w:t>
      </w:r>
      <w:r w:rsidRPr="00597048">
        <w:rPr>
          <w:rFonts w:ascii="Calibri Light" w:hAnsi="Calibri Light"/>
          <w:sz w:val="28"/>
        </w:rPr>
        <w:tab/>
        <w:t>4</w:t>
      </w:r>
      <w:r w:rsidRPr="00597048">
        <w:rPr>
          <w:rFonts w:ascii="Calibri Light" w:hAnsi="Calibri Light"/>
          <w:sz w:val="28"/>
          <w:vertAlign w:val="superscript"/>
        </w:rPr>
        <w:t>th</w:t>
      </w:r>
      <w:r w:rsidRPr="00597048">
        <w:rPr>
          <w:rFonts w:ascii="Calibri Light" w:hAnsi="Calibri Light"/>
          <w:sz w:val="28"/>
        </w:rPr>
        <w:t xml:space="preserve"> cent.</w:t>
      </w:r>
      <w:r w:rsidRPr="00597048">
        <w:rPr>
          <w:rFonts w:ascii="Calibri Light" w:hAnsi="Calibri Light"/>
          <w:sz w:val="28"/>
        </w:rPr>
        <w:tab/>
        <w:t>Establishment of the two major philosophical schools of Greek Antiquity by Plato [427-347 BC] and Aristotle [384-322 BC]</w:t>
      </w:r>
    </w:p>
    <w:p w14:paraId="2EE8B7CA" w14:textId="77777777" w:rsidR="006A0700" w:rsidRPr="00597048" w:rsidRDefault="006A0700" w:rsidP="0074788F">
      <w:pPr>
        <w:tabs>
          <w:tab w:val="right" w:pos="1872"/>
          <w:tab w:val="left" w:pos="2160"/>
        </w:tabs>
        <w:ind w:left="2520" w:hanging="2088"/>
        <w:rPr>
          <w:rFonts w:ascii="Calibri Light" w:hAnsi="Calibri Light"/>
          <w:sz w:val="28"/>
        </w:rPr>
      </w:pPr>
      <w:r w:rsidRPr="00597048">
        <w:rPr>
          <w:rFonts w:ascii="Calibri Light" w:hAnsi="Calibri Light"/>
          <w:sz w:val="28"/>
        </w:rPr>
        <w:tab/>
        <w:t>3</w:t>
      </w:r>
      <w:r w:rsidRPr="00597048">
        <w:rPr>
          <w:rFonts w:ascii="Calibri Light" w:hAnsi="Calibri Light"/>
          <w:sz w:val="28"/>
          <w:vertAlign w:val="superscript"/>
        </w:rPr>
        <w:t>rd</w:t>
      </w:r>
      <w:r w:rsidRPr="00597048">
        <w:rPr>
          <w:rFonts w:ascii="Calibri Light" w:hAnsi="Calibri Light"/>
          <w:sz w:val="28"/>
        </w:rPr>
        <w:t xml:space="preserve"> cent.</w:t>
      </w:r>
      <w:r w:rsidRPr="00597048">
        <w:rPr>
          <w:rFonts w:ascii="Calibri Light" w:hAnsi="Calibri Light"/>
          <w:sz w:val="28"/>
        </w:rPr>
        <w:tab/>
        <w:t xml:space="preserve">Outstanding developments in mathematics, astronomy and physics, among others by Euclid of Alexandria [330-260 BC,] </w:t>
      </w:r>
      <w:r w:rsidR="00981808" w:rsidRPr="00597048">
        <w:rPr>
          <w:rFonts w:ascii="Calibri Light" w:hAnsi="Calibri Light"/>
          <w:sz w:val="28"/>
        </w:rPr>
        <w:t>Aristech’s</w:t>
      </w:r>
      <w:r w:rsidRPr="00597048">
        <w:rPr>
          <w:rFonts w:ascii="Calibri Light" w:hAnsi="Calibri Light"/>
          <w:sz w:val="28"/>
        </w:rPr>
        <w:t xml:space="preserve"> of </w:t>
      </w:r>
      <w:r w:rsidR="00981808" w:rsidRPr="00597048">
        <w:rPr>
          <w:rFonts w:ascii="Calibri Light" w:hAnsi="Calibri Light"/>
          <w:sz w:val="28"/>
        </w:rPr>
        <w:t>Samoa</w:t>
      </w:r>
      <w:r w:rsidRPr="00597048">
        <w:rPr>
          <w:rFonts w:ascii="Calibri Light" w:hAnsi="Calibri Light"/>
          <w:sz w:val="28"/>
        </w:rPr>
        <w:t xml:space="preserve"> [310-230 BC,] and </w:t>
      </w:r>
      <w:r w:rsidR="00981808" w:rsidRPr="00597048">
        <w:rPr>
          <w:rFonts w:ascii="Calibri Light" w:hAnsi="Calibri Light"/>
          <w:sz w:val="28"/>
        </w:rPr>
        <w:t>Apollonius</w:t>
      </w:r>
      <w:r w:rsidRPr="00597048">
        <w:rPr>
          <w:rFonts w:ascii="Calibri Light" w:hAnsi="Calibri Light"/>
          <w:sz w:val="28"/>
        </w:rPr>
        <w:t xml:space="preserve"> of Perga [c. 220 BC]</w:t>
      </w:r>
    </w:p>
    <w:p w14:paraId="30DF8CD0" w14:textId="77777777" w:rsidR="006A0700" w:rsidRPr="00597048" w:rsidRDefault="006A0700"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2</w:t>
      </w:r>
      <w:r w:rsidRPr="00597048">
        <w:rPr>
          <w:rFonts w:ascii="Calibri Light" w:hAnsi="Calibri Light"/>
          <w:sz w:val="28"/>
          <w:vertAlign w:val="superscript"/>
        </w:rPr>
        <w:t>nd</w:t>
      </w:r>
      <w:r w:rsidRPr="00597048">
        <w:rPr>
          <w:rFonts w:ascii="Calibri Light" w:hAnsi="Calibri Light"/>
          <w:sz w:val="28"/>
        </w:rPr>
        <w:t xml:space="preserve"> cent.</w:t>
      </w:r>
      <w:r w:rsidRPr="00597048">
        <w:rPr>
          <w:rFonts w:ascii="Calibri Light" w:hAnsi="Calibri Light"/>
          <w:sz w:val="28"/>
        </w:rPr>
        <w:tab/>
        <w:t xml:space="preserve">The synthesis of Greek astronomical thought, presented in his </w:t>
      </w:r>
      <w:r w:rsidRPr="00597048">
        <w:rPr>
          <w:rFonts w:ascii="Calibri Light" w:hAnsi="Calibri Light"/>
          <w:iCs/>
          <w:sz w:val="28"/>
        </w:rPr>
        <w:t xml:space="preserve">Almagest, </w:t>
      </w:r>
      <w:r w:rsidRPr="00597048">
        <w:rPr>
          <w:rFonts w:ascii="Calibri Light" w:hAnsi="Calibri Light"/>
          <w:sz w:val="28"/>
        </w:rPr>
        <w:t>by Claudius Ptolemy of Alexandria [AD 127-151]</w:t>
      </w:r>
    </w:p>
    <w:p w14:paraId="0B29C588" w14:textId="77777777" w:rsidR="006A0700" w:rsidRPr="00597048" w:rsidRDefault="006A0700" w:rsidP="0074788F">
      <w:pPr>
        <w:tabs>
          <w:tab w:val="right" w:pos="1872"/>
          <w:tab w:val="left" w:pos="2160"/>
        </w:tabs>
        <w:ind w:left="2520" w:hanging="2088"/>
        <w:rPr>
          <w:rFonts w:ascii="Calibri Light" w:hAnsi="Calibri Light"/>
          <w:sz w:val="28"/>
        </w:rPr>
      </w:pPr>
      <w:r w:rsidRPr="00597048">
        <w:rPr>
          <w:rFonts w:ascii="Calibri Light" w:hAnsi="Calibri Light"/>
          <w:sz w:val="28"/>
        </w:rPr>
        <w:tab/>
        <w:t>8</w:t>
      </w:r>
      <w:r w:rsidRPr="00597048">
        <w:rPr>
          <w:rFonts w:ascii="Calibri Light" w:hAnsi="Calibri Light"/>
          <w:sz w:val="28"/>
          <w:vertAlign w:val="superscript"/>
        </w:rPr>
        <w:t>th</w:t>
      </w:r>
      <w:r w:rsidRPr="00597048">
        <w:rPr>
          <w:rFonts w:ascii="Calibri Light" w:hAnsi="Calibri Light"/>
          <w:sz w:val="28"/>
        </w:rPr>
        <w:t>-12</w:t>
      </w:r>
      <w:r w:rsidRPr="00597048">
        <w:rPr>
          <w:rFonts w:ascii="Calibri Light" w:hAnsi="Calibri Light"/>
          <w:sz w:val="28"/>
          <w:vertAlign w:val="superscript"/>
        </w:rPr>
        <w:t>th</w:t>
      </w:r>
      <w:r w:rsidRPr="00597048">
        <w:rPr>
          <w:rFonts w:ascii="Calibri Light" w:hAnsi="Calibri Light"/>
          <w:sz w:val="28"/>
        </w:rPr>
        <w:t xml:space="preserve"> cents.</w:t>
      </w:r>
      <w:r w:rsidRPr="00597048">
        <w:rPr>
          <w:rFonts w:ascii="Calibri Light" w:hAnsi="Calibri Light"/>
          <w:sz w:val="28"/>
        </w:rPr>
        <w:tab/>
        <w:t>Development and spread of Arabic science and philosophy; eventually of the transmission of Aristotelian thought to the West by Islamic scholars, in particular by Averroes [1126-1198</w:t>
      </w:r>
      <w:r w:rsidR="0018388A" w:rsidRPr="00597048">
        <w:rPr>
          <w:rFonts w:ascii="Calibri Light" w:hAnsi="Calibri Light"/>
          <w:sz w:val="28"/>
        </w:rPr>
        <w:t>.</w:t>
      </w:r>
      <w:r w:rsidRPr="00597048">
        <w:rPr>
          <w:rFonts w:ascii="Calibri Light" w:hAnsi="Calibri Light"/>
          <w:sz w:val="28"/>
        </w:rPr>
        <w:t>]</w:t>
      </w:r>
      <w:r w:rsidR="0018388A" w:rsidRPr="00597048">
        <w:rPr>
          <w:rFonts w:ascii="Calibri Light" w:hAnsi="Calibri Light"/>
          <w:sz w:val="28"/>
        </w:rPr>
        <w:t xml:space="preserve"> Origin of the base-10 number system in the work of Arabic and Hindu mathematicians of 8</w:t>
      </w:r>
      <w:r w:rsidR="0018388A" w:rsidRPr="00597048">
        <w:rPr>
          <w:rFonts w:ascii="Calibri Light" w:hAnsi="Calibri Light"/>
          <w:sz w:val="28"/>
          <w:vertAlign w:val="superscript"/>
        </w:rPr>
        <w:t>th</w:t>
      </w:r>
      <w:r w:rsidR="0018388A" w:rsidRPr="00597048">
        <w:rPr>
          <w:rFonts w:ascii="Calibri Light" w:hAnsi="Calibri Light"/>
          <w:sz w:val="28"/>
        </w:rPr>
        <w:t>-11</w:t>
      </w:r>
      <w:r w:rsidR="0018388A" w:rsidRPr="00597048">
        <w:rPr>
          <w:rFonts w:ascii="Calibri Light" w:hAnsi="Calibri Light"/>
          <w:sz w:val="28"/>
          <w:vertAlign w:val="superscript"/>
        </w:rPr>
        <w:t>th</w:t>
      </w:r>
      <w:r w:rsidR="0018388A" w:rsidRPr="00597048">
        <w:rPr>
          <w:rFonts w:ascii="Calibri Light" w:hAnsi="Calibri Light"/>
          <w:sz w:val="28"/>
        </w:rPr>
        <w:t xml:space="preserve"> centuries</w:t>
      </w:r>
    </w:p>
    <w:p w14:paraId="5C8BAE33" w14:textId="77777777" w:rsidR="0018388A" w:rsidRPr="00597048" w:rsidRDefault="0018388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13th cent.</w:t>
      </w:r>
      <w:r w:rsidRPr="00597048">
        <w:rPr>
          <w:rFonts w:ascii="Calibri Light" w:hAnsi="Calibri Light"/>
          <w:sz w:val="28"/>
        </w:rPr>
        <w:tab/>
        <w:t xml:space="preserve">Assimilation of Aristotelian philosophy into Christian doctrine in the epochal writings of St. Thomas Aquinas. Beginning of modern number notation attributed </w:t>
      </w:r>
      <w:r w:rsidRPr="00597048">
        <w:rPr>
          <w:rFonts w:ascii="Calibri Light" w:hAnsi="Calibri Light"/>
          <w:iCs/>
          <w:sz w:val="28"/>
        </w:rPr>
        <w:t>Liber abaci</w:t>
      </w:r>
      <w:r w:rsidRPr="00597048">
        <w:rPr>
          <w:rFonts w:ascii="Calibri Light" w:hAnsi="Calibri Light"/>
          <w:sz w:val="28"/>
        </w:rPr>
        <w:t xml:space="preserve"> published by </w:t>
      </w:r>
      <w:bookmarkStart w:id="117" w:name="166439.hook"/>
      <w:bookmarkEnd w:id="117"/>
      <w:r w:rsidRPr="00597048">
        <w:rPr>
          <w:rFonts w:ascii="Calibri Light" w:hAnsi="Calibri Light"/>
          <w:sz w:val="28"/>
        </w:rPr>
        <w:t>Leonardo of Pisa [Fibonacci] in 1202</w:t>
      </w:r>
    </w:p>
    <w:p w14:paraId="75A6B26A" w14:textId="77777777" w:rsidR="002A0D98" w:rsidRPr="00597048" w:rsidRDefault="002A0D98"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1543</w:t>
      </w:r>
      <w:r w:rsidRPr="00597048">
        <w:rPr>
          <w:rFonts w:ascii="Calibri Light" w:hAnsi="Calibri Light"/>
          <w:sz w:val="28"/>
        </w:rPr>
        <w:tab/>
        <w:t xml:space="preserve">Publication of </w:t>
      </w:r>
      <w:r w:rsidRPr="00597048">
        <w:rPr>
          <w:rFonts w:ascii="Calibri Light" w:hAnsi="Calibri Light"/>
          <w:iCs/>
          <w:sz w:val="28"/>
        </w:rPr>
        <w:t xml:space="preserve">De Revolutionibus Orbium Coelestium </w:t>
      </w:r>
      <w:r w:rsidRPr="00597048">
        <w:rPr>
          <w:rFonts w:ascii="Calibri Light" w:hAnsi="Calibri Light"/>
          <w:sz w:val="28"/>
        </w:rPr>
        <w:t>by Nicholas Copernicus</w:t>
      </w:r>
      <w:r w:rsidR="00DA535D" w:rsidRPr="00597048">
        <w:rPr>
          <w:rFonts w:ascii="Calibri Light" w:hAnsi="Calibri Light"/>
          <w:sz w:val="28"/>
        </w:rPr>
        <w:t xml:space="preserve">, Mikolaj Kopernik in Polish [1473-1543,] and also of </w:t>
      </w:r>
      <w:r w:rsidR="00DA535D" w:rsidRPr="00597048">
        <w:rPr>
          <w:rFonts w:ascii="Calibri Light" w:hAnsi="Calibri Light"/>
          <w:iCs/>
          <w:sz w:val="28"/>
        </w:rPr>
        <w:t xml:space="preserve">Concerning the Fabric of the Human Body </w:t>
      </w:r>
      <w:r w:rsidR="00DA535D" w:rsidRPr="00597048">
        <w:rPr>
          <w:rFonts w:ascii="Calibri Light" w:hAnsi="Calibri Light"/>
          <w:sz w:val="28"/>
        </w:rPr>
        <w:t>by Andrea Vesalius</w:t>
      </w:r>
      <w:r w:rsidR="00F64B50" w:rsidRPr="00597048">
        <w:rPr>
          <w:rFonts w:ascii="Calibri Light" w:hAnsi="Calibri Light"/>
          <w:sz w:val="28"/>
        </w:rPr>
        <w:t xml:space="preserve">, Andries Van Wesel in Flemish </w:t>
      </w:r>
      <w:r w:rsidR="00DA535D" w:rsidRPr="00597048">
        <w:rPr>
          <w:rFonts w:ascii="Calibri Light" w:hAnsi="Calibri Light"/>
          <w:sz w:val="28"/>
        </w:rPr>
        <w:t>[1514-1564]</w:t>
      </w:r>
    </w:p>
    <w:p w14:paraId="17178F30" w14:textId="77777777" w:rsidR="00DA535D" w:rsidRPr="00597048" w:rsidRDefault="00DA535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1600</w:t>
      </w:r>
      <w:r w:rsidRPr="00597048">
        <w:rPr>
          <w:rFonts w:ascii="Calibri Light" w:hAnsi="Calibri Light"/>
          <w:sz w:val="28"/>
        </w:rPr>
        <w:tab/>
        <w:t xml:space="preserve">Publication of </w:t>
      </w:r>
      <w:r w:rsidRPr="00597048">
        <w:rPr>
          <w:rFonts w:ascii="Calibri Light" w:hAnsi="Calibri Light"/>
          <w:iCs/>
          <w:sz w:val="28"/>
        </w:rPr>
        <w:t>Concerning the Magnet</w:t>
      </w:r>
      <w:r w:rsidRPr="00597048">
        <w:rPr>
          <w:rFonts w:ascii="Calibri Light" w:hAnsi="Calibri Light"/>
          <w:sz w:val="28"/>
        </w:rPr>
        <w:t xml:space="preserve"> </w:t>
      </w:r>
      <w:r w:rsidR="004905DF" w:rsidRPr="00597048">
        <w:rPr>
          <w:rFonts w:ascii="Calibri Light" w:hAnsi="Calibri Light"/>
          <w:sz w:val="28"/>
        </w:rPr>
        <w:t>[</w:t>
      </w:r>
      <w:bookmarkStart w:id="118" w:name="114490.hook"/>
      <w:bookmarkEnd w:id="118"/>
      <w:r w:rsidR="004905DF" w:rsidRPr="00597048">
        <w:rPr>
          <w:rFonts w:ascii="Calibri Light" w:hAnsi="Calibri Light"/>
          <w:iCs/>
          <w:sz w:val="28"/>
        </w:rPr>
        <w:t>De Magnete, Magneticisque Corporibus, et de Magno Magnete Tellure,</w:t>
      </w:r>
      <w:r w:rsidR="004905DF" w:rsidRPr="00597048">
        <w:rPr>
          <w:rFonts w:ascii="Calibri Light" w:hAnsi="Calibri Light"/>
          <w:sz w:val="28"/>
        </w:rPr>
        <w:t xml:space="preserve"> “On the Magnet, Magnetic Bodies, and the Great Magnet of the Earth,”] by the English physician William Gilbert [1540-1603]</w:t>
      </w:r>
    </w:p>
    <w:p w14:paraId="7DDCCF85" w14:textId="77777777" w:rsidR="002D7B2B" w:rsidRPr="00597048" w:rsidRDefault="002D7B2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1603</w:t>
      </w:r>
      <w:r w:rsidRPr="00597048">
        <w:rPr>
          <w:rFonts w:ascii="Calibri Light" w:hAnsi="Calibri Light"/>
          <w:sz w:val="28"/>
        </w:rPr>
        <w:tab/>
        <w:t>Founding of the Accademia dei Lincei in Rome</w:t>
      </w:r>
    </w:p>
    <w:p w14:paraId="1B120C2B" w14:textId="77777777" w:rsidR="007A7179" w:rsidRPr="00597048" w:rsidRDefault="007A717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1605</w:t>
      </w:r>
      <w:r w:rsidRPr="00597048">
        <w:rPr>
          <w:rFonts w:ascii="Calibri Light" w:hAnsi="Calibri Light"/>
          <w:sz w:val="28"/>
        </w:rPr>
        <w:tab/>
        <w:t xml:space="preserve">Publication of </w:t>
      </w:r>
      <w:r w:rsidRPr="00597048">
        <w:rPr>
          <w:rFonts w:ascii="Calibri Light" w:hAnsi="Calibri Light"/>
          <w:iCs/>
          <w:sz w:val="28"/>
        </w:rPr>
        <w:t xml:space="preserve">Advancement of Learning </w:t>
      </w:r>
      <w:r w:rsidR="00731E6C" w:rsidRPr="00597048">
        <w:rPr>
          <w:rFonts w:ascii="Calibri Light" w:hAnsi="Calibri Light"/>
          <w:sz w:val="28"/>
        </w:rPr>
        <w:t>by Francis Bacon [1561-1626</w:t>
      </w:r>
      <w:r w:rsidRPr="00597048">
        <w:rPr>
          <w:rFonts w:ascii="Calibri Light" w:hAnsi="Calibri Light"/>
          <w:sz w:val="28"/>
        </w:rPr>
        <w:t>]</w:t>
      </w:r>
    </w:p>
    <w:p w14:paraId="1E698200" w14:textId="77777777" w:rsidR="007A7179" w:rsidRPr="00597048" w:rsidRDefault="007A717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1609</w:t>
      </w:r>
      <w:r w:rsidRPr="00597048">
        <w:rPr>
          <w:rFonts w:ascii="Calibri Light" w:hAnsi="Calibri Light"/>
          <w:sz w:val="28"/>
        </w:rPr>
        <w:tab/>
        <w:t xml:space="preserve">Publication of </w:t>
      </w:r>
      <w:r w:rsidRPr="00597048">
        <w:rPr>
          <w:rFonts w:ascii="Calibri Light" w:hAnsi="Calibri Light"/>
          <w:iCs/>
          <w:sz w:val="28"/>
        </w:rPr>
        <w:t xml:space="preserve">Astronomia Nova </w:t>
      </w:r>
      <w:r w:rsidRPr="00597048">
        <w:rPr>
          <w:rFonts w:ascii="Calibri Light" w:hAnsi="Calibri Light"/>
          <w:sz w:val="28"/>
        </w:rPr>
        <w:t>by Johannes Kepler [1571-1630,] containing his statement of the first two laws of planetary motion</w:t>
      </w:r>
    </w:p>
    <w:p w14:paraId="50ACEC34" w14:textId="77777777" w:rsidR="00731E6C" w:rsidRPr="00597048" w:rsidRDefault="00731E6C"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1610</w:t>
      </w:r>
      <w:r w:rsidRPr="00597048">
        <w:rPr>
          <w:rFonts w:ascii="Calibri Light" w:hAnsi="Calibri Light"/>
          <w:sz w:val="28"/>
        </w:rPr>
        <w:tab/>
        <w:t xml:space="preserve">Publication of </w:t>
      </w:r>
      <w:r w:rsidRPr="00597048">
        <w:rPr>
          <w:rFonts w:ascii="Calibri Light" w:hAnsi="Calibri Light"/>
          <w:iCs/>
          <w:sz w:val="28"/>
        </w:rPr>
        <w:t xml:space="preserve">Sidereal Messenger </w:t>
      </w:r>
      <w:r w:rsidRPr="00597048">
        <w:rPr>
          <w:rFonts w:ascii="Calibri Light" w:hAnsi="Calibri Light"/>
          <w:sz w:val="28"/>
        </w:rPr>
        <w:t>by Galileo Galilei [1564-1642</w:t>
      </w:r>
      <w:r w:rsidR="00251544" w:rsidRPr="00597048">
        <w:rPr>
          <w:rFonts w:ascii="Calibri Light" w:hAnsi="Calibri Light"/>
          <w:sz w:val="28"/>
        </w:rPr>
        <w:t>,] describing his telescopic observations of the heavens</w:t>
      </w:r>
    </w:p>
    <w:p w14:paraId="14EE5532" w14:textId="77777777" w:rsidR="00251544" w:rsidRPr="00597048" w:rsidRDefault="0025154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1619</w:t>
      </w:r>
      <w:r w:rsidRPr="00597048">
        <w:rPr>
          <w:rFonts w:ascii="Calibri Light" w:hAnsi="Calibri Light"/>
          <w:sz w:val="28"/>
        </w:rPr>
        <w:tab/>
        <w:t xml:space="preserve">Publication of Kepler’s </w:t>
      </w:r>
      <w:r w:rsidRPr="00597048">
        <w:rPr>
          <w:rFonts w:ascii="Calibri Light" w:hAnsi="Calibri Light"/>
          <w:iCs/>
          <w:sz w:val="28"/>
        </w:rPr>
        <w:t xml:space="preserve">Harmonia Mundia, </w:t>
      </w:r>
      <w:r w:rsidRPr="00597048">
        <w:rPr>
          <w:rFonts w:ascii="Calibri Light" w:hAnsi="Calibri Light"/>
          <w:sz w:val="28"/>
        </w:rPr>
        <w:t xml:space="preserve">announcing </w:t>
      </w:r>
      <w:r w:rsidR="00981808" w:rsidRPr="00597048">
        <w:rPr>
          <w:rFonts w:ascii="Calibri Light" w:hAnsi="Calibri Light"/>
          <w:sz w:val="28"/>
        </w:rPr>
        <w:t>his</w:t>
      </w:r>
      <w:r w:rsidRPr="00597048">
        <w:rPr>
          <w:rFonts w:ascii="Calibri Light" w:hAnsi="Calibri Light"/>
          <w:sz w:val="28"/>
        </w:rPr>
        <w:t xml:space="preserve"> discovery of the third law of planetary motion</w:t>
      </w:r>
    </w:p>
    <w:p w14:paraId="16470B86" w14:textId="77777777" w:rsidR="00416D2E" w:rsidRPr="00597048" w:rsidRDefault="00416D2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1628</w:t>
      </w:r>
      <w:r w:rsidRPr="00597048">
        <w:rPr>
          <w:rFonts w:ascii="Calibri Light" w:hAnsi="Calibri Light"/>
          <w:sz w:val="28"/>
        </w:rPr>
        <w:tab/>
        <w:t xml:space="preserve">Publication of </w:t>
      </w:r>
      <w:r w:rsidRPr="00597048">
        <w:rPr>
          <w:rFonts w:ascii="Calibri Light" w:hAnsi="Calibri Light"/>
          <w:iCs/>
          <w:sz w:val="28"/>
        </w:rPr>
        <w:t xml:space="preserve">On the Motion of the Heart and Blood in Animals </w:t>
      </w:r>
      <w:r w:rsidRPr="00597048">
        <w:rPr>
          <w:rFonts w:ascii="Calibri Light" w:hAnsi="Calibri Light"/>
          <w:sz w:val="28"/>
        </w:rPr>
        <w:t>by</w:t>
      </w:r>
      <w:r w:rsidR="00B26D67" w:rsidRPr="00597048">
        <w:rPr>
          <w:rFonts w:ascii="Calibri Light" w:hAnsi="Calibri Light"/>
          <w:sz w:val="28"/>
        </w:rPr>
        <w:t xml:space="preserve"> the English physician</w:t>
      </w:r>
      <w:r w:rsidRPr="00597048">
        <w:rPr>
          <w:rFonts w:ascii="Calibri Light" w:hAnsi="Calibri Light"/>
          <w:sz w:val="28"/>
        </w:rPr>
        <w:t xml:space="preserve"> William Harvey [1578-1657]</w:t>
      </w:r>
    </w:p>
    <w:p w14:paraId="3E91DB89" w14:textId="77777777" w:rsidR="00B26D67" w:rsidRPr="00597048" w:rsidRDefault="00B26D6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1632</w:t>
      </w:r>
      <w:r w:rsidRPr="00597048">
        <w:rPr>
          <w:rFonts w:ascii="Calibri Light" w:hAnsi="Calibri Light"/>
          <w:sz w:val="28"/>
        </w:rPr>
        <w:tab/>
        <w:t xml:space="preserve">Publication of Galileo’s </w:t>
      </w:r>
      <w:r w:rsidRPr="00597048">
        <w:rPr>
          <w:rFonts w:ascii="Calibri Light" w:hAnsi="Calibri Light"/>
          <w:iCs/>
          <w:sz w:val="28"/>
        </w:rPr>
        <w:t>Two Chief Systems of the World</w:t>
      </w:r>
      <w:r w:rsidR="00EC3210" w:rsidRPr="00597048">
        <w:rPr>
          <w:rFonts w:ascii="Calibri Light" w:hAnsi="Calibri Light"/>
          <w:iCs/>
          <w:sz w:val="28"/>
        </w:rPr>
        <w:t xml:space="preserve">, </w:t>
      </w:r>
      <w:r w:rsidR="00EC3210" w:rsidRPr="00597048">
        <w:rPr>
          <w:rFonts w:ascii="Calibri Light" w:hAnsi="Calibri Light"/>
          <w:sz w:val="28"/>
        </w:rPr>
        <w:t>in which Galileo argued [his conviction] for the Copernican system over the Ptolemaic and which resulted in a case being brought against him by the Inquisition</w:t>
      </w:r>
    </w:p>
    <w:p w14:paraId="7C9FF806" w14:textId="77777777" w:rsidR="00734708" w:rsidRPr="00597048" w:rsidRDefault="00734708"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1637</w:t>
      </w:r>
      <w:r w:rsidRPr="00597048">
        <w:rPr>
          <w:rFonts w:ascii="Calibri Light" w:hAnsi="Calibri Light"/>
          <w:sz w:val="28"/>
        </w:rPr>
        <w:tab/>
        <w:t xml:space="preserve">Publication of the </w:t>
      </w:r>
      <w:r w:rsidRPr="00597048">
        <w:rPr>
          <w:rFonts w:ascii="Calibri Light" w:hAnsi="Calibri Light"/>
          <w:iCs/>
          <w:sz w:val="28"/>
        </w:rPr>
        <w:t xml:space="preserve">Discourse on Method </w:t>
      </w:r>
      <w:r w:rsidRPr="00597048">
        <w:rPr>
          <w:rFonts w:ascii="Calibri Light" w:hAnsi="Calibri Light"/>
          <w:sz w:val="28"/>
        </w:rPr>
        <w:t>by René Descartes [1596-1650]</w:t>
      </w:r>
    </w:p>
    <w:p w14:paraId="1FFAF58B" w14:textId="77777777" w:rsidR="00734708" w:rsidRPr="00597048" w:rsidRDefault="004934D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1638</w:t>
      </w:r>
      <w:r w:rsidRPr="00597048">
        <w:rPr>
          <w:rFonts w:ascii="Calibri Light" w:hAnsi="Calibri Light"/>
          <w:sz w:val="28"/>
        </w:rPr>
        <w:tab/>
        <w:t xml:space="preserve">Publication of Galileo’s </w:t>
      </w:r>
      <w:r w:rsidRPr="00597048">
        <w:rPr>
          <w:rFonts w:ascii="Calibri Light" w:hAnsi="Calibri Light"/>
          <w:iCs/>
          <w:sz w:val="28"/>
        </w:rPr>
        <w:t>Discourses and Demonstrations Concerning Two New Sciences</w:t>
      </w:r>
      <w:r w:rsidR="0056782B" w:rsidRPr="00597048">
        <w:rPr>
          <w:rFonts w:ascii="Calibri Light" w:hAnsi="Calibri Light"/>
          <w:iCs/>
          <w:sz w:val="28"/>
        </w:rPr>
        <w:t xml:space="preserve">, </w:t>
      </w:r>
      <w:r w:rsidR="0056782B" w:rsidRPr="00597048">
        <w:rPr>
          <w:rFonts w:ascii="Calibri Light" w:hAnsi="Calibri Light"/>
          <w:sz w:val="28"/>
        </w:rPr>
        <w:t>in which he formulated an early and insightful though erroneous theory of solid mechanics [the bending and breaking of beams] and a theory with experiment of motion under uniform acceleration and of the pendulum which though limited to simple motions and dynamically incomplete was an important precursor to the work of Newton</w:t>
      </w:r>
    </w:p>
    <w:p w14:paraId="79AA969B" w14:textId="77777777" w:rsidR="00BF3C48" w:rsidRPr="00597048" w:rsidRDefault="00BF3C48"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427F09" w:rsidRPr="00597048">
        <w:rPr>
          <w:rFonts w:ascii="Calibri Light" w:hAnsi="Calibri Light"/>
          <w:sz w:val="28"/>
        </w:rPr>
        <w:t>1647</w:t>
      </w:r>
      <w:r w:rsidR="00427F09" w:rsidRPr="00597048">
        <w:rPr>
          <w:rFonts w:ascii="Calibri Light" w:hAnsi="Calibri Light"/>
          <w:sz w:val="28"/>
        </w:rPr>
        <w:tab/>
        <w:t>Revival of the ancient Epicurean atomic philosophy by Pierre Gassendi [1592-1655]</w:t>
      </w:r>
    </w:p>
    <w:p w14:paraId="2060B298" w14:textId="77777777" w:rsidR="00427F09" w:rsidRPr="00597048" w:rsidRDefault="00427F0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1657</w:t>
      </w:r>
      <w:r w:rsidRPr="00597048">
        <w:rPr>
          <w:rFonts w:ascii="Calibri Light" w:hAnsi="Calibri Light"/>
          <w:sz w:val="28"/>
        </w:rPr>
        <w:tab/>
        <w:t>Founding of the Accademia del Cimento in Florence</w:t>
      </w:r>
    </w:p>
    <w:p w14:paraId="38B0357B" w14:textId="77777777" w:rsidR="0056782B" w:rsidRPr="00597048" w:rsidRDefault="0056782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1660</w:t>
      </w:r>
      <w:r w:rsidRPr="00597048">
        <w:rPr>
          <w:rFonts w:ascii="Calibri Light" w:hAnsi="Calibri Light"/>
          <w:sz w:val="28"/>
        </w:rPr>
        <w:tab/>
        <w:t xml:space="preserve">Publication of </w:t>
      </w:r>
      <w:r w:rsidRPr="00597048">
        <w:rPr>
          <w:rFonts w:ascii="Calibri Light" w:hAnsi="Calibri Light"/>
          <w:iCs/>
          <w:sz w:val="28"/>
        </w:rPr>
        <w:t xml:space="preserve">New Experiments of Physico-Mechanical Touching the Spring of Air </w:t>
      </w:r>
      <w:r w:rsidRPr="00597048">
        <w:rPr>
          <w:rFonts w:ascii="Calibri Light" w:hAnsi="Calibri Light"/>
          <w:sz w:val="28"/>
        </w:rPr>
        <w:t>by</w:t>
      </w:r>
      <w:r w:rsidR="00BF3C48" w:rsidRPr="00597048">
        <w:rPr>
          <w:rFonts w:ascii="Calibri Light" w:hAnsi="Calibri Light"/>
          <w:sz w:val="28"/>
        </w:rPr>
        <w:t xml:space="preserve"> the Anglo-Irish chemist and natural philosopher</w:t>
      </w:r>
      <w:r w:rsidRPr="00597048">
        <w:rPr>
          <w:rFonts w:ascii="Calibri Light" w:hAnsi="Calibri Light"/>
          <w:sz w:val="28"/>
        </w:rPr>
        <w:t xml:space="preserve"> Robert Boyle [1627-1691]</w:t>
      </w:r>
    </w:p>
    <w:p w14:paraId="5B00755E" w14:textId="77777777" w:rsidR="00B26D67" w:rsidRPr="00597048" w:rsidRDefault="00EC3210"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427F09" w:rsidRPr="00597048">
        <w:rPr>
          <w:rFonts w:ascii="Calibri Light" w:hAnsi="Calibri Light"/>
          <w:sz w:val="28"/>
        </w:rPr>
        <w:t>1662</w:t>
      </w:r>
      <w:r w:rsidR="00427F09" w:rsidRPr="00597048">
        <w:rPr>
          <w:rFonts w:ascii="Calibri Light" w:hAnsi="Calibri Light"/>
          <w:sz w:val="28"/>
        </w:rPr>
        <w:tab/>
        <w:t>Founding of the Royal Society of London</w:t>
      </w:r>
    </w:p>
    <w:p w14:paraId="3BA36E24" w14:textId="77777777" w:rsidR="00427F09" w:rsidRPr="00597048" w:rsidRDefault="00427F0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1666</w:t>
      </w:r>
      <w:r w:rsidRPr="00597048">
        <w:rPr>
          <w:rFonts w:ascii="Calibri Light" w:hAnsi="Calibri Light"/>
          <w:sz w:val="28"/>
        </w:rPr>
        <w:tab/>
        <w:t>Founding of the French Academy of Science</w:t>
      </w:r>
    </w:p>
    <w:p w14:paraId="07C53080" w14:textId="77777777" w:rsidR="00427F09" w:rsidRPr="00597048" w:rsidRDefault="00427F0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1676</w:t>
      </w:r>
      <w:r w:rsidRPr="00597048">
        <w:rPr>
          <w:rFonts w:ascii="Calibri Light" w:hAnsi="Calibri Light"/>
          <w:sz w:val="28"/>
        </w:rPr>
        <w:tab/>
        <w:t>Determination of the finite velocity of light by the Danish astronomer Oleg Roemer [1644-1710]</w:t>
      </w:r>
    </w:p>
    <w:p w14:paraId="32E254AD" w14:textId="77777777" w:rsidR="00427F09" w:rsidRPr="00597048" w:rsidRDefault="004F0D3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1677</w:t>
      </w:r>
      <w:r w:rsidRPr="00597048">
        <w:rPr>
          <w:rFonts w:ascii="Calibri Light" w:hAnsi="Calibri Light"/>
          <w:sz w:val="28"/>
        </w:rPr>
        <w:tab/>
        <w:t>Discovery with the microscope of the existence of male spermatozoa by Anton von Leeuwenhoek [1632-1695]</w:t>
      </w:r>
    </w:p>
    <w:p w14:paraId="2FD730D6" w14:textId="77777777" w:rsidR="00427F09" w:rsidRPr="00597048" w:rsidRDefault="00427F0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1678</w:t>
      </w:r>
      <w:r w:rsidRPr="00597048">
        <w:rPr>
          <w:rFonts w:ascii="Calibri Light" w:hAnsi="Calibri Light"/>
          <w:sz w:val="28"/>
        </w:rPr>
        <w:tab/>
        <w:t xml:space="preserve">A wave theory of light proposed by Christian Huygens [1629-1695,] subsequently developed systematically in his </w:t>
      </w:r>
      <w:r w:rsidRPr="00597048">
        <w:rPr>
          <w:rFonts w:ascii="Calibri Light" w:hAnsi="Calibri Light"/>
          <w:iCs/>
          <w:sz w:val="28"/>
        </w:rPr>
        <w:t xml:space="preserve">Treatise on Light </w:t>
      </w:r>
      <w:r w:rsidRPr="00597048">
        <w:rPr>
          <w:rFonts w:ascii="Calibri Light" w:hAnsi="Calibri Light"/>
          <w:sz w:val="28"/>
        </w:rPr>
        <w:t>[1690]</w:t>
      </w:r>
    </w:p>
    <w:p w14:paraId="6D796039" w14:textId="77777777" w:rsidR="004F0D39" w:rsidRPr="00597048" w:rsidRDefault="004F0D3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1687</w:t>
      </w:r>
      <w:r w:rsidRPr="00597048">
        <w:rPr>
          <w:rFonts w:ascii="Calibri Light" w:hAnsi="Calibri Light"/>
          <w:sz w:val="28"/>
        </w:rPr>
        <w:tab/>
        <w:t xml:space="preserve">Publication of </w:t>
      </w:r>
      <w:r w:rsidRPr="00597048">
        <w:rPr>
          <w:rFonts w:ascii="Calibri Light" w:hAnsi="Calibri Light"/>
          <w:iCs/>
          <w:sz w:val="28"/>
        </w:rPr>
        <w:t xml:space="preserve">Principia Mathematica Philosophiae Naturalis </w:t>
      </w:r>
      <w:r w:rsidRPr="00597048">
        <w:rPr>
          <w:rFonts w:ascii="Calibri Light" w:hAnsi="Calibri Light"/>
          <w:sz w:val="28"/>
        </w:rPr>
        <w:t>by Isaac Newton [1642-1727]</w:t>
      </w:r>
    </w:p>
    <w:p w14:paraId="646D6CC8" w14:textId="77777777" w:rsidR="00427F09" w:rsidRPr="00597048" w:rsidRDefault="004F0D3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1704</w:t>
      </w:r>
      <w:r w:rsidRPr="00597048">
        <w:rPr>
          <w:rFonts w:ascii="Calibri Light" w:hAnsi="Calibri Light"/>
          <w:sz w:val="28"/>
        </w:rPr>
        <w:tab/>
        <w:t xml:space="preserve">Publication of Newton’s </w:t>
      </w:r>
      <w:r w:rsidRPr="00597048">
        <w:rPr>
          <w:rFonts w:ascii="Calibri Light" w:hAnsi="Calibri Light"/>
          <w:iCs/>
          <w:sz w:val="28"/>
        </w:rPr>
        <w:t xml:space="preserve">Opticks, </w:t>
      </w:r>
      <w:r w:rsidRPr="00597048">
        <w:rPr>
          <w:rFonts w:ascii="Calibri Light" w:hAnsi="Calibri Light"/>
          <w:sz w:val="28"/>
        </w:rPr>
        <w:t>some of whose basic ideas had been communicated to the Royal Society in 1672</w:t>
      </w:r>
    </w:p>
    <w:p w14:paraId="54F31B15" w14:textId="77777777" w:rsidR="004F0D39" w:rsidRPr="00597048" w:rsidRDefault="004F0D3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1789</w:t>
      </w:r>
      <w:r w:rsidRPr="00597048">
        <w:rPr>
          <w:rFonts w:ascii="Calibri Light" w:hAnsi="Calibri Light"/>
          <w:sz w:val="28"/>
        </w:rPr>
        <w:tab/>
        <w:t xml:space="preserve">Publication of </w:t>
      </w:r>
      <w:r w:rsidRPr="00597048">
        <w:rPr>
          <w:rFonts w:ascii="Calibri Light" w:hAnsi="Calibri Light"/>
          <w:iCs/>
          <w:sz w:val="28"/>
        </w:rPr>
        <w:t xml:space="preserve">Traité Elémentaire de Chimie </w:t>
      </w:r>
      <w:r w:rsidRPr="00597048">
        <w:rPr>
          <w:rFonts w:ascii="Calibri Light" w:hAnsi="Calibri Light"/>
          <w:sz w:val="28"/>
        </w:rPr>
        <w:t>by Antoine Lavoisier [1743-1794]</w:t>
      </w:r>
    </w:p>
    <w:p w14:paraId="0D62DA16" w14:textId="77777777" w:rsidR="005221AC" w:rsidRPr="00597048" w:rsidRDefault="005221AC" w:rsidP="0074788F">
      <w:pPr>
        <w:pStyle w:val="Heading4"/>
        <w:rPr>
          <w:rFonts w:ascii="Calibri Light" w:hAnsi="Calibri Light"/>
          <w:i w:val="0"/>
          <w:sz w:val="28"/>
        </w:rPr>
      </w:pPr>
      <w:bookmarkStart w:id="119" w:name="_Toc98415318"/>
      <w:r w:rsidRPr="00597048">
        <w:rPr>
          <w:rFonts w:ascii="Calibri Light" w:hAnsi="Calibri Light"/>
          <w:i w:val="0"/>
          <w:sz w:val="28"/>
        </w:rPr>
        <w:t>Society and Politics</w:t>
      </w:r>
      <w:bookmarkEnd w:id="119"/>
    </w:p>
    <w:p w14:paraId="24552F39" w14:textId="77777777" w:rsidR="005221AC" w:rsidRPr="00597048" w:rsidRDefault="005221AC"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1713-1715</w:t>
      </w:r>
      <w:r w:rsidRPr="00597048">
        <w:rPr>
          <w:rFonts w:ascii="Calibri Light" w:hAnsi="Calibri Light"/>
          <w:sz w:val="28"/>
        </w:rPr>
        <w:tab/>
        <w:t>Peace of Utrecht; death of Louis XIV; Vanbrugh’s Blenheim Palace completed</w:t>
      </w:r>
    </w:p>
    <w:p w14:paraId="73015E24" w14:textId="77777777" w:rsidR="000C1EBB" w:rsidRPr="00597048" w:rsidRDefault="000C1EB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1721</w:t>
      </w:r>
      <w:r w:rsidRPr="00597048">
        <w:rPr>
          <w:rFonts w:ascii="Calibri Light" w:hAnsi="Calibri Light"/>
          <w:sz w:val="28"/>
        </w:rPr>
        <w:tab/>
        <w:t xml:space="preserve">Bach’s Brandenburg Concertos completed; Montesquieu’s </w:t>
      </w:r>
      <w:r w:rsidRPr="00597048">
        <w:rPr>
          <w:rFonts w:ascii="Calibri Light" w:hAnsi="Calibri Light"/>
          <w:iCs/>
          <w:sz w:val="28"/>
        </w:rPr>
        <w:t>Persian Letters</w:t>
      </w:r>
    </w:p>
    <w:p w14:paraId="16859360" w14:textId="77777777" w:rsidR="000C1EBB" w:rsidRPr="00597048" w:rsidRDefault="000C1EB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1724</w:t>
      </w:r>
      <w:r w:rsidRPr="00597048">
        <w:rPr>
          <w:rFonts w:ascii="Calibri Light" w:hAnsi="Calibri Light"/>
          <w:sz w:val="28"/>
        </w:rPr>
        <w:tab/>
        <w:t>Fahrenheit’s thermometer devised</w:t>
      </w:r>
    </w:p>
    <w:p w14:paraId="1D738CF0" w14:textId="77777777" w:rsidR="000C1EBB" w:rsidRPr="00597048" w:rsidRDefault="000C1EB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1734</w:t>
      </w:r>
      <w:r w:rsidRPr="00597048">
        <w:rPr>
          <w:rFonts w:ascii="Calibri Light" w:hAnsi="Calibri Light"/>
          <w:sz w:val="28"/>
        </w:rPr>
        <w:tab/>
        <w:t xml:space="preserve">Voltaire’s </w:t>
      </w:r>
      <w:r w:rsidRPr="00597048">
        <w:rPr>
          <w:rFonts w:ascii="Calibri Light" w:hAnsi="Calibri Light"/>
          <w:iCs/>
          <w:sz w:val="28"/>
        </w:rPr>
        <w:t>Philosophical Letters on the English</w:t>
      </w:r>
    </w:p>
    <w:p w14:paraId="74F29C77" w14:textId="77777777" w:rsidR="000C1EBB" w:rsidRPr="00597048" w:rsidRDefault="000C1EB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1748</w:t>
      </w:r>
      <w:r w:rsidRPr="00597048">
        <w:rPr>
          <w:rFonts w:ascii="Calibri Light" w:hAnsi="Calibri Light"/>
          <w:sz w:val="28"/>
        </w:rPr>
        <w:tab/>
        <w:t xml:space="preserve">Montesquieu’s </w:t>
      </w:r>
      <w:r w:rsidRPr="00597048">
        <w:rPr>
          <w:rFonts w:ascii="Calibri Light" w:hAnsi="Calibri Light"/>
          <w:iCs/>
          <w:sz w:val="28"/>
        </w:rPr>
        <w:t>Esprit des Lois</w:t>
      </w:r>
    </w:p>
    <w:p w14:paraId="1A6973CC" w14:textId="77777777" w:rsidR="000C1EBB" w:rsidRPr="00597048" w:rsidRDefault="00A207B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1750</w:t>
      </w:r>
      <w:r w:rsidRPr="00597048">
        <w:rPr>
          <w:rFonts w:ascii="Calibri Light" w:hAnsi="Calibri Light"/>
          <w:sz w:val="28"/>
        </w:rPr>
        <w:tab/>
        <w:t xml:space="preserve">The </w:t>
      </w:r>
      <w:r w:rsidRPr="00597048">
        <w:rPr>
          <w:rFonts w:ascii="Calibri Light" w:hAnsi="Calibri Light"/>
          <w:iCs/>
          <w:sz w:val="28"/>
        </w:rPr>
        <w:t xml:space="preserve">Encyclopédie </w:t>
      </w:r>
      <w:r w:rsidRPr="00597048">
        <w:rPr>
          <w:rFonts w:ascii="Calibri Light" w:hAnsi="Calibri Light"/>
          <w:sz w:val="28"/>
        </w:rPr>
        <w:t>begun; the Diplomatic Revolution</w:t>
      </w:r>
    </w:p>
    <w:p w14:paraId="5A8C289B" w14:textId="77777777" w:rsidR="00A207B6" w:rsidRPr="00597048" w:rsidRDefault="00A207B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1752</w:t>
      </w:r>
      <w:r w:rsidRPr="00597048">
        <w:rPr>
          <w:rFonts w:ascii="Calibri Light" w:hAnsi="Calibri Light"/>
          <w:sz w:val="28"/>
        </w:rPr>
        <w:tab/>
        <w:t>Franklin shows that lightning is electricity</w:t>
      </w:r>
    </w:p>
    <w:p w14:paraId="4DFEB7CC" w14:textId="77777777" w:rsidR="00A207B6" w:rsidRPr="00597048" w:rsidRDefault="00A207B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1756-1763</w:t>
      </w:r>
      <w:r w:rsidRPr="00597048">
        <w:rPr>
          <w:rFonts w:ascii="Calibri Light" w:hAnsi="Calibri Light"/>
          <w:sz w:val="28"/>
        </w:rPr>
        <w:tab/>
        <w:t>Seven Years’ War</w:t>
      </w:r>
    </w:p>
    <w:p w14:paraId="3FDDDFC1" w14:textId="77777777" w:rsidR="00A207B6" w:rsidRPr="00597048" w:rsidRDefault="00A207B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1762</w:t>
      </w:r>
      <w:r w:rsidRPr="00597048">
        <w:rPr>
          <w:rFonts w:ascii="Calibri Light" w:hAnsi="Calibri Light"/>
          <w:sz w:val="28"/>
        </w:rPr>
        <w:tab/>
        <w:t xml:space="preserve">Rousseau’s </w:t>
      </w:r>
      <w:r w:rsidRPr="00597048">
        <w:rPr>
          <w:rFonts w:ascii="Calibri Light" w:hAnsi="Calibri Light"/>
          <w:iCs/>
          <w:sz w:val="28"/>
        </w:rPr>
        <w:t>Social Contract</w:t>
      </w:r>
    </w:p>
    <w:p w14:paraId="3DDDD65D" w14:textId="77777777" w:rsidR="00A207B6" w:rsidRPr="00597048" w:rsidRDefault="00A207B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1764</w:t>
      </w:r>
      <w:r w:rsidRPr="00597048">
        <w:rPr>
          <w:rFonts w:ascii="Calibri Light" w:hAnsi="Calibri Light"/>
          <w:sz w:val="28"/>
        </w:rPr>
        <w:tab/>
      </w:r>
      <w:r w:rsidR="00DA2971" w:rsidRPr="00597048">
        <w:rPr>
          <w:rFonts w:ascii="Calibri Light" w:hAnsi="Calibri Light"/>
          <w:sz w:val="28"/>
        </w:rPr>
        <w:t xml:space="preserve">The Italian criminologist </w:t>
      </w:r>
      <w:r w:rsidRPr="00597048">
        <w:rPr>
          <w:rFonts w:ascii="Calibri Light" w:hAnsi="Calibri Light"/>
          <w:sz w:val="28"/>
        </w:rPr>
        <w:t xml:space="preserve">Beccaria’s </w:t>
      </w:r>
      <w:r w:rsidRPr="00597048">
        <w:rPr>
          <w:rFonts w:ascii="Calibri Light" w:hAnsi="Calibri Light"/>
          <w:iCs/>
          <w:sz w:val="28"/>
        </w:rPr>
        <w:t>On Crimes and Punishments</w:t>
      </w:r>
      <w:r w:rsidR="00DA2971" w:rsidRPr="00597048">
        <w:rPr>
          <w:rFonts w:ascii="Calibri Light" w:hAnsi="Calibri Light"/>
          <w:iCs/>
          <w:sz w:val="28"/>
        </w:rPr>
        <w:t xml:space="preserve">, </w:t>
      </w:r>
      <w:r w:rsidR="00DA2971" w:rsidRPr="00597048">
        <w:rPr>
          <w:rFonts w:ascii="Calibri Light" w:hAnsi="Calibri Light"/>
          <w:sz w:val="28"/>
        </w:rPr>
        <w:t>a celebrated volume on the reform of criminal justice</w:t>
      </w:r>
    </w:p>
    <w:p w14:paraId="0275932B" w14:textId="77777777" w:rsidR="00EF20CE" w:rsidRPr="00597048" w:rsidRDefault="00EF20C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1765-1790</w:t>
      </w:r>
      <w:r w:rsidRPr="00597048">
        <w:rPr>
          <w:rFonts w:ascii="Calibri Light" w:hAnsi="Calibri Light"/>
          <w:sz w:val="28"/>
        </w:rPr>
        <w:tab/>
        <w:t>Enlightened despots in Austria, Germany, Spain, Portugal, and France</w:t>
      </w:r>
    </w:p>
    <w:p w14:paraId="739B82E1" w14:textId="77777777" w:rsidR="00EF20CE" w:rsidRPr="00597048" w:rsidRDefault="00EF20C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1776</w:t>
      </w:r>
      <w:r w:rsidRPr="00597048">
        <w:rPr>
          <w:rFonts w:ascii="Calibri Light" w:hAnsi="Calibri Light"/>
          <w:sz w:val="28"/>
        </w:rPr>
        <w:tab/>
        <w:t xml:space="preserve">Adam Smith’s </w:t>
      </w:r>
      <w:r w:rsidRPr="00597048">
        <w:rPr>
          <w:rFonts w:ascii="Calibri Light" w:hAnsi="Calibri Light"/>
          <w:iCs/>
          <w:sz w:val="28"/>
        </w:rPr>
        <w:t xml:space="preserve">Wealth of Nations; </w:t>
      </w:r>
      <w:r w:rsidRPr="00597048">
        <w:rPr>
          <w:rFonts w:ascii="Calibri Light" w:hAnsi="Calibri Light"/>
          <w:sz w:val="28"/>
        </w:rPr>
        <w:t>American Declaration of Independence</w:t>
      </w:r>
    </w:p>
    <w:p w14:paraId="2FF8DCAA" w14:textId="77777777" w:rsidR="00A207B6" w:rsidRPr="00597048" w:rsidRDefault="00EF20C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1778</w:t>
      </w:r>
      <w:r w:rsidRPr="00597048">
        <w:rPr>
          <w:rFonts w:ascii="Calibri Light" w:hAnsi="Calibri Light"/>
          <w:sz w:val="28"/>
        </w:rPr>
        <w:tab/>
      </w:r>
      <w:r w:rsidR="002F2246" w:rsidRPr="00597048">
        <w:rPr>
          <w:rFonts w:ascii="Calibri Light" w:hAnsi="Calibri Light"/>
          <w:sz w:val="28"/>
        </w:rPr>
        <w:t xml:space="preserve">Pierre Augustin Caron de </w:t>
      </w:r>
      <w:r w:rsidRPr="00597048">
        <w:rPr>
          <w:rFonts w:ascii="Calibri Light" w:hAnsi="Calibri Light"/>
          <w:sz w:val="28"/>
        </w:rPr>
        <w:t>Beaumarchais’ “private fleet” mustered I aid of rebelling Americans</w:t>
      </w:r>
    </w:p>
    <w:p w14:paraId="793637F3" w14:textId="77777777" w:rsidR="00EF20CE" w:rsidRPr="00597048" w:rsidRDefault="00EF20C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1783</w:t>
      </w:r>
      <w:r w:rsidRPr="00597048">
        <w:rPr>
          <w:rFonts w:ascii="Calibri Light" w:hAnsi="Calibri Light"/>
          <w:sz w:val="28"/>
        </w:rPr>
        <w:tab/>
        <w:t xml:space="preserve">Beaumarchais’ </w:t>
      </w:r>
      <w:r w:rsidRPr="00597048">
        <w:rPr>
          <w:rFonts w:ascii="Calibri Light" w:hAnsi="Calibri Light"/>
          <w:iCs/>
          <w:sz w:val="28"/>
        </w:rPr>
        <w:t>Marriage of Figaro</w:t>
      </w:r>
    </w:p>
    <w:p w14:paraId="300D6F72" w14:textId="77777777" w:rsidR="00EF20CE" w:rsidRPr="00597048" w:rsidRDefault="00EF20C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1787-1788</w:t>
      </w:r>
      <w:r w:rsidRPr="00597048">
        <w:rPr>
          <w:rFonts w:ascii="Calibri Light" w:hAnsi="Calibri Light"/>
          <w:sz w:val="28"/>
        </w:rPr>
        <w:tab/>
        <w:t xml:space="preserve">Assembly of Notables; censorship lifted; </w:t>
      </w:r>
      <w:r w:rsidR="002F2246" w:rsidRPr="00597048">
        <w:rPr>
          <w:rFonts w:ascii="Calibri Light" w:hAnsi="Calibri Light"/>
          <w:sz w:val="28"/>
        </w:rPr>
        <w:t xml:space="preserve">Emmanuel-Joseph </w:t>
      </w:r>
      <w:r w:rsidRPr="00597048">
        <w:rPr>
          <w:rFonts w:ascii="Calibri Light" w:hAnsi="Calibri Light"/>
          <w:sz w:val="28"/>
        </w:rPr>
        <w:t>Siey</w:t>
      </w:r>
      <w:r w:rsidR="001735A2" w:rsidRPr="00597048">
        <w:rPr>
          <w:rFonts w:ascii="Calibri Light" w:hAnsi="Calibri Light"/>
          <w:sz w:val="28"/>
        </w:rPr>
        <w:t>è</w:t>
      </w:r>
      <w:r w:rsidRPr="00597048">
        <w:rPr>
          <w:rFonts w:ascii="Calibri Light" w:hAnsi="Calibri Light"/>
          <w:sz w:val="28"/>
        </w:rPr>
        <w:t xml:space="preserve">s’ </w:t>
      </w:r>
      <w:r w:rsidRPr="00597048">
        <w:rPr>
          <w:rFonts w:ascii="Calibri Light" w:hAnsi="Calibri Light"/>
          <w:iCs/>
          <w:sz w:val="28"/>
        </w:rPr>
        <w:t>What Is the Third Estate?</w:t>
      </w:r>
    </w:p>
    <w:p w14:paraId="0E794029" w14:textId="77777777" w:rsidR="00EF20CE" w:rsidRPr="00597048" w:rsidRDefault="001735A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1789</w:t>
      </w:r>
      <w:r w:rsidRPr="00597048">
        <w:rPr>
          <w:rFonts w:ascii="Calibri Light" w:hAnsi="Calibri Light"/>
          <w:sz w:val="28"/>
        </w:rPr>
        <w:tab/>
        <w:t>Outbreak of revolution in France</w:t>
      </w:r>
    </w:p>
    <w:p w14:paraId="5C9F0CE8" w14:textId="77777777" w:rsidR="00F50E9A" w:rsidRPr="00597048" w:rsidRDefault="00F50E9A" w:rsidP="0074788F">
      <w:pPr>
        <w:pStyle w:val="Heading4"/>
        <w:rPr>
          <w:rFonts w:ascii="Calibri Light" w:hAnsi="Calibri Light"/>
          <w:i w:val="0"/>
          <w:sz w:val="28"/>
        </w:rPr>
      </w:pPr>
      <w:bookmarkStart w:id="120" w:name="_Toc98415319"/>
      <w:r w:rsidRPr="00597048">
        <w:rPr>
          <w:rFonts w:ascii="Calibri Light" w:hAnsi="Calibri Light"/>
          <w:i w:val="0"/>
          <w:sz w:val="28"/>
        </w:rPr>
        <w:t>Science versus Theology</w:t>
      </w:r>
      <w:bookmarkEnd w:id="120"/>
    </w:p>
    <w:p w14:paraId="5CBEF9F8" w14:textId="77777777" w:rsidR="00F50E9A" w:rsidRPr="00597048" w:rsidRDefault="00F50E9A"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1687</w:t>
      </w:r>
      <w:r w:rsidRPr="00597048">
        <w:rPr>
          <w:rFonts w:ascii="Calibri Light" w:hAnsi="Calibri Light"/>
          <w:sz w:val="28"/>
        </w:rPr>
        <w:tab/>
        <w:t xml:space="preserve">Newton’s </w:t>
      </w:r>
      <w:r w:rsidRPr="00597048">
        <w:rPr>
          <w:rFonts w:ascii="Calibri Light" w:hAnsi="Calibri Light"/>
          <w:iCs/>
          <w:sz w:val="28"/>
        </w:rPr>
        <w:t>Principia Mathematica</w:t>
      </w:r>
    </w:p>
    <w:p w14:paraId="25888932" w14:textId="77777777" w:rsidR="00F50E9A" w:rsidRPr="00597048" w:rsidRDefault="00F50E9A"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1690</w:t>
      </w:r>
      <w:r w:rsidRPr="00597048">
        <w:rPr>
          <w:rFonts w:ascii="Calibri Light" w:hAnsi="Calibri Light"/>
          <w:sz w:val="28"/>
        </w:rPr>
        <w:tab/>
        <w:t xml:space="preserve">John Locke’s </w:t>
      </w:r>
      <w:r w:rsidRPr="00597048">
        <w:rPr>
          <w:rFonts w:ascii="Calibri Light" w:hAnsi="Calibri Light"/>
          <w:iCs/>
          <w:sz w:val="28"/>
        </w:rPr>
        <w:t>Essay Concerning Human Understanding</w:t>
      </w:r>
    </w:p>
    <w:p w14:paraId="0203FE70" w14:textId="77777777" w:rsidR="00F50E9A" w:rsidRPr="00597048" w:rsidRDefault="0028138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1697</w:t>
      </w:r>
      <w:r w:rsidRPr="00597048">
        <w:rPr>
          <w:rFonts w:ascii="Calibri Light" w:hAnsi="Calibri Light"/>
          <w:sz w:val="28"/>
        </w:rPr>
        <w:tab/>
      </w:r>
      <w:r w:rsidR="002F2246" w:rsidRPr="00597048">
        <w:rPr>
          <w:rFonts w:ascii="Calibri Light" w:hAnsi="Calibri Light"/>
          <w:sz w:val="28"/>
        </w:rPr>
        <w:t xml:space="preserve">Pierre </w:t>
      </w:r>
      <w:r w:rsidRPr="00597048">
        <w:rPr>
          <w:rFonts w:ascii="Calibri Light" w:hAnsi="Calibri Light"/>
          <w:sz w:val="28"/>
        </w:rPr>
        <w:t xml:space="preserve">Bayle’s </w:t>
      </w:r>
      <w:r w:rsidRPr="00597048">
        <w:rPr>
          <w:rFonts w:ascii="Calibri Light" w:hAnsi="Calibri Light"/>
          <w:iCs/>
          <w:sz w:val="28"/>
        </w:rPr>
        <w:t>Dictionnaire historique et critique</w:t>
      </w:r>
    </w:p>
    <w:p w14:paraId="6E44B5CC" w14:textId="77777777" w:rsidR="00281381" w:rsidRPr="00597048" w:rsidRDefault="004575A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1704</w:t>
      </w:r>
      <w:r w:rsidRPr="00597048">
        <w:rPr>
          <w:rFonts w:ascii="Calibri Light" w:hAnsi="Calibri Light"/>
          <w:sz w:val="28"/>
        </w:rPr>
        <w:tab/>
        <w:t>Death of John Locke</w:t>
      </w:r>
    </w:p>
    <w:p w14:paraId="5CFF4C45" w14:textId="77777777" w:rsidR="004575AD" w:rsidRPr="00597048" w:rsidRDefault="004575AD"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1713</w:t>
      </w:r>
      <w:r w:rsidRPr="00597048">
        <w:rPr>
          <w:rFonts w:ascii="Calibri Light" w:hAnsi="Calibri Light"/>
          <w:sz w:val="28"/>
        </w:rPr>
        <w:tab/>
        <w:t xml:space="preserve">The </w:t>
      </w:r>
      <w:r w:rsidR="00226D15" w:rsidRPr="00597048">
        <w:rPr>
          <w:rFonts w:ascii="Calibri Light" w:hAnsi="Calibri Light"/>
          <w:sz w:val="28"/>
        </w:rPr>
        <w:t xml:space="preserve">papal </w:t>
      </w:r>
      <w:r w:rsidRPr="00597048">
        <w:rPr>
          <w:rFonts w:ascii="Calibri Light" w:hAnsi="Calibri Light"/>
          <w:sz w:val="28"/>
        </w:rPr>
        <w:t xml:space="preserve">bull </w:t>
      </w:r>
      <w:r w:rsidRPr="00597048">
        <w:rPr>
          <w:rFonts w:ascii="Calibri Light" w:hAnsi="Calibri Light"/>
          <w:iCs/>
          <w:sz w:val="28"/>
        </w:rPr>
        <w:t xml:space="preserve">Unigenitus </w:t>
      </w:r>
      <w:r w:rsidR="001A6B8C" w:rsidRPr="00597048">
        <w:rPr>
          <w:rFonts w:ascii="Calibri Light" w:hAnsi="Calibri Light"/>
          <w:sz w:val="28"/>
        </w:rPr>
        <w:t xml:space="preserve">condemning 101 theological propositions of the Jansenist writer </w:t>
      </w:r>
      <w:bookmarkStart w:id="121" w:name="226355.hook"/>
      <w:bookmarkEnd w:id="121"/>
      <w:r w:rsidR="001A6B8C" w:rsidRPr="00597048">
        <w:rPr>
          <w:rFonts w:ascii="Calibri Light" w:hAnsi="Calibri Light"/>
          <w:sz w:val="28"/>
        </w:rPr>
        <w:t xml:space="preserve">Pasquier Quesnel contained in the book </w:t>
      </w:r>
      <w:bookmarkStart w:id="122" w:name="226356.hook"/>
      <w:bookmarkEnd w:id="122"/>
      <w:r w:rsidR="001A6B8C" w:rsidRPr="00597048">
        <w:rPr>
          <w:rFonts w:ascii="Calibri Light" w:hAnsi="Calibri Light"/>
          <w:iCs/>
          <w:sz w:val="28"/>
        </w:rPr>
        <w:t>Réflexions morales;</w:t>
      </w:r>
      <w:r w:rsidR="001A6B8C" w:rsidRPr="00597048">
        <w:rPr>
          <w:rFonts w:ascii="Calibri Light" w:hAnsi="Calibri Light"/>
          <w:sz w:val="28"/>
        </w:rPr>
        <w:t xml:space="preserve"> </w:t>
      </w:r>
      <w:r w:rsidRPr="00597048">
        <w:rPr>
          <w:rFonts w:ascii="Calibri Light" w:hAnsi="Calibri Light"/>
          <w:sz w:val="28"/>
        </w:rPr>
        <w:t>the war against the Jesuits</w:t>
      </w:r>
    </w:p>
    <w:p w14:paraId="491DD8E5" w14:textId="77777777" w:rsidR="007F5847" w:rsidRPr="00597048" w:rsidRDefault="007F584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1733-1734</w:t>
      </w:r>
      <w:r w:rsidRPr="00597048">
        <w:rPr>
          <w:rFonts w:ascii="Calibri Light" w:hAnsi="Calibri Light"/>
          <w:sz w:val="28"/>
        </w:rPr>
        <w:tab/>
      </w:r>
      <w:r w:rsidR="00D96CF8" w:rsidRPr="00597048">
        <w:rPr>
          <w:rFonts w:ascii="Calibri Light" w:hAnsi="Calibri Light"/>
          <w:sz w:val="28"/>
        </w:rPr>
        <w:t xml:space="preserve">Alexander </w:t>
      </w:r>
      <w:r w:rsidRPr="00597048">
        <w:rPr>
          <w:rFonts w:ascii="Calibri Light" w:hAnsi="Calibri Light"/>
          <w:sz w:val="28"/>
        </w:rPr>
        <w:t xml:space="preserve">Pope’s </w:t>
      </w:r>
      <w:r w:rsidRPr="00597048">
        <w:rPr>
          <w:rFonts w:ascii="Calibri Light" w:hAnsi="Calibri Light"/>
          <w:iCs/>
          <w:sz w:val="28"/>
        </w:rPr>
        <w:t>Essay on Man</w:t>
      </w:r>
    </w:p>
    <w:p w14:paraId="19169D43" w14:textId="77777777" w:rsidR="007F5847" w:rsidRPr="00597048" w:rsidRDefault="000704B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1736</w:t>
      </w:r>
      <w:r w:rsidRPr="00597048">
        <w:rPr>
          <w:rFonts w:ascii="Calibri Light" w:hAnsi="Calibri Light"/>
          <w:sz w:val="28"/>
        </w:rPr>
        <w:tab/>
      </w:r>
      <w:r w:rsidR="00314C44" w:rsidRPr="00597048">
        <w:rPr>
          <w:rFonts w:ascii="Calibri Light" w:hAnsi="Calibri Light"/>
          <w:sz w:val="28"/>
        </w:rPr>
        <w:t xml:space="preserve">Joseph </w:t>
      </w:r>
      <w:r w:rsidRPr="00597048">
        <w:rPr>
          <w:rFonts w:ascii="Calibri Light" w:hAnsi="Calibri Light"/>
          <w:sz w:val="28"/>
        </w:rPr>
        <w:t xml:space="preserve">Butler’s </w:t>
      </w:r>
      <w:r w:rsidRPr="00597048">
        <w:rPr>
          <w:rFonts w:ascii="Calibri Light" w:hAnsi="Calibri Light"/>
          <w:iCs/>
          <w:sz w:val="28"/>
        </w:rPr>
        <w:t>Analogy of Religion</w:t>
      </w:r>
    </w:p>
    <w:p w14:paraId="139BE58A" w14:textId="77777777" w:rsidR="000704BE" w:rsidRPr="00597048" w:rsidRDefault="000704B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1736</w:t>
      </w:r>
      <w:r w:rsidRPr="00597048">
        <w:rPr>
          <w:rFonts w:ascii="Calibri Light" w:hAnsi="Calibri Light"/>
          <w:sz w:val="28"/>
        </w:rPr>
        <w:tab/>
        <w:t xml:space="preserve">Voltaire’s </w:t>
      </w:r>
      <w:r w:rsidRPr="00597048">
        <w:rPr>
          <w:rFonts w:ascii="Calibri Light" w:hAnsi="Calibri Light"/>
          <w:iCs/>
          <w:sz w:val="28"/>
        </w:rPr>
        <w:t xml:space="preserve">Mahomet, </w:t>
      </w:r>
      <w:r w:rsidRPr="00597048">
        <w:rPr>
          <w:rFonts w:ascii="Calibri Light" w:hAnsi="Calibri Light"/>
          <w:sz w:val="28"/>
        </w:rPr>
        <w:t>on toleration, praised and rewarded by the pope</w:t>
      </w:r>
    </w:p>
    <w:p w14:paraId="5EC19C93" w14:textId="77777777" w:rsidR="000704BE" w:rsidRPr="00597048" w:rsidRDefault="000704B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1747</w:t>
      </w:r>
      <w:r w:rsidRPr="00597048">
        <w:rPr>
          <w:rFonts w:ascii="Calibri Light" w:hAnsi="Calibri Light"/>
          <w:sz w:val="28"/>
        </w:rPr>
        <w:tab/>
      </w:r>
      <w:r w:rsidR="00C40914" w:rsidRPr="00597048">
        <w:rPr>
          <w:rFonts w:ascii="Calibri Light" w:hAnsi="Calibri Light"/>
          <w:sz w:val="28"/>
        </w:rPr>
        <w:t xml:space="preserve">Julien Offroy de </w:t>
      </w:r>
      <w:r w:rsidRPr="00597048">
        <w:rPr>
          <w:rFonts w:ascii="Calibri Light" w:hAnsi="Calibri Light"/>
          <w:sz w:val="28"/>
        </w:rPr>
        <w:t xml:space="preserve">La Mettrie’s </w:t>
      </w:r>
      <w:r w:rsidR="00C40914" w:rsidRPr="00597048">
        <w:rPr>
          <w:rFonts w:ascii="Calibri Light" w:hAnsi="Calibri Light"/>
          <w:iCs/>
          <w:sz w:val="28"/>
        </w:rPr>
        <w:t xml:space="preserve">L'Homme-machine </w:t>
      </w:r>
      <w:r w:rsidR="00C40914" w:rsidRPr="00597048">
        <w:rPr>
          <w:rFonts w:ascii="Calibri Light" w:hAnsi="Calibri Light"/>
          <w:sz w:val="28"/>
        </w:rPr>
        <w:t>[</w:t>
      </w:r>
      <w:r w:rsidRPr="00597048">
        <w:rPr>
          <w:rFonts w:ascii="Calibri Light" w:hAnsi="Calibri Light"/>
          <w:iCs/>
          <w:sz w:val="28"/>
        </w:rPr>
        <w:t>Man a Machine</w:t>
      </w:r>
      <w:r w:rsidR="00C40914" w:rsidRPr="00597048">
        <w:rPr>
          <w:rFonts w:ascii="Calibri Light" w:hAnsi="Calibri Light"/>
          <w:iCs/>
          <w:sz w:val="28"/>
        </w:rPr>
        <w:t xml:space="preserve"> </w:t>
      </w:r>
      <w:r w:rsidR="00C40914" w:rsidRPr="00597048">
        <w:rPr>
          <w:rFonts w:ascii="Calibri Light" w:hAnsi="Calibri Light"/>
          <w:sz w:val="28"/>
        </w:rPr>
        <w:t>– a materialist interpretation of human and psychic phenomena, important in the modern history of materialism]</w:t>
      </w:r>
    </w:p>
    <w:p w14:paraId="44A08B25" w14:textId="77777777" w:rsidR="000704BE" w:rsidRPr="00597048" w:rsidRDefault="00314C44"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1748</w:t>
      </w:r>
      <w:r w:rsidRPr="00597048">
        <w:rPr>
          <w:rFonts w:ascii="Calibri Light" w:hAnsi="Calibri Light"/>
          <w:sz w:val="28"/>
        </w:rPr>
        <w:tab/>
        <w:t xml:space="preserve">Hume’s </w:t>
      </w:r>
      <w:r w:rsidRPr="00597048">
        <w:rPr>
          <w:rFonts w:ascii="Calibri Light" w:hAnsi="Calibri Light"/>
          <w:iCs/>
          <w:sz w:val="28"/>
        </w:rPr>
        <w:t xml:space="preserve">Essay on Miracles; </w:t>
      </w:r>
      <w:r w:rsidRPr="00597048">
        <w:rPr>
          <w:rFonts w:ascii="Calibri Light" w:hAnsi="Calibri Light"/>
          <w:sz w:val="28"/>
        </w:rPr>
        <w:t xml:space="preserve">Treaty of Aix-la-Chappelle; Montesquieu’s </w:t>
      </w:r>
      <w:r w:rsidRPr="00597048">
        <w:rPr>
          <w:rFonts w:ascii="Calibri Light" w:hAnsi="Calibri Light"/>
          <w:iCs/>
          <w:sz w:val="28"/>
        </w:rPr>
        <w:t>Esprit de Lois</w:t>
      </w:r>
    </w:p>
    <w:p w14:paraId="5E06D8D1" w14:textId="77777777" w:rsidR="00314C44" w:rsidRPr="00597048" w:rsidRDefault="009321B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1750 ff.</w:t>
      </w:r>
      <w:r w:rsidRPr="00597048">
        <w:rPr>
          <w:rFonts w:ascii="Calibri Light" w:hAnsi="Calibri Light"/>
          <w:sz w:val="28"/>
        </w:rPr>
        <w:tab/>
        <w:t xml:space="preserve">Georges-louis Leclerc De Buffon’s </w:t>
      </w:r>
      <w:r w:rsidRPr="00597048">
        <w:rPr>
          <w:rFonts w:ascii="Calibri Light" w:hAnsi="Calibri Light"/>
          <w:iCs/>
          <w:sz w:val="28"/>
        </w:rPr>
        <w:t xml:space="preserve">Natural History </w:t>
      </w:r>
      <w:r w:rsidRPr="00597048">
        <w:rPr>
          <w:rFonts w:ascii="Calibri Light" w:hAnsi="Calibri Light"/>
          <w:sz w:val="28"/>
        </w:rPr>
        <w:t>[evolutionary theory]</w:t>
      </w:r>
    </w:p>
    <w:p w14:paraId="47B8A39D" w14:textId="77777777" w:rsidR="00E22045" w:rsidRPr="00597048" w:rsidRDefault="00E2204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1750-1772</w:t>
      </w:r>
      <w:r w:rsidRPr="00597048">
        <w:rPr>
          <w:rFonts w:ascii="Calibri Light" w:hAnsi="Calibri Light"/>
          <w:sz w:val="28"/>
        </w:rPr>
        <w:tab/>
        <w:t xml:space="preserve">Denis Diderot and Jean le Rond d’Alembert’s </w:t>
      </w:r>
      <w:r w:rsidRPr="00597048">
        <w:rPr>
          <w:rFonts w:ascii="Calibri Light" w:hAnsi="Calibri Light"/>
          <w:iCs/>
          <w:sz w:val="28"/>
        </w:rPr>
        <w:t>Encyclopédie</w:t>
      </w:r>
    </w:p>
    <w:p w14:paraId="1169A823" w14:textId="77777777" w:rsidR="00E22045" w:rsidRPr="00597048" w:rsidRDefault="00E2204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1751</w:t>
      </w:r>
      <w:r w:rsidRPr="00597048">
        <w:rPr>
          <w:rFonts w:ascii="Calibri Light" w:hAnsi="Calibri Light"/>
          <w:sz w:val="28"/>
        </w:rPr>
        <w:tab/>
      </w:r>
      <w:r w:rsidR="002F58E3" w:rsidRPr="00597048">
        <w:rPr>
          <w:rFonts w:ascii="Calibri Light" w:hAnsi="Calibri Light"/>
          <w:sz w:val="28"/>
        </w:rPr>
        <w:t>Voltaire’s</w:t>
      </w:r>
      <w:r w:rsidRPr="00597048">
        <w:rPr>
          <w:rFonts w:ascii="Calibri Light" w:hAnsi="Calibri Light"/>
          <w:sz w:val="28"/>
        </w:rPr>
        <w:t xml:space="preserve"> </w:t>
      </w:r>
      <w:r w:rsidRPr="00597048">
        <w:rPr>
          <w:rFonts w:ascii="Calibri Light" w:hAnsi="Calibri Light"/>
          <w:iCs/>
          <w:sz w:val="28"/>
        </w:rPr>
        <w:t>Age of Louis XIV</w:t>
      </w:r>
    </w:p>
    <w:p w14:paraId="1D6401FC" w14:textId="77777777" w:rsidR="00E22045" w:rsidRPr="00597048" w:rsidRDefault="00E2204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1756</w:t>
      </w:r>
      <w:r w:rsidRPr="00597048">
        <w:rPr>
          <w:rFonts w:ascii="Calibri Light" w:hAnsi="Calibri Light"/>
          <w:sz w:val="28"/>
        </w:rPr>
        <w:tab/>
      </w:r>
      <w:r w:rsidR="002F58E3" w:rsidRPr="00597048">
        <w:rPr>
          <w:rFonts w:ascii="Calibri Light" w:hAnsi="Calibri Light"/>
          <w:sz w:val="28"/>
        </w:rPr>
        <w:t>Voltaire’s</w:t>
      </w:r>
      <w:r w:rsidRPr="00597048">
        <w:rPr>
          <w:rFonts w:ascii="Calibri Light" w:hAnsi="Calibri Light"/>
          <w:sz w:val="28"/>
        </w:rPr>
        <w:t xml:space="preserve"> </w:t>
      </w:r>
      <w:r w:rsidRPr="00597048">
        <w:rPr>
          <w:rFonts w:ascii="Calibri Light" w:hAnsi="Calibri Light"/>
          <w:iCs/>
          <w:sz w:val="28"/>
        </w:rPr>
        <w:t>Essay on the Customs and Manners of Nations</w:t>
      </w:r>
    </w:p>
    <w:p w14:paraId="20ACEE06" w14:textId="77777777" w:rsidR="00E22045" w:rsidRPr="00597048" w:rsidRDefault="00E22045"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1760 ff.</w:t>
      </w:r>
      <w:r w:rsidRPr="00597048">
        <w:rPr>
          <w:rFonts w:ascii="Calibri Light" w:hAnsi="Calibri Light"/>
          <w:sz w:val="28"/>
        </w:rPr>
        <w:tab/>
      </w:r>
      <w:r w:rsidRPr="00597048">
        <w:rPr>
          <w:rFonts w:ascii="Calibri Light" w:hAnsi="Calibri Light"/>
          <w:iCs/>
          <w:sz w:val="28"/>
        </w:rPr>
        <w:t xml:space="preserve">Dictionnaire de Trévoux, </w:t>
      </w:r>
      <w:r w:rsidRPr="00597048">
        <w:rPr>
          <w:rFonts w:ascii="Calibri Light" w:hAnsi="Calibri Light"/>
          <w:sz w:val="28"/>
        </w:rPr>
        <w:t xml:space="preserve">Jesuit response to </w:t>
      </w:r>
      <w:r w:rsidRPr="00597048">
        <w:rPr>
          <w:rFonts w:ascii="Calibri Light" w:hAnsi="Calibri Light"/>
          <w:iCs/>
          <w:sz w:val="28"/>
        </w:rPr>
        <w:t>Encyclopédie</w:t>
      </w:r>
    </w:p>
    <w:p w14:paraId="25342EFA" w14:textId="77777777" w:rsidR="00E22045" w:rsidRPr="00597048" w:rsidRDefault="00623D2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1762</w:t>
      </w:r>
      <w:r w:rsidRPr="00597048">
        <w:rPr>
          <w:rFonts w:ascii="Calibri Light" w:hAnsi="Calibri Light"/>
          <w:sz w:val="28"/>
        </w:rPr>
        <w:tab/>
        <w:t xml:space="preserve">Rousseau’s </w:t>
      </w:r>
      <w:r w:rsidRPr="00597048">
        <w:rPr>
          <w:rFonts w:ascii="Calibri Light" w:hAnsi="Calibri Light"/>
          <w:iCs/>
          <w:sz w:val="28"/>
        </w:rPr>
        <w:t>Confession of Faith of a Priest from Savoy</w:t>
      </w:r>
    </w:p>
    <w:p w14:paraId="5DFAFBA5" w14:textId="77777777" w:rsidR="00623D29" w:rsidRPr="00597048" w:rsidRDefault="00623D2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1764-1765</w:t>
      </w:r>
      <w:r w:rsidRPr="00597048">
        <w:rPr>
          <w:rFonts w:ascii="Calibri Light" w:hAnsi="Calibri Light"/>
          <w:sz w:val="28"/>
        </w:rPr>
        <w:tab/>
        <w:t xml:space="preserve">Voltaire’s </w:t>
      </w:r>
      <w:r w:rsidRPr="00597048">
        <w:rPr>
          <w:rFonts w:ascii="Calibri Light" w:hAnsi="Calibri Light"/>
          <w:iCs/>
          <w:sz w:val="28"/>
        </w:rPr>
        <w:t>Candide</w:t>
      </w:r>
      <w:r w:rsidRPr="00597048">
        <w:rPr>
          <w:rFonts w:ascii="Calibri Light" w:hAnsi="Calibri Light"/>
          <w:sz w:val="28"/>
        </w:rPr>
        <w:t xml:space="preserve"> and </w:t>
      </w:r>
      <w:r w:rsidRPr="00597048">
        <w:rPr>
          <w:rFonts w:ascii="Calibri Light" w:hAnsi="Calibri Light"/>
          <w:iCs/>
          <w:sz w:val="28"/>
        </w:rPr>
        <w:t>Dictionairre philosophique portative</w:t>
      </w:r>
    </w:p>
    <w:p w14:paraId="0094C615" w14:textId="77777777" w:rsidR="00623D29" w:rsidRPr="00597048" w:rsidRDefault="00623D29"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1778</w:t>
      </w:r>
      <w:r w:rsidRPr="00597048">
        <w:rPr>
          <w:rFonts w:ascii="Calibri Light" w:hAnsi="Calibri Light"/>
          <w:sz w:val="28"/>
        </w:rPr>
        <w:tab/>
        <w:t>Mesmer and mesmerism; death of Rousseau</w:t>
      </w:r>
    </w:p>
    <w:p w14:paraId="667FBEA3" w14:textId="77777777" w:rsidR="00623D29" w:rsidRPr="00597048" w:rsidRDefault="00623D29" w:rsidP="0074788F">
      <w:pPr>
        <w:tabs>
          <w:tab w:val="right" w:pos="1872"/>
          <w:tab w:val="left" w:pos="2160"/>
        </w:tabs>
        <w:ind w:left="2520" w:hanging="2088"/>
        <w:rPr>
          <w:rFonts w:ascii="Calibri Light" w:hAnsi="Calibri Light"/>
          <w:iCs/>
          <w:sz w:val="28"/>
        </w:rPr>
      </w:pPr>
      <w:r w:rsidRPr="00597048">
        <w:rPr>
          <w:rFonts w:ascii="Calibri Light" w:hAnsi="Calibri Light"/>
          <w:sz w:val="28"/>
        </w:rPr>
        <w:tab/>
        <w:t>1779</w:t>
      </w:r>
      <w:r w:rsidRPr="00597048">
        <w:rPr>
          <w:rFonts w:ascii="Calibri Light" w:hAnsi="Calibri Light"/>
          <w:sz w:val="28"/>
        </w:rPr>
        <w:tab/>
        <w:t xml:space="preserve">Hume’s posthumously published </w:t>
      </w:r>
      <w:r w:rsidRPr="00597048">
        <w:rPr>
          <w:rFonts w:ascii="Calibri Light" w:hAnsi="Calibri Light"/>
          <w:iCs/>
          <w:sz w:val="28"/>
        </w:rPr>
        <w:t>Dialogues on Natural Religion</w:t>
      </w:r>
    </w:p>
    <w:p w14:paraId="4DC15718" w14:textId="77777777" w:rsidR="002913E8" w:rsidRPr="00597048" w:rsidRDefault="002913E8" w:rsidP="0074788F">
      <w:pPr>
        <w:pStyle w:val="Heading2"/>
        <w:rPr>
          <w:rFonts w:ascii="Calibri Light" w:hAnsi="Calibri Light"/>
          <w:b w:val="0"/>
          <w:sz w:val="28"/>
        </w:rPr>
      </w:pPr>
      <w:bookmarkStart w:id="123" w:name="_Toc98415211"/>
      <w:bookmarkStart w:id="124" w:name="_Toc98415320"/>
      <w:r w:rsidRPr="00597048">
        <w:rPr>
          <w:rFonts w:ascii="Calibri Light" w:hAnsi="Calibri Light"/>
          <w:b w:val="0"/>
          <w:sz w:val="28"/>
        </w:rPr>
        <w:t>THE AGE OF REVOLUTION</w:t>
      </w:r>
      <w:bookmarkEnd w:id="123"/>
      <w:bookmarkEnd w:id="124"/>
    </w:p>
    <w:p w14:paraId="0D371DE5" w14:textId="77777777" w:rsidR="00227185" w:rsidRPr="00597048" w:rsidRDefault="00227185" w:rsidP="0074788F">
      <w:pPr>
        <w:pStyle w:val="Heading3"/>
        <w:rPr>
          <w:rFonts w:ascii="Calibri Light" w:hAnsi="Calibri Light"/>
          <w:b w:val="0"/>
          <w:sz w:val="28"/>
        </w:rPr>
      </w:pPr>
      <w:bookmarkStart w:id="125" w:name="_Toc98415321"/>
      <w:r w:rsidRPr="00597048">
        <w:rPr>
          <w:rFonts w:ascii="Calibri Light" w:hAnsi="Calibri Light"/>
          <w:b w:val="0"/>
          <w:sz w:val="28"/>
        </w:rPr>
        <w:t>Europe: The Great Powers</w:t>
      </w:r>
      <w:bookmarkEnd w:id="125"/>
    </w:p>
    <w:p w14:paraId="16829C6E" w14:textId="77777777" w:rsidR="00672A5E" w:rsidRPr="00597048" w:rsidRDefault="00672A5E" w:rsidP="0074788F">
      <w:pPr>
        <w:pStyle w:val="Heading4"/>
        <w:rPr>
          <w:rFonts w:ascii="Calibri Light" w:hAnsi="Calibri Light"/>
          <w:i w:val="0"/>
          <w:sz w:val="28"/>
        </w:rPr>
      </w:pPr>
      <w:bookmarkStart w:id="126" w:name="_Toc98415322"/>
      <w:r w:rsidRPr="00597048">
        <w:rPr>
          <w:rFonts w:ascii="Calibri Light" w:hAnsi="Calibri Light"/>
          <w:i w:val="0"/>
          <w:sz w:val="28"/>
        </w:rPr>
        <w:t>Forming Nation States</w:t>
      </w:r>
      <w:bookmarkEnd w:id="126"/>
    </w:p>
    <w:p w14:paraId="2BB7F151" w14:textId="77777777" w:rsidR="00672A5E" w:rsidRPr="00597048" w:rsidRDefault="003B01F3"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1581</w:t>
      </w:r>
      <w:r w:rsidRPr="00597048">
        <w:rPr>
          <w:rFonts w:ascii="Calibri Light" w:hAnsi="Calibri Light"/>
          <w:sz w:val="28"/>
        </w:rPr>
        <w:tab/>
        <w:t>Proclamation of Dutch independence from Spain</w:t>
      </w:r>
    </w:p>
    <w:p w14:paraId="4AB18399" w14:textId="77777777" w:rsidR="003B01F3" w:rsidRPr="00597048" w:rsidRDefault="003B01F3" w:rsidP="0074788F">
      <w:pPr>
        <w:tabs>
          <w:tab w:val="right" w:pos="1872"/>
          <w:tab w:val="left" w:pos="2160"/>
        </w:tabs>
        <w:ind w:left="2520" w:hanging="2088"/>
        <w:rPr>
          <w:rFonts w:ascii="Calibri Light" w:hAnsi="Calibri Light"/>
          <w:sz w:val="28"/>
        </w:rPr>
      </w:pPr>
      <w:r w:rsidRPr="00597048">
        <w:rPr>
          <w:rFonts w:ascii="Calibri Light" w:hAnsi="Calibri Light"/>
          <w:sz w:val="28"/>
        </w:rPr>
        <w:tab/>
        <w:t>1594</w:t>
      </w:r>
      <w:r w:rsidRPr="00597048">
        <w:rPr>
          <w:rFonts w:ascii="Calibri Light" w:hAnsi="Calibri Light"/>
          <w:sz w:val="28"/>
        </w:rPr>
        <w:tab/>
        <w:t>Henry of Navarre crowned Henry IV of France</w:t>
      </w:r>
    </w:p>
    <w:p w14:paraId="17124FE3" w14:textId="77777777" w:rsidR="003B01F3" w:rsidRPr="00597048" w:rsidRDefault="003C4C7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1603</w:t>
      </w:r>
      <w:r w:rsidRPr="00597048">
        <w:rPr>
          <w:rFonts w:ascii="Calibri Light" w:hAnsi="Calibri Light"/>
          <w:sz w:val="28"/>
        </w:rPr>
        <w:tab/>
        <w:t>Union of Scottish and English Crowns under the Stuart James I</w:t>
      </w:r>
    </w:p>
    <w:p w14:paraId="348F7FFF" w14:textId="77777777" w:rsidR="003C4C71" w:rsidRPr="00597048" w:rsidRDefault="003C4C7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1611-1614</w:t>
      </w:r>
      <w:r w:rsidRPr="00597048">
        <w:rPr>
          <w:rFonts w:ascii="Calibri Light" w:hAnsi="Calibri Light"/>
          <w:sz w:val="28"/>
        </w:rPr>
        <w:tab/>
        <w:t>Rebellion of the French princes</w:t>
      </w:r>
    </w:p>
    <w:p w14:paraId="002E2CE3" w14:textId="77777777" w:rsidR="003C4C71" w:rsidRPr="00597048" w:rsidRDefault="003C4C7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1624</w:t>
      </w:r>
      <w:r w:rsidRPr="00597048">
        <w:rPr>
          <w:rFonts w:ascii="Calibri Light" w:hAnsi="Calibri Light"/>
          <w:sz w:val="28"/>
        </w:rPr>
        <w:tab/>
        <w:t>Richelieu admitted to the Council of State</w:t>
      </w:r>
    </w:p>
    <w:p w14:paraId="067CAC60" w14:textId="77777777" w:rsidR="003C4C71" w:rsidRPr="00597048" w:rsidRDefault="003C4C7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1625</w:t>
      </w:r>
      <w:r w:rsidRPr="00597048">
        <w:rPr>
          <w:rFonts w:ascii="Calibri Light" w:hAnsi="Calibri Light"/>
          <w:sz w:val="28"/>
        </w:rPr>
        <w:tab/>
        <w:t xml:space="preserve">Hugo Grotius publishes </w:t>
      </w:r>
      <w:r w:rsidRPr="00597048">
        <w:rPr>
          <w:rFonts w:ascii="Calibri Light" w:hAnsi="Calibri Light"/>
          <w:iCs/>
          <w:sz w:val="28"/>
        </w:rPr>
        <w:t xml:space="preserve">De Jure Belli et Pacis </w:t>
      </w:r>
      <w:r w:rsidRPr="00597048">
        <w:rPr>
          <w:rFonts w:ascii="Calibri Light" w:hAnsi="Calibri Light"/>
          <w:sz w:val="28"/>
        </w:rPr>
        <w:t>[international law]</w:t>
      </w:r>
    </w:p>
    <w:p w14:paraId="77EDA348" w14:textId="77777777" w:rsidR="00D7422B" w:rsidRPr="00597048" w:rsidRDefault="00D7422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1635</w:t>
      </w:r>
      <w:r w:rsidRPr="00597048">
        <w:rPr>
          <w:rFonts w:ascii="Calibri Light" w:hAnsi="Calibri Light"/>
          <w:sz w:val="28"/>
        </w:rPr>
        <w:tab/>
        <w:t>Founding of the French Academy, which establishes uniform grammar and usage for French language</w:t>
      </w:r>
    </w:p>
    <w:p w14:paraId="729E0982" w14:textId="77777777" w:rsidR="00D7422B" w:rsidRPr="00597048" w:rsidRDefault="00D7422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1636-1637</w:t>
      </w:r>
      <w:r w:rsidRPr="00597048">
        <w:rPr>
          <w:rFonts w:ascii="Calibri Light" w:hAnsi="Calibri Light"/>
          <w:sz w:val="28"/>
        </w:rPr>
        <w:tab/>
        <w:t>Peasant revolts in southern and western France</w:t>
      </w:r>
    </w:p>
    <w:p w14:paraId="33DFC021" w14:textId="77777777" w:rsidR="00D7422B" w:rsidRPr="00597048" w:rsidRDefault="00D7422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1639</w:t>
      </w:r>
      <w:r w:rsidRPr="00597048">
        <w:rPr>
          <w:rFonts w:ascii="Calibri Light" w:hAnsi="Calibri Light"/>
          <w:sz w:val="28"/>
        </w:rPr>
        <w:tab/>
        <w:t>Nu-Pied, or Barefoot, Revolt in France</w:t>
      </w:r>
    </w:p>
    <w:p w14:paraId="29DA8E3A" w14:textId="77777777" w:rsidR="00D7422B" w:rsidRPr="00597048" w:rsidRDefault="00D7422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1640</w:t>
      </w:r>
      <w:r w:rsidRPr="00597048">
        <w:rPr>
          <w:rFonts w:ascii="Calibri Light" w:hAnsi="Calibri Light"/>
          <w:sz w:val="28"/>
        </w:rPr>
        <w:tab/>
        <w:t>Revolts of the Catalans, Portuguese, Irish and Neapolitans</w:t>
      </w:r>
    </w:p>
    <w:p w14:paraId="408F118D" w14:textId="77777777" w:rsidR="00D7422B" w:rsidRPr="00597048" w:rsidRDefault="00D7422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1642</w:t>
      </w:r>
      <w:r w:rsidRPr="00597048">
        <w:rPr>
          <w:rFonts w:ascii="Calibri Light" w:hAnsi="Calibri Light"/>
          <w:sz w:val="28"/>
        </w:rPr>
        <w:tab/>
        <w:t>Outbreak of civil war in England</w:t>
      </w:r>
    </w:p>
    <w:p w14:paraId="4BA116D4" w14:textId="77777777" w:rsidR="00D7422B" w:rsidRPr="00597048" w:rsidRDefault="00D7422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1648</w:t>
      </w:r>
      <w:r w:rsidRPr="00597048">
        <w:rPr>
          <w:rFonts w:ascii="Calibri Light" w:hAnsi="Calibri Light"/>
          <w:sz w:val="28"/>
        </w:rPr>
        <w:tab/>
        <w:t xml:space="preserve">Peace of Westphalia; sovereignty granted to the </w:t>
      </w:r>
      <w:r w:rsidR="002F58E3" w:rsidRPr="00597048">
        <w:rPr>
          <w:rFonts w:ascii="Calibri Light" w:hAnsi="Calibri Light"/>
          <w:sz w:val="28"/>
        </w:rPr>
        <w:t>Swiss</w:t>
      </w:r>
      <w:r w:rsidRPr="00597048">
        <w:rPr>
          <w:rFonts w:ascii="Calibri Light" w:hAnsi="Calibri Light"/>
          <w:sz w:val="28"/>
        </w:rPr>
        <w:t xml:space="preserve"> and Dutch states</w:t>
      </w:r>
    </w:p>
    <w:p w14:paraId="7DF59D3A" w14:textId="77777777" w:rsidR="00D7422B" w:rsidRPr="00597048" w:rsidRDefault="00D7422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1648-1652</w:t>
      </w:r>
      <w:r w:rsidRPr="00597048">
        <w:rPr>
          <w:rFonts w:ascii="Calibri Light" w:hAnsi="Calibri Light"/>
          <w:sz w:val="28"/>
        </w:rPr>
        <w:tab/>
        <w:t>Civil war in France</w:t>
      </w:r>
    </w:p>
    <w:p w14:paraId="529DAE95" w14:textId="77777777" w:rsidR="00D7422B" w:rsidRPr="00597048" w:rsidRDefault="00D7422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1649</w:t>
      </w:r>
      <w:r w:rsidRPr="00597048">
        <w:rPr>
          <w:rFonts w:ascii="Calibri Light" w:hAnsi="Calibri Light"/>
          <w:sz w:val="28"/>
        </w:rPr>
        <w:tab/>
        <w:t>Repression of the Irish by Cromwell</w:t>
      </w:r>
    </w:p>
    <w:p w14:paraId="063F755B" w14:textId="77777777" w:rsidR="00D7422B" w:rsidRPr="00597048" w:rsidRDefault="00D7422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1652</w:t>
      </w:r>
      <w:r w:rsidRPr="00597048">
        <w:rPr>
          <w:rFonts w:ascii="Calibri Light" w:hAnsi="Calibri Light"/>
          <w:sz w:val="28"/>
        </w:rPr>
        <w:tab/>
        <w:t>Anglo-Dutch War</w:t>
      </w:r>
    </w:p>
    <w:p w14:paraId="4B85D4C3" w14:textId="77777777" w:rsidR="00D7422B" w:rsidRPr="00597048" w:rsidRDefault="00D7422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1653</w:t>
      </w:r>
      <w:r w:rsidRPr="00597048">
        <w:rPr>
          <w:rFonts w:ascii="Calibri Light" w:hAnsi="Calibri Light"/>
          <w:sz w:val="28"/>
        </w:rPr>
        <w:tab/>
        <w:t>Defeat of Brandenburg Estates</w:t>
      </w:r>
    </w:p>
    <w:p w14:paraId="68401939" w14:textId="77777777" w:rsidR="00D7422B" w:rsidRPr="00597048" w:rsidRDefault="00D7422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1655-1660</w:t>
      </w:r>
      <w:r w:rsidRPr="00597048">
        <w:rPr>
          <w:rFonts w:ascii="Calibri Light" w:hAnsi="Calibri Light"/>
          <w:sz w:val="28"/>
        </w:rPr>
        <w:tab/>
        <w:t>Northern War; Brandenburg gains sovereignty of Prussia</w:t>
      </w:r>
    </w:p>
    <w:p w14:paraId="7E149E7B" w14:textId="77777777" w:rsidR="00D7422B" w:rsidRPr="00597048" w:rsidRDefault="00D7422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1660</w:t>
      </w:r>
      <w:r w:rsidRPr="00597048">
        <w:rPr>
          <w:rFonts w:ascii="Calibri Light" w:hAnsi="Calibri Light"/>
          <w:sz w:val="28"/>
        </w:rPr>
        <w:tab/>
        <w:t>Charles II declares the Declaration of Breda</w:t>
      </w:r>
    </w:p>
    <w:p w14:paraId="7810E1C5" w14:textId="77777777" w:rsidR="00D7422B" w:rsidRPr="00597048" w:rsidRDefault="00D7422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1661</w:t>
      </w:r>
      <w:r w:rsidRPr="00597048">
        <w:rPr>
          <w:rFonts w:ascii="Calibri Light" w:hAnsi="Calibri Light"/>
          <w:sz w:val="28"/>
        </w:rPr>
        <w:tab/>
        <w:t>Beginning of the “personal” reign of Louis XIV</w:t>
      </w:r>
    </w:p>
    <w:p w14:paraId="3AB243F8" w14:textId="77777777" w:rsidR="00D7422B" w:rsidRPr="00597048" w:rsidRDefault="00D7422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1663</w:t>
      </w:r>
      <w:r w:rsidRPr="00597048">
        <w:rPr>
          <w:rFonts w:ascii="Calibri Light" w:hAnsi="Calibri Light"/>
          <w:sz w:val="28"/>
        </w:rPr>
        <w:tab/>
        <w:t>Louis XIV occupies the Papal State of Avignon [Comtat Venaissin]</w:t>
      </w:r>
    </w:p>
    <w:p w14:paraId="63E64F3E" w14:textId="77777777" w:rsidR="00D7422B" w:rsidRPr="00597048" w:rsidRDefault="00D7422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1678</w:t>
      </w:r>
      <w:r w:rsidRPr="00597048">
        <w:rPr>
          <w:rFonts w:ascii="Calibri Light" w:hAnsi="Calibri Light"/>
          <w:sz w:val="28"/>
        </w:rPr>
        <w:tab/>
        <w:t>Elector of Brandenburg attempts to suppress Wendish speech</w:t>
      </w:r>
    </w:p>
    <w:p w14:paraId="157AE8AC" w14:textId="77777777" w:rsidR="00D7422B" w:rsidRPr="00597048" w:rsidRDefault="00D7422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1680-1683</w:t>
      </w:r>
      <w:r w:rsidRPr="00597048">
        <w:rPr>
          <w:rFonts w:ascii="Calibri Light" w:hAnsi="Calibri Light"/>
          <w:sz w:val="28"/>
        </w:rPr>
        <w:tab/>
        <w:t>Chambers of Reunion</w:t>
      </w:r>
    </w:p>
    <w:p w14:paraId="273CDE96" w14:textId="77777777" w:rsidR="00D7422B" w:rsidRPr="00597048" w:rsidRDefault="00D7422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1685</w:t>
      </w:r>
      <w:r w:rsidRPr="00597048">
        <w:rPr>
          <w:rFonts w:ascii="Calibri Light" w:hAnsi="Calibri Light"/>
          <w:sz w:val="28"/>
        </w:rPr>
        <w:tab/>
        <w:t>Revocation of the Edict of Nantes</w:t>
      </w:r>
    </w:p>
    <w:p w14:paraId="6533DAA2" w14:textId="77777777" w:rsidR="007B5226" w:rsidRPr="00597048" w:rsidRDefault="007B5226" w:rsidP="000967A5">
      <w:pPr>
        <w:pStyle w:val="Heading4"/>
        <w:rPr>
          <w:rFonts w:ascii="Calibri Light" w:hAnsi="Calibri Light"/>
          <w:i w:val="0"/>
          <w:sz w:val="28"/>
        </w:rPr>
      </w:pPr>
      <w:bookmarkStart w:id="127" w:name="_Toc98415323"/>
      <w:r w:rsidRPr="00597048">
        <w:rPr>
          <w:rFonts w:ascii="Calibri Light" w:hAnsi="Calibri Light"/>
          <w:i w:val="0"/>
          <w:sz w:val="28"/>
        </w:rPr>
        <w:t>The Age of Louis XIV</w:t>
      </w:r>
      <w:bookmarkEnd w:id="127"/>
    </w:p>
    <w:p w14:paraId="11577742" w14:textId="77777777" w:rsidR="007B5226" w:rsidRPr="00597048" w:rsidRDefault="007B5226" w:rsidP="0074788F">
      <w:pPr>
        <w:tabs>
          <w:tab w:val="right" w:pos="1872"/>
          <w:tab w:val="left" w:pos="2160"/>
        </w:tabs>
        <w:ind w:left="2520" w:hanging="2088"/>
        <w:rPr>
          <w:rFonts w:ascii="Calibri Light" w:hAnsi="Calibri Light"/>
          <w:iCs/>
          <w:sz w:val="28"/>
        </w:rPr>
      </w:pPr>
      <w:r w:rsidRPr="00597048">
        <w:rPr>
          <w:rFonts w:ascii="Calibri Light" w:hAnsi="Calibri Light"/>
          <w:sz w:val="28"/>
        </w:rPr>
        <w:t>AD</w:t>
      </w:r>
      <w:r w:rsidRPr="00597048">
        <w:rPr>
          <w:rFonts w:ascii="Calibri Light" w:hAnsi="Calibri Light"/>
          <w:sz w:val="28"/>
        </w:rPr>
        <w:tab/>
        <w:t>1636</w:t>
      </w:r>
      <w:r w:rsidRPr="00597048">
        <w:rPr>
          <w:rFonts w:ascii="Calibri Light" w:hAnsi="Calibri Light"/>
          <w:sz w:val="28"/>
        </w:rPr>
        <w:tab/>
        <w:t xml:space="preserve">Corneal present </w:t>
      </w:r>
      <w:r w:rsidRPr="00597048">
        <w:rPr>
          <w:rFonts w:ascii="Calibri Light" w:hAnsi="Calibri Light"/>
          <w:iCs/>
          <w:sz w:val="28"/>
        </w:rPr>
        <w:t>Le Cid</w:t>
      </w:r>
    </w:p>
    <w:p w14:paraId="6386E2DC" w14:textId="77777777" w:rsidR="0089087D" w:rsidRPr="00597048" w:rsidRDefault="0089087D"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1637</w:t>
      </w:r>
      <w:r w:rsidRPr="00597048">
        <w:rPr>
          <w:rStyle w:val="HTMLAcronym"/>
          <w:rFonts w:ascii="Calibri Light" w:hAnsi="Calibri Light"/>
          <w:sz w:val="28"/>
        </w:rPr>
        <w:tab/>
        <w:t xml:space="preserve">The current publishes the </w:t>
      </w:r>
      <w:r w:rsidRPr="00597048">
        <w:rPr>
          <w:rStyle w:val="HTMLAcronym"/>
          <w:rFonts w:ascii="Calibri Light" w:hAnsi="Calibri Light"/>
          <w:iCs/>
          <w:sz w:val="28"/>
        </w:rPr>
        <w:t>Discourse on Method</w:t>
      </w:r>
    </w:p>
    <w:p w14:paraId="48BA017D" w14:textId="77777777" w:rsidR="0089087D" w:rsidRPr="00597048" w:rsidRDefault="0089087D"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1638</w:t>
      </w:r>
      <w:r w:rsidRPr="00597048">
        <w:rPr>
          <w:rStyle w:val="HTMLAcronym"/>
          <w:rFonts w:ascii="Calibri Light" w:hAnsi="Calibri Light"/>
          <w:sz w:val="28"/>
        </w:rPr>
        <w:tab/>
        <w:t>Birth of Louis XIV</w:t>
      </w:r>
    </w:p>
    <w:p w14:paraId="22D80402" w14:textId="77777777" w:rsidR="0089087D" w:rsidRPr="00597048" w:rsidRDefault="0089087D"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1642</w:t>
      </w:r>
      <w:r w:rsidRPr="00597048">
        <w:rPr>
          <w:rStyle w:val="HTMLAcronym"/>
          <w:rFonts w:ascii="Calibri Light" w:hAnsi="Calibri Light"/>
          <w:sz w:val="28"/>
        </w:rPr>
        <w:tab/>
        <w:t>Death of Richelieu</w:t>
      </w:r>
    </w:p>
    <w:p w14:paraId="541E9445" w14:textId="77777777" w:rsidR="00E6002B" w:rsidRPr="00597048" w:rsidRDefault="0089087D"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1643</w:t>
      </w:r>
      <w:r w:rsidRPr="00597048">
        <w:rPr>
          <w:rStyle w:val="HTMLAcronym"/>
          <w:rFonts w:ascii="Calibri Light" w:hAnsi="Calibri Light"/>
          <w:sz w:val="28"/>
        </w:rPr>
        <w:tab/>
        <w:t>Death of Louis XIII; Regency of Anne of Austria for Louis XIV; Battle</w:t>
      </w:r>
      <w:r w:rsidR="00E6002B" w:rsidRPr="00597048">
        <w:rPr>
          <w:rStyle w:val="HTMLAcronym"/>
          <w:rFonts w:ascii="Calibri Light" w:hAnsi="Calibri Light"/>
          <w:sz w:val="28"/>
        </w:rPr>
        <w:t xml:space="preserve"> of Rocroi</w:t>
      </w:r>
    </w:p>
    <w:p w14:paraId="342B0936" w14:textId="77777777" w:rsidR="00740513" w:rsidRPr="00597048" w:rsidRDefault="00740513"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1648-1652</w:t>
      </w:r>
      <w:r w:rsidRPr="00597048">
        <w:rPr>
          <w:rStyle w:val="HTMLAcronym"/>
          <w:rFonts w:ascii="Calibri Light" w:hAnsi="Calibri Light"/>
          <w:sz w:val="28"/>
        </w:rPr>
        <w:tab/>
        <w:t>Civil Wars in France [the Frondes]</w:t>
      </w:r>
    </w:p>
    <w:p w14:paraId="720D36E7" w14:textId="77777777" w:rsidR="00740513" w:rsidRPr="00597048" w:rsidRDefault="00740513"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1656</w:t>
      </w:r>
      <w:r w:rsidRPr="00597048">
        <w:rPr>
          <w:rStyle w:val="HTMLAcronym"/>
          <w:rFonts w:ascii="Calibri Light" w:hAnsi="Calibri Light"/>
          <w:sz w:val="28"/>
        </w:rPr>
        <w:tab/>
        <w:t>Creation of the General Hospital, Paris</w:t>
      </w:r>
    </w:p>
    <w:p w14:paraId="00003767" w14:textId="77777777" w:rsidR="00740513" w:rsidRPr="00597048" w:rsidRDefault="00740513"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1660</w:t>
      </w:r>
      <w:r w:rsidRPr="00597048">
        <w:rPr>
          <w:rStyle w:val="HTMLAcronym"/>
          <w:rFonts w:ascii="Calibri Light" w:hAnsi="Calibri Light"/>
          <w:sz w:val="28"/>
        </w:rPr>
        <w:tab/>
        <w:t>Marriage of Louis XIV to Maria Theresa of Spain</w:t>
      </w:r>
    </w:p>
    <w:p w14:paraId="235A2B15" w14:textId="77777777" w:rsidR="00740513" w:rsidRPr="00597048" w:rsidRDefault="00740513"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1661</w:t>
      </w:r>
      <w:r w:rsidRPr="00597048">
        <w:rPr>
          <w:rStyle w:val="HTMLAcronym"/>
          <w:rFonts w:ascii="Calibri Light" w:hAnsi="Calibri Light"/>
          <w:sz w:val="28"/>
        </w:rPr>
        <w:tab/>
        <w:t>Death of Cardinal Mazarin, beginning of the “personal” reign of Louis XIV</w:t>
      </w:r>
    </w:p>
    <w:p w14:paraId="5533951A" w14:textId="77777777" w:rsidR="00740513" w:rsidRPr="00597048" w:rsidRDefault="00740513"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1663</w:t>
      </w:r>
      <w:r w:rsidRPr="00597048">
        <w:rPr>
          <w:rStyle w:val="HTMLAcronym"/>
          <w:rFonts w:ascii="Calibri Light" w:hAnsi="Calibri Light"/>
          <w:sz w:val="28"/>
        </w:rPr>
        <w:tab/>
        <w:t>Le Nôtre designs the gardens of Versailles</w:t>
      </w:r>
    </w:p>
    <w:p w14:paraId="36EBF138" w14:textId="77777777" w:rsidR="00740513" w:rsidRPr="00597048" w:rsidRDefault="00740513"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1664</w:t>
      </w:r>
      <w:r w:rsidRPr="00597048">
        <w:rPr>
          <w:rStyle w:val="HTMLAcronym"/>
          <w:rFonts w:ascii="Calibri Light" w:hAnsi="Calibri Light"/>
          <w:sz w:val="28"/>
        </w:rPr>
        <w:tab/>
        <w:t xml:space="preserve">Molière presents </w:t>
      </w:r>
      <w:r w:rsidRPr="00597048">
        <w:rPr>
          <w:rStyle w:val="HTMLAcronym"/>
          <w:rFonts w:ascii="Calibri Light" w:hAnsi="Calibri Light"/>
          <w:iCs/>
          <w:sz w:val="28"/>
        </w:rPr>
        <w:t xml:space="preserve">Tartruffe; </w:t>
      </w:r>
      <w:r w:rsidRPr="00597048">
        <w:rPr>
          <w:rStyle w:val="HTMLAcronym"/>
          <w:rFonts w:ascii="Calibri Light" w:hAnsi="Calibri Light"/>
          <w:sz w:val="28"/>
        </w:rPr>
        <w:t>the play is banned</w:t>
      </w:r>
    </w:p>
    <w:p w14:paraId="1491C4F7" w14:textId="77777777" w:rsidR="00740513" w:rsidRPr="00597048" w:rsidRDefault="00740513"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1664</w:t>
      </w:r>
      <w:r w:rsidRPr="00597048">
        <w:rPr>
          <w:rStyle w:val="HTMLAcronym"/>
          <w:rFonts w:ascii="Calibri Light" w:hAnsi="Calibri Light"/>
          <w:sz w:val="28"/>
        </w:rPr>
        <w:tab/>
        <w:t>Creation of the Compagnie des Indes</w:t>
      </w:r>
    </w:p>
    <w:p w14:paraId="373E067B" w14:textId="77777777" w:rsidR="00740513" w:rsidRPr="00597048" w:rsidRDefault="00740513"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1665</w:t>
      </w:r>
      <w:r w:rsidRPr="00597048">
        <w:rPr>
          <w:rStyle w:val="HTMLAcronym"/>
          <w:rFonts w:ascii="Calibri Light" w:hAnsi="Calibri Light"/>
          <w:sz w:val="28"/>
        </w:rPr>
        <w:tab/>
        <w:t>Bernini visits Paris</w:t>
      </w:r>
    </w:p>
    <w:p w14:paraId="618B72D9" w14:textId="77777777" w:rsidR="00740513" w:rsidRPr="00597048" w:rsidRDefault="00740513"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1667</w:t>
      </w:r>
      <w:r w:rsidRPr="00597048">
        <w:rPr>
          <w:rStyle w:val="HTMLAcronym"/>
          <w:rFonts w:ascii="Calibri Light" w:hAnsi="Calibri Light"/>
          <w:sz w:val="28"/>
        </w:rPr>
        <w:tab/>
        <w:t>War of Devolution</w:t>
      </w:r>
    </w:p>
    <w:p w14:paraId="3DC1EAB0" w14:textId="77777777" w:rsidR="00740513" w:rsidRPr="00597048" w:rsidRDefault="00423B69"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1670</w:t>
      </w:r>
      <w:r w:rsidRPr="00597048">
        <w:rPr>
          <w:rStyle w:val="HTMLAcronym"/>
          <w:rFonts w:ascii="Calibri Light" w:hAnsi="Calibri Light"/>
          <w:sz w:val="28"/>
        </w:rPr>
        <w:tab/>
        <w:t>Promulgation of a reformed criminal code for France</w:t>
      </w:r>
    </w:p>
    <w:p w14:paraId="53554571" w14:textId="77777777" w:rsidR="00423B69" w:rsidRPr="00597048" w:rsidRDefault="00423B69"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1670</w:t>
      </w:r>
      <w:r w:rsidRPr="00597048">
        <w:rPr>
          <w:rStyle w:val="HTMLAcronym"/>
          <w:rFonts w:ascii="Calibri Light" w:hAnsi="Calibri Light"/>
          <w:sz w:val="28"/>
        </w:rPr>
        <w:tab/>
        <w:t>Treaty of Dover</w:t>
      </w:r>
    </w:p>
    <w:p w14:paraId="0955E249" w14:textId="77777777" w:rsidR="00423B69" w:rsidRPr="00597048" w:rsidRDefault="00423B69"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1670</w:t>
      </w:r>
      <w:r w:rsidRPr="00597048">
        <w:rPr>
          <w:rStyle w:val="HTMLAcronym"/>
          <w:rFonts w:ascii="Calibri Light" w:hAnsi="Calibri Light"/>
          <w:sz w:val="28"/>
        </w:rPr>
        <w:tab/>
        <w:t>War with the Dutch; assassination of the De Witt brothers</w:t>
      </w:r>
    </w:p>
    <w:p w14:paraId="3ED6C304" w14:textId="77777777" w:rsidR="00423B69" w:rsidRPr="00597048" w:rsidRDefault="00423B69"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1674</w:t>
      </w:r>
      <w:r w:rsidRPr="00597048">
        <w:rPr>
          <w:rStyle w:val="HTMLAcronym"/>
          <w:rFonts w:ascii="Calibri Light" w:hAnsi="Calibri Light"/>
          <w:sz w:val="28"/>
        </w:rPr>
        <w:tab/>
        <w:t>Invasion of the Franche Comté</w:t>
      </w:r>
    </w:p>
    <w:p w14:paraId="500448A5" w14:textId="77777777" w:rsidR="00423B69" w:rsidRPr="00597048" w:rsidRDefault="00423B69"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1679</w:t>
      </w:r>
      <w:r w:rsidRPr="00597048">
        <w:rPr>
          <w:rStyle w:val="HTMLAcronym"/>
          <w:rFonts w:ascii="Calibri Light" w:hAnsi="Calibri Light"/>
          <w:sz w:val="28"/>
        </w:rPr>
        <w:tab/>
        <w:t>First fortress built by Vauban</w:t>
      </w:r>
    </w:p>
    <w:p w14:paraId="4F63B3C3" w14:textId="77777777" w:rsidR="00423B69" w:rsidRPr="00597048" w:rsidRDefault="00423B69"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1679</w:t>
      </w:r>
      <w:r w:rsidRPr="00597048">
        <w:rPr>
          <w:rStyle w:val="HTMLAcronym"/>
          <w:rFonts w:ascii="Calibri Light" w:hAnsi="Calibri Light"/>
          <w:sz w:val="28"/>
        </w:rPr>
        <w:tab/>
        <w:t xml:space="preserve">Bossuet publishes the </w:t>
      </w:r>
      <w:r w:rsidRPr="00597048">
        <w:rPr>
          <w:rStyle w:val="HTMLAcronym"/>
          <w:rFonts w:ascii="Calibri Light" w:hAnsi="Calibri Light"/>
          <w:iCs/>
          <w:sz w:val="28"/>
        </w:rPr>
        <w:t>Politique tirée de l’Ecriture Sainte</w:t>
      </w:r>
    </w:p>
    <w:p w14:paraId="3EF4272B" w14:textId="77777777" w:rsidR="00423B69" w:rsidRPr="00597048" w:rsidRDefault="007F3DAC"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1679</w:t>
      </w:r>
      <w:r w:rsidRPr="00597048">
        <w:rPr>
          <w:rStyle w:val="HTMLAcronym"/>
          <w:rFonts w:ascii="Calibri Light" w:hAnsi="Calibri Light"/>
          <w:sz w:val="28"/>
        </w:rPr>
        <w:tab/>
        <w:t xml:space="preserve">La Fontaine publishes Books 7-11 of the </w:t>
      </w:r>
      <w:r w:rsidRPr="00597048">
        <w:rPr>
          <w:rStyle w:val="HTMLAcronym"/>
          <w:rFonts w:ascii="Calibri Light" w:hAnsi="Calibri Light"/>
          <w:iCs/>
          <w:sz w:val="28"/>
        </w:rPr>
        <w:t>Fables</w:t>
      </w:r>
    </w:p>
    <w:p w14:paraId="378F629B" w14:textId="77777777" w:rsidR="007F3DAC" w:rsidRPr="00597048" w:rsidRDefault="005672C1"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1683</w:t>
      </w:r>
      <w:r w:rsidRPr="00597048">
        <w:rPr>
          <w:rStyle w:val="HTMLAcronym"/>
          <w:rFonts w:ascii="Calibri Light" w:hAnsi="Calibri Light"/>
          <w:sz w:val="28"/>
        </w:rPr>
        <w:tab/>
        <w:t>Death of Colbert</w:t>
      </w:r>
    </w:p>
    <w:p w14:paraId="12C6A0D0" w14:textId="77777777" w:rsidR="005672C1" w:rsidRPr="00597048" w:rsidRDefault="005672C1"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1685</w:t>
      </w:r>
      <w:r w:rsidRPr="00597048">
        <w:rPr>
          <w:rStyle w:val="HTMLAcronym"/>
          <w:rFonts w:ascii="Calibri Light" w:hAnsi="Calibri Light"/>
          <w:sz w:val="28"/>
        </w:rPr>
        <w:tab/>
        <w:t>Revocation of the Edict of Nantes</w:t>
      </w:r>
    </w:p>
    <w:p w14:paraId="6914107F" w14:textId="77777777" w:rsidR="005672C1" w:rsidRPr="00597048" w:rsidRDefault="005672C1"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1688</w:t>
      </w:r>
      <w:r w:rsidRPr="00597048">
        <w:rPr>
          <w:rStyle w:val="HTMLAcronym"/>
          <w:rFonts w:ascii="Calibri Light" w:hAnsi="Calibri Light"/>
          <w:sz w:val="28"/>
        </w:rPr>
        <w:tab/>
        <w:t>War of the League of Augsburg; the Glorious Revolution in England; death of Frederick William the Great Elector</w:t>
      </w:r>
    </w:p>
    <w:p w14:paraId="41C9B62C" w14:textId="77777777" w:rsidR="005672C1" w:rsidRPr="00597048" w:rsidRDefault="00204C45"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r>
      <w:r w:rsidR="00E74FE3" w:rsidRPr="00597048">
        <w:rPr>
          <w:rStyle w:val="HTMLAcronym"/>
          <w:rFonts w:ascii="Calibri Light" w:hAnsi="Calibri Light"/>
          <w:sz w:val="28"/>
        </w:rPr>
        <w:t>1691</w:t>
      </w:r>
      <w:r w:rsidR="00E74FE3" w:rsidRPr="00597048">
        <w:rPr>
          <w:rStyle w:val="HTMLAcronym"/>
          <w:rFonts w:ascii="Calibri Light" w:hAnsi="Calibri Light"/>
          <w:sz w:val="28"/>
        </w:rPr>
        <w:tab/>
        <w:t xml:space="preserve">Racine presents </w:t>
      </w:r>
      <w:r w:rsidR="00E74FE3" w:rsidRPr="00597048">
        <w:rPr>
          <w:rStyle w:val="HTMLAcronym"/>
          <w:rFonts w:ascii="Calibri Light" w:hAnsi="Calibri Light"/>
          <w:iCs/>
          <w:sz w:val="28"/>
        </w:rPr>
        <w:t>Athalie</w:t>
      </w:r>
    </w:p>
    <w:p w14:paraId="725E8E3F" w14:textId="77777777" w:rsidR="00E74FE3" w:rsidRPr="00597048" w:rsidRDefault="00E74FE3"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1697</w:t>
      </w:r>
      <w:r w:rsidRPr="00597048">
        <w:rPr>
          <w:rStyle w:val="HTMLAcronym"/>
          <w:rFonts w:ascii="Calibri Light" w:hAnsi="Calibri Light"/>
          <w:sz w:val="28"/>
        </w:rPr>
        <w:tab/>
        <w:t xml:space="preserve">Bayle publishes </w:t>
      </w:r>
      <w:r w:rsidRPr="00597048">
        <w:rPr>
          <w:rStyle w:val="HTMLAcronym"/>
          <w:rFonts w:ascii="Calibri Light" w:hAnsi="Calibri Light"/>
          <w:iCs/>
          <w:sz w:val="28"/>
        </w:rPr>
        <w:t>Didtionnaire historique et critique</w:t>
      </w:r>
    </w:p>
    <w:p w14:paraId="3084060B" w14:textId="77777777" w:rsidR="00E74FE3" w:rsidRPr="00597048" w:rsidRDefault="00E74FE3"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1700</w:t>
      </w:r>
      <w:r w:rsidRPr="00597048">
        <w:rPr>
          <w:rStyle w:val="HTMLAcronym"/>
          <w:rFonts w:ascii="Calibri Light" w:hAnsi="Calibri Light"/>
          <w:sz w:val="28"/>
        </w:rPr>
        <w:tab/>
        <w:t>Philip V proclaimed king of Spain</w:t>
      </w:r>
    </w:p>
    <w:p w14:paraId="53E890E9" w14:textId="77777777" w:rsidR="00E74FE3" w:rsidRPr="00597048" w:rsidRDefault="00E74FE3"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1702</w:t>
      </w:r>
      <w:r w:rsidRPr="00597048">
        <w:rPr>
          <w:rStyle w:val="HTMLAcronym"/>
          <w:rFonts w:ascii="Calibri Light" w:hAnsi="Calibri Light"/>
          <w:sz w:val="28"/>
        </w:rPr>
        <w:tab/>
        <w:t>Death of William III</w:t>
      </w:r>
    </w:p>
    <w:p w14:paraId="1C0C2E56" w14:textId="77777777" w:rsidR="00E74FE3" w:rsidRPr="00597048" w:rsidRDefault="00E74FE3"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1704</w:t>
      </w:r>
      <w:r w:rsidRPr="00597048">
        <w:rPr>
          <w:rStyle w:val="HTMLAcronym"/>
          <w:rFonts w:ascii="Calibri Light" w:hAnsi="Calibri Light"/>
          <w:sz w:val="28"/>
        </w:rPr>
        <w:tab/>
        <w:t>Battle of Blenheim</w:t>
      </w:r>
    </w:p>
    <w:p w14:paraId="1A5A5E1B" w14:textId="77777777" w:rsidR="00E74FE3" w:rsidRPr="00597048" w:rsidRDefault="00E74FE3"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1713</w:t>
      </w:r>
      <w:r w:rsidRPr="00597048">
        <w:rPr>
          <w:rStyle w:val="HTMLAcronym"/>
          <w:rFonts w:ascii="Calibri Light" w:hAnsi="Calibri Light"/>
          <w:sz w:val="28"/>
        </w:rPr>
        <w:tab/>
        <w:t>Peace of Utrecht</w:t>
      </w:r>
    </w:p>
    <w:p w14:paraId="17D8E284" w14:textId="77777777" w:rsidR="00E74FE3" w:rsidRPr="00597048" w:rsidRDefault="00E74FE3"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1715</w:t>
      </w:r>
      <w:r w:rsidRPr="00597048">
        <w:rPr>
          <w:rStyle w:val="HTMLAcronym"/>
          <w:rFonts w:ascii="Calibri Light" w:hAnsi="Calibri Light"/>
          <w:sz w:val="28"/>
        </w:rPr>
        <w:tab/>
        <w:t>Death of Louis XIV</w:t>
      </w:r>
    </w:p>
    <w:p w14:paraId="767697F9" w14:textId="77777777" w:rsidR="00F50DBD" w:rsidRPr="00597048" w:rsidRDefault="00F50DBD" w:rsidP="0074788F">
      <w:pPr>
        <w:pStyle w:val="Heading4"/>
        <w:rPr>
          <w:rFonts w:ascii="Calibri Light" w:hAnsi="Calibri Light"/>
          <w:i w:val="0"/>
          <w:sz w:val="28"/>
        </w:rPr>
      </w:pPr>
      <w:bookmarkStart w:id="128" w:name="_Toc98415324"/>
      <w:r w:rsidRPr="00597048">
        <w:rPr>
          <w:rFonts w:ascii="Calibri Light" w:hAnsi="Calibri Light"/>
          <w:i w:val="0"/>
          <w:sz w:val="28"/>
        </w:rPr>
        <w:t>Europe in the 18th Century</w:t>
      </w:r>
      <w:bookmarkEnd w:id="128"/>
    </w:p>
    <w:p w14:paraId="3EB12A3C" w14:textId="77777777" w:rsidR="00F50DBD" w:rsidRPr="00597048" w:rsidRDefault="00F50DBD"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AD</w:t>
      </w:r>
      <w:r w:rsidRPr="00597048">
        <w:rPr>
          <w:rStyle w:val="HTMLAcronym"/>
          <w:rFonts w:ascii="Calibri Light" w:hAnsi="Calibri Light"/>
          <w:sz w:val="28"/>
        </w:rPr>
        <w:tab/>
        <w:t>1709</w:t>
      </w:r>
      <w:r w:rsidRPr="00597048">
        <w:rPr>
          <w:rStyle w:val="HTMLAcronym"/>
          <w:rFonts w:ascii="Calibri Light" w:hAnsi="Calibri Light"/>
          <w:sz w:val="28"/>
        </w:rPr>
        <w:tab/>
        <w:t xml:space="preserve">Battle of Poltava [defeat of the Swedes by </w:t>
      </w:r>
      <w:r w:rsidR="002F58E3" w:rsidRPr="00597048">
        <w:rPr>
          <w:rStyle w:val="HTMLAcronym"/>
          <w:rFonts w:ascii="Calibri Light" w:hAnsi="Calibri Light"/>
          <w:sz w:val="28"/>
        </w:rPr>
        <w:t>the</w:t>
      </w:r>
      <w:r w:rsidRPr="00597048">
        <w:rPr>
          <w:rStyle w:val="HTMLAcronym"/>
          <w:rFonts w:ascii="Calibri Light" w:hAnsi="Calibri Light"/>
          <w:sz w:val="28"/>
        </w:rPr>
        <w:t xml:space="preserve"> Russians under Peter the Great]</w:t>
      </w:r>
    </w:p>
    <w:p w14:paraId="2DAE2686" w14:textId="77777777" w:rsidR="00F50DBD" w:rsidRPr="00597048" w:rsidRDefault="00F50DBD"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1714</w:t>
      </w:r>
      <w:r w:rsidRPr="00597048">
        <w:rPr>
          <w:rStyle w:val="HTMLAcronym"/>
          <w:rFonts w:ascii="Calibri Light" w:hAnsi="Calibri Light"/>
          <w:sz w:val="28"/>
        </w:rPr>
        <w:tab/>
        <w:t>George of Hanover becomes king of England</w:t>
      </w:r>
    </w:p>
    <w:p w14:paraId="0D08BDA5" w14:textId="77777777" w:rsidR="00F50DBD" w:rsidRPr="00597048" w:rsidRDefault="00894D87"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1720</w:t>
      </w:r>
      <w:r w:rsidRPr="00597048">
        <w:rPr>
          <w:rStyle w:val="HTMLAcronym"/>
          <w:rFonts w:ascii="Calibri Light" w:hAnsi="Calibri Light"/>
          <w:sz w:val="28"/>
        </w:rPr>
        <w:tab/>
        <w:t>Collapse of Law’s Mississippi Scheme in France, and English South Sea Bubble</w:t>
      </w:r>
    </w:p>
    <w:p w14:paraId="23602A0D" w14:textId="77777777" w:rsidR="00894D87" w:rsidRPr="00597048" w:rsidRDefault="00894D87"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1721</w:t>
      </w:r>
      <w:r w:rsidRPr="00597048">
        <w:rPr>
          <w:rStyle w:val="HTMLAcronym"/>
          <w:rFonts w:ascii="Calibri Light" w:hAnsi="Calibri Light"/>
          <w:sz w:val="28"/>
        </w:rPr>
        <w:tab/>
        <w:t xml:space="preserve">Montesquieu publishes the </w:t>
      </w:r>
      <w:r w:rsidRPr="00597048">
        <w:rPr>
          <w:rStyle w:val="HTMLAcronym"/>
          <w:rFonts w:ascii="Calibri Light" w:hAnsi="Calibri Light"/>
          <w:iCs/>
          <w:sz w:val="28"/>
        </w:rPr>
        <w:t>Persian Letters</w:t>
      </w:r>
    </w:p>
    <w:p w14:paraId="3B39F6A9" w14:textId="77777777" w:rsidR="00894D87" w:rsidRPr="00597048" w:rsidRDefault="006554E4"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1721-1742</w:t>
      </w:r>
      <w:r w:rsidRPr="00597048">
        <w:rPr>
          <w:rStyle w:val="HTMLAcronym"/>
          <w:rFonts w:ascii="Calibri Light" w:hAnsi="Calibri Light"/>
          <w:sz w:val="28"/>
        </w:rPr>
        <w:tab/>
        <w:t>Administration of Robert Walpole</w:t>
      </w:r>
    </w:p>
    <w:p w14:paraId="39B8853D" w14:textId="77777777" w:rsidR="006554E4" w:rsidRPr="00597048" w:rsidRDefault="006554E4"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1726</w:t>
      </w:r>
      <w:r w:rsidRPr="00597048">
        <w:rPr>
          <w:rStyle w:val="HTMLAcronym"/>
          <w:rFonts w:ascii="Calibri Light" w:hAnsi="Calibri Light"/>
          <w:sz w:val="28"/>
        </w:rPr>
        <w:tab/>
        <w:t>Cardinal Fleury becomes prime minister in France</w:t>
      </w:r>
    </w:p>
    <w:p w14:paraId="76DC58D0" w14:textId="77777777" w:rsidR="006554E4" w:rsidRPr="00597048" w:rsidRDefault="006554E4"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1734</w:t>
      </w:r>
      <w:r w:rsidRPr="00597048">
        <w:rPr>
          <w:rStyle w:val="HTMLAcronym"/>
          <w:rFonts w:ascii="Calibri Light" w:hAnsi="Calibri Light"/>
          <w:sz w:val="28"/>
        </w:rPr>
        <w:tab/>
        <w:t xml:space="preserve">Voltaire publishes </w:t>
      </w:r>
      <w:r w:rsidRPr="00597048">
        <w:rPr>
          <w:rStyle w:val="HTMLAcronym"/>
          <w:rFonts w:ascii="Calibri Light" w:hAnsi="Calibri Light"/>
          <w:iCs/>
          <w:sz w:val="28"/>
        </w:rPr>
        <w:t>Philosophical Letters on the English</w:t>
      </w:r>
    </w:p>
    <w:p w14:paraId="7E4813BA" w14:textId="77777777" w:rsidR="006554E4" w:rsidRPr="00597048" w:rsidRDefault="006554E4"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1736</w:t>
      </w:r>
      <w:r w:rsidRPr="00597048">
        <w:rPr>
          <w:rStyle w:val="HTMLAcronym"/>
          <w:rFonts w:ascii="Calibri Light" w:hAnsi="Calibri Light"/>
          <w:sz w:val="28"/>
        </w:rPr>
        <w:tab/>
        <w:t>John Wesley begins to establish Methodist Societies</w:t>
      </w:r>
    </w:p>
    <w:p w14:paraId="2E29C3A1" w14:textId="77777777" w:rsidR="006554E4" w:rsidRPr="00597048" w:rsidRDefault="006554E4"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1740</w:t>
      </w:r>
      <w:r w:rsidRPr="00597048">
        <w:rPr>
          <w:rStyle w:val="HTMLAcronym"/>
          <w:rFonts w:ascii="Calibri Light" w:hAnsi="Calibri Light"/>
          <w:sz w:val="28"/>
        </w:rPr>
        <w:tab/>
        <w:t>Frederick II of Prussia invades Silesia</w:t>
      </w:r>
    </w:p>
    <w:p w14:paraId="1342B11C" w14:textId="77777777" w:rsidR="006554E4" w:rsidRPr="00597048" w:rsidRDefault="006554E4"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1741</w:t>
      </w:r>
      <w:r w:rsidRPr="00597048">
        <w:rPr>
          <w:rStyle w:val="HTMLAcronym"/>
          <w:rFonts w:ascii="Calibri Light" w:hAnsi="Calibri Light"/>
          <w:sz w:val="28"/>
        </w:rPr>
        <w:tab/>
        <w:t>Empress Maria Theresa rallies Hungarian nobles to fight the Prussians</w:t>
      </w:r>
    </w:p>
    <w:p w14:paraId="00914CCD" w14:textId="77777777" w:rsidR="006554E4" w:rsidRPr="00597048" w:rsidRDefault="006554E4"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r>
      <w:r w:rsidR="0025559E" w:rsidRPr="00597048">
        <w:rPr>
          <w:rStyle w:val="HTMLAcronym"/>
          <w:rFonts w:ascii="Calibri Light" w:hAnsi="Calibri Light"/>
          <w:sz w:val="28"/>
        </w:rPr>
        <w:t>1745</w:t>
      </w:r>
      <w:r w:rsidR="0025559E" w:rsidRPr="00597048">
        <w:rPr>
          <w:rStyle w:val="HTMLAcronym"/>
          <w:rFonts w:ascii="Calibri Light" w:hAnsi="Calibri Light"/>
          <w:sz w:val="28"/>
        </w:rPr>
        <w:tab/>
        <w:t>Battle of Fontenoy</w:t>
      </w:r>
    </w:p>
    <w:p w14:paraId="613C0ED7" w14:textId="77777777" w:rsidR="0025559E" w:rsidRPr="00597048" w:rsidRDefault="0025559E"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1747</w:t>
      </w:r>
      <w:r w:rsidRPr="00597048">
        <w:rPr>
          <w:rStyle w:val="HTMLAcronym"/>
          <w:rFonts w:ascii="Calibri Light" w:hAnsi="Calibri Light"/>
          <w:sz w:val="28"/>
        </w:rPr>
        <w:tab/>
        <w:t xml:space="preserve">Richardson publishes </w:t>
      </w:r>
      <w:r w:rsidRPr="00597048">
        <w:rPr>
          <w:rStyle w:val="HTMLAcronym"/>
          <w:rFonts w:ascii="Calibri Light" w:hAnsi="Calibri Light"/>
          <w:iCs/>
          <w:sz w:val="28"/>
        </w:rPr>
        <w:t>Clarissa Harlowe</w:t>
      </w:r>
    </w:p>
    <w:p w14:paraId="58123B0D" w14:textId="77777777" w:rsidR="0025559E" w:rsidRPr="00597048" w:rsidRDefault="0025559E"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1748</w:t>
      </w:r>
      <w:r w:rsidRPr="00597048">
        <w:rPr>
          <w:rStyle w:val="HTMLAcronym"/>
          <w:rFonts w:ascii="Calibri Light" w:hAnsi="Calibri Light"/>
          <w:sz w:val="28"/>
        </w:rPr>
        <w:tab/>
        <w:t>Treaty of Aix-la-Chappelle</w:t>
      </w:r>
    </w:p>
    <w:p w14:paraId="4E704B12" w14:textId="77777777" w:rsidR="0025559E" w:rsidRPr="00597048" w:rsidRDefault="0025559E"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1750</w:t>
      </w:r>
      <w:r w:rsidRPr="00597048">
        <w:rPr>
          <w:rStyle w:val="HTMLAcronym"/>
          <w:rFonts w:ascii="Calibri Light" w:hAnsi="Calibri Light"/>
          <w:sz w:val="28"/>
        </w:rPr>
        <w:tab/>
        <w:t xml:space="preserve">Death of Johann Sebastian Bach; Voltaire begins his visit at the court of Frederick the Great; Diderot and collaborators publish first volume of the </w:t>
      </w:r>
      <w:r w:rsidRPr="00597048">
        <w:rPr>
          <w:rStyle w:val="HTMLAcronym"/>
          <w:rFonts w:ascii="Calibri Light" w:hAnsi="Calibri Light"/>
          <w:iCs/>
          <w:sz w:val="28"/>
        </w:rPr>
        <w:t>Encyclopédie</w:t>
      </w:r>
    </w:p>
    <w:p w14:paraId="44FCDA37" w14:textId="77777777" w:rsidR="0025559E" w:rsidRPr="00597048" w:rsidRDefault="00374B99"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1756</w:t>
      </w:r>
      <w:r w:rsidRPr="00597048">
        <w:rPr>
          <w:rStyle w:val="HTMLAcronym"/>
          <w:rFonts w:ascii="Calibri Light" w:hAnsi="Calibri Light"/>
          <w:sz w:val="28"/>
        </w:rPr>
        <w:tab/>
        <w:t>Outbreak of the Seven Years’ War</w:t>
      </w:r>
    </w:p>
    <w:p w14:paraId="334C404E" w14:textId="77777777" w:rsidR="00374B99" w:rsidRPr="00597048" w:rsidRDefault="00374B99"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1761</w:t>
      </w:r>
      <w:r w:rsidRPr="00597048">
        <w:rPr>
          <w:rStyle w:val="HTMLAcronym"/>
          <w:rFonts w:ascii="Calibri Light" w:hAnsi="Calibri Light"/>
          <w:sz w:val="28"/>
        </w:rPr>
        <w:tab/>
        <w:t>Resignation of William Pitt</w:t>
      </w:r>
    </w:p>
    <w:p w14:paraId="0F4BBF63" w14:textId="77777777" w:rsidR="00374B99" w:rsidRPr="00597048" w:rsidRDefault="00374B99"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1762</w:t>
      </w:r>
      <w:r w:rsidRPr="00597048">
        <w:rPr>
          <w:rStyle w:val="HTMLAcronym"/>
          <w:rFonts w:ascii="Calibri Light" w:hAnsi="Calibri Light"/>
          <w:sz w:val="28"/>
        </w:rPr>
        <w:tab/>
        <w:t xml:space="preserve">Catherine II becomes ruler of Russia; Rousseau publishes the </w:t>
      </w:r>
      <w:r w:rsidRPr="00597048">
        <w:rPr>
          <w:rStyle w:val="HTMLAcronym"/>
          <w:rFonts w:ascii="Calibri Light" w:hAnsi="Calibri Light"/>
          <w:iCs/>
          <w:sz w:val="28"/>
        </w:rPr>
        <w:t>Social Contract</w:t>
      </w:r>
    </w:p>
    <w:p w14:paraId="67FA04A4" w14:textId="77777777" w:rsidR="00374B99" w:rsidRPr="00597048" w:rsidRDefault="00374B99"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1771</w:t>
      </w:r>
      <w:r w:rsidRPr="00597048">
        <w:rPr>
          <w:rStyle w:val="HTMLAcronym"/>
          <w:rFonts w:ascii="Calibri Light" w:hAnsi="Calibri Light"/>
          <w:sz w:val="28"/>
        </w:rPr>
        <w:tab/>
      </w:r>
      <w:r w:rsidR="00F3309F" w:rsidRPr="00597048">
        <w:rPr>
          <w:rStyle w:val="HTMLAcronym"/>
          <w:rFonts w:ascii="Calibri Light" w:hAnsi="Calibri Light"/>
          <w:iCs/>
          <w:sz w:val="28"/>
        </w:rPr>
        <w:t xml:space="preserve">Parliaments </w:t>
      </w:r>
      <w:r w:rsidR="00F3309F" w:rsidRPr="00597048">
        <w:rPr>
          <w:rStyle w:val="HTMLAcronym"/>
          <w:rFonts w:ascii="Calibri Light" w:hAnsi="Calibri Light"/>
          <w:sz w:val="28"/>
        </w:rPr>
        <w:t>abolished in France by Louis XV</w:t>
      </w:r>
    </w:p>
    <w:p w14:paraId="7D90F2F2" w14:textId="77777777" w:rsidR="00F3309F" w:rsidRPr="00597048" w:rsidRDefault="00F3309F"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1773</w:t>
      </w:r>
      <w:r w:rsidRPr="00597048">
        <w:rPr>
          <w:rStyle w:val="HTMLAcronym"/>
          <w:rFonts w:ascii="Calibri Light" w:hAnsi="Calibri Light"/>
          <w:sz w:val="28"/>
        </w:rPr>
        <w:tab/>
        <w:t>Diderot visits Catherine the Great in Russia</w:t>
      </w:r>
    </w:p>
    <w:p w14:paraId="3CC53948" w14:textId="77777777" w:rsidR="00F3309F" w:rsidRPr="00597048" w:rsidRDefault="00F3309F"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1774</w:t>
      </w:r>
      <w:r w:rsidRPr="00597048">
        <w:rPr>
          <w:rStyle w:val="HTMLAcronym"/>
          <w:rFonts w:ascii="Calibri Light" w:hAnsi="Calibri Light"/>
          <w:sz w:val="28"/>
        </w:rPr>
        <w:tab/>
        <w:t xml:space="preserve">Louis XVI becomes king of France and recalls the </w:t>
      </w:r>
      <w:r w:rsidRPr="00597048">
        <w:rPr>
          <w:rStyle w:val="HTMLAcronym"/>
          <w:rFonts w:ascii="Calibri Light" w:hAnsi="Calibri Light"/>
          <w:iCs/>
          <w:sz w:val="28"/>
        </w:rPr>
        <w:t>Parlements</w:t>
      </w:r>
    </w:p>
    <w:p w14:paraId="7533534C" w14:textId="77777777" w:rsidR="00F3309F" w:rsidRPr="00597048" w:rsidRDefault="00F3309F"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1778</w:t>
      </w:r>
      <w:r w:rsidRPr="00597048">
        <w:rPr>
          <w:rStyle w:val="HTMLAcronym"/>
          <w:rFonts w:ascii="Calibri Light" w:hAnsi="Calibri Light"/>
          <w:sz w:val="28"/>
        </w:rPr>
        <w:tab/>
        <w:t>France intervenes in the War of American Independence</w:t>
      </w:r>
    </w:p>
    <w:p w14:paraId="4D0F8A23" w14:textId="77777777" w:rsidR="00F3309F" w:rsidRPr="00597048" w:rsidRDefault="00F3309F" w:rsidP="0074788F">
      <w:pPr>
        <w:tabs>
          <w:tab w:val="right" w:pos="1872"/>
          <w:tab w:val="left" w:pos="2160"/>
        </w:tabs>
        <w:ind w:left="2520" w:hanging="2088"/>
        <w:rPr>
          <w:rStyle w:val="HTMLAcronym"/>
          <w:rFonts w:ascii="Calibri Light" w:hAnsi="Calibri Light"/>
          <w:sz w:val="28"/>
        </w:rPr>
      </w:pPr>
      <w:r w:rsidRPr="00597048">
        <w:rPr>
          <w:rStyle w:val="HTMLAcronym"/>
          <w:rFonts w:ascii="Calibri Light" w:hAnsi="Calibri Light"/>
          <w:sz w:val="28"/>
        </w:rPr>
        <w:tab/>
        <w:t>1781</w:t>
      </w:r>
      <w:r w:rsidRPr="00597048">
        <w:rPr>
          <w:rStyle w:val="HTMLAcronym"/>
          <w:rFonts w:ascii="Calibri Light" w:hAnsi="Calibri Light"/>
          <w:sz w:val="28"/>
        </w:rPr>
        <w:tab/>
        <w:t>Joseph II promulgates the Edict of Tolerance</w:t>
      </w:r>
    </w:p>
    <w:p w14:paraId="6833408C" w14:textId="77777777" w:rsidR="00F3309F" w:rsidRPr="00597048" w:rsidRDefault="00F3309F" w:rsidP="0074788F">
      <w:pPr>
        <w:tabs>
          <w:tab w:val="right" w:pos="1872"/>
          <w:tab w:val="left" w:pos="2160"/>
        </w:tabs>
        <w:ind w:left="2520" w:hanging="2088"/>
        <w:rPr>
          <w:rStyle w:val="HTMLAcronym"/>
          <w:rFonts w:ascii="Calibri Light" w:hAnsi="Calibri Light"/>
          <w:iCs/>
          <w:sz w:val="28"/>
        </w:rPr>
      </w:pPr>
      <w:r w:rsidRPr="00597048">
        <w:rPr>
          <w:rStyle w:val="HTMLAcronym"/>
          <w:rFonts w:ascii="Calibri Light" w:hAnsi="Calibri Light"/>
          <w:sz w:val="28"/>
        </w:rPr>
        <w:tab/>
        <w:t>1783</w:t>
      </w:r>
      <w:r w:rsidRPr="00597048">
        <w:rPr>
          <w:rStyle w:val="HTMLAcronym"/>
          <w:rFonts w:ascii="Calibri Light" w:hAnsi="Calibri Light"/>
          <w:sz w:val="28"/>
        </w:rPr>
        <w:tab/>
        <w:t xml:space="preserve">Russia annexes the Crimea; Beaumarchais presents </w:t>
      </w:r>
      <w:r w:rsidRPr="00597048">
        <w:rPr>
          <w:rStyle w:val="HTMLAcronym"/>
          <w:rFonts w:ascii="Calibri Light" w:hAnsi="Calibri Light"/>
          <w:iCs/>
          <w:sz w:val="28"/>
        </w:rPr>
        <w:t>Marriage of Figaro</w:t>
      </w:r>
    </w:p>
    <w:p w14:paraId="114020EA" w14:textId="77777777" w:rsidR="00227185" w:rsidRPr="00597048" w:rsidRDefault="00227185" w:rsidP="0074788F">
      <w:pPr>
        <w:pStyle w:val="Heading3"/>
        <w:rPr>
          <w:rFonts w:ascii="Calibri Light" w:hAnsi="Calibri Light"/>
          <w:b w:val="0"/>
          <w:sz w:val="28"/>
        </w:rPr>
      </w:pPr>
      <w:bookmarkStart w:id="129" w:name="_Toc98415325"/>
      <w:r w:rsidRPr="00597048">
        <w:rPr>
          <w:rFonts w:ascii="Calibri Light" w:hAnsi="Calibri Light"/>
          <w:b w:val="0"/>
          <w:sz w:val="28"/>
        </w:rPr>
        <w:t>Revolution in the Western World</w:t>
      </w:r>
      <w:bookmarkEnd w:id="129"/>
    </w:p>
    <w:p w14:paraId="643B739E" w14:textId="77777777" w:rsidR="00BA7A70" w:rsidRPr="00597048" w:rsidRDefault="00BA7A70" w:rsidP="0074788F">
      <w:pPr>
        <w:pStyle w:val="Heading4"/>
        <w:rPr>
          <w:rFonts w:ascii="Calibri Light" w:hAnsi="Calibri Light"/>
          <w:i w:val="0"/>
          <w:sz w:val="28"/>
        </w:rPr>
      </w:pPr>
      <w:bookmarkStart w:id="130" w:name="_Toc98415326"/>
      <w:r w:rsidRPr="00597048">
        <w:rPr>
          <w:rFonts w:ascii="Calibri Light" w:hAnsi="Calibri Light"/>
          <w:i w:val="0"/>
          <w:sz w:val="28"/>
        </w:rPr>
        <w:t>The American Revolution</w:t>
      </w:r>
      <w:bookmarkEnd w:id="130"/>
    </w:p>
    <w:p w14:paraId="57CF6098" w14:textId="77777777" w:rsidR="001E072F" w:rsidRPr="00597048" w:rsidRDefault="00BA7A70"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001E072F" w:rsidRPr="00597048">
        <w:rPr>
          <w:rFonts w:ascii="Calibri Light" w:hAnsi="Calibri Light"/>
          <w:sz w:val="28"/>
        </w:rPr>
        <w:tab/>
        <w:t>1763</w:t>
      </w:r>
      <w:r w:rsidR="001E072F" w:rsidRPr="00597048">
        <w:rPr>
          <w:rFonts w:ascii="Calibri Light" w:hAnsi="Calibri Light"/>
          <w:sz w:val="28"/>
        </w:rPr>
        <w:tab/>
        <w:t>Treaty of Paris ending Seven Years’ War; Proclamation of 1763, restricting trans-Appalachian settlement; Patrick Henry’s argument in the Parson’s Cause</w:t>
      </w:r>
    </w:p>
    <w:p w14:paraId="49B98C26" w14:textId="77777777" w:rsidR="001E072F" w:rsidRPr="00597048" w:rsidRDefault="003D130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1764</w:t>
      </w:r>
      <w:r w:rsidRPr="00597048">
        <w:rPr>
          <w:rFonts w:ascii="Calibri Light" w:hAnsi="Calibri Light"/>
          <w:sz w:val="28"/>
        </w:rPr>
        <w:tab/>
        <w:t>Passage of the Sugar Act and Currency Acts</w:t>
      </w:r>
    </w:p>
    <w:p w14:paraId="6E425AFA" w14:textId="77777777" w:rsidR="003D1306" w:rsidRPr="00597048" w:rsidRDefault="003D130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1765</w:t>
      </w:r>
      <w:r w:rsidRPr="00597048">
        <w:rPr>
          <w:rFonts w:ascii="Calibri Light" w:hAnsi="Calibri Light"/>
          <w:sz w:val="28"/>
        </w:rPr>
        <w:tab/>
        <w:t>Passage of the Stamp Act; Stamp Act Congress meets in New York and adopts Declaration of Rights and Grievances</w:t>
      </w:r>
    </w:p>
    <w:p w14:paraId="02A92C79" w14:textId="77777777" w:rsidR="003D1306" w:rsidRPr="00597048" w:rsidRDefault="003D130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1766</w:t>
      </w:r>
      <w:r w:rsidRPr="00597048">
        <w:rPr>
          <w:rFonts w:ascii="Calibri Light" w:hAnsi="Calibri Light"/>
          <w:sz w:val="28"/>
        </w:rPr>
        <w:tab/>
        <w:t>Repeal of the Stamp Act accompanied by passage of Declaratory Act</w:t>
      </w:r>
    </w:p>
    <w:p w14:paraId="2F1BD6FB" w14:textId="77777777" w:rsidR="003D1306" w:rsidRPr="00597048" w:rsidRDefault="003D130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1767</w:t>
      </w:r>
      <w:r w:rsidRPr="00597048">
        <w:rPr>
          <w:rFonts w:ascii="Calibri Light" w:hAnsi="Calibri Light"/>
          <w:sz w:val="28"/>
        </w:rPr>
        <w:tab/>
        <w:t xml:space="preserve">Passage of Townshend Acts; revival of nonimportation agreements; publication of first of John Dickinson’s </w:t>
      </w:r>
      <w:r w:rsidRPr="00597048">
        <w:rPr>
          <w:rFonts w:ascii="Calibri Light" w:hAnsi="Calibri Light"/>
          <w:iCs/>
          <w:sz w:val="28"/>
        </w:rPr>
        <w:t>Farmers’ Letters</w:t>
      </w:r>
    </w:p>
    <w:p w14:paraId="5A13176D" w14:textId="77777777" w:rsidR="003D1306" w:rsidRPr="00597048" w:rsidRDefault="003D130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1768</w:t>
      </w:r>
      <w:r w:rsidRPr="00597048">
        <w:rPr>
          <w:rFonts w:ascii="Calibri Light" w:hAnsi="Calibri Light"/>
          <w:sz w:val="28"/>
        </w:rPr>
        <w:tab/>
      </w:r>
      <w:r w:rsidR="002F58E3" w:rsidRPr="00597048">
        <w:rPr>
          <w:rFonts w:ascii="Calibri Light" w:hAnsi="Calibri Light"/>
          <w:sz w:val="28"/>
        </w:rPr>
        <w:t>Massachusetts</w:t>
      </w:r>
      <w:r w:rsidRPr="00597048">
        <w:rPr>
          <w:rFonts w:ascii="Calibri Light" w:hAnsi="Calibri Light"/>
          <w:sz w:val="28"/>
        </w:rPr>
        <w:t xml:space="preserve"> House of Representatives adopts Circular Letter</w:t>
      </w:r>
    </w:p>
    <w:p w14:paraId="2976A2F1" w14:textId="77777777" w:rsidR="000D6D1B" w:rsidRPr="00597048" w:rsidRDefault="000D6D1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1770</w:t>
      </w:r>
      <w:r w:rsidRPr="00597048">
        <w:rPr>
          <w:rFonts w:ascii="Calibri Light" w:hAnsi="Calibri Light"/>
          <w:sz w:val="28"/>
        </w:rPr>
        <w:tab/>
        <w:t>Townshend duties repealed in large part except for duties on tea</w:t>
      </w:r>
    </w:p>
    <w:p w14:paraId="4755B212" w14:textId="77777777" w:rsidR="000D6D1B" w:rsidRPr="00597048" w:rsidRDefault="000D6D1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1772</w:t>
      </w:r>
      <w:r w:rsidRPr="00597048">
        <w:rPr>
          <w:rFonts w:ascii="Calibri Light" w:hAnsi="Calibri Light"/>
          <w:sz w:val="28"/>
        </w:rPr>
        <w:tab/>
        <w:t xml:space="preserve">Burning of the </w:t>
      </w:r>
      <w:r w:rsidRPr="00597048">
        <w:rPr>
          <w:rFonts w:ascii="Calibri Light" w:hAnsi="Calibri Light"/>
          <w:iCs/>
          <w:sz w:val="28"/>
        </w:rPr>
        <w:t xml:space="preserve">Gaspee; </w:t>
      </w:r>
      <w:r w:rsidRPr="00597048">
        <w:rPr>
          <w:rFonts w:ascii="Calibri Light" w:hAnsi="Calibri Light"/>
          <w:sz w:val="28"/>
        </w:rPr>
        <w:t>Committees of Correspondence organized by Samuel Adams</w:t>
      </w:r>
    </w:p>
    <w:p w14:paraId="3D9D310F" w14:textId="77777777" w:rsidR="000D6D1B" w:rsidRPr="00597048" w:rsidRDefault="000D6D1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1773</w:t>
      </w:r>
      <w:r w:rsidRPr="00597048">
        <w:rPr>
          <w:rFonts w:ascii="Calibri Light" w:hAnsi="Calibri Light"/>
          <w:sz w:val="28"/>
        </w:rPr>
        <w:tab/>
        <w:t>Passage of the Tea Act; Boston Tea Party</w:t>
      </w:r>
    </w:p>
    <w:p w14:paraId="526FE217" w14:textId="77777777" w:rsidR="000D6D1B" w:rsidRPr="00597048" w:rsidRDefault="000D6D1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1774</w:t>
      </w:r>
      <w:r w:rsidRPr="00597048">
        <w:rPr>
          <w:rFonts w:ascii="Calibri Light" w:hAnsi="Calibri Light"/>
          <w:sz w:val="28"/>
        </w:rPr>
        <w:tab/>
        <w:t xml:space="preserve">Passage of the “Intolerable Acts,” including the Quebec Act; First Continental Congress convenes at Philadelphia, defeats </w:t>
      </w:r>
      <w:r w:rsidR="002F58E3" w:rsidRPr="00597048">
        <w:rPr>
          <w:rFonts w:ascii="Calibri Light" w:hAnsi="Calibri Light"/>
          <w:sz w:val="28"/>
        </w:rPr>
        <w:t>Galloway’s</w:t>
      </w:r>
      <w:r w:rsidRPr="00597048">
        <w:rPr>
          <w:rFonts w:ascii="Calibri Light" w:hAnsi="Calibri Light"/>
          <w:sz w:val="28"/>
        </w:rPr>
        <w:t xml:space="preserve"> Plan of Union; adopts Declaration and Resolves and Continental Association</w:t>
      </w:r>
    </w:p>
    <w:p w14:paraId="29417DCC" w14:textId="77777777" w:rsidR="000D6D1B" w:rsidRPr="00597048" w:rsidRDefault="000D6D1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1775</w:t>
      </w:r>
      <w:r w:rsidRPr="00597048">
        <w:rPr>
          <w:rFonts w:ascii="Calibri Light" w:hAnsi="Calibri Light"/>
          <w:sz w:val="28"/>
        </w:rPr>
        <w:tab/>
        <w:t>Battles of Lexington and Concord; Second Continental Congress names Washington commander of the Continental forces; Battle of Bunker Hill</w:t>
      </w:r>
    </w:p>
    <w:p w14:paraId="5083D519" w14:textId="77777777" w:rsidR="000D6D1B" w:rsidRPr="00597048" w:rsidRDefault="000D6D1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1776</w:t>
      </w:r>
      <w:r w:rsidRPr="00597048">
        <w:rPr>
          <w:rFonts w:ascii="Calibri Light" w:hAnsi="Calibri Light"/>
          <w:sz w:val="28"/>
        </w:rPr>
        <w:tab/>
        <w:t xml:space="preserve">Publication of </w:t>
      </w:r>
      <w:r w:rsidRPr="00597048">
        <w:rPr>
          <w:rFonts w:ascii="Calibri Light" w:hAnsi="Calibri Light"/>
          <w:iCs/>
          <w:sz w:val="28"/>
        </w:rPr>
        <w:t xml:space="preserve">Common Sense </w:t>
      </w:r>
      <w:r w:rsidR="00802F7C" w:rsidRPr="00597048">
        <w:rPr>
          <w:rFonts w:ascii="Calibri Light" w:hAnsi="Calibri Light"/>
          <w:sz w:val="28"/>
        </w:rPr>
        <w:t>by Thomas Paine; Declaration of Independence; Battles of Long Island and Trenton</w:t>
      </w:r>
    </w:p>
    <w:p w14:paraId="6C92FFB0" w14:textId="77777777" w:rsidR="00802F7C" w:rsidRPr="00597048" w:rsidRDefault="00802F7C"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1777</w:t>
      </w:r>
      <w:r w:rsidRPr="00597048">
        <w:rPr>
          <w:rFonts w:ascii="Calibri Light" w:hAnsi="Calibri Light"/>
          <w:sz w:val="28"/>
        </w:rPr>
        <w:tab/>
      </w:r>
      <w:r w:rsidR="00963507" w:rsidRPr="00597048">
        <w:rPr>
          <w:rFonts w:ascii="Calibri Light" w:hAnsi="Calibri Light"/>
          <w:sz w:val="28"/>
        </w:rPr>
        <w:t>Battles of Princeton and Germantown; Burgoyne’s surrender, Saratoga; Congress adopts Articles of Confe</w:t>
      </w:r>
      <w:r w:rsidR="002D38CE" w:rsidRPr="00597048">
        <w:rPr>
          <w:rFonts w:ascii="Calibri Light" w:hAnsi="Calibri Light"/>
          <w:sz w:val="28"/>
        </w:rPr>
        <w:t>deration</w:t>
      </w:r>
    </w:p>
    <w:p w14:paraId="5E67FA72" w14:textId="77777777" w:rsidR="002D38CE" w:rsidRPr="00597048" w:rsidRDefault="002D38C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1778</w:t>
      </w:r>
      <w:r w:rsidRPr="00597048">
        <w:rPr>
          <w:rFonts w:ascii="Calibri Light" w:hAnsi="Calibri Light"/>
          <w:sz w:val="28"/>
        </w:rPr>
        <w:tab/>
        <w:t>Franco-American treaties of amity and commerce and of alliance with the United States</w:t>
      </w:r>
    </w:p>
    <w:p w14:paraId="55FFDCD3" w14:textId="77777777" w:rsidR="002D38CE" w:rsidRPr="00597048" w:rsidRDefault="002D38C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1779</w:t>
      </w:r>
      <w:r w:rsidRPr="00597048">
        <w:rPr>
          <w:rFonts w:ascii="Calibri Light" w:hAnsi="Calibri Light"/>
          <w:sz w:val="28"/>
        </w:rPr>
        <w:tab/>
        <w:t>Formal entry of Spain into the war against England</w:t>
      </w:r>
    </w:p>
    <w:p w14:paraId="53C77CB1" w14:textId="77777777" w:rsidR="002D38CE" w:rsidRPr="00597048" w:rsidRDefault="002D38C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1780</w:t>
      </w:r>
      <w:r w:rsidRPr="00597048">
        <w:rPr>
          <w:rFonts w:ascii="Calibri Light" w:hAnsi="Calibri Light"/>
          <w:sz w:val="28"/>
        </w:rPr>
        <w:tab/>
        <w:t>Siege of Charleston and fall to the British; treason of Arnold</w:t>
      </w:r>
    </w:p>
    <w:p w14:paraId="27077DAD" w14:textId="77777777" w:rsidR="002D38CE" w:rsidRPr="00597048" w:rsidRDefault="00E554C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1781</w:t>
      </w:r>
      <w:r w:rsidRPr="00597048">
        <w:rPr>
          <w:rFonts w:ascii="Calibri Light" w:hAnsi="Calibri Light"/>
          <w:sz w:val="28"/>
        </w:rPr>
        <w:tab/>
        <w:t>Ratification of the Articles of confederation; surrender of the British at Yorktown to combined Franco-American forces</w:t>
      </w:r>
    </w:p>
    <w:p w14:paraId="656D147C" w14:textId="77777777" w:rsidR="00E554C6" w:rsidRPr="00597048" w:rsidRDefault="00E554C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1782</w:t>
      </w:r>
      <w:r w:rsidRPr="00597048">
        <w:rPr>
          <w:rFonts w:ascii="Calibri Light" w:hAnsi="Calibri Light"/>
          <w:sz w:val="28"/>
        </w:rPr>
        <w:tab/>
        <w:t xml:space="preserve">Fall of Lord </w:t>
      </w:r>
      <w:r w:rsidR="002F58E3" w:rsidRPr="00597048">
        <w:rPr>
          <w:rFonts w:ascii="Calibri Light" w:hAnsi="Calibri Light"/>
          <w:sz w:val="28"/>
        </w:rPr>
        <w:t>North’s</w:t>
      </w:r>
      <w:r w:rsidRPr="00597048">
        <w:rPr>
          <w:rFonts w:ascii="Calibri Light" w:hAnsi="Calibri Light"/>
          <w:sz w:val="28"/>
        </w:rPr>
        <w:t xml:space="preserve"> ministry; signing of Preliminary Articles of Peace in Paris</w:t>
      </w:r>
    </w:p>
    <w:p w14:paraId="24B7D38E" w14:textId="77777777" w:rsidR="00E554C6" w:rsidRPr="00597048" w:rsidRDefault="00E554C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1783</w:t>
      </w:r>
      <w:r w:rsidRPr="00597048">
        <w:rPr>
          <w:rFonts w:ascii="Calibri Light" w:hAnsi="Calibri Light"/>
          <w:sz w:val="28"/>
        </w:rPr>
        <w:tab/>
        <w:t>Signing of Definitive Treaty of Peace with Great Britain; British evacuate New York City</w:t>
      </w:r>
    </w:p>
    <w:p w14:paraId="3B3BC7C0" w14:textId="77777777" w:rsidR="00BA7A70" w:rsidRPr="00597048" w:rsidRDefault="00BA7A70" w:rsidP="0074788F">
      <w:pPr>
        <w:pStyle w:val="Heading4"/>
        <w:rPr>
          <w:rFonts w:ascii="Calibri Light" w:hAnsi="Calibri Light"/>
          <w:i w:val="0"/>
          <w:sz w:val="28"/>
        </w:rPr>
      </w:pPr>
      <w:bookmarkStart w:id="131" w:name="_Toc98415327"/>
      <w:r w:rsidRPr="00597048">
        <w:rPr>
          <w:rFonts w:ascii="Calibri Light" w:hAnsi="Calibri Light"/>
          <w:i w:val="0"/>
          <w:sz w:val="28"/>
        </w:rPr>
        <w:t>The French Revolution</w:t>
      </w:r>
      <w:bookmarkEnd w:id="131"/>
    </w:p>
    <w:p w14:paraId="7F6AF06E" w14:textId="77777777" w:rsidR="00BA7A70" w:rsidRPr="00597048" w:rsidRDefault="00BA7A70"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1789</w:t>
      </w:r>
      <w:r w:rsidR="007D671C" w:rsidRPr="00597048">
        <w:rPr>
          <w:rFonts w:ascii="Calibri Light" w:hAnsi="Calibri Light"/>
          <w:sz w:val="28"/>
        </w:rPr>
        <w:tab/>
        <w:t>Meeting of the Estates General; conversion of Estates General into National Assembly; fall of the Bastille; Decrees Abolishing the Feudal System</w:t>
      </w:r>
    </w:p>
    <w:p w14:paraId="4496AA71" w14:textId="77777777" w:rsidR="007D671C" w:rsidRPr="00597048" w:rsidRDefault="007D671C"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1790</w:t>
      </w:r>
      <w:r w:rsidRPr="00597048">
        <w:rPr>
          <w:rFonts w:ascii="Calibri Light" w:hAnsi="Calibri Light"/>
          <w:sz w:val="28"/>
        </w:rPr>
        <w:tab/>
        <w:t>Civil Constitution of the Clergy</w:t>
      </w:r>
    </w:p>
    <w:p w14:paraId="63157BE7" w14:textId="77777777" w:rsidR="007D671C" w:rsidRPr="00597048" w:rsidRDefault="00774B6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1791</w:t>
      </w:r>
      <w:r w:rsidRPr="00597048">
        <w:rPr>
          <w:rFonts w:ascii="Calibri Light" w:hAnsi="Calibri Light"/>
          <w:sz w:val="28"/>
        </w:rPr>
        <w:tab/>
        <w:t>King forgiven after attempt to flee from France; Legislative Assembly convenes</w:t>
      </w:r>
    </w:p>
    <w:p w14:paraId="4A3F385D" w14:textId="77777777" w:rsidR="00774B62" w:rsidRPr="00597048" w:rsidRDefault="00774B6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1792</w:t>
      </w:r>
      <w:r w:rsidRPr="00597048">
        <w:rPr>
          <w:rFonts w:ascii="Calibri Light" w:hAnsi="Calibri Light"/>
          <w:sz w:val="28"/>
        </w:rPr>
        <w:tab/>
        <w:t>Beginning of war with Austria and Prussia; manifesto of the Duke of Brunswick; abolition of the Monarchy and establishment of the Republic</w:t>
      </w:r>
    </w:p>
    <w:p w14:paraId="766233C1" w14:textId="77777777" w:rsidR="00774B62" w:rsidRPr="00597048" w:rsidRDefault="00774B6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1793</w:t>
      </w:r>
      <w:r w:rsidRPr="00597048">
        <w:rPr>
          <w:rFonts w:ascii="Calibri Light" w:hAnsi="Calibri Light"/>
          <w:sz w:val="28"/>
        </w:rPr>
        <w:tab/>
      </w:r>
      <w:r w:rsidR="002F58E3" w:rsidRPr="00597048">
        <w:rPr>
          <w:rFonts w:ascii="Calibri Light" w:hAnsi="Calibri Light"/>
          <w:sz w:val="28"/>
        </w:rPr>
        <w:t>Execution</w:t>
      </w:r>
      <w:r w:rsidRPr="00597048">
        <w:rPr>
          <w:rFonts w:ascii="Calibri Light" w:hAnsi="Calibri Light"/>
          <w:sz w:val="28"/>
        </w:rPr>
        <w:t xml:space="preserve"> of Louis XVI; arrest of the leaders of the Girondins</w:t>
      </w:r>
    </w:p>
    <w:p w14:paraId="30686980" w14:textId="77777777" w:rsidR="00774B62" w:rsidRPr="00597048" w:rsidRDefault="00774B62"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1793-1794</w:t>
      </w:r>
      <w:r w:rsidRPr="00597048">
        <w:rPr>
          <w:rFonts w:ascii="Calibri Light" w:hAnsi="Calibri Light"/>
          <w:sz w:val="28"/>
        </w:rPr>
        <w:tab/>
        <w:t>The Reign of Terror</w:t>
      </w:r>
    </w:p>
    <w:p w14:paraId="30A42D0A" w14:textId="77777777" w:rsidR="00774B62" w:rsidRPr="00597048" w:rsidRDefault="00043F26"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1794</w:t>
      </w:r>
      <w:r w:rsidRPr="00597048">
        <w:rPr>
          <w:rFonts w:ascii="Calibri Light" w:hAnsi="Calibri Light"/>
          <w:sz w:val="28"/>
        </w:rPr>
        <w:tab/>
        <w:t>Elimination of the Hébertists; elimination of the Dantonists; fall of the Robespierrists</w:t>
      </w:r>
    </w:p>
    <w:p w14:paraId="2560B4CC" w14:textId="77777777" w:rsidR="00B5422F" w:rsidRPr="00597048" w:rsidRDefault="00B5422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1794-1795</w:t>
      </w:r>
      <w:r w:rsidRPr="00597048">
        <w:rPr>
          <w:rFonts w:ascii="Calibri Light" w:hAnsi="Calibri Light"/>
          <w:sz w:val="28"/>
        </w:rPr>
        <w:tab/>
        <w:t>The Thermidorian reaction</w:t>
      </w:r>
    </w:p>
    <w:p w14:paraId="0A04B9A0" w14:textId="77777777" w:rsidR="00B5422F" w:rsidRPr="00597048" w:rsidRDefault="00B5422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1795</w:t>
      </w:r>
      <w:r w:rsidRPr="00597048">
        <w:rPr>
          <w:rFonts w:ascii="Calibri Light" w:hAnsi="Calibri Light"/>
          <w:sz w:val="28"/>
        </w:rPr>
        <w:tab/>
        <w:t>Constitution establishing the Directory; dissolution of the Convention</w:t>
      </w:r>
    </w:p>
    <w:p w14:paraId="7251D57C" w14:textId="77777777" w:rsidR="00B5422F" w:rsidRPr="00597048" w:rsidRDefault="00B5422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1795-1799</w:t>
      </w:r>
      <w:r w:rsidRPr="00597048">
        <w:rPr>
          <w:rFonts w:ascii="Calibri Light" w:hAnsi="Calibri Light"/>
          <w:sz w:val="28"/>
        </w:rPr>
        <w:tab/>
        <w:t>The Directory</w:t>
      </w:r>
    </w:p>
    <w:p w14:paraId="4877F640" w14:textId="77777777" w:rsidR="00B5422F" w:rsidRPr="00597048" w:rsidRDefault="00B5422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1706-1797</w:t>
      </w:r>
      <w:r w:rsidRPr="00597048">
        <w:rPr>
          <w:rFonts w:ascii="Calibri Light" w:hAnsi="Calibri Light"/>
          <w:sz w:val="28"/>
        </w:rPr>
        <w:tab/>
        <w:t xml:space="preserve">Italian </w:t>
      </w:r>
      <w:r w:rsidR="002F58E3" w:rsidRPr="00597048">
        <w:rPr>
          <w:rFonts w:ascii="Calibri Light" w:hAnsi="Calibri Light"/>
          <w:sz w:val="28"/>
        </w:rPr>
        <w:t>campaign</w:t>
      </w:r>
      <w:r w:rsidRPr="00597048">
        <w:rPr>
          <w:rFonts w:ascii="Calibri Light" w:hAnsi="Calibri Light"/>
          <w:sz w:val="28"/>
        </w:rPr>
        <w:t xml:space="preserve"> of Napoleon Bonaparte</w:t>
      </w:r>
    </w:p>
    <w:p w14:paraId="3D2EC6FF" w14:textId="77777777" w:rsidR="00B5422F" w:rsidRPr="00597048" w:rsidRDefault="00B5422F" w:rsidP="0074788F">
      <w:pPr>
        <w:tabs>
          <w:tab w:val="right" w:pos="1872"/>
          <w:tab w:val="left" w:pos="2160"/>
        </w:tabs>
        <w:ind w:left="2520" w:hanging="2088"/>
        <w:rPr>
          <w:rFonts w:ascii="Calibri Light" w:hAnsi="Calibri Light"/>
          <w:sz w:val="28"/>
        </w:rPr>
      </w:pPr>
      <w:r w:rsidRPr="00597048">
        <w:rPr>
          <w:rFonts w:ascii="Calibri Light" w:hAnsi="Calibri Light"/>
          <w:sz w:val="28"/>
        </w:rPr>
        <w:tab/>
        <w:t>1799</w:t>
      </w:r>
      <w:r w:rsidRPr="00597048">
        <w:rPr>
          <w:rFonts w:ascii="Calibri Light" w:hAnsi="Calibri Light"/>
          <w:sz w:val="28"/>
        </w:rPr>
        <w:tab/>
        <w:t>Overthrow of the Directory and establishment of the Napoleonic Consulate</w:t>
      </w:r>
    </w:p>
    <w:p w14:paraId="469504FF" w14:textId="77777777" w:rsidR="00227185" w:rsidRPr="00597048" w:rsidRDefault="00227185" w:rsidP="0074788F">
      <w:pPr>
        <w:pStyle w:val="Heading3"/>
        <w:rPr>
          <w:rFonts w:ascii="Calibri Light" w:hAnsi="Calibri Light"/>
          <w:b w:val="0"/>
          <w:sz w:val="28"/>
        </w:rPr>
      </w:pPr>
      <w:bookmarkStart w:id="132" w:name="_Toc98415328"/>
      <w:r w:rsidRPr="00597048">
        <w:rPr>
          <w:rFonts w:ascii="Calibri Light" w:hAnsi="Calibri Light"/>
          <w:b w:val="0"/>
          <w:sz w:val="28"/>
        </w:rPr>
        <w:t>Reaction and Rebellion</w:t>
      </w:r>
      <w:bookmarkEnd w:id="132"/>
    </w:p>
    <w:p w14:paraId="5DED74BD" w14:textId="77777777" w:rsidR="00BB1ECA" w:rsidRPr="00597048" w:rsidRDefault="00BB1ECA" w:rsidP="00BB1ECA">
      <w:pPr>
        <w:pStyle w:val="Heading4"/>
        <w:rPr>
          <w:rFonts w:ascii="Calibri Light" w:hAnsi="Calibri Light"/>
          <w:i w:val="0"/>
          <w:sz w:val="28"/>
        </w:rPr>
      </w:pPr>
      <w:bookmarkStart w:id="133" w:name="_Toc98415329"/>
      <w:r w:rsidRPr="00597048">
        <w:rPr>
          <w:rFonts w:ascii="Calibri Light" w:hAnsi="Calibri Light"/>
          <w:i w:val="0"/>
          <w:sz w:val="28"/>
        </w:rPr>
        <w:t>The Napoleonic Era</w:t>
      </w:r>
      <w:bookmarkEnd w:id="133"/>
    </w:p>
    <w:p w14:paraId="79A46926" w14:textId="77777777" w:rsidR="00BB1ECA" w:rsidRPr="00597048" w:rsidRDefault="00BB1ECA" w:rsidP="00BB1ECA">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1768</w:t>
      </w:r>
      <w:r w:rsidRPr="00597048">
        <w:rPr>
          <w:rFonts w:ascii="Calibri Light" w:hAnsi="Calibri Light"/>
          <w:sz w:val="28"/>
        </w:rPr>
        <w:tab/>
        <w:t>French take Corsica</w:t>
      </w:r>
    </w:p>
    <w:p w14:paraId="3362C5A0" w14:textId="77777777" w:rsidR="00BB1ECA" w:rsidRPr="00597048" w:rsidRDefault="00BB1ECA" w:rsidP="00BB1ECA">
      <w:pPr>
        <w:tabs>
          <w:tab w:val="right" w:pos="1872"/>
          <w:tab w:val="left" w:pos="2160"/>
        </w:tabs>
        <w:ind w:left="2520" w:hanging="2088"/>
        <w:rPr>
          <w:rFonts w:ascii="Calibri Light" w:hAnsi="Calibri Light"/>
          <w:sz w:val="28"/>
        </w:rPr>
      </w:pPr>
      <w:r w:rsidRPr="00597048">
        <w:rPr>
          <w:rFonts w:ascii="Calibri Light" w:hAnsi="Calibri Light"/>
          <w:sz w:val="28"/>
        </w:rPr>
        <w:tab/>
        <w:t>1769</w:t>
      </w:r>
      <w:r w:rsidRPr="00597048">
        <w:rPr>
          <w:rFonts w:ascii="Calibri Light" w:hAnsi="Calibri Light"/>
          <w:sz w:val="28"/>
        </w:rPr>
        <w:tab/>
        <w:t>Napoleon Bonaparte born at Ajaccio, Corsica</w:t>
      </w:r>
    </w:p>
    <w:p w14:paraId="6F445779" w14:textId="77777777" w:rsidR="00BB1ECA" w:rsidRPr="00597048" w:rsidRDefault="002A655B" w:rsidP="00BB1ECA">
      <w:pPr>
        <w:tabs>
          <w:tab w:val="right" w:pos="1872"/>
          <w:tab w:val="left" w:pos="2160"/>
        </w:tabs>
        <w:ind w:left="2520" w:hanging="2088"/>
        <w:rPr>
          <w:rFonts w:ascii="Calibri Light" w:hAnsi="Calibri Light"/>
          <w:sz w:val="28"/>
        </w:rPr>
      </w:pPr>
      <w:r w:rsidRPr="00597048">
        <w:rPr>
          <w:rFonts w:ascii="Calibri Light" w:hAnsi="Calibri Light"/>
          <w:sz w:val="28"/>
        </w:rPr>
        <w:tab/>
        <w:t>1784</w:t>
      </w:r>
      <w:r w:rsidRPr="00597048">
        <w:rPr>
          <w:rFonts w:ascii="Calibri Light" w:hAnsi="Calibri Light"/>
          <w:sz w:val="28"/>
        </w:rPr>
        <w:tab/>
        <w:t>Napoleon enters the École Militaire</w:t>
      </w:r>
    </w:p>
    <w:p w14:paraId="2BDCC0AF" w14:textId="77777777" w:rsidR="002A655B" w:rsidRPr="00597048" w:rsidRDefault="002A655B" w:rsidP="00BB1ECA">
      <w:pPr>
        <w:tabs>
          <w:tab w:val="right" w:pos="1872"/>
          <w:tab w:val="left" w:pos="2160"/>
        </w:tabs>
        <w:ind w:left="2520" w:hanging="2088"/>
        <w:rPr>
          <w:rFonts w:ascii="Calibri Light" w:hAnsi="Calibri Light"/>
          <w:sz w:val="28"/>
        </w:rPr>
      </w:pPr>
      <w:r w:rsidRPr="00597048">
        <w:rPr>
          <w:rFonts w:ascii="Calibri Light" w:hAnsi="Calibri Light"/>
          <w:sz w:val="28"/>
        </w:rPr>
        <w:tab/>
        <w:t>1789</w:t>
      </w:r>
      <w:r w:rsidRPr="00597048">
        <w:rPr>
          <w:rFonts w:ascii="Calibri Light" w:hAnsi="Calibri Light"/>
          <w:sz w:val="28"/>
        </w:rPr>
        <w:tab/>
        <w:t>Meeting of the Estates General; beginning of the French Revolution</w:t>
      </w:r>
    </w:p>
    <w:p w14:paraId="4ED8B9A3" w14:textId="77777777" w:rsidR="002A655B" w:rsidRPr="00597048" w:rsidRDefault="002A655B" w:rsidP="00BB1ECA">
      <w:pPr>
        <w:tabs>
          <w:tab w:val="right" w:pos="1872"/>
          <w:tab w:val="left" w:pos="2160"/>
        </w:tabs>
        <w:ind w:left="2520" w:hanging="2088"/>
        <w:rPr>
          <w:rFonts w:ascii="Calibri Light" w:hAnsi="Calibri Light"/>
          <w:sz w:val="28"/>
        </w:rPr>
      </w:pPr>
      <w:r w:rsidRPr="00597048">
        <w:rPr>
          <w:rFonts w:ascii="Calibri Light" w:hAnsi="Calibri Light"/>
          <w:sz w:val="28"/>
        </w:rPr>
        <w:tab/>
        <w:t>1790</w:t>
      </w:r>
      <w:r w:rsidRPr="00597048">
        <w:rPr>
          <w:rFonts w:ascii="Calibri Light" w:hAnsi="Calibri Light"/>
          <w:sz w:val="28"/>
        </w:rPr>
        <w:tab/>
        <w:t xml:space="preserve">Edmund Burke’s </w:t>
      </w:r>
      <w:r w:rsidRPr="00597048">
        <w:rPr>
          <w:rFonts w:ascii="Calibri Light" w:hAnsi="Calibri Light"/>
          <w:iCs/>
          <w:sz w:val="28"/>
        </w:rPr>
        <w:t xml:space="preserve">Reflections on the Revolution in France </w:t>
      </w:r>
      <w:r w:rsidRPr="00597048">
        <w:rPr>
          <w:rFonts w:ascii="Calibri Light" w:hAnsi="Calibri Light"/>
          <w:sz w:val="28"/>
        </w:rPr>
        <w:t>published</w:t>
      </w:r>
    </w:p>
    <w:p w14:paraId="6B5687AA" w14:textId="77777777" w:rsidR="002A655B" w:rsidRPr="00597048" w:rsidRDefault="002A655B" w:rsidP="00BB1ECA">
      <w:pPr>
        <w:tabs>
          <w:tab w:val="right" w:pos="1872"/>
          <w:tab w:val="left" w:pos="2160"/>
        </w:tabs>
        <w:ind w:left="2520" w:hanging="2088"/>
        <w:rPr>
          <w:rFonts w:ascii="Calibri Light" w:hAnsi="Calibri Light"/>
          <w:sz w:val="28"/>
        </w:rPr>
      </w:pPr>
      <w:r w:rsidRPr="00597048">
        <w:rPr>
          <w:rFonts w:ascii="Calibri Light" w:hAnsi="Calibri Light"/>
          <w:sz w:val="28"/>
        </w:rPr>
        <w:tab/>
        <w:t>1791-1792</w:t>
      </w:r>
      <w:r w:rsidRPr="00597048">
        <w:rPr>
          <w:rFonts w:ascii="Calibri Light" w:hAnsi="Calibri Light"/>
          <w:sz w:val="28"/>
        </w:rPr>
        <w:tab/>
        <w:t>Legislative Assembly</w:t>
      </w:r>
    </w:p>
    <w:p w14:paraId="719F82B6" w14:textId="77777777" w:rsidR="002A655B" w:rsidRPr="00597048" w:rsidRDefault="002A655B" w:rsidP="00BB1ECA">
      <w:pPr>
        <w:tabs>
          <w:tab w:val="right" w:pos="1872"/>
          <w:tab w:val="left" w:pos="2160"/>
        </w:tabs>
        <w:ind w:left="2520" w:hanging="2088"/>
        <w:rPr>
          <w:rFonts w:ascii="Calibri Light" w:hAnsi="Calibri Light"/>
          <w:sz w:val="28"/>
        </w:rPr>
      </w:pPr>
      <w:r w:rsidRPr="00597048">
        <w:rPr>
          <w:rFonts w:ascii="Calibri Light" w:hAnsi="Calibri Light"/>
          <w:sz w:val="28"/>
        </w:rPr>
        <w:tab/>
        <w:t>1792-1795</w:t>
      </w:r>
      <w:r w:rsidRPr="00597048">
        <w:rPr>
          <w:rFonts w:ascii="Calibri Light" w:hAnsi="Calibri Light"/>
          <w:sz w:val="28"/>
        </w:rPr>
        <w:tab/>
        <w:t>Convention</w:t>
      </w:r>
    </w:p>
    <w:p w14:paraId="0F6666FF" w14:textId="77777777" w:rsidR="002A655B" w:rsidRPr="00597048" w:rsidRDefault="002A655B" w:rsidP="00BB1ECA">
      <w:pPr>
        <w:tabs>
          <w:tab w:val="right" w:pos="1872"/>
          <w:tab w:val="left" w:pos="2160"/>
        </w:tabs>
        <w:ind w:left="2520" w:hanging="2088"/>
        <w:rPr>
          <w:rFonts w:ascii="Calibri Light" w:hAnsi="Calibri Light"/>
          <w:sz w:val="28"/>
        </w:rPr>
      </w:pPr>
      <w:r w:rsidRPr="00597048">
        <w:rPr>
          <w:rFonts w:ascii="Calibri Light" w:hAnsi="Calibri Light"/>
          <w:sz w:val="28"/>
        </w:rPr>
        <w:tab/>
        <w:t>1793</w:t>
      </w:r>
      <w:r w:rsidRPr="00597048">
        <w:rPr>
          <w:rFonts w:ascii="Calibri Light" w:hAnsi="Calibri Light"/>
          <w:sz w:val="28"/>
        </w:rPr>
        <w:tab/>
        <w:t>Execution of Luis XIV; English evacuation of Toulon; Napoleon becomes brigadier general</w:t>
      </w:r>
    </w:p>
    <w:p w14:paraId="668A073F" w14:textId="77777777" w:rsidR="002A655B" w:rsidRPr="00597048" w:rsidRDefault="002A655B" w:rsidP="00BB1ECA">
      <w:pPr>
        <w:tabs>
          <w:tab w:val="right" w:pos="1872"/>
          <w:tab w:val="left" w:pos="2160"/>
        </w:tabs>
        <w:ind w:left="2520" w:hanging="2088"/>
        <w:rPr>
          <w:rFonts w:ascii="Calibri Light" w:hAnsi="Calibri Light"/>
          <w:sz w:val="28"/>
        </w:rPr>
      </w:pPr>
      <w:r w:rsidRPr="00597048">
        <w:rPr>
          <w:rFonts w:ascii="Calibri Light" w:hAnsi="Calibri Light"/>
          <w:sz w:val="28"/>
        </w:rPr>
        <w:tab/>
        <w:t>1794</w:t>
      </w:r>
      <w:r w:rsidRPr="00597048">
        <w:rPr>
          <w:rFonts w:ascii="Calibri Light" w:hAnsi="Calibri Light"/>
          <w:sz w:val="28"/>
        </w:rPr>
        <w:tab/>
        <w:t>Fall of Robespierre</w:t>
      </w:r>
    </w:p>
    <w:p w14:paraId="5844E815" w14:textId="77777777" w:rsidR="002A655B" w:rsidRPr="00597048" w:rsidRDefault="002A655B" w:rsidP="00BB1ECA">
      <w:pPr>
        <w:tabs>
          <w:tab w:val="right" w:pos="1872"/>
          <w:tab w:val="left" w:pos="2160"/>
        </w:tabs>
        <w:ind w:left="2520" w:hanging="2088"/>
        <w:rPr>
          <w:rFonts w:ascii="Calibri Light" w:hAnsi="Calibri Light"/>
          <w:sz w:val="28"/>
        </w:rPr>
      </w:pPr>
      <w:r w:rsidRPr="00597048">
        <w:rPr>
          <w:rFonts w:ascii="Calibri Light" w:hAnsi="Calibri Light"/>
          <w:sz w:val="28"/>
        </w:rPr>
        <w:tab/>
        <w:t>1795-1799</w:t>
      </w:r>
      <w:r w:rsidRPr="00597048">
        <w:rPr>
          <w:rFonts w:ascii="Calibri Light" w:hAnsi="Calibri Light"/>
          <w:sz w:val="28"/>
        </w:rPr>
        <w:tab/>
        <w:t>Directory</w:t>
      </w:r>
    </w:p>
    <w:p w14:paraId="6688528E" w14:textId="77777777" w:rsidR="002A655B" w:rsidRPr="00597048" w:rsidRDefault="002A655B" w:rsidP="00BB1ECA">
      <w:pPr>
        <w:tabs>
          <w:tab w:val="right" w:pos="1872"/>
          <w:tab w:val="left" w:pos="2160"/>
        </w:tabs>
        <w:ind w:left="2520" w:hanging="2088"/>
        <w:rPr>
          <w:rFonts w:ascii="Calibri Light" w:hAnsi="Calibri Light"/>
          <w:sz w:val="28"/>
        </w:rPr>
      </w:pPr>
      <w:r w:rsidRPr="00597048">
        <w:rPr>
          <w:rFonts w:ascii="Calibri Light" w:hAnsi="Calibri Light"/>
          <w:sz w:val="28"/>
        </w:rPr>
        <w:tab/>
        <w:t>1796</w:t>
      </w:r>
      <w:r w:rsidRPr="00597048">
        <w:rPr>
          <w:rFonts w:ascii="Calibri Light" w:hAnsi="Calibri Light"/>
          <w:sz w:val="28"/>
        </w:rPr>
        <w:tab/>
        <w:t>Napoleon assumes command of the army of Italy</w:t>
      </w:r>
    </w:p>
    <w:p w14:paraId="16D40521" w14:textId="77777777" w:rsidR="002A655B" w:rsidRPr="00597048" w:rsidRDefault="002A655B" w:rsidP="00BB1ECA">
      <w:pPr>
        <w:tabs>
          <w:tab w:val="right" w:pos="1872"/>
          <w:tab w:val="left" w:pos="2160"/>
        </w:tabs>
        <w:ind w:left="2520" w:hanging="2088"/>
        <w:rPr>
          <w:rFonts w:ascii="Calibri Light" w:hAnsi="Calibri Light"/>
          <w:sz w:val="28"/>
        </w:rPr>
      </w:pPr>
      <w:r w:rsidRPr="00597048">
        <w:rPr>
          <w:rFonts w:ascii="Calibri Light" w:hAnsi="Calibri Light"/>
          <w:sz w:val="28"/>
        </w:rPr>
        <w:tab/>
        <w:t>1797</w:t>
      </w:r>
      <w:r w:rsidRPr="00597048">
        <w:rPr>
          <w:rFonts w:ascii="Calibri Light" w:hAnsi="Calibri Light"/>
          <w:sz w:val="28"/>
        </w:rPr>
        <w:tab/>
        <w:t>Treaty of Campo Formio</w:t>
      </w:r>
    </w:p>
    <w:p w14:paraId="5ED579E9" w14:textId="77777777" w:rsidR="002A655B" w:rsidRPr="00597048" w:rsidRDefault="002A655B" w:rsidP="00BB1ECA">
      <w:pPr>
        <w:tabs>
          <w:tab w:val="right" w:pos="1872"/>
          <w:tab w:val="left" w:pos="2160"/>
        </w:tabs>
        <w:ind w:left="2520" w:hanging="2088"/>
        <w:rPr>
          <w:rFonts w:ascii="Calibri Light" w:hAnsi="Calibri Light"/>
          <w:sz w:val="28"/>
        </w:rPr>
      </w:pPr>
      <w:r w:rsidRPr="00597048">
        <w:rPr>
          <w:rFonts w:ascii="Calibri Light" w:hAnsi="Calibri Light"/>
          <w:sz w:val="28"/>
        </w:rPr>
        <w:tab/>
        <w:t>1798</w:t>
      </w:r>
      <w:r w:rsidRPr="00597048">
        <w:rPr>
          <w:rFonts w:ascii="Calibri Light" w:hAnsi="Calibri Light"/>
          <w:sz w:val="28"/>
        </w:rPr>
        <w:tab/>
        <w:t>Napoleon sails from Toulon to begin Egyptian campaign; Battle of the Nile</w:t>
      </w:r>
    </w:p>
    <w:p w14:paraId="3EB2BEF4" w14:textId="77777777" w:rsidR="002A655B" w:rsidRPr="00597048" w:rsidRDefault="002A655B" w:rsidP="00BB1ECA">
      <w:pPr>
        <w:tabs>
          <w:tab w:val="right" w:pos="1872"/>
          <w:tab w:val="left" w:pos="2160"/>
        </w:tabs>
        <w:ind w:left="2520" w:hanging="2088"/>
        <w:rPr>
          <w:rFonts w:ascii="Calibri Light" w:hAnsi="Calibri Light"/>
          <w:sz w:val="28"/>
        </w:rPr>
      </w:pPr>
      <w:r w:rsidRPr="00597048">
        <w:rPr>
          <w:rFonts w:ascii="Calibri Light" w:hAnsi="Calibri Light"/>
          <w:sz w:val="28"/>
        </w:rPr>
        <w:tab/>
        <w:t>1799-1804</w:t>
      </w:r>
      <w:r w:rsidRPr="00597048">
        <w:rPr>
          <w:rFonts w:ascii="Calibri Light" w:hAnsi="Calibri Light"/>
          <w:sz w:val="28"/>
        </w:rPr>
        <w:tab/>
        <w:t>Consulate</w:t>
      </w:r>
    </w:p>
    <w:p w14:paraId="6A547247" w14:textId="77777777" w:rsidR="002A655B" w:rsidRPr="00597048" w:rsidRDefault="002A655B" w:rsidP="00BB1ECA">
      <w:pPr>
        <w:tabs>
          <w:tab w:val="right" w:pos="1872"/>
          <w:tab w:val="left" w:pos="2160"/>
        </w:tabs>
        <w:ind w:left="2520" w:hanging="2088"/>
        <w:rPr>
          <w:rFonts w:ascii="Calibri Light" w:hAnsi="Calibri Light"/>
          <w:sz w:val="28"/>
        </w:rPr>
      </w:pPr>
      <w:r w:rsidRPr="00597048">
        <w:rPr>
          <w:rFonts w:ascii="Calibri Light" w:hAnsi="Calibri Light"/>
          <w:sz w:val="28"/>
        </w:rPr>
        <w:tab/>
        <w:t>1800</w:t>
      </w:r>
      <w:r w:rsidRPr="00597048">
        <w:rPr>
          <w:rFonts w:ascii="Calibri Light" w:hAnsi="Calibri Light"/>
          <w:sz w:val="28"/>
        </w:rPr>
        <w:tab/>
        <w:t>Battle of Marengo; Battle of Hohenlinden</w:t>
      </w:r>
    </w:p>
    <w:p w14:paraId="44B0ED40" w14:textId="77777777" w:rsidR="002A655B" w:rsidRPr="00597048" w:rsidRDefault="002A655B" w:rsidP="00BB1ECA">
      <w:pPr>
        <w:tabs>
          <w:tab w:val="right" w:pos="1872"/>
          <w:tab w:val="left" w:pos="2160"/>
        </w:tabs>
        <w:ind w:left="2520" w:hanging="2088"/>
        <w:rPr>
          <w:rFonts w:ascii="Calibri Light" w:hAnsi="Calibri Light"/>
          <w:sz w:val="28"/>
        </w:rPr>
      </w:pPr>
      <w:r w:rsidRPr="00597048">
        <w:rPr>
          <w:rFonts w:ascii="Calibri Light" w:hAnsi="Calibri Light"/>
          <w:sz w:val="28"/>
        </w:rPr>
        <w:tab/>
        <w:t>1801</w:t>
      </w:r>
      <w:r w:rsidRPr="00597048">
        <w:rPr>
          <w:rFonts w:ascii="Calibri Light" w:hAnsi="Calibri Light"/>
          <w:sz w:val="28"/>
        </w:rPr>
        <w:tab/>
        <w:t>Treaty of Lunéville; Alexander I becomes czar of Russia; French concordat with papacy</w:t>
      </w:r>
    </w:p>
    <w:p w14:paraId="528A99D3" w14:textId="77777777" w:rsidR="002A655B" w:rsidRPr="00597048" w:rsidRDefault="002A655B" w:rsidP="00BB1ECA">
      <w:pPr>
        <w:tabs>
          <w:tab w:val="right" w:pos="1872"/>
          <w:tab w:val="left" w:pos="2160"/>
        </w:tabs>
        <w:ind w:left="2520" w:hanging="2088"/>
        <w:rPr>
          <w:rFonts w:ascii="Calibri Light" w:hAnsi="Calibri Light"/>
          <w:sz w:val="28"/>
        </w:rPr>
      </w:pPr>
      <w:r w:rsidRPr="00597048">
        <w:rPr>
          <w:rFonts w:ascii="Calibri Light" w:hAnsi="Calibri Light"/>
          <w:sz w:val="28"/>
        </w:rPr>
        <w:tab/>
        <w:t>1802</w:t>
      </w:r>
      <w:r w:rsidRPr="00597048">
        <w:rPr>
          <w:rFonts w:ascii="Calibri Light" w:hAnsi="Calibri Light"/>
          <w:sz w:val="28"/>
        </w:rPr>
        <w:tab/>
        <w:t>Treaty of Amiens; Napoleon becomes life consul</w:t>
      </w:r>
    </w:p>
    <w:p w14:paraId="2A3C0ADF" w14:textId="77777777" w:rsidR="002A655B" w:rsidRPr="00597048" w:rsidRDefault="002A655B" w:rsidP="00BB1ECA">
      <w:pPr>
        <w:tabs>
          <w:tab w:val="right" w:pos="1872"/>
          <w:tab w:val="left" w:pos="2160"/>
        </w:tabs>
        <w:ind w:left="2520" w:hanging="2088"/>
        <w:rPr>
          <w:rFonts w:ascii="Calibri Light" w:hAnsi="Calibri Light"/>
          <w:sz w:val="28"/>
        </w:rPr>
      </w:pPr>
      <w:r w:rsidRPr="00597048">
        <w:rPr>
          <w:rFonts w:ascii="Calibri Light" w:hAnsi="Calibri Light"/>
          <w:sz w:val="28"/>
        </w:rPr>
        <w:tab/>
        <w:t>1803</w:t>
      </w:r>
      <w:r w:rsidRPr="00597048">
        <w:rPr>
          <w:rFonts w:ascii="Calibri Light" w:hAnsi="Calibri Light"/>
          <w:sz w:val="28"/>
        </w:rPr>
        <w:tab/>
        <w:t>Bank of France founded</w:t>
      </w:r>
    </w:p>
    <w:p w14:paraId="5C79D0F8" w14:textId="77777777" w:rsidR="002A655B" w:rsidRPr="00597048" w:rsidRDefault="002A655B" w:rsidP="00BB1ECA">
      <w:pPr>
        <w:tabs>
          <w:tab w:val="right" w:pos="1872"/>
          <w:tab w:val="left" w:pos="2160"/>
        </w:tabs>
        <w:ind w:left="2520" w:hanging="2088"/>
        <w:rPr>
          <w:rFonts w:ascii="Calibri Light" w:hAnsi="Calibri Light"/>
          <w:sz w:val="28"/>
        </w:rPr>
      </w:pPr>
      <w:r w:rsidRPr="00597048">
        <w:rPr>
          <w:rFonts w:ascii="Calibri Light" w:hAnsi="Calibri Light"/>
          <w:sz w:val="28"/>
        </w:rPr>
        <w:tab/>
        <w:t>1804</w:t>
      </w:r>
      <w:r w:rsidRPr="00597048">
        <w:rPr>
          <w:rFonts w:ascii="Calibri Light" w:hAnsi="Calibri Light"/>
          <w:sz w:val="28"/>
        </w:rPr>
        <w:tab/>
        <w:t>Napoleon proclaimed emperor; Napoleonic Code promulgated</w:t>
      </w:r>
    </w:p>
    <w:p w14:paraId="4852B0A1" w14:textId="77777777" w:rsidR="002A655B" w:rsidRPr="00597048" w:rsidRDefault="002A655B" w:rsidP="00BB1ECA">
      <w:pPr>
        <w:tabs>
          <w:tab w:val="right" w:pos="1872"/>
          <w:tab w:val="left" w:pos="2160"/>
        </w:tabs>
        <w:ind w:left="2520" w:hanging="2088"/>
        <w:rPr>
          <w:rFonts w:ascii="Calibri Light" w:hAnsi="Calibri Light"/>
          <w:sz w:val="28"/>
        </w:rPr>
      </w:pPr>
      <w:r w:rsidRPr="00597048">
        <w:rPr>
          <w:rFonts w:ascii="Calibri Light" w:hAnsi="Calibri Light"/>
          <w:sz w:val="28"/>
        </w:rPr>
        <w:tab/>
        <w:t>1805</w:t>
      </w:r>
      <w:r w:rsidRPr="00597048">
        <w:rPr>
          <w:rFonts w:ascii="Calibri Light" w:hAnsi="Calibri Light"/>
          <w:sz w:val="28"/>
        </w:rPr>
        <w:tab/>
        <w:t>Battle of Trafalgar; Battle of Austerlitz; Treaty of Pressburg</w:t>
      </w:r>
    </w:p>
    <w:p w14:paraId="274EF7F7" w14:textId="77777777" w:rsidR="002A655B" w:rsidRPr="00597048" w:rsidRDefault="002A655B" w:rsidP="00BB1ECA">
      <w:pPr>
        <w:tabs>
          <w:tab w:val="right" w:pos="1872"/>
          <w:tab w:val="left" w:pos="2160"/>
        </w:tabs>
        <w:ind w:left="2520" w:hanging="2088"/>
        <w:rPr>
          <w:rFonts w:ascii="Calibri Light" w:hAnsi="Calibri Light"/>
          <w:sz w:val="28"/>
        </w:rPr>
      </w:pPr>
      <w:r w:rsidRPr="00597048">
        <w:rPr>
          <w:rFonts w:ascii="Calibri Light" w:hAnsi="Calibri Light"/>
          <w:sz w:val="28"/>
        </w:rPr>
        <w:tab/>
        <w:t>1806</w:t>
      </w:r>
      <w:r w:rsidRPr="00597048">
        <w:rPr>
          <w:rFonts w:ascii="Calibri Light" w:hAnsi="Calibri Light"/>
          <w:sz w:val="28"/>
        </w:rPr>
        <w:tab/>
        <w:t>Death of William Pitt; Battle of Jena; Berlin Decree, establishing the “Continental System”</w:t>
      </w:r>
    </w:p>
    <w:p w14:paraId="1B8B92A7" w14:textId="77777777" w:rsidR="002A655B" w:rsidRPr="00597048" w:rsidRDefault="002A655B" w:rsidP="00BB1ECA">
      <w:pPr>
        <w:tabs>
          <w:tab w:val="right" w:pos="1872"/>
          <w:tab w:val="left" w:pos="2160"/>
        </w:tabs>
        <w:ind w:left="2520" w:hanging="2088"/>
        <w:rPr>
          <w:rFonts w:ascii="Calibri Light" w:hAnsi="Calibri Light"/>
          <w:sz w:val="28"/>
        </w:rPr>
      </w:pPr>
      <w:r w:rsidRPr="00597048">
        <w:rPr>
          <w:rFonts w:ascii="Calibri Light" w:hAnsi="Calibri Light"/>
          <w:sz w:val="28"/>
        </w:rPr>
        <w:tab/>
        <w:t>1807</w:t>
      </w:r>
      <w:r w:rsidRPr="00597048">
        <w:rPr>
          <w:rFonts w:ascii="Calibri Light" w:hAnsi="Calibri Light"/>
          <w:sz w:val="28"/>
        </w:rPr>
        <w:tab/>
        <w:t>Great Britain abolishes the slave trade; Napoleon forces Ferdinand VII of Spain to abdicate and installs his brother Joseph as king of Spain; Battle of Friedland; Treaty of Tilsit; Milan Decree</w:t>
      </w:r>
    </w:p>
    <w:p w14:paraId="5485D4ED" w14:textId="77777777" w:rsidR="002A655B" w:rsidRPr="00597048" w:rsidRDefault="002A655B" w:rsidP="00BB1ECA">
      <w:pPr>
        <w:tabs>
          <w:tab w:val="right" w:pos="1872"/>
          <w:tab w:val="left" w:pos="2160"/>
        </w:tabs>
        <w:ind w:left="2520" w:hanging="2088"/>
        <w:rPr>
          <w:rFonts w:ascii="Calibri Light" w:hAnsi="Calibri Light"/>
          <w:sz w:val="28"/>
        </w:rPr>
      </w:pPr>
      <w:r w:rsidRPr="00597048">
        <w:rPr>
          <w:rFonts w:ascii="Calibri Light" w:hAnsi="Calibri Light"/>
          <w:sz w:val="28"/>
        </w:rPr>
        <w:tab/>
        <w:t>1807-1808</w:t>
      </w:r>
      <w:r w:rsidRPr="00597048">
        <w:rPr>
          <w:rFonts w:ascii="Calibri Light" w:hAnsi="Calibri Light"/>
          <w:sz w:val="28"/>
        </w:rPr>
        <w:tab/>
        <w:t xml:space="preserve">J. G. Fichte delivers his </w:t>
      </w:r>
      <w:r w:rsidRPr="00597048">
        <w:rPr>
          <w:rFonts w:ascii="Calibri Light" w:hAnsi="Calibri Light"/>
          <w:iCs/>
          <w:sz w:val="28"/>
        </w:rPr>
        <w:t>Address to the German Nation</w:t>
      </w:r>
    </w:p>
    <w:p w14:paraId="2D467425" w14:textId="77777777" w:rsidR="002A655B" w:rsidRPr="00597048" w:rsidRDefault="002A655B" w:rsidP="00BB1ECA">
      <w:pPr>
        <w:tabs>
          <w:tab w:val="right" w:pos="1872"/>
          <w:tab w:val="left" w:pos="2160"/>
        </w:tabs>
        <w:ind w:left="2520" w:hanging="2088"/>
        <w:rPr>
          <w:rFonts w:ascii="Calibri Light" w:hAnsi="Calibri Light"/>
          <w:sz w:val="28"/>
        </w:rPr>
      </w:pPr>
      <w:r w:rsidRPr="00597048">
        <w:rPr>
          <w:rFonts w:ascii="Calibri Light" w:hAnsi="Calibri Light"/>
          <w:sz w:val="28"/>
        </w:rPr>
        <w:tab/>
        <w:t>1809</w:t>
      </w:r>
      <w:r w:rsidRPr="00597048">
        <w:rPr>
          <w:rFonts w:ascii="Calibri Light" w:hAnsi="Calibri Light"/>
          <w:sz w:val="28"/>
        </w:rPr>
        <w:tab/>
        <w:t>Battle of Wagram; Treaty of Sch</w:t>
      </w:r>
      <w:r w:rsidR="0027788B" w:rsidRPr="00597048">
        <w:rPr>
          <w:rFonts w:ascii="Calibri Light" w:hAnsi="Calibri Light"/>
          <w:sz w:val="28"/>
        </w:rPr>
        <w:t>önbrunn</w:t>
      </w:r>
    </w:p>
    <w:p w14:paraId="02E28670" w14:textId="77777777" w:rsidR="0027788B" w:rsidRPr="00597048" w:rsidRDefault="0027788B" w:rsidP="00BB1ECA">
      <w:pPr>
        <w:tabs>
          <w:tab w:val="right" w:pos="1872"/>
          <w:tab w:val="left" w:pos="2160"/>
        </w:tabs>
        <w:ind w:left="2520" w:hanging="2088"/>
        <w:rPr>
          <w:rFonts w:ascii="Calibri Light" w:hAnsi="Calibri Light"/>
          <w:sz w:val="28"/>
        </w:rPr>
      </w:pPr>
      <w:r w:rsidRPr="00597048">
        <w:rPr>
          <w:rFonts w:ascii="Calibri Light" w:hAnsi="Calibri Light"/>
          <w:sz w:val="28"/>
        </w:rPr>
        <w:tab/>
        <w:t>1810</w:t>
      </w:r>
      <w:r w:rsidRPr="00597048">
        <w:rPr>
          <w:rFonts w:ascii="Calibri Light" w:hAnsi="Calibri Light"/>
          <w:sz w:val="28"/>
        </w:rPr>
        <w:tab/>
        <w:t>Napoleon marries Marie Louise of Austria</w:t>
      </w:r>
    </w:p>
    <w:p w14:paraId="474C25BE" w14:textId="77777777" w:rsidR="0027788B" w:rsidRPr="00597048" w:rsidRDefault="0027788B" w:rsidP="00BB1ECA">
      <w:pPr>
        <w:tabs>
          <w:tab w:val="right" w:pos="1872"/>
          <w:tab w:val="left" w:pos="2160"/>
        </w:tabs>
        <w:ind w:left="2520" w:hanging="2088"/>
        <w:rPr>
          <w:rFonts w:ascii="Calibri Light" w:hAnsi="Calibri Light"/>
          <w:sz w:val="28"/>
        </w:rPr>
      </w:pPr>
      <w:r w:rsidRPr="00597048">
        <w:rPr>
          <w:rFonts w:ascii="Calibri Light" w:hAnsi="Calibri Light"/>
          <w:sz w:val="28"/>
        </w:rPr>
        <w:tab/>
        <w:t>1811-1813</w:t>
      </w:r>
      <w:r w:rsidRPr="00597048">
        <w:rPr>
          <w:rFonts w:ascii="Calibri Light" w:hAnsi="Calibri Light"/>
          <w:sz w:val="28"/>
        </w:rPr>
        <w:tab/>
        <w:t>Luddite risings in Great Britain</w:t>
      </w:r>
    </w:p>
    <w:p w14:paraId="4F50C690" w14:textId="77777777" w:rsidR="0027788B" w:rsidRPr="00597048" w:rsidRDefault="0027788B" w:rsidP="00BB1ECA">
      <w:pPr>
        <w:tabs>
          <w:tab w:val="right" w:pos="1872"/>
          <w:tab w:val="left" w:pos="2160"/>
        </w:tabs>
        <w:ind w:left="2520" w:hanging="2088"/>
        <w:rPr>
          <w:rFonts w:ascii="Calibri Light" w:hAnsi="Calibri Light"/>
          <w:sz w:val="28"/>
        </w:rPr>
      </w:pPr>
      <w:r w:rsidRPr="00597048">
        <w:rPr>
          <w:rFonts w:ascii="Calibri Light" w:hAnsi="Calibri Light"/>
          <w:sz w:val="28"/>
        </w:rPr>
        <w:tab/>
        <w:t>1812</w:t>
      </w:r>
      <w:r w:rsidRPr="00597048">
        <w:rPr>
          <w:rFonts w:ascii="Calibri Light" w:hAnsi="Calibri Light"/>
          <w:sz w:val="28"/>
        </w:rPr>
        <w:tab/>
        <w:t>Napoleonic invasion of Russia</w:t>
      </w:r>
    </w:p>
    <w:p w14:paraId="68DE594D" w14:textId="77777777" w:rsidR="0027788B" w:rsidRPr="00597048" w:rsidRDefault="0027788B" w:rsidP="00BB1ECA">
      <w:pPr>
        <w:tabs>
          <w:tab w:val="right" w:pos="1872"/>
          <w:tab w:val="left" w:pos="2160"/>
        </w:tabs>
        <w:ind w:left="2520" w:hanging="2088"/>
        <w:rPr>
          <w:rFonts w:ascii="Calibri Light" w:hAnsi="Calibri Light"/>
          <w:sz w:val="28"/>
        </w:rPr>
      </w:pPr>
      <w:r w:rsidRPr="00597048">
        <w:rPr>
          <w:rFonts w:ascii="Calibri Light" w:hAnsi="Calibri Light"/>
          <w:sz w:val="28"/>
        </w:rPr>
        <w:tab/>
        <w:t>1813</w:t>
      </w:r>
      <w:r w:rsidRPr="00597048">
        <w:rPr>
          <w:rFonts w:ascii="Calibri Light" w:hAnsi="Calibri Light"/>
          <w:sz w:val="28"/>
        </w:rPr>
        <w:tab/>
        <w:t>Battle of Leipzig [Battle of the Nations]</w:t>
      </w:r>
    </w:p>
    <w:p w14:paraId="3514DAC1" w14:textId="77777777" w:rsidR="0027788B" w:rsidRPr="00597048" w:rsidRDefault="00D53F26" w:rsidP="00BB1ECA">
      <w:pPr>
        <w:tabs>
          <w:tab w:val="right" w:pos="1872"/>
          <w:tab w:val="left" w:pos="2160"/>
        </w:tabs>
        <w:ind w:left="2520" w:hanging="2088"/>
        <w:rPr>
          <w:rFonts w:ascii="Calibri Light" w:hAnsi="Calibri Light"/>
          <w:sz w:val="28"/>
        </w:rPr>
      </w:pPr>
      <w:r w:rsidRPr="00597048">
        <w:rPr>
          <w:rFonts w:ascii="Calibri Light" w:hAnsi="Calibri Light"/>
          <w:sz w:val="28"/>
        </w:rPr>
        <w:tab/>
        <w:t>1814</w:t>
      </w:r>
      <w:r w:rsidRPr="00597048">
        <w:rPr>
          <w:rFonts w:ascii="Calibri Light" w:hAnsi="Calibri Light"/>
          <w:sz w:val="28"/>
        </w:rPr>
        <w:tab/>
        <w:t>Napoleon abdicates; Treaties of Chaumont, establishing the Quadruple Alliance; First Treaty of Paris</w:t>
      </w:r>
    </w:p>
    <w:p w14:paraId="7C18FAA5" w14:textId="77777777" w:rsidR="00D53F26" w:rsidRPr="00597048" w:rsidRDefault="002772E9" w:rsidP="00BB1ECA">
      <w:pPr>
        <w:tabs>
          <w:tab w:val="right" w:pos="1872"/>
          <w:tab w:val="left" w:pos="2160"/>
        </w:tabs>
        <w:ind w:left="2520" w:hanging="2088"/>
        <w:rPr>
          <w:rFonts w:ascii="Calibri Light" w:hAnsi="Calibri Light"/>
          <w:sz w:val="28"/>
        </w:rPr>
      </w:pPr>
      <w:r w:rsidRPr="00597048">
        <w:rPr>
          <w:rFonts w:ascii="Calibri Light" w:hAnsi="Calibri Light"/>
          <w:sz w:val="28"/>
        </w:rPr>
        <w:tab/>
        <w:t>1815</w:t>
      </w:r>
      <w:r w:rsidRPr="00597048">
        <w:rPr>
          <w:rFonts w:ascii="Calibri Light" w:hAnsi="Calibri Light"/>
          <w:sz w:val="28"/>
        </w:rPr>
        <w:tab/>
        <w:t>The Hundred Days; Conclusion of the Congress of Vienna; abdication of Napoleon; the Holy Alliance; Second Treaty of Paris</w:t>
      </w:r>
    </w:p>
    <w:p w14:paraId="655498A8" w14:textId="77777777" w:rsidR="002772E9" w:rsidRPr="00597048" w:rsidRDefault="002772E9" w:rsidP="00BB1ECA">
      <w:pPr>
        <w:tabs>
          <w:tab w:val="right" w:pos="1872"/>
          <w:tab w:val="left" w:pos="2160"/>
        </w:tabs>
        <w:ind w:left="2520" w:hanging="2088"/>
        <w:rPr>
          <w:rFonts w:ascii="Calibri Light" w:hAnsi="Calibri Light"/>
          <w:sz w:val="28"/>
        </w:rPr>
      </w:pPr>
      <w:r w:rsidRPr="00597048">
        <w:rPr>
          <w:rFonts w:ascii="Calibri Light" w:hAnsi="Calibri Light"/>
          <w:sz w:val="28"/>
        </w:rPr>
        <w:tab/>
        <w:t>1821</w:t>
      </w:r>
      <w:r w:rsidRPr="00597048">
        <w:rPr>
          <w:rFonts w:ascii="Calibri Light" w:hAnsi="Calibri Light"/>
          <w:sz w:val="28"/>
        </w:rPr>
        <w:tab/>
        <w:t>Napoleon dies at St. Helena</w:t>
      </w:r>
    </w:p>
    <w:p w14:paraId="797143AA" w14:textId="77777777" w:rsidR="00153652" w:rsidRPr="00597048" w:rsidRDefault="00153652" w:rsidP="00153652">
      <w:pPr>
        <w:pStyle w:val="Heading4"/>
        <w:rPr>
          <w:rFonts w:ascii="Calibri Light" w:hAnsi="Calibri Light"/>
          <w:i w:val="0"/>
          <w:sz w:val="28"/>
        </w:rPr>
      </w:pPr>
      <w:bookmarkStart w:id="134" w:name="_Toc98415330"/>
      <w:r w:rsidRPr="00597048">
        <w:rPr>
          <w:rFonts w:ascii="Calibri Light" w:hAnsi="Calibri Light"/>
          <w:i w:val="0"/>
          <w:sz w:val="28"/>
        </w:rPr>
        <w:t>The United States: 1789-1823</w:t>
      </w:r>
      <w:bookmarkEnd w:id="134"/>
    </w:p>
    <w:p w14:paraId="093DBA69" w14:textId="77777777" w:rsidR="00153652" w:rsidRPr="00597048" w:rsidRDefault="00153652" w:rsidP="00BB1ECA">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1786</w:t>
      </w:r>
      <w:r w:rsidRPr="00597048">
        <w:rPr>
          <w:rFonts w:ascii="Calibri Light" w:hAnsi="Calibri Light"/>
          <w:sz w:val="28"/>
        </w:rPr>
        <w:tab/>
        <w:t>Annapolis Convention</w:t>
      </w:r>
    </w:p>
    <w:p w14:paraId="2025061E" w14:textId="77777777" w:rsidR="00153652" w:rsidRPr="00597048" w:rsidRDefault="00153652" w:rsidP="009A0F1D">
      <w:pPr>
        <w:tabs>
          <w:tab w:val="right" w:pos="1872"/>
          <w:tab w:val="left" w:pos="2160"/>
        </w:tabs>
        <w:ind w:left="2520" w:hanging="2088"/>
        <w:rPr>
          <w:rFonts w:ascii="Calibri Light" w:hAnsi="Calibri Light"/>
          <w:sz w:val="28"/>
        </w:rPr>
      </w:pPr>
      <w:r w:rsidRPr="00597048">
        <w:rPr>
          <w:rFonts w:ascii="Calibri Light" w:hAnsi="Calibri Light"/>
          <w:sz w:val="28"/>
        </w:rPr>
        <w:tab/>
        <w:t>1787</w:t>
      </w:r>
      <w:r w:rsidRPr="00597048">
        <w:rPr>
          <w:rFonts w:ascii="Calibri Light" w:hAnsi="Calibri Light"/>
          <w:sz w:val="28"/>
        </w:rPr>
        <w:tab/>
        <w:t>Philadelphia</w:t>
      </w:r>
      <w:r w:rsidR="009A0F1D" w:rsidRPr="00597048">
        <w:rPr>
          <w:rFonts w:ascii="Calibri Light" w:hAnsi="Calibri Light"/>
          <w:sz w:val="28"/>
        </w:rPr>
        <w:t xml:space="preserve"> Convention</w:t>
      </w:r>
    </w:p>
    <w:p w14:paraId="47687AAD" w14:textId="77777777" w:rsidR="009A0F1D" w:rsidRPr="00597048" w:rsidRDefault="009A0F1D" w:rsidP="009A0F1D">
      <w:pPr>
        <w:tabs>
          <w:tab w:val="right" w:pos="1872"/>
          <w:tab w:val="left" w:pos="2160"/>
        </w:tabs>
        <w:ind w:left="2520" w:hanging="2088"/>
        <w:rPr>
          <w:rFonts w:ascii="Calibri Light" w:hAnsi="Calibri Light"/>
          <w:sz w:val="28"/>
        </w:rPr>
      </w:pPr>
      <w:r w:rsidRPr="00597048">
        <w:rPr>
          <w:rFonts w:ascii="Calibri Light" w:hAnsi="Calibri Light"/>
          <w:sz w:val="28"/>
        </w:rPr>
        <w:tab/>
        <w:t>1789</w:t>
      </w:r>
      <w:r w:rsidRPr="00597048">
        <w:rPr>
          <w:rFonts w:ascii="Calibri Light" w:hAnsi="Calibri Light"/>
          <w:sz w:val="28"/>
        </w:rPr>
        <w:tab/>
        <w:t>George Washington inaugurated</w:t>
      </w:r>
    </w:p>
    <w:p w14:paraId="0E370728" w14:textId="77777777" w:rsidR="009A0F1D" w:rsidRPr="00597048" w:rsidRDefault="009A0F1D" w:rsidP="009A0F1D">
      <w:pPr>
        <w:tabs>
          <w:tab w:val="right" w:pos="1872"/>
          <w:tab w:val="left" w:pos="2160"/>
        </w:tabs>
        <w:ind w:left="2520" w:hanging="2088"/>
        <w:rPr>
          <w:rFonts w:ascii="Calibri Light" w:hAnsi="Calibri Light"/>
          <w:sz w:val="28"/>
        </w:rPr>
      </w:pPr>
      <w:r w:rsidRPr="00597048">
        <w:rPr>
          <w:rFonts w:ascii="Calibri Light" w:hAnsi="Calibri Light"/>
          <w:sz w:val="28"/>
        </w:rPr>
        <w:tab/>
        <w:t>1791</w:t>
      </w:r>
      <w:r w:rsidRPr="00597048">
        <w:rPr>
          <w:rFonts w:ascii="Calibri Light" w:hAnsi="Calibri Light"/>
          <w:sz w:val="28"/>
        </w:rPr>
        <w:tab/>
        <w:t>First Bank of the United States established</w:t>
      </w:r>
    </w:p>
    <w:p w14:paraId="701A47DE" w14:textId="77777777" w:rsidR="009A0F1D" w:rsidRPr="00597048" w:rsidRDefault="009A0F1D" w:rsidP="009A0F1D">
      <w:pPr>
        <w:tabs>
          <w:tab w:val="right" w:pos="1872"/>
          <w:tab w:val="left" w:pos="2160"/>
        </w:tabs>
        <w:ind w:left="2520" w:hanging="2088"/>
        <w:rPr>
          <w:rFonts w:ascii="Calibri Light" w:hAnsi="Calibri Light"/>
          <w:sz w:val="28"/>
        </w:rPr>
      </w:pPr>
      <w:r w:rsidRPr="00597048">
        <w:rPr>
          <w:rFonts w:ascii="Calibri Light" w:hAnsi="Calibri Light"/>
          <w:sz w:val="28"/>
        </w:rPr>
        <w:tab/>
        <w:t>1795</w:t>
      </w:r>
      <w:r w:rsidRPr="00597048">
        <w:rPr>
          <w:rFonts w:ascii="Calibri Light" w:hAnsi="Calibri Light"/>
          <w:sz w:val="28"/>
        </w:rPr>
        <w:tab/>
        <w:t>Jay Treaty ratified</w:t>
      </w:r>
    </w:p>
    <w:p w14:paraId="3B4414A6" w14:textId="77777777" w:rsidR="009A0F1D" w:rsidRPr="00597048" w:rsidRDefault="009A0F1D" w:rsidP="009A0F1D">
      <w:pPr>
        <w:tabs>
          <w:tab w:val="right" w:pos="1872"/>
          <w:tab w:val="left" w:pos="2160"/>
        </w:tabs>
        <w:ind w:left="2520" w:hanging="2088"/>
        <w:rPr>
          <w:rFonts w:ascii="Calibri Light" w:hAnsi="Calibri Light"/>
          <w:sz w:val="28"/>
        </w:rPr>
      </w:pPr>
      <w:r w:rsidRPr="00597048">
        <w:rPr>
          <w:rFonts w:ascii="Calibri Light" w:hAnsi="Calibri Light"/>
          <w:sz w:val="28"/>
        </w:rPr>
        <w:tab/>
        <w:t>1796</w:t>
      </w:r>
      <w:r w:rsidRPr="00597048">
        <w:rPr>
          <w:rFonts w:ascii="Calibri Light" w:hAnsi="Calibri Light"/>
          <w:sz w:val="28"/>
        </w:rPr>
        <w:tab/>
        <w:t>Washington’s Farewell Address</w:t>
      </w:r>
    </w:p>
    <w:p w14:paraId="3DD8E7AA" w14:textId="77777777" w:rsidR="00312146" w:rsidRPr="00597048" w:rsidRDefault="00312146" w:rsidP="009A0F1D">
      <w:pPr>
        <w:tabs>
          <w:tab w:val="right" w:pos="1872"/>
          <w:tab w:val="left" w:pos="2160"/>
        </w:tabs>
        <w:ind w:left="2520" w:hanging="2088"/>
        <w:rPr>
          <w:rFonts w:ascii="Calibri Light" w:hAnsi="Calibri Light"/>
          <w:sz w:val="28"/>
        </w:rPr>
      </w:pPr>
      <w:r w:rsidRPr="00597048">
        <w:rPr>
          <w:rFonts w:ascii="Calibri Light" w:hAnsi="Calibri Light"/>
          <w:sz w:val="28"/>
        </w:rPr>
        <w:tab/>
        <w:t>1797</w:t>
      </w:r>
      <w:r w:rsidRPr="00597048">
        <w:rPr>
          <w:rFonts w:ascii="Calibri Light" w:hAnsi="Calibri Light"/>
          <w:sz w:val="28"/>
        </w:rPr>
        <w:tab/>
        <w:t>John Adams inaugurated</w:t>
      </w:r>
    </w:p>
    <w:p w14:paraId="453C49E9" w14:textId="77777777" w:rsidR="00312146" w:rsidRPr="00597048" w:rsidRDefault="00312146" w:rsidP="009A0F1D">
      <w:pPr>
        <w:tabs>
          <w:tab w:val="right" w:pos="1872"/>
          <w:tab w:val="left" w:pos="2160"/>
        </w:tabs>
        <w:ind w:left="2520" w:hanging="2088"/>
        <w:rPr>
          <w:rFonts w:ascii="Calibri Light" w:hAnsi="Calibri Light"/>
          <w:sz w:val="28"/>
        </w:rPr>
      </w:pPr>
      <w:r w:rsidRPr="00597048">
        <w:rPr>
          <w:rFonts w:ascii="Calibri Light" w:hAnsi="Calibri Light"/>
          <w:sz w:val="28"/>
        </w:rPr>
        <w:tab/>
        <w:t>1798</w:t>
      </w:r>
      <w:r w:rsidRPr="00597048">
        <w:rPr>
          <w:rFonts w:ascii="Calibri Light" w:hAnsi="Calibri Light"/>
          <w:sz w:val="28"/>
        </w:rPr>
        <w:tab/>
        <w:t>Alien and Sedition acts; first Kentucky and Virginia Resolutions</w:t>
      </w:r>
    </w:p>
    <w:p w14:paraId="34EC51BA" w14:textId="77777777" w:rsidR="00312146" w:rsidRPr="00597048" w:rsidRDefault="00312146" w:rsidP="009A0F1D">
      <w:pPr>
        <w:tabs>
          <w:tab w:val="right" w:pos="1872"/>
          <w:tab w:val="left" w:pos="2160"/>
        </w:tabs>
        <w:ind w:left="2520" w:hanging="2088"/>
        <w:rPr>
          <w:rFonts w:ascii="Calibri Light" w:hAnsi="Calibri Light"/>
          <w:sz w:val="28"/>
        </w:rPr>
      </w:pPr>
      <w:r w:rsidRPr="00597048">
        <w:rPr>
          <w:rFonts w:ascii="Calibri Light" w:hAnsi="Calibri Light"/>
          <w:sz w:val="28"/>
        </w:rPr>
        <w:tab/>
        <w:t>1799</w:t>
      </w:r>
      <w:r w:rsidRPr="00597048">
        <w:rPr>
          <w:rFonts w:ascii="Calibri Light" w:hAnsi="Calibri Light"/>
          <w:sz w:val="28"/>
        </w:rPr>
        <w:tab/>
        <w:t>Second Kentucky resolution; undeclared naval war with France</w:t>
      </w:r>
    </w:p>
    <w:p w14:paraId="69081D7E" w14:textId="77777777" w:rsidR="00312146" w:rsidRPr="00597048" w:rsidRDefault="00312146" w:rsidP="009A0F1D">
      <w:pPr>
        <w:tabs>
          <w:tab w:val="right" w:pos="1872"/>
          <w:tab w:val="left" w:pos="2160"/>
        </w:tabs>
        <w:ind w:left="2520" w:hanging="2088"/>
        <w:rPr>
          <w:rFonts w:ascii="Calibri Light" w:hAnsi="Calibri Light"/>
          <w:sz w:val="28"/>
        </w:rPr>
      </w:pPr>
      <w:r w:rsidRPr="00597048">
        <w:rPr>
          <w:rFonts w:ascii="Calibri Light" w:hAnsi="Calibri Light"/>
          <w:sz w:val="28"/>
        </w:rPr>
        <w:tab/>
        <w:t>1801</w:t>
      </w:r>
      <w:r w:rsidRPr="00597048">
        <w:rPr>
          <w:rFonts w:ascii="Calibri Light" w:hAnsi="Calibri Light"/>
          <w:sz w:val="28"/>
        </w:rPr>
        <w:tab/>
        <w:t>Thomas Jefferson inaugurated</w:t>
      </w:r>
    </w:p>
    <w:p w14:paraId="77604B34" w14:textId="77777777" w:rsidR="00312146" w:rsidRPr="00597048" w:rsidRDefault="00312146" w:rsidP="009A0F1D">
      <w:pPr>
        <w:tabs>
          <w:tab w:val="right" w:pos="1872"/>
          <w:tab w:val="left" w:pos="2160"/>
        </w:tabs>
        <w:ind w:left="2520" w:hanging="2088"/>
        <w:rPr>
          <w:rFonts w:ascii="Calibri Light" w:hAnsi="Calibri Light"/>
          <w:sz w:val="28"/>
        </w:rPr>
      </w:pPr>
      <w:r w:rsidRPr="00597048">
        <w:rPr>
          <w:rFonts w:ascii="Calibri Light" w:hAnsi="Calibri Light"/>
          <w:sz w:val="28"/>
        </w:rPr>
        <w:tab/>
        <w:t>1803</w:t>
      </w:r>
      <w:r w:rsidRPr="00597048">
        <w:rPr>
          <w:rFonts w:ascii="Calibri Light" w:hAnsi="Calibri Light"/>
          <w:sz w:val="28"/>
        </w:rPr>
        <w:tab/>
        <w:t>Louisiana Purchase</w:t>
      </w:r>
    </w:p>
    <w:p w14:paraId="44320154" w14:textId="77777777" w:rsidR="00312146" w:rsidRPr="00597048" w:rsidRDefault="00312146" w:rsidP="009A0F1D">
      <w:pPr>
        <w:tabs>
          <w:tab w:val="right" w:pos="1872"/>
          <w:tab w:val="left" w:pos="2160"/>
        </w:tabs>
        <w:ind w:left="2520" w:hanging="2088"/>
        <w:rPr>
          <w:rFonts w:ascii="Calibri Light" w:hAnsi="Calibri Light"/>
          <w:sz w:val="28"/>
        </w:rPr>
      </w:pPr>
      <w:r w:rsidRPr="00597048">
        <w:rPr>
          <w:rFonts w:ascii="Calibri Light" w:hAnsi="Calibri Light"/>
          <w:sz w:val="28"/>
        </w:rPr>
        <w:tab/>
        <w:t>1804</w:t>
      </w:r>
      <w:r w:rsidRPr="00597048">
        <w:rPr>
          <w:rFonts w:ascii="Calibri Light" w:hAnsi="Calibri Light"/>
          <w:sz w:val="28"/>
        </w:rPr>
        <w:tab/>
        <w:t>Alexander Hamilton killed</w:t>
      </w:r>
    </w:p>
    <w:p w14:paraId="4D69BBAC" w14:textId="77777777" w:rsidR="00312146" w:rsidRPr="00597048" w:rsidRDefault="00312146" w:rsidP="009A0F1D">
      <w:pPr>
        <w:tabs>
          <w:tab w:val="right" w:pos="1872"/>
          <w:tab w:val="left" w:pos="2160"/>
        </w:tabs>
        <w:ind w:left="2520" w:hanging="2088"/>
        <w:rPr>
          <w:rFonts w:ascii="Calibri Light" w:hAnsi="Calibri Light"/>
          <w:sz w:val="28"/>
        </w:rPr>
      </w:pPr>
      <w:r w:rsidRPr="00597048">
        <w:rPr>
          <w:rFonts w:ascii="Calibri Light" w:hAnsi="Calibri Light"/>
          <w:sz w:val="28"/>
        </w:rPr>
        <w:tab/>
        <w:t>1807</w:t>
      </w:r>
      <w:r w:rsidRPr="00597048">
        <w:rPr>
          <w:rFonts w:ascii="Calibri Light" w:hAnsi="Calibri Light"/>
          <w:sz w:val="28"/>
        </w:rPr>
        <w:tab/>
        <w:t>Embargo</w:t>
      </w:r>
    </w:p>
    <w:p w14:paraId="6C518C40" w14:textId="77777777" w:rsidR="00312146" w:rsidRPr="00597048" w:rsidRDefault="00312146" w:rsidP="009A0F1D">
      <w:pPr>
        <w:tabs>
          <w:tab w:val="right" w:pos="1872"/>
          <w:tab w:val="left" w:pos="2160"/>
        </w:tabs>
        <w:ind w:left="2520" w:hanging="2088"/>
        <w:rPr>
          <w:rFonts w:ascii="Calibri Light" w:hAnsi="Calibri Light"/>
          <w:sz w:val="28"/>
        </w:rPr>
      </w:pPr>
      <w:r w:rsidRPr="00597048">
        <w:rPr>
          <w:rFonts w:ascii="Calibri Light" w:hAnsi="Calibri Light"/>
          <w:sz w:val="28"/>
        </w:rPr>
        <w:tab/>
        <w:t>1808</w:t>
      </w:r>
      <w:r w:rsidRPr="00597048">
        <w:rPr>
          <w:rFonts w:ascii="Calibri Light" w:hAnsi="Calibri Light"/>
          <w:sz w:val="28"/>
        </w:rPr>
        <w:tab/>
        <w:t>African slave trade ends</w:t>
      </w:r>
    </w:p>
    <w:p w14:paraId="0F7E5A21" w14:textId="77777777" w:rsidR="00312146" w:rsidRPr="00597048" w:rsidRDefault="00312146" w:rsidP="009A0F1D">
      <w:pPr>
        <w:tabs>
          <w:tab w:val="right" w:pos="1872"/>
          <w:tab w:val="left" w:pos="2160"/>
        </w:tabs>
        <w:ind w:left="2520" w:hanging="2088"/>
        <w:rPr>
          <w:rFonts w:ascii="Calibri Light" w:hAnsi="Calibri Light"/>
          <w:sz w:val="28"/>
        </w:rPr>
      </w:pPr>
      <w:r w:rsidRPr="00597048">
        <w:rPr>
          <w:rFonts w:ascii="Calibri Light" w:hAnsi="Calibri Light"/>
          <w:sz w:val="28"/>
        </w:rPr>
        <w:tab/>
        <w:t>1809</w:t>
      </w:r>
      <w:r w:rsidRPr="00597048">
        <w:rPr>
          <w:rFonts w:ascii="Calibri Light" w:hAnsi="Calibri Light"/>
          <w:sz w:val="28"/>
        </w:rPr>
        <w:tab/>
        <w:t>Nonintercourse Act; James Madison inaugurated</w:t>
      </w:r>
    </w:p>
    <w:p w14:paraId="7D546699" w14:textId="77777777" w:rsidR="00312146" w:rsidRPr="00597048" w:rsidRDefault="00312146" w:rsidP="009A0F1D">
      <w:pPr>
        <w:tabs>
          <w:tab w:val="right" w:pos="1872"/>
          <w:tab w:val="left" w:pos="2160"/>
        </w:tabs>
        <w:ind w:left="2520" w:hanging="2088"/>
        <w:rPr>
          <w:rFonts w:ascii="Calibri Light" w:hAnsi="Calibri Light"/>
          <w:sz w:val="28"/>
        </w:rPr>
      </w:pPr>
      <w:r w:rsidRPr="00597048">
        <w:rPr>
          <w:rFonts w:ascii="Calibri Light" w:hAnsi="Calibri Light"/>
          <w:sz w:val="28"/>
        </w:rPr>
        <w:tab/>
        <w:t>1811</w:t>
      </w:r>
      <w:r w:rsidRPr="00597048">
        <w:rPr>
          <w:rFonts w:ascii="Calibri Light" w:hAnsi="Calibri Light"/>
          <w:sz w:val="28"/>
        </w:rPr>
        <w:tab/>
        <w:t>First Bank of the United States expires</w:t>
      </w:r>
    </w:p>
    <w:p w14:paraId="29F0E7C8" w14:textId="77777777" w:rsidR="00312146" w:rsidRPr="00597048" w:rsidRDefault="00312146" w:rsidP="009A0F1D">
      <w:pPr>
        <w:tabs>
          <w:tab w:val="right" w:pos="1872"/>
          <w:tab w:val="left" w:pos="2160"/>
        </w:tabs>
        <w:ind w:left="2520" w:hanging="2088"/>
        <w:rPr>
          <w:rFonts w:ascii="Calibri Light" w:hAnsi="Calibri Light"/>
          <w:sz w:val="28"/>
        </w:rPr>
      </w:pPr>
      <w:r w:rsidRPr="00597048">
        <w:rPr>
          <w:rFonts w:ascii="Calibri Light" w:hAnsi="Calibri Light"/>
          <w:sz w:val="28"/>
        </w:rPr>
        <w:tab/>
        <w:t>1812</w:t>
      </w:r>
      <w:r w:rsidRPr="00597048">
        <w:rPr>
          <w:rFonts w:ascii="Calibri Light" w:hAnsi="Calibri Light"/>
          <w:sz w:val="28"/>
        </w:rPr>
        <w:tab/>
        <w:t>War of 1812</w:t>
      </w:r>
    </w:p>
    <w:p w14:paraId="19F8A239" w14:textId="77777777" w:rsidR="00312146" w:rsidRPr="00597048" w:rsidRDefault="00312146" w:rsidP="009A0F1D">
      <w:pPr>
        <w:tabs>
          <w:tab w:val="right" w:pos="1872"/>
          <w:tab w:val="left" w:pos="2160"/>
        </w:tabs>
        <w:ind w:left="2520" w:hanging="2088"/>
        <w:rPr>
          <w:rFonts w:ascii="Calibri Light" w:hAnsi="Calibri Light"/>
          <w:sz w:val="28"/>
        </w:rPr>
      </w:pPr>
      <w:r w:rsidRPr="00597048">
        <w:rPr>
          <w:rFonts w:ascii="Calibri Light" w:hAnsi="Calibri Light"/>
          <w:sz w:val="28"/>
        </w:rPr>
        <w:tab/>
        <w:t>1814</w:t>
      </w:r>
      <w:r w:rsidRPr="00597048">
        <w:rPr>
          <w:rFonts w:ascii="Calibri Light" w:hAnsi="Calibri Light"/>
          <w:sz w:val="28"/>
        </w:rPr>
        <w:tab/>
        <w:t>Hartford Convention; Treaty of Ghent ends War of 1812</w:t>
      </w:r>
    </w:p>
    <w:p w14:paraId="727431E1" w14:textId="77777777" w:rsidR="00312146" w:rsidRPr="00597048" w:rsidRDefault="00312146" w:rsidP="009A0F1D">
      <w:pPr>
        <w:tabs>
          <w:tab w:val="right" w:pos="1872"/>
          <w:tab w:val="left" w:pos="2160"/>
        </w:tabs>
        <w:ind w:left="2520" w:hanging="2088"/>
        <w:rPr>
          <w:rFonts w:ascii="Calibri Light" w:hAnsi="Calibri Light"/>
          <w:sz w:val="28"/>
        </w:rPr>
      </w:pPr>
      <w:r w:rsidRPr="00597048">
        <w:rPr>
          <w:rFonts w:ascii="Calibri Light" w:hAnsi="Calibri Light"/>
          <w:sz w:val="28"/>
        </w:rPr>
        <w:tab/>
        <w:t>1816</w:t>
      </w:r>
      <w:r w:rsidRPr="00597048">
        <w:rPr>
          <w:rFonts w:ascii="Calibri Light" w:hAnsi="Calibri Light"/>
          <w:sz w:val="28"/>
        </w:rPr>
        <w:tab/>
        <w:t>Second Bank of the United States established</w:t>
      </w:r>
    </w:p>
    <w:p w14:paraId="6EAA8863" w14:textId="77777777" w:rsidR="00312146" w:rsidRPr="00597048" w:rsidRDefault="00312146" w:rsidP="009A0F1D">
      <w:pPr>
        <w:tabs>
          <w:tab w:val="right" w:pos="1872"/>
          <w:tab w:val="left" w:pos="2160"/>
        </w:tabs>
        <w:ind w:left="2520" w:hanging="2088"/>
        <w:rPr>
          <w:rFonts w:ascii="Calibri Light" w:hAnsi="Calibri Light"/>
          <w:sz w:val="28"/>
        </w:rPr>
      </w:pPr>
      <w:r w:rsidRPr="00597048">
        <w:rPr>
          <w:rFonts w:ascii="Calibri Light" w:hAnsi="Calibri Light"/>
          <w:sz w:val="28"/>
        </w:rPr>
        <w:tab/>
        <w:t>1817</w:t>
      </w:r>
      <w:r w:rsidRPr="00597048">
        <w:rPr>
          <w:rFonts w:ascii="Calibri Light" w:hAnsi="Calibri Light"/>
          <w:sz w:val="28"/>
        </w:rPr>
        <w:tab/>
        <w:t>James Monroe inaugurated</w:t>
      </w:r>
    </w:p>
    <w:p w14:paraId="1F3F1D5A" w14:textId="77777777" w:rsidR="006A1CB8" w:rsidRPr="00597048" w:rsidRDefault="00312146" w:rsidP="009A0F1D">
      <w:pPr>
        <w:tabs>
          <w:tab w:val="right" w:pos="1872"/>
          <w:tab w:val="left" w:pos="2160"/>
        </w:tabs>
        <w:ind w:left="2520" w:hanging="2088"/>
        <w:rPr>
          <w:rFonts w:ascii="Calibri Light" w:hAnsi="Calibri Light"/>
          <w:sz w:val="28"/>
        </w:rPr>
      </w:pPr>
      <w:r w:rsidRPr="00597048">
        <w:rPr>
          <w:rFonts w:ascii="Calibri Light" w:hAnsi="Calibri Light"/>
          <w:sz w:val="28"/>
        </w:rPr>
        <w:tab/>
        <w:t>1820</w:t>
      </w:r>
      <w:r w:rsidRPr="00597048">
        <w:rPr>
          <w:rFonts w:ascii="Calibri Light" w:hAnsi="Calibri Light"/>
          <w:sz w:val="28"/>
        </w:rPr>
        <w:tab/>
        <w:t>Missouri</w:t>
      </w:r>
      <w:r w:rsidR="004D5459" w:rsidRPr="00597048">
        <w:rPr>
          <w:rFonts w:ascii="Calibri Light" w:hAnsi="Calibri Light"/>
          <w:sz w:val="28"/>
        </w:rPr>
        <w:t xml:space="preserve"> Compromise</w:t>
      </w:r>
    </w:p>
    <w:p w14:paraId="5355C203" w14:textId="77777777" w:rsidR="006A1CB8" w:rsidRPr="00597048" w:rsidRDefault="006A1CB8" w:rsidP="009A0F1D">
      <w:pPr>
        <w:tabs>
          <w:tab w:val="right" w:pos="1872"/>
          <w:tab w:val="left" w:pos="2160"/>
        </w:tabs>
        <w:ind w:left="2520" w:hanging="2088"/>
        <w:rPr>
          <w:rFonts w:ascii="Calibri Light" w:hAnsi="Calibri Light"/>
          <w:sz w:val="28"/>
        </w:rPr>
      </w:pPr>
      <w:r w:rsidRPr="00597048">
        <w:rPr>
          <w:rFonts w:ascii="Calibri Light" w:hAnsi="Calibri Light"/>
          <w:sz w:val="28"/>
        </w:rPr>
        <w:tab/>
        <w:t>1823</w:t>
      </w:r>
      <w:r w:rsidRPr="00597048">
        <w:rPr>
          <w:rFonts w:ascii="Calibri Light" w:hAnsi="Calibri Light"/>
          <w:sz w:val="28"/>
        </w:rPr>
        <w:tab/>
        <w:t>Monroe Doctrine</w:t>
      </w:r>
    </w:p>
    <w:p w14:paraId="1C00CF66" w14:textId="77777777" w:rsidR="00312146" w:rsidRPr="00597048" w:rsidRDefault="006A1CB8" w:rsidP="006A1CB8">
      <w:pPr>
        <w:pStyle w:val="Heading4"/>
        <w:rPr>
          <w:rFonts w:ascii="Calibri Light" w:hAnsi="Calibri Light"/>
          <w:i w:val="0"/>
          <w:sz w:val="28"/>
        </w:rPr>
      </w:pPr>
      <w:bookmarkStart w:id="135" w:name="_Toc98415331"/>
      <w:r w:rsidRPr="00597048">
        <w:rPr>
          <w:rFonts w:ascii="Calibri Light" w:hAnsi="Calibri Light"/>
          <w:i w:val="0"/>
          <w:sz w:val="28"/>
        </w:rPr>
        <w:t>Liberation Movements in Europe</w:t>
      </w:r>
      <w:bookmarkEnd w:id="135"/>
    </w:p>
    <w:p w14:paraId="66213B84" w14:textId="77777777" w:rsidR="006A1CB8" w:rsidRPr="00597048" w:rsidRDefault="006A1CB8" w:rsidP="006A1CB8">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1814-1815</w:t>
      </w:r>
      <w:r w:rsidRPr="00597048">
        <w:rPr>
          <w:rFonts w:ascii="Calibri Light" w:hAnsi="Calibri Light"/>
          <w:sz w:val="28"/>
        </w:rPr>
        <w:tab/>
        <w:t>Congress of Vienna</w:t>
      </w:r>
    </w:p>
    <w:p w14:paraId="23F53163" w14:textId="77777777" w:rsidR="006A1CB8" w:rsidRPr="00597048" w:rsidRDefault="006A1CB8"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1820-1821</w:t>
      </w:r>
      <w:r w:rsidRPr="00597048">
        <w:rPr>
          <w:rFonts w:ascii="Calibri Light" w:hAnsi="Calibri Light"/>
          <w:sz w:val="28"/>
        </w:rPr>
        <w:tab/>
        <w:t>Revolution in Naples; rising in Piedmont</w:t>
      </w:r>
    </w:p>
    <w:p w14:paraId="1074752A" w14:textId="77777777" w:rsidR="006A1CB8" w:rsidRPr="00597048" w:rsidRDefault="00BE24A8"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1821-1830</w:t>
      </w:r>
      <w:r w:rsidRPr="00597048">
        <w:rPr>
          <w:rFonts w:ascii="Calibri Light" w:hAnsi="Calibri Light"/>
          <w:sz w:val="28"/>
        </w:rPr>
        <w:tab/>
        <w:t>Greek War of Independence</w:t>
      </w:r>
    </w:p>
    <w:p w14:paraId="5EBF89B3" w14:textId="77777777" w:rsidR="00BE24A8" w:rsidRPr="00597048" w:rsidRDefault="00BE24A8"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1823</w:t>
      </w:r>
      <w:r w:rsidRPr="00597048">
        <w:rPr>
          <w:rFonts w:ascii="Calibri Light" w:hAnsi="Calibri Light"/>
          <w:sz w:val="28"/>
        </w:rPr>
        <w:tab/>
        <w:t>The Monroe Doctrine proclaimed</w:t>
      </w:r>
    </w:p>
    <w:p w14:paraId="75126FC4" w14:textId="77777777" w:rsidR="003C7912" w:rsidRPr="00597048" w:rsidRDefault="003C7912"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1830</w:t>
      </w:r>
      <w:r w:rsidRPr="00597048">
        <w:rPr>
          <w:rFonts w:ascii="Calibri Light" w:hAnsi="Calibri Light"/>
          <w:sz w:val="28"/>
        </w:rPr>
        <w:tab/>
        <w:t xml:space="preserve">Greece recognized by the Powers; Otto of Bavaria king; revolution in Paris; Louis </w:t>
      </w:r>
      <w:r w:rsidR="002F58E3" w:rsidRPr="00597048">
        <w:rPr>
          <w:rFonts w:ascii="Calibri Light" w:hAnsi="Calibri Light"/>
          <w:sz w:val="28"/>
        </w:rPr>
        <w:t>Philippe</w:t>
      </w:r>
      <w:r w:rsidRPr="00597048">
        <w:rPr>
          <w:rFonts w:ascii="Calibri Light" w:hAnsi="Calibri Light"/>
          <w:sz w:val="28"/>
        </w:rPr>
        <w:t xml:space="preserve"> “king of the French;” rising in Brussels; proclamation of Belgian independence</w:t>
      </w:r>
    </w:p>
    <w:p w14:paraId="5F56A6F1" w14:textId="77777777" w:rsidR="003C7912" w:rsidRPr="00597048" w:rsidRDefault="006E30A3"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1830-1831</w:t>
      </w:r>
      <w:r w:rsidRPr="00597048">
        <w:rPr>
          <w:rFonts w:ascii="Calibri Light" w:hAnsi="Calibri Light"/>
          <w:sz w:val="28"/>
        </w:rPr>
        <w:tab/>
        <w:t>Belgium recognized by the Powers; Leopold of Saxe-Coburg king</w:t>
      </w:r>
    </w:p>
    <w:p w14:paraId="1A4F4564" w14:textId="77777777" w:rsidR="006E30A3" w:rsidRPr="00597048" w:rsidRDefault="006E30A3"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1831</w:t>
      </w:r>
      <w:r w:rsidRPr="00597048">
        <w:rPr>
          <w:rFonts w:ascii="Calibri Light" w:hAnsi="Calibri Light"/>
          <w:sz w:val="28"/>
        </w:rPr>
        <w:tab/>
        <w:t>Revolution in Warsaw; risings in central Italy</w:t>
      </w:r>
    </w:p>
    <w:p w14:paraId="6E25DEFF" w14:textId="77777777" w:rsidR="006E30A3" w:rsidRPr="00597048" w:rsidRDefault="006E30A3"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1819-1844</w:t>
      </w:r>
      <w:r w:rsidRPr="00597048">
        <w:rPr>
          <w:rFonts w:ascii="Calibri Light" w:hAnsi="Calibri Light"/>
          <w:sz w:val="28"/>
        </w:rPr>
        <w:tab/>
        <w:t>German Zollverein</w:t>
      </w:r>
    </w:p>
    <w:p w14:paraId="3DE8DC64" w14:textId="77777777" w:rsidR="006E30A3" w:rsidRPr="00597048" w:rsidRDefault="006E30A3"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1836</w:t>
      </w:r>
      <w:r w:rsidRPr="00597048">
        <w:rPr>
          <w:rFonts w:ascii="Calibri Light" w:hAnsi="Calibri Light"/>
          <w:sz w:val="28"/>
        </w:rPr>
        <w:tab/>
        <w:t>Palack</w:t>
      </w:r>
      <w:r w:rsidR="00A3677E" w:rsidRPr="00597048">
        <w:rPr>
          <w:rFonts w:ascii="Calibri Light" w:hAnsi="Calibri Light"/>
          <w:sz w:val="28"/>
        </w:rPr>
        <w:t xml:space="preserve">ý’s </w:t>
      </w:r>
      <w:r w:rsidR="00A3677E" w:rsidRPr="00597048">
        <w:rPr>
          <w:rFonts w:ascii="Calibri Light" w:hAnsi="Calibri Light"/>
          <w:iCs/>
          <w:sz w:val="28"/>
        </w:rPr>
        <w:t>History of Bohemia</w:t>
      </w:r>
    </w:p>
    <w:p w14:paraId="295BB6A1" w14:textId="77777777" w:rsidR="00A3677E" w:rsidRPr="00597048" w:rsidRDefault="00A3677E"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1837</w:t>
      </w:r>
      <w:r w:rsidRPr="00597048">
        <w:rPr>
          <w:rFonts w:ascii="Calibri Light" w:hAnsi="Calibri Light"/>
          <w:sz w:val="28"/>
        </w:rPr>
        <w:tab/>
        <w:t>Rebellion in Upper and Lower Canada</w:t>
      </w:r>
    </w:p>
    <w:p w14:paraId="3E7A1136" w14:textId="77777777" w:rsidR="00A3677E" w:rsidRPr="00597048" w:rsidRDefault="00A3677E"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1839</w:t>
      </w:r>
      <w:r w:rsidRPr="00597048">
        <w:rPr>
          <w:rFonts w:ascii="Calibri Light" w:hAnsi="Calibri Light"/>
          <w:sz w:val="28"/>
        </w:rPr>
        <w:tab/>
        <w:t>Durham Report on the organization of Canada</w:t>
      </w:r>
    </w:p>
    <w:p w14:paraId="6BF30C79" w14:textId="77777777" w:rsidR="00A3677E" w:rsidRPr="00597048" w:rsidRDefault="00A3677E"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1840</w:t>
      </w:r>
      <w:r w:rsidRPr="00597048">
        <w:rPr>
          <w:rFonts w:ascii="Calibri Light" w:hAnsi="Calibri Light"/>
          <w:sz w:val="28"/>
        </w:rPr>
        <w:tab/>
        <w:t>Union of Canada</w:t>
      </w:r>
    </w:p>
    <w:p w14:paraId="66325F36" w14:textId="77777777" w:rsidR="00A3677E" w:rsidRPr="00597048" w:rsidRDefault="00A3677E"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1847-1848</w:t>
      </w:r>
      <w:r w:rsidRPr="00597048">
        <w:rPr>
          <w:rFonts w:ascii="Calibri Light" w:hAnsi="Calibri Light"/>
          <w:sz w:val="28"/>
        </w:rPr>
        <w:tab/>
        <w:t xml:space="preserve">Irish famine; </w:t>
      </w:r>
      <w:r w:rsidRPr="00597048">
        <w:rPr>
          <w:rFonts w:ascii="Calibri Light" w:hAnsi="Calibri Light"/>
          <w:iCs/>
          <w:sz w:val="28"/>
        </w:rPr>
        <w:t>Young Ireland</w:t>
      </w:r>
    </w:p>
    <w:p w14:paraId="357B9221" w14:textId="77777777" w:rsidR="00A3677E" w:rsidRPr="00597048" w:rsidRDefault="00A3677E"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1848</w:t>
      </w:r>
      <w:r w:rsidRPr="00597048">
        <w:rPr>
          <w:rFonts w:ascii="Calibri Light" w:hAnsi="Calibri Light"/>
          <w:sz w:val="28"/>
        </w:rPr>
        <w:tab/>
      </w:r>
      <w:r w:rsidRPr="00597048">
        <w:rPr>
          <w:rFonts w:ascii="Calibri Light" w:hAnsi="Calibri Light"/>
          <w:iCs/>
          <w:sz w:val="28"/>
        </w:rPr>
        <w:t xml:space="preserve">Communist Manifesto; </w:t>
      </w:r>
      <w:r w:rsidRPr="00597048">
        <w:rPr>
          <w:rFonts w:ascii="Calibri Light" w:hAnsi="Calibri Light"/>
          <w:sz w:val="28"/>
        </w:rPr>
        <w:t>revolution in Paris; Second French Republic; revolutions in central Europe; Austro-Sardinian War; Piedmontese Statuto; Frankfurt Parliament; counterrevolution in France and in central Europe; Louis Napoleon elected President of the Republic</w:t>
      </w:r>
    </w:p>
    <w:p w14:paraId="60A1CAF6" w14:textId="77777777" w:rsidR="00A3677E" w:rsidRPr="00597048" w:rsidRDefault="00A3677E"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1849</w:t>
      </w:r>
      <w:r w:rsidRPr="00597048">
        <w:rPr>
          <w:rFonts w:ascii="Calibri Light" w:hAnsi="Calibri Light"/>
          <w:sz w:val="28"/>
        </w:rPr>
        <w:tab/>
        <w:t>Roman Republic; Austro-Sardinian War; Frankfurt constitution; Russian intervention in Hungary; the French in Rome</w:t>
      </w:r>
    </w:p>
    <w:p w14:paraId="39F42A71" w14:textId="77777777" w:rsidR="00A3677E" w:rsidRPr="00597048" w:rsidRDefault="00A3677E"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1867</w:t>
      </w:r>
      <w:r w:rsidRPr="00597048">
        <w:rPr>
          <w:rFonts w:ascii="Calibri Light" w:hAnsi="Calibri Light"/>
          <w:sz w:val="28"/>
        </w:rPr>
        <w:tab/>
        <w:t>British North America Act creates Dominion of Canada</w:t>
      </w:r>
    </w:p>
    <w:p w14:paraId="670CFA2E" w14:textId="77777777" w:rsidR="00EF78E0" w:rsidRPr="00597048" w:rsidRDefault="00EF78E0" w:rsidP="00EF78E0">
      <w:pPr>
        <w:pStyle w:val="Heading4"/>
        <w:rPr>
          <w:rFonts w:ascii="Calibri Light" w:hAnsi="Calibri Light"/>
          <w:i w:val="0"/>
          <w:sz w:val="28"/>
        </w:rPr>
      </w:pPr>
      <w:bookmarkStart w:id="136" w:name="_Toc98415332"/>
      <w:r w:rsidRPr="00597048">
        <w:rPr>
          <w:rFonts w:ascii="Calibri Light" w:hAnsi="Calibri Light"/>
          <w:i w:val="0"/>
          <w:sz w:val="28"/>
        </w:rPr>
        <w:t>Liberation Movements in Latin America</w:t>
      </w:r>
      <w:bookmarkEnd w:id="136"/>
    </w:p>
    <w:p w14:paraId="77E69B56" w14:textId="77777777" w:rsidR="00EF78E0" w:rsidRPr="00597048" w:rsidRDefault="00EF78E0" w:rsidP="006A1CB8">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1804</w:t>
      </w:r>
      <w:r w:rsidRPr="00597048">
        <w:rPr>
          <w:rFonts w:ascii="Calibri Light" w:hAnsi="Calibri Light"/>
          <w:sz w:val="28"/>
        </w:rPr>
        <w:tab/>
        <w:t>Haiti declares its independence</w:t>
      </w:r>
    </w:p>
    <w:p w14:paraId="64E23045" w14:textId="77777777" w:rsidR="00EF78E0" w:rsidRPr="00597048" w:rsidRDefault="00EF78E0"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1808</w:t>
      </w:r>
      <w:r w:rsidRPr="00597048">
        <w:rPr>
          <w:rFonts w:ascii="Calibri Light" w:hAnsi="Calibri Light"/>
          <w:sz w:val="28"/>
        </w:rPr>
        <w:tab/>
        <w:t>Portuguese Court flees to Brazil</w:t>
      </w:r>
    </w:p>
    <w:p w14:paraId="5462B4FC" w14:textId="77777777" w:rsidR="00EF78E0" w:rsidRPr="00597048" w:rsidRDefault="00CA5C76"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1810</w:t>
      </w:r>
      <w:r w:rsidRPr="00597048">
        <w:rPr>
          <w:rFonts w:ascii="Calibri Light" w:hAnsi="Calibri Light"/>
          <w:sz w:val="28"/>
        </w:rPr>
        <w:tab/>
        <w:t>Autonomous governments set up in Argentina, Chile, Colombia, and Venezuela</w:t>
      </w:r>
    </w:p>
    <w:p w14:paraId="69C6134B" w14:textId="77777777" w:rsidR="00CA5C76" w:rsidRPr="00597048" w:rsidRDefault="00CA5C76"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1815</w:t>
      </w:r>
      <w:r w:rsidRPr="00597048">
        <w:rPr>
          <w:rFonts w:ascii="Calibri Light" w:hAnsi="Calibri Light"/>
          <w:sz w:val="28"/>
        </w:rPr>
        <w:tab/>
        <w:t xml:space="preserve">Brazil </w:t>
      </w:r>
      <w:r w:rsidR="002F58E3" w:rsidRPr="00597048">
        <w:rPr>
          <w:rFonts w:ascii="Calibri Light" w:hAnsi="Calibri Light"/>
          <w:sz w:val="28"/>
        </w:rPr>
        <w:t>declared</w:t>
      </w:r>
      <w:r w:rsidRPr="00597048">
        <w:rPr>
          <w:rFonts w:ascii="Calibri Light" w:hAnsi="Calibri Light"/>
          <w:sz w:val="28"/>
        </w:rPr>
        <w:t xml:space="preserve"> a kingdom</w:t>
      </w:r>
    </w:p>
    <w:p w14:paraId="6EDF05BA" w14:textId="77777777" w:rsidR="00CA5C76" w:rsidRPr="00597048" w:rsidRDefault="00CA5C76"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1816</w:t>
      </w:r>
      <w:r w:rsidRPr="00597048">
        <w:rPr>
          <w:rFonts w:ascii="Calibri Light" w:hAnsi="Calibri Light"/>
          <w:sz w:val="28"/>
        </w:rPr>
        <w:tab/>
        <w:t>Bolívar issues a decree against slavery</w:t>
      </w:r>
    </w:p>
    <w:p w14:paraId="7CEB9678" w14:textId="77777777" w:rsidR="00CA5C76" w:rsidRPr="00597048" w:rsidRDefault="00CA5C76"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1817</w:t>
      </w:r>
      <w:r w:rsidRPr="00597048">
        <w:rPr>
          <w:rFonts w:ascii="Calibri Light" w:hAnsi="Calibri Light"/>
          <w:sz w:val="28"/>
        </w:rPr>
        <w:tab/>
        <w:t>José de San Martin crosses the Andes to defeat Spaniards at Battle of Chacabuco</w:t>
      </w:r>
    </w:p>
    <w:p w14:paraId="74F87AFE" w14:textId="77777777" w:rsidR="00CA5C76" w:rsidRPr="00597048" w:rsidRDefault="00CA5C76"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1821</w:t>
      </w:r>
      <w:r w:rsidRPr="00597048">
        <w:rPr>
          <w:rFonts w:ascii="Calibri Light" w:hAnsi="Calibri Light"/>
          <w:sz w:val="28"/>
        </w:rPr>
        <w:tab/>
        <w:t>Victory of Bolívar at Carabobo, last major engagement of war in Venezuela; Mexico wins its independence, followed by short-lived [1822-1823] rule of Emperor Agustín Iturbide</w:t>
      </w:r>
    </w:p>
    <w:p w14:paraId="7B9356C9" w14:textId="77777777" w:rsidR="00CA5C76" w:rsidRPr="00597048" w:rsidRDefault="00CA5C76"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1822</w:t>
      </w:r>
      <w:r w:rsidRPr="00597048">
        <w:rPr>
          <w:rFonts w:ascii="Calibri Light" w:hAnsi="Calibri Light"/>
          <w:sz w:val="28"/>
        </w:rPr>
        <w:tab/>
        <w:t>Brazilian Empire declared independent under Pedro I</w:t>
      </w:r>
    </w:p>
    <w:p w14:paraId="5E75483E" w14:textId="77777777" w:rsidR="00CA5C76" w:rsidRPr="00597048" w:rsidRDefault="00CA5C76"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1824</w:t>
      </w:r>
      <w:r w:rsidRPr="00597048">
        <w:rPr>
          <w:rFonts w:ascii="Calibri Light" w:hAnsi="Calibri Light"/>
          <w:sz w:val="28"/>
        </w:rPr>
        <w:tab/>
        <w:t>Battle of Ayacucho, last major engagement in South America</w:t>
      </w:r>
    </w:p>
    <w:p w14:paraId="546149AA" w14:textId="77777777" w:rsidR="00CA5C76" w:rsidRPr="00597048" w:rsidRDefault="00CA5C76"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1826</w:t>
      </w:r>
      <w:r w:rsidRPr="00597048">
        <w:rPr>
          <w:rFonts w:ascii="Calibri Light" w:hAnsi="Calibri Light"/>
          <w:sz w:val="28"/>
        </w:rPr>
        <w:tab/>
        <w:t>Congress of Panama, convoked by Bolívar</w:t>
      </w:r>
    </w:p>
    <w:p w14:paraId="3353E21D" w14:textId="77777777" w:rsidR="00CA5C76" w:rsidRPr="00597048" w:rsidRDefault="00CA5C76"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1830</w:t>
      </w:r>
      <w:r w:rsidRPr="00597048">
        <w:rPr>
          <w:rFonts w:ascii="Calibri Light" w:hAnsi="Calibri Light"/>
          <w:sz w:val="28"/>
        </w:rPr>
        <w:tab/>
        <w:t>Death of Bolívar</w:t>
      </w:r>
    </w:p>
    <w:p w14:paraId="341646D5" w14:textId="77777777" w:rsidR="00803BFF" w:rsidRPr="00597048" w:rsidRDefault="00803BFF" w:rsidP="00803BFF">
      <w:pPr>
        <w:pStyle w:val="Heading4"/>
        <w:rPr>
          <w:rFonts w:ascii="Calibri Light" w:hAnsi="Calibri Light"/>
          <w:i w:val="0"/>
          <w:sz w:val="28"/>
        </w:rPr>
      </w:pPr>
      <w:bookmarkStart w:id="137" w:name="_Toc98415333"/>
      <w:r w:rsidRPr="00597048">
        <w:rPr>
          <w:rFonts w:ascii="Calibri Light" w:hAnsi="Calibri Light"/>
          <w:i w:val="0"/>
          <w:sz w:val="28"/>
        </w:rPr>
        <w:t>The Near East</w:t>
      </w:r>
      <w:bookmarkEnd w:id="137"/>
    </w:p>
    <w:p w14:paraId="55A81A1E" w14:textId="77777777" w:rsidR="00803BFF" w:rsidRPr="00597048" w:rsidRDefault="00B47321" w:rsidP="006A1CB8">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1774</w:t>
      </w:r>
      <w:r w:rsidRPr="00597048">
        <w:rPr>
          <w:rFonts w:ascii="Calibri Light" w:hAnsi="Calibri Light"/>
          <w:sz w:val="28"/>
        </w:rPr>
        <w:tab/>
        <w:t>Russo</w:t>
      </w:r>
      <w:r w:rsidR="001154D1" w:rsidRPr="00597048">
        <w:rPr>
          <w:rFonts w:ascii="Calibri Light" w:hAnsi="Calibri Light"/>
          <w:sz w:val="28"/>
        </w:rPr>
        <w:t>-</w:t>
      </w:r>
      <w:r w:rsidRPr="00597048">
        <w:rPr>
          <w:rFonts w:ascii="Calibri Light" w:hAnsi="Calibri Light"/>
          <w:sz w:val="28"/>
        </w:rPr>
        <w:t>Ottoman Treaty of Kuchuk Kainarji</w:t>
      </w:r>
    </w:p>
    <w:p w14:paraId="2CFEC857" w14:textId="77777777" w:rsidR="00B47321" w:rsidRPr="00597048" w:rsidRDefault="00B47321" w:rsidP="006A1CB8">
      <w:pPr>
        <w:tabs>
          <w:tab w:val="right" w:pos="1872"/>
          <w:tab w:val="left" w:pos="2160"/>
        </w:tabs>
        <w:ind w:left="2520" w:hanging="2088"/>
        <w:rPr>
          <w:rFonts w:ascii="Calibri Light" w:hAnsi="Calibri Light"/>
          <w:sz w:val="28"/>
        </w:rPr>
      </w:pPr>
      <w:r w:rsidRPr="00597048">
        <w:rPr>
          <w:rFonts w:ascii="Calibri Light" w:hAnsi="Calibri Light"/>
          <w:sz w:val="28"/>
        </w:rPr>
        <w:tab/>
        <w:t>1792-1793</w:t>
      </w:r>
      <w:r w:rsidRPr="00597048">
        <w:rPr>
          <w:rFonts w:ascii="Calibri Light" w:hAnsi="Calibri Light"/>
          <w:sz w:val="28"/>
        </w:rPr>
        <w:tab/>
        <w:t>Nizam-I Jedid; New Regulations reorganizing Ottoman military and civilian institutions</w:t>
      </w:r>
    </w:p>
    <w:p w14:paraId="45588A78" w14:textId="77777777" w:rsidR="00B47321" w:rsidRPr="00597048" w:rsidRDefault="00E317D6" w:rsidP="006A1CB8">
      <w:pPr>
        <w:tabs>
          <w:tab w:val="right" w:pos="1872"/>
          <w:tab w:val="left" w:pos="2160"/>
        </w:tabs>
        <w:ind w:left="2520" w:hanging="2088"/>
        <w:rPr>
          <w:rFonts w:ascii="Calibri Light" w:hAnsi="Calibri Light"/>
          <w:sz w:val="28"/>
        </w:rPr>
      </w:pPr>
      <w:r w:rsidRPr="00597048">
        <w:rPr>
          <w:rFonts w:ascii="Calibri Light" w:hAnsi="Calibri Light"/>
          <w:sz w:val="28"/>
        </w:rPr>
        <w:tab/>
        <w:t>1794</w:t>
      </w:r>
      <w:r w:rsidRPr="00597048">
        <w:rPr>
          <w:rFonts w:ascii="Calibri Light" w:hAnsi="Calibri Light"/>
          <w:sz w:val="28"/>
        </w:rPr>
        <w:tab/>
        <w:t>Founding of Qajar dynasty in Iran</w:t>
      </w:r>
    </w:p>
    <w:p w14:paraId="70C507C4" w14:textId="77777777" w:rsidR="00E317D6" w:rsidRPr="00597048" w:rsidRDefault="00E317D6"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1804</w:t>
      </w:r>
      <w:r w:rsidRPr="00597048">
        <w:rPr>
          <w:rFonts w:ascii="Calibri Light" w:hAnsi="Calibri Light"/>
          <w:sz w:val="28"/>
        </w:rPr>
        <w:tab/>
        <w:t>Servian revolt against Ottoman rule</w:t>
      </w:r>
    </w:p>
    <w:p w14:paraId="51C7D2CD" w14:textId="77777777" w:rsidR="00E317D6" w:rsidRPr="00597048" w:rsidRDefault="00E317D6"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1804-1812</w:t>
      </w:r>
      <w:r w:rsidRPr="00597048">
        <w:rPr>
          <w:rFonts w:ascii="Calibri Light" w:hAnsi="Calibri Light"/>
          <w:sz w:val="28"/>
        </w:rPr>
        <w:tab/>
        <w:t>Russo-Persian war, ended by Treaty of Bulistan in 1813</w:t>
      </w:r>
    </w:p>
    <w:p w14:paraId="79EEF230" w14:textId="77777777" w:rsidR="00E317D6" w:rsidRPr="00597048" w:rsidRDefault="00E317D6"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1805</w:t>
      </w:r>
      <w:r w:rsidRPr="00597048">
        <w:rPr>
          <w:rFonts w:ascii="Calibri Light" w:hAnsi="Calibri Light"/>
          <w:sz w:val="28"/>
        </w:rPr>
        <w:tab/>
        <w:t xml:space="preserve">Muhammad Ali </w:t>
      </w:r>
      <w:r w:rsidR="002F58E3" w:rsidRPr="00597048">
        <w:rPr>
          <w:rFonts w:ascii="Calibri Light" w:hAnsi="Calibri Light"/>
          <w:sz w:val="28"/>
        </w:rPr>
        <w:t>becomes</w:t>
      </w:r>
      <w:r w:rsidRPr="00597048">
        <w:rPr>
          <w:rFonts w:ascii="Calibri Light" w:hAnsi="Calibri Light"/>
          <w:sz w:val="28"/>
        </w:rPr>
        <w:t xml:space="preserve"> governor of Egypt and founds dynasty</w:t>
      </w:r>
    </w:p>
    <w:p w14:paraId="5ECE14F8" w14:textId="77777777" w:rsidR="00E317D6" w:rsidRPr="00597048" w:rsidRDefault="00E317D6"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1807-1808</w:t>
      </w:r>
      <w:r w:rsidRPr="00597048">
        <w:rPr>
          <w:rFonts w:ascii="Calibri Light" w:hAnsi="Calibri Light"/>
          <w:sz w:val="28"/>
        </w:rPr>
        <w:tab/>
        <w:t>Revolt of Janissaries, murder of Selim III, succeeded by Mahmud II as Ottoman Sultan</w:t>
      </w:r>
    </w:p>
    <w:p w14:paraId="23075FE9" w14:textId="77777777" w:rsidR="00E317D6" w:rsidRPr="00597048" w:rsidRDefault="00E317D6"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1811</w:t>
      </w:r>
      <w:r w:rsidRPr="00597048">
        <w:rPr>
          <w:rFonts w:ascii="Calibri Light" w:hAnsi="Calibri Light"/>
          <w:sz w:val="28"/>
        </w:rPr>
        <w:tab/>
      </w:r>
      <w:r w:rsidR="00A24F3C" w:rsidRPr="00597048">
        <w:rPr>
          <w:rFonts w:ascii="Calibri Light" w:hAnsi="Calibri Light"/>
          <w:sz w:val="28"/>
        </w:rPr>
        <w:t>Muhammad Ali massacres Mamelukes and consolidates his rule</w:t>
      </w:r>
    </w:p>
    <w:p w14:paraId="6CF7441C" w14:textId="77777777" w:rsidR="00A24F3C" w:rsidRPr="00597048" w:rsidRDefault="00A24F3C"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1820-1822</w:t>
      </w:r>
      <w:r w:rsidRPr="00597048">
        <w:rPr>
          <w:rFonts w:ascii="Calibri Light" w:hAnsi="Calibri Light"/>
          <w:sz w:val="28"/>
        </w:rPr>
        <w:tab/>
        <w:t>Muhammad Ali conquers Sudan</w:t>
      </w:r>
    </w:p>
    <w:p w14:paraId="64FCD789" w14:textId="77777777" w:rsidR="00A24F3C" w:rsidRPr="00597048" w:rsidRDefault="00996659"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1821-1830</w:t>
      </w:r>
      <w:r w:rsidRPr="00597048">
        <w:rPr>
          <w:rFonts w:ascii="Calibri Light" w:hAnsi="Calibri Light"/>
          <w:sz w:val="28"/>
        </w:rPr>
        <w:tab/>
        <w:t>Greek war of independence</w:t>
      </w:r>
    </w:p>
    <w:p w14:paraId="52E59C3A" w14:textId="77777777" w:rsidR="00996659" w:rsidRPr="00597048" w:rsidRDefault="00996659"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1825-1828</w:t>
      </w:r>
      <w:r w:rsidRPr="00597048">
        <w:rPr>
          <w:rFonts w:ascii="Calibri Light" w:hAnsi="Calibri Light"/>
          <w:sz w:val="28"/>
        </w:rPr>
        <w:tab/>
        <w:t>Russo-Persian war, ended by Treaty of Turkmanchai, 1828</w:t>
      </w:r>
    </w:p>
    <w:p w14:paraId="4DA747C5" w14:textId="77777777" w:rsidR="00996659" w:rsidRPr="00597048" w:rsidRDefault="00996659"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1826</w:t>
      </w:r>
      <w:r w:rsidRPr="00597048">
        <w:rPr>
          <w:rFonts w:ascii="Calibri Light" w:hAnsi="Calibri Light"/>
          <w:sz w:val="28"/>
        </w:rPr>
        <w:tab/>
        <w:t>Mahmud II massacres Janissaries and reorganizes Ottoman army</w:t>
      </w:r>
    </w:p>
    <w:p w14:paraId="25791D38" w14:textId="77777777" w:rsidR="00B45AC5" w:rsidRPr="00597048" w:rsidRDefault="00B45AC5"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1832-1833</w:t>
      </w:r>
    </w:p>
    <w:p w14:paraId="3262C037" w14:textId="77777777" w:rsidR="00B45AC5" w:rsidRPr="00597048" w:rsidRDefault="00B45AC5" w:rsidP="00B45AC5">
      <w:pPr>
        <w:tabs>
          <w:tab w:val="right" w:pos="1872"/>
          <w:tab w:val="left" w:pos="2160"/>
        </w:tabs>
        <w:spacing w:before="0"/>
        <w:ind w:left="2520" w:hanging="2088"/>
        <w:rPr>
          <w:rFonts w:ascii="Calibri Light" w:hAnsi="Calibri Light"/>
          <w:sz w:val="28"/>
        </w:rPr>
      </w:pPr>
      <w:r w:rsidRPr="00597048">
        <w:rPr>
          <w:rFonts w:ascii="Calibri Light" w:hAnsi="Calibri Light"/>
          <w:sz w:val="28"/>
        </w:rPr>
        <w:tab/>
        <w:t>&amp; 1839-1840</w:t>
      </w:r>
      <w:r w:rsidRPr="00597048">
        <w:rPr>
          <w:rFonts w:ascii="Calibri Light" w:hAnsi="Calibri Light"/>
          <w:sz w:val="28"/>
        </w:rPr>
        <w:tab/>
        <w:t>Ottoman-Egyptian wars</w:t>
      </w:r>
    </w:p>
    <w:p w14:paraId="1174D3C7" w14:textId="77777777" w:rsidR="00B45AC5" w:rsidRPr="00597048" w:rsidRDefault="00B45AC5" w:rsidP="006A1CB8">
      <w:pPr>
        <w:tabs>
          <w:tab w:val="right" w:pos="1872"/>
          <w:tab w:val="left" w:pos="2160"/>
        </w:tabs>
        <w:ind w:left="2520" w:hanging="2088"/>
        <w:rPr>
          <w:rFonts w:ascii="Calibri Light" w:hAnsi="Calibri Light"/>
          <w:sz w:val="28"/>
        </w:rPr>
      </w:pPr>
      <w:r w:rsidRPr="00597048">
        <w:rPr>
          <w:rFonts w:ascii="Calibri Light" w:hAnsi="Calibri Light"/>
          <w:sz w:val="28"/>
        </w:rPr>
        <w:tab/>
        <w:t>1837-1838</w:t>
      </w:r>
      <w:r w:rsidRPr="00597048">
        <w:rPr>
          <w:rFonts w:ascii="Calibri Light" w:hAnsi="Calibri Light"/>
          <w:sz w:val="28"/>
        </w:rPr>
        <w:tab/>
        <w:t>Persian-Afghan war</w:t>
      </w:r>
    </w:p>
    <w:p w14:paraId="49ED2BF2" w14:textId="77777777" w:rsidR="003D156C" w:rsidRPr="00597048" w:rsidRDefault="00A400A6" w:rsidP="003D156C">
      <w:pPr>
        <w:tabs>
          <w:tab w:val="right" w:pos="1872"/>
          <w:tab w:val="left" w:pos="2160"/>
        </w:tabs>
        <w:ind w:left="2520" w:hanging="2088"/>
        <w:rPr>
          <w:rFonts w:ascii="Calibri Light" w:hAnsi="Calibri Light"/>
          <w:sz w:val="28"/>
        </w:rPr>
      </w:pPr>
      <w:r w:rsidRPr="00597048">
        <w:rPr>
          <w:rFonts w:ascii="Calibri Light" w:hAnsi="Calibri Light"/>
          <w:sz w:val="28"/>
        </w:rPr>
        <w:tab/>
        <w:t>1839</w:t>
      </w:r>
      <w:r w:rsidRPr="00597048">
        <w:rPr>
          <w:rFonts w:ascii="Calibri Light" w:hAnsi="Calibri Light"/>
          <w:sz w:val="28"/>
        </w:rPr>
        <w:tab/>
      </w:r>
      <w:r w:rsidR="003D156C" w:rsidRPr="00597048">
        <w:rPr>
          <w:rFonts w:ascii="Calibri Light" w:hAnsi="Calibri Light"/>
          <w:sz w:val="28"/>
        </w:rPr>
        <w:t xml:space="preserve">Hatt-I Sherif of Gulhane: </w:t>
      </w:r>
      <w:r w:rsidR="002F58E3" w:rsidRPr="00597048">
        <w:rPr>
          <w:rFonts w:ascii="Calibri Light" w:hAnsi="Calibri Light"/>
          <w:sz w:val="28"/>
        </w:rPr>
        <w:t>reforms</w:t>
      </w:r>
      <w:r w:rsidR="003D156C" w:rsidRPr="00597048">
        <w:rPr>
          <w:rFonts w:ascii="Calibri Light" w:hAnsi="Calibri Light"/>
          <w:sz w:val="28"/>
        </w:rPr>
        <w:t xml:space="preserve"> guaranteeing liberties of Ottoman subjects; British occupy Aden</w:t>
      </w:r>
    </w:p>
    <w:p w14:paraId="2ABBB4AA" w14:textId="77777777" w:rsidR="003D156C" w:rsidRPr="00597048" w:rsidRDefault="003D156C" w:rsidP="003D156C">
      <w:pPr>
        <w:tabs>
          <w:tab w:val="right" w:pos="1872"/>
          <w:tab w:val="left" w:pos="2160"/>
        </w:tabs>
        <w:ind w:left="2520" w:hanging="2088"/>
        <w:rPr>
          <w:rFonts w:ascii="Calibri Light" w:hAnsi="Calibri Light"/>
          <w:sz w:val="28"/>
        </w:rPr>
      </w:pPr>
      <w:r w:rsidRPr="00597048">
        <w:rPr>
          <w:rFonts w:ascii="Calibri Light" w:hAnsi="Calibri Light"/>
          <w:sz w:val="28"/>
        </w:rPr>
        <w:tab/>
        <w:t>1854-1856</w:t>
      </w:r>
      <w:r w:rsidRPr="00597048">
        <w:rPr>
          <w:rFonts w:ascii="Calibri Light" w:hAnsi="Calibri Light"/>
          <w:sz w:val="28"/>
        </w:rPr>
        <w:tab/>
        <w:t>Crimean War</w:t>
      </w:r>
    </w:p>
    <w:p w14:paraId="7E0E97C0" w14:textId="77777777" w:rsidR="00A400A6" w:rsidRPr="00597048" w:rsidRDefault="003D156C" w:rsidP="003D156C">
      <w:pPr>
        <w:tabs>
          <w:tab w:val="right" w:pos="1872"/>
          <w:tab w:val="left" w:pos="2160"/>
        </w:tabs>
        <w:ind w:left="2520" w:hanging="2088"/>
        <w:rPr>
          <w:rFonts w:ascii="Calibri Light" w:hAnsi="Calibri Light"/>
          <w:sz w:val="28"/>
        </w:rPr>
      </w:pPr>
      <w:r w:rsidRPr="00597048">
        <w:rPr>
          <w:rFonts w:ascii="Calibri Light" w:hAnsi="Calibri Light"/>
          <w:sz w:val="28"/>
        </w:rPr>
        <w:tab/>
        <w:t>1856</w:t>
      </w:r>
      <w:r w:rsidRPr="00597048">
        <w:rPr>
          <w:rFonts w:ascii="Calibri Light" w:hAnsi="Calibri Light"/>
          <w:sz w:val="28"/>
        </w:rPr>
        <w:tab/>
      </w:r>
      <w:r w:rsidR="00A400A6" w:rsidRPr="00597048">
        <w:rPr>
          <w:rFonts w:ascii="Calibri Light" w:hAnsi="Calibri Light"/>
          <w:sz w:val="28"/>
        </w:rPr>
        <w:t>Hatt-I Humayun: extend rights grant by Hatt-I Sherif; Anglo-Persian war</w:t>
      </w:r>
    </w:p>
    <w:p w14:paraId="10E09138" w14:textId="77777777" w:rsidR="00014995" w:rsidRPr="00597048" w:rsidRDefault="00014995" w:rsidP="003D156C">
      <w:pPr>
        <w:tabs>
          <w:tab w:val="right" w:pos="1872"/>
          <w:tab w:val="left" w:pos="2160"/>
        </w:tabs>
        <w:ind w:left="2520" w:hanging="2088"/>
        <w:rPr>
          <w:rFonts w:ascii="Calibri Light" w:hAnsi="Calibri Light"/>
          <w:sz w:val="28"/>
        </w:rPr>
      </w:pPr>
      <w:r w:rsidRPr="00597048">
        <w:rPr>
          <w:rFonts w:ascii="Calibri Light" w:hAnsi="Calibri Light"/>
          <w:sz w:val="28"/>
        </w:rPr>
        <w:tab/>
        <w:t>1860-1861</w:t>
      </w:r>
      <w:r w:rsidRPr="00597048">
        <w:rPr>
          <w:rFonts w:ascii="Calibri Light" w:hAnsi="Calibri Light"/>
          <w:sz w:val="28"/>
        </w:rPr>
        <w:tab/>
        <w:t>Communal conflicts in Lebanon and Syria</w:t>
      </w:r>
    </w:p>
    <w:p w14:paraId="122FDD8D" w14:textId="77777777" w:rsidR="00014995" w:rsidRPr="00597048" w:rsidRDefault="00014995" w:rsidP="003D156C">
      <w:pPr>
        <w:tabs>
          <w:tab w:val="right" w:pos="1872"/>
          <w:tab w:val="left" w:pos="2160"/>
        </w:tabs>
        <w:ind w:left="2520" w:hanging="2088"/>
        <w:rPr>
          <w:rFonts w:ascii="Calibri Light" w:hAnsi="Calibri Light"/>
          <w:sz w:val="28"/>
        </w:rPr>
      </w:pPr>
      <w:r w:rsidRPr="00597048">
        <w:rPr>
          <w:rFonts w:ascii="Calibri Light" w:hAnsi="Calibri Light"/>
          <w:sz w:val="28"/>
        </w:rPr>
        <w:tab/>
        <w:t>1868-1876</w:t>
      </w:r>
      <w:r w:rsidRPr="00597048">
        <w:rPr>
          <w:rFonts w:ascii="Calibri Light" w:hAnsi="Calibri Light"/>
          <w:sz w:val="28"/>
        </w:rPr>
        <w:tab/>
        <w:t>Ottoman Civil Code</w:t>
      </w:r>
    </w:p>
    <w:p w14:paraId="51531348" w14:textId="77777777" w:rsidR="00014995" w:rsidRPr="00597048" w:rsidRDefault="00014995" w:rsidP="003D156C">
      <w:pPr>
        <w:tabs>
          <w:tab w:val="right" w:pos="1872"/>
          <w:tab w:val="left" w:pos="2160"/>
        </w:tabs>
        <w:ind w:left="2520" w:hanging="2088"/>
        <w:rPr>
          <w:rFonts w:ascii="Calibri Light" w:hAnsi="Calibri Light"/>
          <w:sz w:val="28"/>
        </w:rPr>
      </w:pPr>
      <w:r w:rsidRPr="00597048">
        <w:rPr>
          <w:rFonts w:ascii="Calibri Light" w:hAnsi="Calibri Light"/>
          <w:sz w:val="28"/>
        </w:rPr>
        <w:tab/>
        <w:t>1869</w:t>
      </w:r>
      <w:r w:rsidRPr="00597048">
        <w:rPr>
          <w:rFonts w:ascii="Calibri Light" w:hAnsi="Calibri Light"/>
          <w:sz w:val="28"/>
        </w:rPr>
        <w:tab/>
        <w:t>Opening of Suez Canal</w:t>
      </w:r>
    </w:p>
    <w:p w14:paraId="7B179FAC" w14:textId="77777777" w:rsidR="002A106F" w:rsidRPr="00597048" w:rsidRDefault="00014995" w:rsidP="002A106F">
      <w:pPr>
        <w:tabs>
          <w:tab w:val="right" w:pos="1872"/>
          <w:tab w:val="left" w:pos="2160"/>
        </w:tabs>
        <w:ind w:left="2520" w:hanging="2088"/>
        <w:rPr>
          <w:rFonts w:ascii="Calibri Light" w:hAnsi="Calibri Light"/>
          <w:sz w:val="28"/>
        </w:rPr>
      </w:pPr>
      <w:r w:rsidRPr="00597048">
        <w:rPr>
          <w:rFonts w:ascii="Calibri Light" w:hAnsi="Calibri Light"/>
          <w:sz w:val="28"/>
        </w:rPr>
        <w:tab/>
        <w:t>1875-1878</w:t>
      </w:r>
      <w:r w:rsidRPr="00597048">
        <w:rPr>
          <w:rFonts w:ascii="Calibri Light" w:hAnsi="Calibri Light"/>
          <w:sz w:val="28"/>
        </w:rPr>
        <w:tab/>
      </w:r>
      <w:r w:rsidR="002A106F" w:rsidRPr="00597048">
        <w:rPr>
          <w:rFonts w:ascii="Calibri Light" w:hAnsi="Calibri Light"/>
          <w:sz w:val="28"/>
        </w:rPr>
        <w:t>Balkan and Russo-Turkish wars</w:t>
      </w:r>
    </w:p>
    <w:p w14:paraId="5455869D" w14:textId="77777777" w:rsidR="00014995" w:rsidRPr="00597048" w:rsidRDefault="002A106F" w:rsidP="002A106F">
      <w:pPr>
        <w:tabs>
          <w:tab w:val="right" w:pos="1872"/>
          <w:tab w:val="left" w:pos="2160"/>
        </w:tabs>
        <w:ind w:left="2520" w:hanging="2088"/>
        <w:rPr>
          <w:rFonts w:ascii="Calibri Light" w:hAnsi="Calibri Light"/>
          <w:sz w:val="28"/>
        </w:rPr>
      </w:pPr>
      <w:r w:rsidRPr="00597048">
        <w:rPr>
          <w:rFonts w:ascii="Calibri Light" w:hAnsi="Calibri Light"/>
          <w:sz w:val="28"/>
        </w:rPr>
        <w:tab/>
        <w:t>1876</w:t>
      </w:r>
      <w:r w:rsidRPr="00597048">
        <w:rPr>
          <w:rFonts w:ascii="Calibri Light" w:hAnsi="Calibri Light"/>
          <w:sz w:val="28"/>
        </w:rPr>
        <w:tab/>
      </w:r>
      <w:r w:rsidR="00014995" w:rsidRPr="00597048">
        <w:rPr>
          <w:rFonts w:ascii="Calibri Light" w:hAnsi="Calibri Light"/>
          <w:sz w:val="28"/>
        </w:rPr>
        <w:t>Proclamation of Ottoman Constitution, accession of Abdul Hamid II</w:t>
      </w:r>
    </w:p>
    <w:p w14:paraId="701A1C0F" w14:textId="77777777" w:rsidR="006B7FC8" w:rsidRPr="00597048" w:rsidRDefault="006B7FC8" w:rsidP="002A106F">
      <w:pPr>
        <w:tabs>
          <w:tab w:val="right" w:pos="1872"/>
          <w:tab w:val="left" w:pos="2160"/>
        </w:tabs>
        <w:ind w:left="2520" w:hanging="2088"/>
        <w:rPr>
          <w:rFonts w:ascii="Calibri Light" w:hAnsi="Calibri Light"/>
          <w:sz w:val="28"/>
        </w:rPr>
      </w:pPr>
      <w:r w:rsidRPr="00597048">
        <w:rPr>
          <w:rFonts w:ascii="Calibri Light" w:hAnsi="Calibri Light"/>
          <w:sz w:val="28"/>
        </w:rPr>
        <w:tab/>
        <w:t>1881-1882</w:t>
      </w:r>
      <w:r w:rsidRPr="00597048">
        <w:rPr>
          <w:rFonts w:ascii="Calibri Light" w:hAnsi="Calibri Light"/>
          <w:sz w:val="28"/>
        </w:rPr>
        <w:tab/>
        <w:t>Arab revolt in Egypt, followed by British occupation</w:t>
      </w:r>
    </w:p>
    <w:p w14:paraId="34B36249" w14:textId="77777777" w:rsidR="006B7FC8" w:rsidRPr="00597048" w:rsidRDefault="006B7FC8" w:rsidP="002A106F">
      <w:pPr>
        <w:tabs>
          <w:tab w:val="right" w:pos="1872"/>
          <w:tab w:val="left" w:pos="2160"/>
        </w:tabs>
        <w:ind w:left="2520" w:hanging="2088"/>
        <w:rPr>
          <w:rFonts w:ascii="Calibri Light" w:hAnsi="Calibri Light"/>
          <w:sz w:val="28"/>
        </w:rPr>
      </w:pPr>
      <w:r w:rsidRPr="00597048">
        <w:rPr>
          <w:rFonts w:ascii="Calibri Light" w:hAnsi="Calibri Light"/>
          <w:sz w:val="28"/>
        </w:rPr>
        <w:tab/>
        <w:t>1883-1885</w:t>
      </w:r>
      <w:r w:rsidRPr="00597048">
        <w:rPr>
          <w:rFonts w:ascii="Calibri Light" w:hAnsi="Calibri Light"/>
          <w:sz w:val="28"/>
        </w:rPr>
        <w:tab/>
        <w:t>Mahdist revolt in Sudan ending Egyptian rule</w:t>
      </w:r>
    </w:p>
    <w:p w14:paraId="60CE67A7" w14:textId="77777777" w:rsidR="006B7FC8" w:rsidRPr="00597048" w:rsidRDefault="006B7FC8" w:rsidP="002A106F">
      <w:pPr>
        <w:tabs>
          <w:tab w:val="right" w:pos="1872"/>
          <w:tab w:val="left" w:pos="2160"/>
        </w:tabs>
        <w:ind w:left="2520" w:hanging="2088"/>
        <w:rPr>
          <w:rFonts w:ascii="Calibri Light" w:hAnsi="Calibri Light"/>
          <w:sz w:val="28"/>
        </w:rPr>
      </w:pPr>
      <w:r w:rsidRPr="00597048">
        <w:rPr>
          <w:rFonts w:ascii="Calibri Light" w:hAnsi="Calibri Light"/>
          <w:sz w:val="28"/>
        </w:rPr>
        <w:tab/>
        <w:t>1896</w:t>
      </w:r>
      <w:r w:rsidRPr="00597048">
        <w:rPr>
          <w:rFonts w:ascii="Calibri Light" w:hAnsi="Calibri Light"/>
          <w:sz w:val="28"/>
        </w:rPr>
        <w:tab/>
        <w:t>Assassination of Nasirudding Shah of Iran</w:t>
      </w:r>
    </w:p>
    <w:p w14:paraId="696B6967" w14:textId="77777777" w:rsidR="006B7FC8" w:rsidRPr="00597048" w:rsidRDefault="006B7FC8" w:rsidP="002A106F">
      <w:pPr>
        <w:tabs>
          <w:tab w:val="right" w:pos="1872"/>
          <w:tab w:val="left" w:pos="2160"/>
        </w:tabs>
        <w:ind w:left="2520" w:hanging="2088"/>
        <w:rPr>
          <w:rFonts w:ascii="Calibri Light" w:hAnsi="Calibri Light"/>
          <w:sz w:val="28"/>
        </w:rPr>
      </w:pPr>
      <w:r w:rsidRPr="00597048">
        <w:rPr>
          <w:rFonts w:ascii="Calibri Light" w:hAnsi="Calibri Light"/>
          <w:sz w:val="28"/>
        </w:rPr>
        <w:tab/>
        <w:t>1896-1898</w:t>
      </w:r>
      <w:r w:rsidRPr="00597048">
        <w:rPr>
          <w:rFonts w:ascii="Calibri Light" w:hAnsi="Calibri Light"/>
          <w:sz w:val="28"/>
        </w:rPr>
        <w:tab/>
        <w:t>Anglo-Egyptian reconquest of Sudan</w:t>
      </w:r>
    </w:p>
    <w:p w14:paraId="58B7784C" w14:textId="77777777" w:rsidR="006B7FC8" w:rsidRPr="00597048" w:rsidRDefault="006B7FC8" w:rsidP="002A106F">
      <w:pPr>
        <w:tabs>
          <w:tab w:val="right" w:pos="1872"/>
          <w:tab w:val="left" w:pos="2160"/>
        </w:tabs>
        <w:ind w:left="2520" w:hanging="2088"/>
        <w:rPr>
          <w:rFonts w:ascii="Calibri Light" w:hAnsi="Calibri Light"/>
          <w:sz w:val="28"/>
        </w:rPr>
      </w:pPr>
      <w:r w:rsidRPr="00597048">
        <w:rPr>
          <w:rFonts w:ascii="Calibri Light" w:hAnsi="Calibri Light"/>
          <w:sz w:val="28"/>
        </w:rPr>
        <w:tab/>
        <w:t>1901</w:t>
      </w:r>
      <w:r w:rsidRPr="00597048">
        <w:rPr>
          <w:rFonts w:ascii="Calibri Light" w:hAnsi="Calibri Light"/>
          <w:sz w:val="28"/>
        </w:rPr>
        <w:tab/>
        <w:t>Oil concession granted to W. K. D’Arcy in Iran</w:t>
      </w:r>
    </w:p>
    <w:p w14:paraId="118EDA52" w14:textId="77777777" w:rsidR="006B7FC8" w:rsidRPr="00597048" w:rsidRDefault="006B7FC8" w:rsidP="002A106F">
      <w:pPr>
        <w:tabs>
          <w:tab w:val="right" w:pos="1872"/>
          <w:tab w:val="left" w:pos="2160"/>
        </w:tabs>
        <w:ind w:left="2520" w:hanging="2088"/>
        <w:rPr>
          <w:rFonts w:ascii="Calibri Light" w:hAnsi="Calibri Light"/>
          <w:sz w:val="28"/>
        </w:rPr>
      </w:pPr>
      <w:r w:rsidRPr="00597048">
        <w:rPr>
          <w:rFonts w:ascii="Calibri Light" w:hAnsi="Calibri Light"/>
          <w:sz w:val="28"/>
        </w:rPr>
        <w:tab/>
        <w:t>1905-1909</w:t>
      </w:r>
      <w:r w:rsidRPr="00597048">
        <w:rPr>
          <w:rFonts w:ascii="Calibri Light" w:hAnsi="Calibri Light"/>
          <w:sz w:val="28"/>
        </w:rPr>
        <w:tab/>
        <w:t>Constitutional Revolution in Iran</w:t>
      </w:r>
    </w:p>
    <w:p w14:paraId="305A460B" w14:textId="77777777" w:rsidR="006B7FC8" w:rsidRPr="00597048" w:rsidRDefault="006B7FC8" w:rsidP="002A106F">
      <w:pPr>
        <w:tabs>
          <w:tab w:val="right" w:pos="1872"/>
          <w:tab w:val="left" w:pos="2160"/>
        </w:tabs>
        <w:ind w:left="2520" w:hanging="2088"/>
        <w:rPr>
          <w:rFonts w:ascii="Calibri Light" w:hAnsi="Calibri Light"/>
          <w:sz w:val="28"/>
        </w:rPr>
      </w:pPr>
      <w:r w:rsidRPr="00597048">
        <w:rPr>
          <w:rFonts w:ascii="Calibri Light" w:hAnsi="Calibri Light"/>
          <w:sz w:val="28"/>
        </w:rPr>
        <w:tab/>
        <w:t>1908-1909</w:t>
      </w:r>
      <w:r w:rsidRPr="00597048">
        <w:rPr>
          <w:rFonts w:ascii="Calibri Light" w:hAnsi="Calibri Light"/>
          <w:sz w:val="28"/>
        </w:rPr>
        <w:tab/>
        <w:t>Young Turk revolt restores constitution in Turkey; deposition of Abdul Hamid in 1909</w:t>
      </w:r>
    </w:p>
    <w:p w14:paraId="123DEE10" w14:textId="77777777" w:rsidR="006B7FC8" w:rsidRPr="00597048" w:rsidRDefault="006B7FC8" w:rsidP="002A106F">
      <w:pPr>
        <w:tabs>
          <w:tab w:val="right" w:pos="1872"/>
          <w:tab w:val="left" w:pos="2160"/>
        </w:tabs>
        <w:ind w:left="2520" w:hanging="2088"/>
        <w:rPr>
          <w:rFonts w:ascii="Calibri Light" w:hAnsi="Calibri Light"/>
          <w:sz w:val="28"/>
        </w:rPr>
      </w:pPr>
      <w:r w:rsidRPr="00597048">
        <w:rPr>
          <w:rFonts w:ascii="Calibri Light" w:hAnsi="Calibri Light"/>
          <w:sz w:val="28"/>
        </w:rPr>
        <w:tab/>
        <w:t>1912-1913</w:t>
      </w:r>
      <w:r w:rsidRPr="00597048">
        <w:rPr>
          <w:rFonts w:ascii="Calibri Light" w:hAnsi="Calibri Light"/>
          <w:sz w:val="28"/>
        </w:rPr>
        <w:tab/>
        <w:t>Balkan wars</w:t>
      </w:r>
    </w:p>
    <w:p w14:paraId="6CE29C06" w14:textId="77777777" w:rsidR="006B7FC8" w:rsidRPr="00597048" w:rsidRDefault="006B7FC8" w:rsidP="002A106F">
      <w:pPr>
        <w:tabs>
          <w:tab w:val="right" w:pos="1872"/>
          <w:tab w:val="left" w:pos="2160"/>
        </w:tabs>
        <w:ind w:left="2520" w:hanging="2088"/>
        <w:rPr>
          <w:rFonts w:ascii="Calibri Light" w:hAnsi="Calibri Light"/>
          <w:sz w:val="28"/>
        </w:rPr>
      </w:pPr>
      <w:r w:rsidRPr="00597048">
        <w:rPr>
          <w:rFonts w:ascii="Calibri Light" w:hAnsi="Calibri Light"/>
          <w:sz w:val="28"/>
        </w:rPr>
        <w:tab/>
        <w:t>1914</w:t>
      </w:r>
      <w:r w:rsidRPr="00597048">
        <w:rPr>
          <w:rFonts w:ascii="Calibri Light" w:hAnsi="Calibri Light"/>
          <w:sz w:val="28"/>
        </w:rPr>
        <w:tab/>
        <w:t>Turkey enters war on side of Central Powers; Egypt becomes British protectorate</w:t>
      </w:r>
    </w:p>
    <w:p w14:paraId="4C888592" w14:textId="77777777" w:rsidR="006B7FC8" w:rsidRPr="00597048" w:rsidRDefault="006B7FC8" w:rsidP="002A106F">
      <w:pPr>
        <w:tabs>
          <w:tab w:val="right" w:pos="1872"/>
          <w:tab w:val="left" w:pos="2160"/>
        </w:tabs>
        <w:ind w:left="2520" w:hanging="2088"/>
        <w:rPr>
          <w:rFonts w:ascii="Calibri Light" w:hAnsi="Calibri Light"/>
          <w:sz w:val="28"/>
        </w:rPr>
      </w:pPr>
      <w:r w:rsidRPr="00597048">
        <w:rPr>
          <w:rFonts w:ascii="Calibri Light" w:hAnsi="Calibri Light"/>
          <w:sz w:val="28"/>
        </w:rPr>
        <w:tab/>
        <w:t>1916</w:t>
      </w:r>
      <w:r w:rsidRPr="00597048">
        <w:rPr>
          <w:rFonts w:ascii="Calibri Light" w:hAnsi="Calibri Light"/>
          <w:sz w:val="28"/>
        </w:rPr>
        <w:tab/>
        <w:t>Arab revolt against Turkey</w:t>
      </w:r>
    </w:p>
    <w:p w14:paraId="2C790164" w14:textId="77777777" w:rsidR="006B7FC8" w:rsidRPr="00597048" w:rsidRDefault="006B7FC8" w:rsidP="002A106F">
      <w:pPr>
        <w:tabs>
          <w:tab w:val="right" w:pos="1872"/>
          <w:tab w:val="left" w:pos="2160"/>
        </w:tabs>
        <w:ind w:left="2520" w:hanging="2088"/>
        <w:rPr>
          <w:rFonts w:ascii="Calibri Light" w:hAnsi="Calibri Light"/>
          <w:sz w:val="28"/>
        </w:rPr>
      </w:pPr>
      <w:r w:rsidRPr="00597048">
        <w:rPr>
          <w:rFonts w:ascii="Calibri Light" w:hAnsi="Calibri Light"/>
          <w:sz w:val="28"/>
        </w:rPr>
        <w:tab/>
        <w:t>1917</w:t>
      </w:r>
      <w:r w:rsidRPr="00597048">
        <w:rPr>
          <w:rFonts w:ascii="Calibri Light" w:hAnsi="Calibri Light"/>
          <w:sz w:val="28"/>
        </w:rPr>
        <w:tab/>
        <w:t>Balfour Declaration, promising Jewish national home in Palestine</w:t>
      </w:r>
    </w:p>
    <w:p w14:paraId="39371A84" w14:textId="77777777" w:rsidR="006B7FC8" w:rsidRPr="00597048" w:rsidRDefault="006B7FC8" w:rsidP="002A106F">
      <w:pPr>
        <w:tabs>
          <w:tab w:val="right" w:pos="1872"/>
          <w:tab w:val="left" w:pos="2160"/>
        </w:tabs>
        <w:ind w:left="2520" w:hanging="2088"/>
        <w:rPr>
          <w:rFonts w:ascii="Calibri Light" w:hAnsi="Calibri Light"/>
          <w:sz w:val="28"/>
        </w:rPr>
      </w:pPr>
      <w:r w:rsidRPr="00597048">
        <w:rPr>
          <w:rFonts w:ascii="Calibri Light" w:hAnsi="Calibri Light"/>
          <w:sz w:val="28"/>
        </w:rPr>
        <w:tab/>
      </w:r>
      <w:r w:rsidR="008F6635" w:rsidRPr="00597048">
        <w:rPr>
          <w:rFonts w:ascii="Calibri Light" w:hAnsi="Calibri Light"/>
          <w:sz w:val="28"/>
        </w:rPr>
        <w:t>1912-1922</w:t>
      </w:r>
      <w:r w:rsidR="008F6635" w:rsidRPr="00597048">
        <w:rPr>
          <w:rFonts w:ascii="Calibri Light" w:hAnsi="Calibri Light"/>
          <w:sz w:val="28"/>
        </w:rPr>
        <w:tab/>
        <w:t>Turkish war of liberation against Greek and Allied forces</w:t>
      </w:r>
    </w:p>
    <w:p w14:paraId="120114D8" w14:textId="77777777" w:rsidR="008F6635" w:rsidRPr="00597048" w:rsidRDefault="008F6635" w:rsidP="002A106F">
      <w:pPr>
        <w:tabs>
          <w:tab w:val="right" w:pos="1872"/>
          <w:tab w:val="left" w:pos="2160"/>
        </w:tabs>
        <w:ind w:left="2520" w:hanging="2088"/>
        <w:rPr>
          <w:rFonts w:ascii="Calibri Light" w:hAnsi="Calibri Light"/>
          <w:sz w:val="28"/>
        </w:rPr>
      </w:pPr>
      <w:r w:rsidRPr="00597048">
        <w:rPr>
          <w:rFonts w:ascii="Calibri Light" w:hAnsi="Calibri Light"/>
          <w:sz w:val="28"/>
        </w:rPr>
        <w:tab/>
        <w:t>1923</w:t>
      </w:r>
      <w:r w:rsidRPr="00597048">
        <w:rPr>
          <w:rFonts w:ascii="Calibri Light" w:hAnsi="Calibri Light"/>
          <w:sz w:val="28"/>
        </w:rPr>
        <w:tab/>
        <w:t>Treaty of Lausanne between Turkey and Allied Powers; deposition of sultan; Turkey proclaimed republic</w:t>
      </w:r>
    </w:p>
    <w:p w14:paraId="4E89629B" w14:textId="77777777" w:rsidR="008F6635" w:rsidRPr="00597048" w:rsidRDefault="008F6635" w:rsidP="002A106F">
      <w:pPr>
        <w:tabs>
          <w:tab w:val="right" w:pos="1872"/>
          <w:tab w:val="left" w:pos="2160"/>
        </w:tabs>
        <w:ind w:left="2520" w:hanging="2088"/>
        <w:rPr>
          <w:rFonts w:ascii="Calibri Light" w:hAnsi="Calibri Light"/>
          <w:sz w:val="28"/>
        </w:rPr>
      </w:pPr>
      <w:r w:rsidRPr="00597048">
        <w:rPr>
          <w:rFonts w:ascii="Calibri Light" w:hAnsi="Calibri Light"/>
          <w:sz w:val="28"/>
        </w:rPr>
        <w:tab/>
        <w:t>1920</w:t>
      </w:r>
      <w:r w:rsidRPr="00597048">
        <w:rPr>
          <w:rFonts w:ascii="Calibri Light" w:hAnsi="Calibri Light"/>
          <w:sz w:val="28"/>
        </w:rPr>
        <w:tab/>
        <w:t xml:space="preserve">League of Nations </w:t>
      </w:r>
      <w:r w:rsidR="002F58E3" w:rsidRPr="00597048">
        <w:rPr>
          <w:rFonts w:ascii="Calibri Light" w:hAnsi="Calibri Light"/>
          <w:sz w:val="28"/>
        </w:rPr>
        <w:t>assigns</w:t>
      </w:r>
      <w:r w:rsidRPr="00597048">
        <w:rPr>
          <w:rFonts w:ascii="Calibri Light" w:hAnsi="Calibri Light"/>
          <w:sz w:val="28"/>
        </w:rPr>
        <w:t xml:space="preserve"> mandates to France over Lebanon and Syria and to Britain over Iraq, Palestine, and Transjordan</w:t>
      </w:r>
    </w:p>
    <w:p w14:paraId="0798C0BC" w14:textId="77777777" w:rsidR="008F6635" w:rsidRPr="00597048" w:rsidRDefault="008F6635" w:rsidP="002A106F">
      <w:pPr>
        <w:tabs>
          <w:tab w:val="right" w:pos="1872"/>
          <w:tab w:val="left" w:pos="2160"/>
        </w:tabs>
        <w:ind w:left="2520" w:hanging="2088"/>
        <w:rPr>
          <w:rFonts w:ascii="Calibri Light" w:hAnsi="Calibri Light"/>
          <w:sz w:val="28"/>
        </w:rPr>
      </w:pPr>
      <w:r w:rsidRPr="00597048">
        <w:rPr>
          <w:rFonts w:ascii="Calibri Light" w:hAnsi="Calibri Light"/>
          <w:sz w:val="28"/>
        </w:rPr>
        <w:tab/>
        <w:t>1921-1925</w:t>
      </w:r>
      <w:r w:rsidRPr="00597048">
        <w:rPr>
          <w:rFonts w:ascii="Calibri Light" w:hAnsi="Calibri Light"/>
          <w:sz w:val="28"/>
        </w:rPr>
        <w:tab/>
        <w:t>Riza Khan establishes control over Iran, deposes Ahmed Shah and founds Pahlavi dynasty</w:t>
      </w:r>
    </w:p>
    <w:p w14:paraId="0A269968" w14:textId="77777777" w:rsidR="008F6635" w:rsidRPr="00597048" w:rsidRDefault="008F6635" w:rsidP="002A106F">
      <w:pPr>
        <w:tabs>
          <w:tab w:val="right" w:pos="1872"/>
          <w:tab w:val="left" w:pos="2160"/>
        </w:tabs>
        <w:ind w:left="2520" w:hanging="2088"/>
        <w:rPr>
          <w:rFonts w:ascii="Calibri Light" w:hAnsi="Calibri Light"/>
          <w:sz w:val="28"/>
        </w:rPr>
      </w:pPr>
      <w:r w:rsidRPr="00597048">
        <w:rPr>
          <w:rFonts w:ascii="Calibri Light" w:hAnsi="Calibri Light"/>
          <w:sz w:val="28"/>
        </w:rPr>
        <w:tab/>
        <w:t>1922</w:t>
      </w:r>
      <w:r w:rsidRPr="00597048">
        <w:rPr>
          <w:rFonts w:ascii="Calibri Light" w:hAnsi="Calibri Light"/>
          <w:sz w:val="28"/>
        </w:rPr>
        <w:tab/>
        <w:t>Britain declares Egypt independent</w:t>
      </w:r>
    </w:p>
    <w:p w14:paraId="05D7EB99" w14:textId="77777777" w:rsidR="008F6635" w:rsidRPr="00597048" w:rsidRDefault="008F6635" w:rsidP="002A106F">
      <w:pPr>
        <w:tabs>
          <w:tab w:val="right" w:pos="1872"/>
          <w:tab w:val="left" w:pos="2160"/>
        </w:tabs>
        <w:ind w:left="2520" w:hanging="2088"/>
        <w:rPr>
          <w:rFonts w:ascii="Calibri Light" w:hAnsi="Calibri Light"/>
          <w:sz w:val="28"/>
        </w:rPr>
      </w:pPr>
      <w:r w:rsidRPr="00597048">
        <w:rPr>
          <w:rFonts w:ascii="Calibri Light" w:hAnsi="Calibri Light"/>
          <w:sz w:val="28"/>
        </w:rPr>
        <w:tab/>
        <w:t>1924</w:t>
      </w:r>
      <w:r w:rsidRPr="00597048">
        <w:rPr>
          <w:rFonts w:ascii="Calibri Light" w:hAnsi="Calibri Light"/>
          <w:sz w:val="28"/>
        </w:rPr>
        <w:tab/>
        <w:t>Ibn Saud conquers Hijaz and establishes rule over most of Arabian Peninsula</w:t>
      </w:r>
    </w:p>
    <w:p w14:paraId="477604A1" w14:textId="77777777" w:rsidR="008F6635" w:rsidRPr="00597048" w:rsidRDefault="008F6635" w:rsidP="002A106F">
      <w:pPr>
        <w:tabs>
          <w:tab w:val="right" w:pos="1872"/>
          <w:tab w:val="left" w:pos="2160"/>
        </w:tabs>
        <w:ind w:left="2520" w:hanging="2088"/>
        <w:rPr>
          <w:rFonts w:ascii="Calibri Light" w:hAnsi="Calibri Light"/>
          <w:sz w:val="28"/>
        </w:rPr>
      </w:pPr>
      <w:r w:rsidRPr="00597048">
        <w:rPr>
          <w:rFonts w:ascii="Calibri Light" w:hAnsi="Calibri Light"/>
          <w:sz w:val="28"/>
        </w:rPr>
        <w:tab/>
        <w:t>1932</w:t>
      </w:r>
      <w:r w:rsidRPr="00597048">
        <w:rPr>
          <w:rFonts w:ascii="Calibri Light" w:hAnsi="Calibri Light"/>
          <w:sz w:val="28"/>
        </w:rPr>
        <w:tab/>
        <w:t>Iraq granted independence</w:t>
      </w:r>
    </w:p>
    <w:p w14:paraId="159C693C" w14:textId="77777777" w:rsidR="00227185" w:rsidRPr="00597048" w:rsidRDefault="00227185" w:rsidP="0074788F">
      <w:pPr>
        <w:pStyle w:val="Heading3"/>
        <w:rPr>
          <w:rFonts w:ascii="Calibri Light" w:hAnsi="Calibri Light"/>
          <w:b w:val="0"/>
          <w:sz w:val="28"/>
        </w:rPr>
      </w:pPr>
      <w:bookmarkStart w:id="138" w:name="_Toc98415334"/>
      <w:r w:rsidRPr="00597048">
        <w:rPr>
          <w:rFonts w:ascii="Calibri Light" w:hAnsi="Calibri Light"/>
          <w:b w:val="0"/>
          <w:sz w:val="28"/>
        </w:rPr>
        <w:t>The Industrial Revolution</w:t>
      </w:r>
      <w:bookmarkEnd w:id="138"/>
    </w:p>
    <w:p w14:paraId="2C7DE6FC" w14:textId="77777777" w:rsidR="00172AE7" w:rsidRPr="00597048" w:rsidRDefault="00172AE7" w:rsidP="0074788F">
      <w:pPr>
        <w:pStyle w:val="Heading4"/>
        <w:rPr>
          <w:rFonts w:ascii="Calibri Light" w:hAnsi="Calibri Light"/>
          <w:i w:val="0"/>
          <w:sz w:val="28"/>
        </w:rPr>
      </w:pPr>
      <w:bookmarkStart w:id="139" w:name="_Toc98415335"/>
      <w:r w:rsidRPr="00597048">
        <w:rPr>
          <w:rFonts w:ascii="Calibri Light" w:hAnsi="Calibri Light"/>
          <w:i w:val="0"/>
          <w:sz w:val="28"/>
        </w:rPr>
        <w:t>The Industrial Revolution in England</w:t>
      </w:r>
      <w:bookmarkEnd w:id="139"/>
    </w:p>
    <w:p w14:paraId="75131042" w14:textId="77777777" w:rsidR="00172AE7" w:rsidRPr="00597048" w:rsidRDefault="00172AE7" w:rsidP="00172AE7">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1694</w:t>
      </w:r>
      <w:r w:rsidRPr="00597048">
        <w:rPr>
          <w:rFonts w:ascii="Calibri Light" w:hAnsi="Calibri Light"/>
          <w:sz w:val="28"/>
        </w:rPr>
        <w:tab/>
        <w:t>Founding of the Bank of England</w:t>
      </w:r>
    </w:p>
    <w:p w14:paraId="7763B573" w14:textId="77777777" w:rsidR="00172AE7" w:rsidRPr="00597048" w:rsidRDefault="00172AE7" w:rsidP="00172AE7">
      <w:pPr>
        <w:tabs>
          <w:tab w:val="right" w:pos="1872"/>
          <w:tab w:val="left" w:pos="2160"/>
        </w:tabs>
        <w:ind w:left="2520" w:hanging="2088"/>
        <w:rPr>
          <w:rFonts w:ascii="Calibri Light" w:hAnsi="Calibri Light"/>
          <w:sz w:val="28"/>
        </w:rPr>
      </w:pPr>
      <w:r w:rsidRPr="00597048">
        <w:rPr>
          <w:rFonts w:ascii="Calibri Light" w:hAnsi="Calibri Light"/>
          <w:sz w:val="28"/>
        </w:rPr>
        <w:tab/>
        <w:t>1733</w:t>
      </w:r>
      <w:r w:rsidRPr="00597048">
        <w:rPr>
          <w:rFonts w:ascii="Calibri Light" w:hAnsi="Calibri Light"/>
          <w:sz w:val="28"/>
        </w:rPr>
        <w:tab/>
        <w:t>James Kay invents the flying shuttle</w:t>
      </w:r>
    </w:p>
    <w:p w14:paraId="4734F82F" w14:textId="77777777" w:rsidR="00172AE7" w:rsidRPr="00597048" w:rsidRDefault="00172AE7" w:rsidP="00172AE7">
      <w:pPr>
        <w:tabs>
          <w:tab w:val="right" w:pos="1872"/>
          <w:tab w:val="left" w:pos="2160"/>
        </w:tabs>
        <w:ind w:left="2520" w:hanging="2088"/>
        <w:rPr>
          <w:rFonts w:ascii="Calibri Light" w:hAnsi="Calibri Light"/>
          <w:sz w:val="28"/>
        </w:rPr>
      </w:pPr>
      <w:r w:rsidRPr="00597048">
        <w:rPr>
          <w:rFonts w:ascii="Calibri Light" w:hAnsi="Calibri Light"/>
          <w:sz w:val="28"/>
        </w:rPr>
        <w:tab/>
        <w:t>1769</w:t>
      </w:r>
      <w:r w:rsidRPr="00597048">
        <w:rPr>
          <w:rFonts w:ascii="Calibri Light" w:hAnsi="Calibri Light"/>
          <w:sz w:val="28"/>
        </w:rPr>
        <w:tab/>
        <w:t>Josiah Wedgwood opens pottery factory at Etruria, near Stoke-upon-Trent; James Watt patents the steam engine after years of experimentation; Richard Arkwright invents the water-powered spinning frame</w:t>
      </w:r>
    </w:p>
    <w:p w14:paraId="56220335" w14:textId="77777777" w:rsidR="00172AE7" w:rsidRPr="00597048" w:rsidRDefault="00172AE7" w:rsidP="00172AE7">
      <w:pPr>
        <w:tabs>
          <w:tab w:val="right" w:pos="1872"/>
          <w:tab w:val="left" w:pos="2160"/>
        </w:tabs>
        <w:ind w:left="2520" w:hanging="2088"/>
        <w:rPr>
          <w:rFonts w:ascii="Calibri Light" w:hAnsi="Calibri Light"/>
          <w:sz w:val="28"/>
        </w:rPr>
      </w:pPr>
      <w:r w:rsidRPr="00597048">
        <w:rPr>
          <w:rFonts w:ascii="Calibri Light" w:hAnsi="Calibri Light"/>
          <w:sz w:val="28"/>
        </w:rPr>
        <w:tab/>
        <w:t>1770</w:t>
      </w:r>
      <w:r w:rsidRPr="00597048">
        <w:rPr>
          <w:rFonts w:ascii="Calibri Light" w:hAnsi="Calibri Light"/>
          <w:sz w:val="28"/>
        </w:rPr>
        <w:tab/>
        <w:t>James Hargreaves patents the spinning Jenny</w:t>
      </w:r>
    </w:p>
    <w:p w14:paraId="71E1E3D0" w14:textId="77777777" w:rsidR="00172AE7" w:rsidRPr="00597048" w:rsidRDefault="00172AE7" w:rsidP="00172AE7">
      <w:pPr>
        <w:tabs>
          <w:tab w:val="right" w:pos="1872"/>
          <w:tab w:val="left" w:pos="2160"/>
        </w:tabs>
        <w:ind w:left="2520" w:hanging="2088"/>
        <w:rPr>
          <w:rFonts w:ascii="Calibri Light" w:hAnsi="Calibri Light"/>
          <w:sz w:val="28"/>
        </w:rPr>
      </w:pPr>
      <w:r w:rsidRPr="00597048">
        <w:rPr>
          <w:rFonts w:ascii="Calibri Light" w:hAnsi="Calibri Light"/>
          <w:sz w:val="28"/>
        </w:rPr>
        <w:tab/>
        <w:t>1776</w:t>
      </w:r>
      <w:r w:rsidRPr="00597048">
        <w:rPr>
          <w:rFonts w:ascii="Calibri Light" w:hAnsi="Calibri Light"/>
          <w:sz w:val="28"/>
        </w:rPr>
        <w:tab/>
        <w:t xml:space="preserve">Adam Smith publishes </w:t>
      </w:r>
      <w:r w:rsidRPr="00597048">
        <w:rPr>
          <w:rFonts w:ascii="Calibri Light" w:hAnsi="Calibri Light"/>
          <w:iCs/>
          <w:sz w:val="28"/>
        </w:rPr>
        <w:t xml:space="preserve">The Wealth of Nations, </w:t>
      </w:r>
      <w:r w:rsidRPr="00597048">
        <w:rPr>
          <w:rFonts w:ascii="Calibri Light" w:hAnsi="Calibri Light"/>
          <w:sz w:val="28"/>
        </w:rPr>
        <w:t>the classic of classical political economy</w:t>
      </w:r>
    </w:p>
    <w:p w14:paraId="01EDA16C" w14:textId="77777777" w:rsidR="00172AE7" w:rsidRPr="00597048" w:rsidRDefault="00172AE7" w:rsidP="00172AE7">
      <w:pPr>
        <w:tabs>
          <w:tab w:val="right" w:pos="1872"/>
          <w:tab w:val="left" w:pos="2160"/>
        </w:tabs>
        <w:ind w:left="2520" w:hanging="2088"/>
        <w:rPr>
          <w:rFonts w:ascii="Calibri Light" w:hAnsi="Calibri Light"/>
          <w:sz w:val="28"/>
        </w:rPr>
      </w:pPr>
      <w:r w:rsidRPr="00597048">
        <w:rPr>
          <w:rFonts w:ascii="Calibri Light" w:hAnsi="Calibri Light"/>
          <w:sz w:val="28"/>
        </w:rPr>
        <w:tab/>
        <w:t>1784</w:t>
      </w:r>
      <w:r w:rsidRPr="00597048">
        <w:rPr>
          <w:rFonts w:ascii="Calibri Light" w:hAnsi="Calibri Light"/>
          <w:sz w:val="28"/>
        </w:rPr>
        <w:tab/>
        <w:t>James Watt patents a locomotive, two years after Oliver Evans patents a similar device</w:t>
      </w:r>
    </w:p>
    <w:p w14:paraId="14564D48" w14:textId="77777777" w:rsidR="00172AE7" w:rsidRPr="00597048" w:rsidRDefault="00172AE7" w:rsidP="00172AE7">
      <w:pPr>
        <w:tabs>
          <w:tab w:val="right" w:pos="1872"/>
          <w:tab w:val="left" w:pos="2160"/>
        </w:tabs>
        <w:ind w:left="2520" w:hanging="2088"/>
        <w:rPr>
          <w:rFonts w:ascii="Calibri Light" w:hAnsi="Calibri Light"/>
          <w:sz w:val="28"/>
        </w:rPr>
      </w:pPr>
      <w:r w:rsidRPr="00597048">
        <w:rPr>
          <w:rFonts w:ascii="Calibri Light" w:hAnsi="Calibri Light"/>
          <w:sz w:val="28"/>
        </w:rPr>
        <w:tab/>
        <w:t>1785</w:t>
      </w:r>
      <w:r w:rsidRPr="00597048">
        <w:rPr>
          <w:rFonts w:ascii="Calibri Light" w:hAnsi="Calibri Light"/>
          <w:sz w:val="28"/>
        </w:rPr>
        <w:tab/>
        <w:t>Edmund Cartwright patents the power loom</w:t>
      </w:r>
    </w:p>
    <w:p w14:paraId="4DDF7A9B" w14:textId="77777777" w:rsidR="00172AE7" w:rsidRPr="00597048" w:rsidRDefault="00172AE7" w:rsidP="00172AE7">
      <w:pPr>
        <w:tabs>
          <w:tab w:val="right" w:pos="1872"/>
          <w:tab w:val="left" w:pos="2160"/>
        </w:tabs>
        <w:ind w:left="2520" w:hanging="2088"/>
        <w:rPr>
          <w:rFonts w:ascii="Calibri Light" w:hAnsi="Calibri Light"/>
          <w:sz w:val="28"/>
        </w:rPr>
      </w:pPr>
      <w:r w:rsidRPr="00597048">
        <w:rPr>
          <w:rFonts w:ascii="Calibri Light" w:hAnsi="Calibri Light"/>
          <w:sz w:val="28"/>
        </w:rPr>
        <w:tab/>
        <w:t>1793</w:t>
      </w:r>
      <w:r w:rsidRPr="00597048">
        <w:rPr>
          <w:rFonts w:ascii="Calibri Light" w:hAnsi="Calibri Light"/>
          <w:sz w:val="28"/>
        </w:rPr>
        <w:tab/>
        <w:t>Eli Whitney invents the cotton gin</w:t>
      </w:r>
    </w:p>
    <w:p w14:paraId="116F66AD" w14:textId="77777777" w:rsidR="00172AE7" w:rsidRPr="00597048" w:rsidRDefault="00172AE7" w:rsidP="00172AE7">
      <w:pPr>
        <w:tabs>
          <w:tab w:val="right" w:pos="1872"/>
          <w:tab w:val="left" w:pos="2160"/>
        </w:tabs>
        <w:ind w:left="2520" w:hanging="2088"/>
        <w:rPr>
          <w:rFonts w:ascii="Calibri Light" w:hAnsi="Calibri Light"/>
          <w:sz w:val="28"/>
        </w:rPr>
      </w:pPr>
      <w:r w:rsidRPr="00597048">
        <w:rPr>
          <w:rFonts w:ascii="Calibri Light" w:hAnsi="Calibri Light"/>
          <w:sz w:val="28"/>
        </w:rPr>
        <w:tab/>
        <w:t>1798</w:t>
      </w:r>
      <w:r w:rsidRPr="00597048">
        <w:rPr>
          <w:rFonts w:ascii="Calibri Light" w:hAnsi="Calibri Light"/>
          <w:sz w:val="28"/>
        </w:rPr>
        <w:tab/>
        <w:t>Eli Whitney builds a factory for the mass production of firearms near New Haven</w:t>
      </w:r>
    </w:p>
    <w:p w14:paraId="79C2B091" w14:textId="77777777" w:rsidR="00172AE7" w:rsidRPr="00597048" w:rsidRDefault="00172AE7" w:rsidP="00172AE7">
      <w:pPr>
        <w:tabs>
          <w:tab w:val="right" w:pos="1872"/>
          <w:tab w:val="left" w:pos="2160"/>
        </w:tabs>
        <w:ind w:left="2520" w:hanging="2088"/>
        <w:rPr>
          <w:rFonts w:ascii="Calibri Light" w:hAnsi="Calibri Light"/>
          <w:sz w:val="28"/>
        </w:rPr>
      </w:pPr>
      <w:r w:rsidRPr="00597048">
        <w:rPr>
          <w:rFonts w:ascii="Calibri Light" w:hAnsi="Calibri Light"/>
          <w:sz w:val="28"/>
        </w:rPr>
        <w:tab/>
        <w:t>1811</w:t>
      </w:r>
      <w:r w:rsidRPr="00597048">
        <w:rPr>
          <w:rFonts w:ascii="Calibri Light" w:hAnsi="Calibri Light"/>
          <w:sz w:val="28"/>
        </w:rPr>
        <w:tab/>
        <w:t>Pittsburgh’s first rolling mill opens</w:t>
      </w:r>
    </w:p>
    <w:p w14:paraId="3CFCB3F2" w14:textId="77777777" w:rsidR="00172AE7" w:rsidRPr="00597048" w:rsidRDefault="00172AE7" w:rsidP="00172AE7">
      <w:pPr>
        <w:tabs>
          <w:tab w:val="right" w:pos="1872"/>
          <w:tab w:val="left" w:pos="2160"/>
        </w:tabs>
        <w:ind w:left="2520" w:hanging="2088"/>
        <w:rPr>
          <w:rFonts w:ascii="Calibri Light" w:hAnsi="Calibri Light"/>
          <w:sz w:val="28"/>
        </w:rPr>
      </w:pPr>
      <w:r w:rsidRPr="00597048">
        <w:rPr>
          <w:rFonts w:ascii="Calibri Light" w:hAnsi="Calibri Light"/>
          <w:sz w:val="28"/>
        </w:rPr>
        <w:tab/>
        <w:t>1821</w:t>
      </w:r>
      <w:r w:rsidRPr="00597048">
        <w:rPr>
          <w:rFonts w:ascii="Calibri Light" w:hAnsi="Calibri Light"/>
          <w:sz w:val="28"/>
        </w:rPr>
        <w:tab/>
        <w:t>Great Britain adopts the gold standard</w:t>
      </w:r>
    </w:p>
    <w:p w14:paraId="45901BC3" w14:textId="77777777" w:rsidR="00172AE7" w:rsidRPr="00597048" w:rsidRDefault="00172AE7" w:rsidP="00172AE7">
      <w:pPr>
        <w:tabs>
          <w:tab w:val="right" w:pos="1872"/>
          <w:tab w:val="left" w:pos="2160"/>
        </w:tabs>
        <w:ind w:left="2520" w:hanging="2088"/>
        <w:rPr>
          <w:rFonts w:ascii="Calibri Light" w:hAnsi="Calibri Light"/>
          <w:sz w:val="28"/>
        </w:rPr>
      </w:pPr>
      <w:r w:rsidRPr="00597048">
        <w:rPr>
          <w:rFonts w:ascii="Calibri Light" w:hAnsi="Calibri Light"/>
          <w:sz w:val="28"/>
        </w:rPr>
        <w:tab/>
        <w:t>1822</w:t>
      </w:r>
      <w:r w:rsidRPr="00597048">
        <w:rPr>
          <w:rFonts w:ascii="Calibri Light" w:hAnsi="Calibri Light"/>
          <w:sz w:val="28"/>
        </w:rPr>
        <w:tab/>
        <w:t xml:space="preserve">First textile mills in Lowell, </w:t>
      </w:r>
      <w:r w:rsidR="002F58E3" w:rsidRPr="00597048">
        <w:rPr>
          <w:rFonts w:ascii="Calibri Light" w:hAnsi="Calibri Light"/>
          <w:sz w:val="28"/>
        </w:rPr>
        <w:t>Massachusetts</w:t>
      </w:r>
    </w:p>
    <w:p w14:paraId="4485E14E" w14:textId="77777777" w:rsidR="00172AE7" w:rsidRPr="00597048" w:rsidRDefault="00172AE7" w:rsidP="00172AE7">
      <w:pPr>
        <w:tabs>
          <w:tab w:val="right" w:pos="1872"/>
          <w:tab w:val="left" w:pos="2160"/>
        </w:tabs>
        <w:ind w:left="2520" w:hanging="2088"/>
        <w:rPr>
          <w:rFonts w:ascii="Calibri Light" w:hAnsi="Calibri Light"/>
          <w:sz w:val="28"/>
        </w:rPr>
      </w:pPr>
      <w:r w:rsidRPr="00597048">
        <w:rPr>
          <w:rFonts w:ascii="Calibri Light" w:hAnsi="Calibri Light"/>
          <w:sz w:val="28"/>
        </w:rPr>
        <w:tab/>
        <w:t>1824-1825</w:t>
      </w:r>
      <w:r w:rsidRPr="00597048">
        <w:rPr>
          <w:rFonts w:ascii="Calibri Light" w:hAnsi="Calibri Light"/>
          <w:sz w:val="28"/>
        </w:rPr>
        <w:tab/>
        <w:t>Repeal of the Combination Acts in Great Britain, permitting trade unions to burgeon</w:t>
      </w:r>
    </w:p>
    <w:p w14:paraId="5F214287" w14:textId="77777777" w:rsidR="00172AE7" w:rsidRPr="00597048" w:rsidRDefault="00172AE7" w:rsidP="00172AE7">
      <w:pPr>
        <w:tabs>
          <w:tab w:val="right" w:pos="1872"/>
          <w:tab w:val="left" w:pos="2160"/>
        </w:tabs>
        <w:ind w:left="2520" w:hanging="2088"/>
        <w:rPr>
          <w:rFonts w:ascii="Calibri Light" w:hAnsi="Calibri Light"/>
          <w:sz w:val="28"/>
        </w:rPr>
      </w:pPr>
      <w:r w:rsidRPr="00597048">
        <w:rPr>
          <w:rFonts w:ascii="Calibri Light" w:hAnsi="Calibri Light"/>
          <w:sz w:val="28"/>
        </w:rPr>
        <w:tab/>
        <w:t>1829</w:t>
      </w:r>
      <w:r w:rsidRPr="00597048">
        <w:rPr>
          <w:rFonts w:ascii="Calibri Light" w:hAnsi="Calibri Light"/>
          <w:sz w:val="28"/>
        </w:rPr>
        <w:tab/>
        <w:t>George Stephenson perfects the steam locomotive</w:t>
      </w:r>
    </w:p>
    <w:p w14:paraId="1A02230A" w14:textId="77777777" w:rsidR="00172AE7" w:rsidRPr="00597048" w:rsidRDefault="00172AE7" w:rsidP="00172AE7">
      <w:pPr>
        <w:tabs>
          <w:tab w:val="right" w:pos="1872"/>
          <w:tab w:val="left" w:pos="2160"/>
        </w:tabs>
        <w:ind w:left="2520" w:hanging="2088"/>
        <w:rPr>
          <w:rFonts w:ascii="Calibri Light" w:hAnsi="Calibri Light"/>
          <w:sz w:val="28"/>
        </w:rPr>
      </w:pPr>
      <w:r w:rsidRPr="00597048">
        <w:rPr>
          <w:rFonts w:ascii="Calibri Light" w:hAnsi="Calibri Light"/>
          <w:sz w:val="28"/>
        </w:rPr>
        <w:tab/>
        <w:t>1830</w:t>
      </w:r>
      <w:r w:rsidRPr="00597048">
        <w:rPr>
          <w:rFonts w:ascii="Calibri Light" w:hAnsi="Calibri Light"/>
          <w:sz w:val="28"/>
        </w:rPr>
        <w:tab/>
        <w:t>Railroad is put to first serious uses in the United States</w:t>
      </w:r>
    </w:p>
    <w:p w14:paraId="5F0702FC" w14:textId="77777777" w:rsidR="00E2537E" w:rsidRPr="00597048" w:rsidRDefault="00E2537E" w:rsidP="00E2537E">
      <w:pPr>
        <w:tabs>
          <w:tab w:val="right" w:pos="1872"/>
          <w:tab w:val="left" w:pos="2160"/>
        </w:tabs>
        <w:ind w:left="2520" w:hanging="2088"/>
        <w:rPr>
          <w:rFonts w:ascii="Calibri Light" w:hAnsi="Calibri Light"/>
          <w:sz w:val="28"/>
        </w:rPr>
      </w:pPr>
      <w:r w:rsidRPr="00597048">
        <w:rPr>
          <w:rFonts w:ascii="Calibri Light" w:hAnsi="Calibri Light"/>
          <w:sz w:val="28"/>
        </w:rPr>
        <w:tab/>
        <w:t>1846</w:t>
      </w:r>
      <w:r w:rsidRPr="00597048">
        <w:rPr>
          <w:rFonts w:ascii="Calibri Light" w:hAnsi="Calibri Light"/>
          <w:sz w:val="28"/>
        </w:rPr>
        <w:tab/>
        <w:t>Great Britain repeals the Corn Laws</w:t>
      </w:r>
    </w:p>
    <w:p w14:paraId="2B0A5AE9" w14:textId="77777777" w:rsidR="00E2537E" w:rsidRPr="00597048" w:rsidRDefault="00E2537E" w:rsidP="00E2537E">
      <w:pPr>
        <w:tabs>
          <w:tab w:val="right" w:pos="1872"/>
          <w:tab w:val="left" w:pos="2160"/>
        </w:tabs>
        <w:ind w:left="2520" w:hanging="2088"/>
        <w:rPr>
          <w:rFonts w:ascii="Calibri Light" w:hAnsi="Calibri Light"/>
          <w:sz w:val="28"/>
        </w:rPr>
      </w:pPr>
      <w:r w:rsidRPr="00597048">
        <w:rPr>
          <w:rFonts w:ascii="Calibri Light" w:hAnsi="Calibri Light"/>
          <w:sz w:val="28"/>
        </w:rPr>
        <w:tab/>
        <w:t>1849</w:t>
      </w:r>
      <w:r w:rsidRPr="00597048">
        <w:rPr>
          <w:rFonts w:ascii="Calibri Light" w:hAnsi="Calibri Light"/>
          <w:sz w:val="28"/>
        </w:rPr>
        <w:tab/>
        <w:t>Great Britain repeals the Navigation Acts</w:t>
      </w:r>
    </w:p>
    <w:p w14:paraId="474E5C8F" w14:textId="77777777" w:rsidR="00172AE7" w:rsidRPr="00597048" w:rsidRDefault="00E2537E" w:rsidP="00172AE7">
      <w:pPr>
        <w:tabs>
          <w:tab w:val="right" w:pos="1872"/>
          <w:tab w:val="left" w:pos="2160"/>
        </w:tabs>
        <w:ind w:left="2520" w:hanging="2088"/>
        <w:rPr>
          <w:rFonts w:ascii="Calibri Light" w:hAnsi="Calibri Light"/>
          <w:sz w:val="28"/>
        </w:rPr>
      </w:pPr>
      <w:r w:rsidRPr="00597048">
        <w:rPr>
          <w:rFonts w:ascii="Calibri Light" w:hAnsi="Calibri Light"/>
          <w:sz w:val="28"/>
        </w:rPr>
        <w:tab/>
        <w:t>1858</w:t>
      </w:r>
      <w:r w:rsidRPr="00597048">
        <w:rPr>
          <w:rFonts w:ascii="Calibri Light" w:hAnsi="Calibri Light"/>
          <w:sz w:val="28"/>
        </w:rPr>
        <w:tab/>
        <w:t>Henry Bessemer (later Sir Henry) builds Bessemer Steel Works at Sheffield, using a new process that makes large-scale production possible</w:t>
      </w:r>
    </w:p>
    <w:p w14:paraId="2441B178" w14:textId="77777777" w:rsidR="00E2537E" w:rsidRPr="00597048" w:rsidRDefault="00E2537E" w:rsidP="00172AE7">
      <w:pPr>
        <w:tabs>
          <w:tab w:val="right" w:pos="1872"/>
          <w:tab w:val="left" w:pos="2160"/>
        </w:tabs>
        <w:ind w:left="2520" w:hanging="2088"/>
        <w:rPr>
          <w:rFonts w:ascii="Calibri Light" w:hAnsi="Calibri Light"/>
          <w:sz w:val="28"/>
        </w:rPr>
      </w:pPr>
      <w:r w:rsidRPr="00597048">
        <w:rPr>
          <w:rFonts w:ascii="Calibri Light" w:hAnsi="Calibri Light"/>
          <w:sz w:val="28"/>
        </w:rPr>
        <w:tab/>
        <w:t>1869</w:t>
      </w:r>
      <w:r w:rsidRPr="00597048">
        <w:rPr>
          <w:rFonts w:ascii="Calibri Light" w:hAnsi="Calibri Light"/>
          <w:sz w:val="28"/>
        </w:rPr>
        <w:tab/>
        <w:t>Transcontinental railway across the United States is completed</w:t>
      </w:r>
    </w:p>
    <w:p w14:paraId="07420211" w14:textId="77777777" w:rsidR="00C720E3" w:rsidRPr="00597048" w:rsidRDefault="00C720E3" w:rsidP="0074788F">
      <w:pPr>
        <w:pStyle w:val="Heading4"/>
        <w:rPr>
          <w:rFonts w:ascii="Calibri Light" w:hAnsi="Calibri Light"/>
          <w:i w:val="0"/>
          <w:sz w:val="28"/>
        </w:rPr>
      </w:pPr>
      <w:bookmarkStart w:id="140" w:name="_Toc98415336"/>
      <w:r w:rsidRPr="00597048">
        <w:rPr>
          <w:rFonts w:ascii="Calibri Light" w:hAnsi="Calibri Light"/>
          <w:i w:val="0"/>
          <w:sz w:val="28"/>
        </w:rPr>
        <w:t>The Spread of Industrialization</w:t>
      </w:r>
      <w:bookmarkEnd w:id="140"/>
    </w:p>
    <w:p w14:paraId="0A5605DE" w14:textId="77777777" w:rsidR="00C720E3" w:rsidRPr="00597048" w:rsidRDefault="00A935F3"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r>
      <w:r w:rsidR="0059541D" w:rsidRPr="00597048">
        <w:rPr>
          <w:rFonts w:ascii="Calibri Light" w:hAnsi="Calibri Light"/>
          <w:sz w:val="28"/>
        </w:rPr>
        <w:t>1793</w:t>
      </w:r>
      <w:r w:rsidR="0059541D" w:rsidRPr="00597048">
        <w:rPr>
          <w:rFonts w:ascii="Calibri Light" w:hAnsi="Calibri Light"/>
          <w:sz w:val="28"/>
        </w:rPr>
        <w:tab/>
        <w:t>Alexander Hamilton, “Report on Manufactures”</w:t>
      </w:r>
    </w:p>
    <w:p w14:paraId="212BD843" w14:textId="77777777" w:rsidR="0059541D" w:rsidRPr="00597048" w:rsidRDefault="008279FE"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59541D" w:rsidRPr="00597048">
        <w:rPr>
          <w:rFonts w:ascii="Calibri Light" w:hAnsi="Calibri Light"/>
          <w:sz w:val="28"/>
        </w:rPr>
        <w:t>1859</w:t>
      </w:r>
      <w:r w:rsidR="0059541D" w:rsidRPr="00597048">
        <w:rPr>
          <w:rFonts w:ascii="Calibri Light" w:hAnsi="Calibri Light"/>
          <w:sz w:val="28"/>
        </w:rPr>
        <w:tab/>
        <w:t>Value added by manufacturing exceeds value of agricultural products sold</w:t>
      </w:r>
    </w:p>
    <w:p w14:paraId="2A14482D" w14:textId="77777777" w:rsidR="0059541D" w:rsidRPr="00597048" w:rsidRDefault="008279FE" w:rsidP="0074788F">
      <w:pPr>
        <w:tabs>
          <w:tab w:val="right" w:pos="1872"/>
          <w:tab w:val="left" w:pos="2160"/>
        </w:tabs>
        <w:ind w:left="2520" w:hanging="2088"/>
        <w:rPr>
          <w:rFonts w:ascii="Calibri Light" w:hAnsi="Calibri Light"/>
          <w:sz w:val="28"/>
        </w:rPr>
      </w:pPr>
      <w:r w:rsidRPr="00597048">
        <w:rPr>
          <w:rFonts w:ascii="Calibri Light" w:hAnsi="Calibri Light"/>
          <w:sz w:val="28"/>
        </w:rPr>
        <w:tab/>
      </w:r>
      <w:r w:rsidR="0059541D" w:rsidRPr="00597048">
        <w:rPr>
          <w:rFonts w:ascii="Calibri Light" w:hAnsi="Calibri Light"/>
          <w:sz w:val="28"/>
        </w:rPr>
        <w:t>1901</w:t>
      </w:r>
      <w:r w:rsidR="0059541D" w:rsidRPr="00597048">
        <w:rPr>
          <w:rFonts w:ascii="Calibri Light" w:hAnsi="Calibri Light"/>
          <w:sz w:val="28"/>
        </w:rPr>
        <w:tab/>
        <w:t>US Steel Corporation, first business capitalized at more than a billion dollars, formed</w:t>
      </w:r>
    </w:p>
    <w:p w14:paraId="6721A4E9" w14:textId="77777777" w:rsidR="00155267" w:rsidRPr="00597048" w:rsidRDefault="00155267" w:rsidP="00155267">
      <w:pPr>
        <w:pStyle w:val="Heading4"/>
        <w:rPr>
          <w:rFonts w:ascii="Calibri Light" w:hAnsi="Calibri Light"/>
          <w:i w:val="0"/>
          <w:sz w:val="28"/>
        </w:rPr>
      </w:pPr>
      <w:bookmarkStart w:id="141" w:name="_Toc98415337"/>
      <w:r w:rsidRPr="00597048">
        <w:rPr>
          <w:rFonts w:ascii="Calibri Light" w:hAnsi="Calibri Light"/>
          <w:i w:val="0"/>
          <w:sz w:val="28"/>
        </w:rPr>
        <w:t>A World Economy</w:t>
      </w:r>
      <w:bookmarkEnd w:id="141"/>
    </w:p>
    <w:p w14:paraId="10C07230" w14:textId="77777777" w:rsidR="00155267" w:rsidRPr="00597048" w:rsidRDefault="00155267" w:rsidP="0074788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1807</w:t>
      </w:r>
      <w:r w:rsidRPr="00597048">
        <w:rPr>
          <w:rFonts w:ascii="Calibri Light" w:hAnsi="Calibri Light"/>
          <w:sz w:val="28"/>
        </w:rPr>
        <w:tab/>
        <w:t xml:space="preserve">Robert Fulton sails from New York to Albany in steamboat </w:t>
      </w:r>
      <w:r w:rsidRPr="00597048">
        <w:rPr>
          <w:rFonts w:ascii="Calibri Light" w:hAnsi="Calibri Light"/>
          <w:iCs/>
          <w:sz w:val="28"/>
        </w:rPr>
        <w:t>Clermont</w:t>
      </w:r>
    </w:p>
    <w:p w14:paraId="41E9525C" w14:textId="77777777" w:rsidR="00155267" w:rsidRPr="00597048" w:rsidRDefault="0015526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1816</w:t>
      </w:r>
      <w:r w:rsidRPr="00597048">
        <w:rPr>
          <w:rFonts w:ascii="Calibri Light" w:hAnsi="Calibri Light"/>
          <w:sz w:val="28"/>
        </w:rPr>
        <w:tab/>
        <w:t>Regular transatlantic service, in sailing ships, between Liverpool and New York</w:t>
      </w:r>
    </w:p>
    <w:p w14:paraId="2F0972BB" w14:textId="77777777" w:rsidR="00155267" w:rsidRPr="00597048" w:rsidRDefault="00155267" w:rsidP="0074788F">
      <w:pPr>
        <w:tabs>
          <w:tab w:val="right" w:pos="1872"/>
          <w:tab w:val="left" w:pos="2160"/>
        </w:tabs>
        <w:ind w:left="2520" w:hanging="2088"/>
        <w:rPr>
          <w:rFonts w:ascii="Calibri Light" w:hAnsi="Calibri Light"/>
          <w:sz w:val="28"/>
        </w:rPr>
      </w:pPr>
      <w:r w:rsidRPr="00597048">
        <w:rPr>
          <w:rFonts w:ascii="Calibri Light" w:hAnsi="Calibri Light"/>
          <w:sz w:val="28"/>
        </w:rPr>
        <w:tab/>
        <w:t>1819</w:t>
      </w:r>
      <w:r w:rsidRPr="00597048">
        <w:rPr>
          <w:rFonts w:ascii="Calibri Light" w:hAnsi="Calibri Light"/>
          <w:sz w:val="28"/>
        </w:rPr>
        <w:tab/>
      </w:r>
      <w:r w:rsidRPr="00597048">
        <w:rPr>
          <w:rFonts w:ascii="Calibri Light" w:hAnsi="Calibri Light"/>
          <w:iCs/>
          <w:sz w:val="28"/>
        </w:rPr>
        <w:t>Savannah</w:t>
      </w:r>
      <w:r w:rsidRPr="00597048">
        <w:rPr>
          <w:rFonts w:ascii="Calibri Light" w:hAnsi="Calibri Light"/>
          <w:sz w:val="28"/>
        </w:rPr>
        <w:t xml:space="preserve"> crosses Atlantic, mostly under steam</w:t>
      </w:r>
    </w:p>
    <w:p w14:paraId="18834B93" w14:textId="77777777" w:rsidR="00D3302B" w:rsidRPr="00597048" w:rsidRDefault="00D3302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1821</w:t>
      </w:r>
      <w:r w:rsidRPr="00597048">
        <w:rPr>
          <w:rFonts w:ascii="Calibri Light" w:hAnsi="Calibri Light"/>
          <w:sz w:val="28"/>
        </w:rPr>
        <w:tab/>
        <w:t>Adoption of gold standard in England</w:t>
      </w:r>
    </w:p>
    <w:p w14:paraId="7FF6FF7E" w14:textId="77777777" w:rsidR="00D3302B" w:rsidRPr="00597048" w:rsidRDefault="00D3302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1825</w:t>
      </w:r>
      <w:r w:rsidRPr="00597048">
        <w:rPr>
          <w:rFonts w:ascii="Calibri Light" w:hAnsi="Calibri Light"/>
          <w:sz w:val="28"/>
        </w:rPr>
        <w:tab/>
        <w:t>Opening of Stockton and Darlington railroad, in England</w:t>
      </w:r>
    </w:p>
    <w:p w14:paraId="41B494B6" w14:textId="77777777" w:rsidR="00D3302B" w:rsidRPr="00597048" w:rsidRDefault="00D3302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1844</w:t>
      </w:r>
      <w:r w:rsidRPr="00597048">
        <w:rPr>
          <w:rFonts w:ascii="Calibri Light" w:hAnsi="Calibri Light"/>
          <w:sz w:val="28"/>
        </w:rPr>
        <w:tab/>
        <w:t>Electric telegraph opens between Washington and Baltimore</w:t>
      </w:r>
    </w:p>
    <w:p w14:paraId="47B9E169" w14:textId="77777777" w:rsidR="00D3302B" w:rsidRPr="00597048" w:rsidRDefault="00D3302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1846</w:t>
      </w:r>
      <w:r w:rsidRPr="00597048">
        <w:rPr>
          <w:rFonts w:ascii="Calibri Light" w:hAnsi="Calibri Light"/>
          <w:sz w:val="28"/>
        </w:rPr>
        <w:tab/>
        <w:t>Repeal of Corn Laws</w:t>
      </w:r>
    </w:p>
    <w:p w14:paraId="41094413" w14:textId="77777777" w:rsidR="00D3302B" w:rsidRPr="00597048" w:rsidRDefault="00D3302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1866</w:t>
      </w:r>
      <w:r w:rsidRPr="00597048">
        <w:rPr>
          <w:rFonts w:ascii="Calibri Light" w:hAnsi="Calibri Light"/>
          <w:sz w:val="28"/>
        </w:rPr>
        <w:tab/>
        <w:t>Laying of first transatlantic cable</w:t>
      </w:r>
    </w:p>
    <w:p w14:paraId="1B8558F5" w14:textId="77777777" w:rsidR="00D3302B" w:rsidRPr="00597048" w:rsidRDefault="00D3302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1869</w:t>
      </w:r>
      <w:r w:rsidRPr="00597048">
        <w:rPr>
          <w:rFonts w:ascii="Calibri Light" w:hAnsi="Calibri Light"/>
          <w:sz w:val="28"/>
        </w:rPr>
        <w:tab/>
        <w:t>Opening of the Union and Pacific’s transcontinental railway; opening of Suez Canal</w:t>
      </w:r>
    </w:p>
    <w:p w14:paraId="65B2707D" w14:textId="77777777" w:rsidR="00D3302B" w:rsidRPr="00597048" w:rsidRDefault="00D3302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1876</w:t>
      </w:r>
      <w:r w:rsidRPr="00597048">
        <w:rPr>
          <w:rFonts w:ascii="Calibri Light" w:hAnsi="Calibri Light"/>
          <w:sz w:val="28"/>
        </w:rPr>
        <w:tab/>
        <w:t>Invention of telephone</w:t>
      </w:r>
    </w:p>
    <w:p w14:paraId="0992622D" w14:textId="77777777" w:rsidR="00D3302B" w:rsidRPr="00597048" w:rsidRDefault="00D3302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1884</w:t>
      </w:r>
      <w:r w:rsidRPr="00597048">
        <w:rPr>
          <w:rFonts w:ascii="Calibri Light" w:hAnsi="Calibri Light"/>
          <w:sz w:val="28"/>
        </w:rPr>
        <w:tab/>
        <w:t>Invention of compound turbine in steam navigation</w:t>
      </w:r>
    </w:p>
    <w:p w14:paraId="4FCD0800" w14:textId="77777777" w:rsidR="00D3302B" w:rsidRPr="00597048" w:rsidRDefault="00D3302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1887</w:t>
      </w:r>
      <w:r w:rsidRPr="00597048">
        <w:rPr>
          <w:rFonts w:ascii="Calibri Light" w:hAnsi="Calibri Light"/>
          <w:sz w:val="28"/>
        </w:rPr>
        <w:tab/>
        <w:t>Daimler’s internal combustion automobile</w:t>
      </w:r>
    </w:p>
    <w:p w14:paraId="07B8D5EC" w14:textId="77777777" w:rsidR="00D3302B" w:rsidRPr="00597048" w:rsidRDefault="00D3302B" w:rsidP="0074788F">
      <w:pPr>
        <w:tabs>
          <w:tab w:val="right" w:pos="1872"/>
          <w:tab w:val="left" w:pos="2160"/>
        </w:tabs>
        <w:ind w:left="2520" w:hanging="2088"/>
        <w:rPr>
          <w:rFonts w:ascii="Calibri Light" w:hAnsi="Calibri Light"/>
          <w:sz w:val="28"/>
        </w:rPr>
      </w:pPr>
      <w:r w:rsidRPr="00597048">
        <w:rPr>
          <w:rFonts w:ascii="Calibri Light" w:hAnsi="Calibri Light"/>
          <w:sz w:val="28"/>
        </w:rPr>
        <w:tab/>
        <w:t>1901</w:t>
      </w:r>
      <w:r w:rsidRPr="00597048">
        <w:rPr>
          <w:rFonts w:ascii="Calibri Light" w:hAnsi="Calibri Light"/>
          <w:sz w:val="28"/>
        </w:rPr>
        <w:tab/>
        <w:t xml:space="preserve">Marconi’s first translantic </w:t>
      </w:r>
      <w:r w:rsidR="005F106B" w:rsidRPr="00597048">
        <w:rPr>
          <w:rFonts w:ascii="Calibri Light" w:hAnsi="Calibri Light"/>
          <w:sz w:val="28"/>
        </w:rPr>
        <w:t>radiotelegraphy message</w:t>
      </w:r>
    </w:p>
    <w:p w14:paraId="58F3841E" w14:textId="77777777" w:rsidR="00E32D4E" w:rsidRPr="00597048" w:rsidRDefault="00E32D4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1902</w:t>
      </w:r>
      <w:r w:rsidRPr="00597048">
        <w:rPr>
          <w:rFonts w:ascii="Calibri Light" w:hAnsi="Calibri Light"/>
          <w:sz w:val="28"/>
        </w:rPr>
        <w:tab/>
        <w:t>First transpacific cable</w:t>
      </w:r>
    </w:p>
    <w:p w14:paraId="11205462" w14:textId="77777777" w:rsidR="005F106B" w:rsidRPr="00597048" w:rsidRDefault="00E32D4E" w:rsidP="0074788F">
      <w:pPr>
        <w:tabs>
          <w:tab w:val="right" w:pos="1872"/>
          <w:tab w:val="left" w:pos="2160"/>
        </w:tabs>
        <w:ind w:left="2520" w:hanging="2088"/>
        <w:rPr>
          <w:rFonts w:ascii="Calibri Light" w:hAnsi="Calibri Light"/>
          <w:sz w:val="28"/>
        </w:rPr>
      </w:pPr>
      <w:r w:rsidRPr="00597048">
        <w:rPr>
          <w:rFonts w:ascii="Calibri Light" w:hAnsi="Calibri Light"/>
          <w:sz w:val="28"/>
        </w:rPr>
        <w:tab/>
        <w:t>1903</w:t>
      </w:r>
      <w:r w:rsidR="003E7051" w:rsidRPr="00597048">
        <w:rPr>
          <w:rFonts w:ascii="Calibri Light" w:hAnsi="Calibri Light"/>
          <w:sz w:val="28"/>
        </w:rPr>
        <w:tab/>
        <w:t>Completion of trans-Siberian railway; airplane flight by Wright Brothers</w:t>
      </w:r>
    </w:p>
    <w:p w14:paraId="2051F325" w14:textId="77777777" w:rsidR="00E32D4E" w:rsidRPr="00597048" w:rsidRDefault="0097199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1909</w:t>
      </w:r>
      <w:r w:rsidR="00E32D4E" w:rsidRPr="00597048">
        <w:rPr>
          <w:rFonts w:ascii="Calibri Light" w:hAnsi="Calibri Light"/>
          <w:sz w:val="28"/>
        </w:rPr>
        <w:tab/>
        <w:t>First cross-Channel flight by Louis Bl</w:t>
      </w:r>
      <w:r w:rsidRPr="00597048">
        <w:rPr>
          <w:rFonts w:ascii="Calibri Light" w:hAnsi="Calibri Light"/>
          <w:sz w:val="28"/>
        </w:rPr>
        <w:t>ériot</w:t>
      </w:r>
    </w:p>
    <w:p w14:paraId="02E9871F" w14:textId="77777777" w:rsidR="00971991" w:rsidRPr="00597048" w:rsidRDefault="0097199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1914</w:t>
      </w:r>
      <w:r w:rsidRPr="00597048">
        <w:rPr>
          <w:rFonts w:ascii="Calibri Light" w:hAnsi="Calibri Light"/>
          <w:sz w:val="28"/>
        </w:rPr>
        <w:tab/>
        <w:t>Opening of Panama Canal</w:t>
      </w:r>
    </w:p>
    <w:p w14:paraId="53F157F9" w14:textId="77777777" w:rsidR="00971991" w:rsidRPr="00597048" w:rsidRDefault="0097199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1919</w:t>
      </w:r>
      <w:r w:rsidRPr="00597048">
        <w:rPr>
          <w:rFonts w:ascii="Calibri Light" w:hAnsi="Calibri Light"/>
          <w:sz w:val="28"/>
        </w:rPr>
        <w:tab/>
      </w:r>
      <w:r w:rsidR="002F58E3" w:rsidRPr="00597048">
        <w:rPr>
          <w:rFonts w:ascii="Calibri Light" w:hAnsi="Calibri Light"/>
          <w:sz w:val="28"/>
        </w:rPr>
        <w:t>First</w:t>
      </w:r>
      <w:r w:rsidRPr="00597048">
        <w:rPr>
          <w:rFonts w:ascii="Calibri Light" w:hAnsi="Calibri Light"/>
          <w:sz w:val="28"/>
        </w:rPr>
        <w:t xml:space="preserve"> transatlantic flight by John Alcock and Arthur Brown</w:t>
      </w:r>
    </w:p>
    <w:p w14:paraId="6CC8CFA3" w14:textId="77777777" w:rsidR="00971991" w:rsidRPr="00597048" w:rsidRDefault="0097199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1924</w:t>
      </w:r>
      <w:r w:rsidRPr="00597048">
        <w:rPr>
          <w:rFonts w:ascii="Calibri Light" w:hAnsi="Calibri Light"/>
          <w:sz w:val="28"/>
        </w:rPr>
        <w:tab/>
        <w:t>First flight around the world by United States Army planes</w:t>
      </w:r>
    </w:p>
    <w:p w14:paraId="6ED28B6F" w14:textId="77777777" w:rsidR="00971991" w:rsidRPr="00597048" w:rsidRDefault="00971991" w:rsidP="0074788F">
      <w:pPr>
        <w:tabs>
          <w:tab w:val="right" w:pos="1872"/>
          <w:tab w:val="left" w:pos="2160"/>
        </w:tabs>
        <w:ind w:left="2520" w:hanging="2088"/>
        <w:rPr>
          <w:rFonts w:ascii="Calibri Light" w:hAnsi="Calibri Light"/>
          <w:sz w:val="28"/>
        </w:rPr>
      </w:pPr>
      <w:r w:rsidRPr="00597048">
        <w:rPr>
          <w:rFonts w:ascii="Calibri Light" w:hAnsi="Calibri Light"/>
          <w:sz w:val="28"/>
        </w:rPr>
        <w:tab/>
        <w:t>1936</w:t>
      </w:r>
      <w:r w:rsidRPr="00597048">
        <w:rPr>
          <w:rFonts w:ascii="Calibri Light" w:hAnsi="Calibri Light"/>
          <w:sz w:val="28"/>
        </w:rPr>
        <w:tab/>
        <w:t>First television broadcast</w:t>
      </w:r>
    </w:p>
    <w:p w14:paraId="1E3C1ED5" w14:textId="77777777" w:rsidR="00227185" w:rsidRPr="00597048" w:rsidRDefault="00227185" w:rsidP="0074788F">
      <w:pPr>
        <w:pStyle w:val="Heading3"/>
        <w:rPr>
          <w:rFonts w:ascii="Calibri Light" w:hAnsi="Calibri Light"/>
          <w:b w:val="0"/>
          <w:sz w:val="28"/>
        </w:rPr>
      </w:pPr>
      <w:bookmarkStart w:id="142" w:name="_Toc98415338"/>
      <w:r w:rsidRPr="00597048">
        <w:rPr>
          <w:rFonts w:ascii="Calibri Light" w:hAnsi="Calibri Light"/>
          <w:b w:val="0"/>
          <w:sz w:val="28"/>
        </w:rPr>
        <w:t>New Forces, New Ideas</w:t>
      </w:r>
      <w:bookmarkEnd w:id="142"/>
    </w:p>
    <w:p w14:paraId="03778E73" w14:textId="77777777" w:rsidR="0037453B" w:rsidRPr="00597048" w:rsidRDefault="0037453B" w:rsidP="0037453B">
      <w:pPr>
        <w:pStyle w:val="Heading4"/>
        <w:rPr>
          <w:rFonts w:ascii="Calibri Light" w:hAnsi="Calibri Light"/>
          <w:i w:val="0"/>
          <w:sz w:val="28"/>
        </w:rPr>
      </w:pPr>
      <w:bookmarkStart w:id="143" w:name="_Toc98415339"/>
      <w:r w:rsidRPr="00597048">
        <w:rPr>
          <w:rFonts w:ascii="Calibri Light" w:hAnsi="Calibri Light"/>
          <w:i w:val="0"/>
          <w:sz w:val="28"/>
        </w:rPr>
        <w:t>Romanticism and After</w:t>
      </w:r>
      <w:bookmarkEnd w:id="143"/>
    </w:p>
    <w:p w14:paraId="1CA086AE" w14:textId="77777777" w:rsidR="0037453B" w:rsidRPr="00597048" w:rsidRDefault="00EF2C7F" w:rsidP="0037453B">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1761-1762</w:t>
      </w:r>
      <w:r w:rsidRPr="00597048">
        <w:rPr>
          <w:rFonts w:ascii="Calibri Light" w:hAnsi="Calibri Light"/>
          <w:sz w:val="28"/>
        </w:rPr>
        <w:tab/>
        <w:t xml:space="preserve">Rousseau’s </w:t>
      </w:r>
      <w:r w:rsidRPr="00597048">
        <w:rPr>
          <w:rFonts w:ascii="Calibri Light" w:hAnsi="Calibri Light"/>
          <w:iCs/>
          <w:sz w:val="28"/>
        </w:rPr>
        <w:t>Émile</w:t>
      </w:r>
      <w:r w:rsidRPr="00597048">
        <w:rPr>
          <w:rFonts w:ascii="Calibri Light" w:hAnsi="Calibri Light"/>
          <w:sz w:val="28"/>
        </w:rPr>
        <w:t xml:space="preserve"> and </w:t>
      </w:r>
      <w:r w:rsidRPr="00597048">
        <w:rPr>
          <w:rFonts w:ascii="Calibri Light" w:hAnsi="Calibri Light"/>
          <w:iCs/>
          <w:sz w:val="28"/>
        </w:rPr>
        <w:t>Nouvelle Héloϊse</w:t>
      </w:r>
    </w:p>
    <w:p w14:paraId="555B7DD4" w14:textId="77777777" w:rsidR="00AC4BDC" w:rsidRPr="00597048" w:rsidRDefault="00AC4BDC" w:rsidP="0037453B">
      <w:pPr>
        <w:tabs>
          <w:tab w:val="right" w:pos="1872"/>
          <w:tab w:val="left" w:pos="2160"/>
        </w:tabs>
        <w:ind w:left="2520" w:hanging="2088"/>
        <w:rPr>
          <w:rFonts w:ascii="Calibri Light" w:hAnsi="Calibri Light"/>
          <w:sz w:val="28"/>
        </w:rPr>
      </w:pPr>
      <w:r w:rsidRPr="00597048">
        <w:rPr>
          <w:rFonts w:ascii="Calibri Light" w:hAnsi="Calibri Light"/>
          <w:sz w:val="28"/>
        </w:rPr>
        <w:tab/>
        <w:t>1767-1769</w:t>
      </w:r>
      <w:r w:rsidRPr="00597048">
        <w:rPr>
          <w:rFonts w:ascii="Calibri Light" w:hAnsi="Calibri Light"/>
          <w:sz w:val="28"/>
        </w:rPr>
        <w:tab/>
        <w:t xml:space="preserve">Lessing’s </w:t>
      </w:r>
      <w:r w:rsidRPr="00597048">
        <w:rPr>
          <w:rFonts w:ascii="Calibri Light" w:hAnsi="Calibri Light"/>
          <w:iCs/>
          <w:sz w:val="28"/>
        </w:rPr>
        <w:t>Hamburgishce Dramaturgie</w:t>
      </w:r>
    </w:p>
    <w:p w14:paraId="31F705D5" w14:textId="77777777" w:rsidR="00AC4BDC" w:rsidRPr="00597048" w:rsidRDefault="00AC4BDC" w:rsidP="0037453B">
      <w:pPr>
        <w:tabs>
          <w:tab w:val="right" w:pos="1872"/>
          <w:tab w:val="left" w:pos="2160"/>
        </w:tabs>
        <w:ind w:left="2520" w:hanging="2088"/>
        <w:rPr>
          <w:rFonts w:ascii="Calibri Light" w:hAnsi="Calibri Light"/>
          <w:sz w:val="28"/>
        </w:rPr>
      </w:pPr>
      <w:r w:rsidRPr="00597048">
        <w:rPr>
          <w:rFonts w:ascii="Calibri Light" w:hAnsi="Calibri Light"/>
          <w:sz w:val="28"/>
        </w:rPr>
        <w:tab/>
        <w:t>1774</w:t>
      </w:r>
      <w:r w:rsidRPr="00597048">
        <w:rPr>
          <w:rFonts w:ascii="Calibri Light" w:hAnsi="Calibri Light"/>
          <w:sz w:val="28"/>
        </w:rPr>
        <w:tab/>
      </w:r>
      <w:r w:rsidR="00876668" w:rsidRPr="00597048">
        <w:rPr>
          <w:rFonts w:ascii="Calibri Light" w:hAnsi="Calibri Light"/>
          <w:sz w:val="28"/>
        </w:rPr>
        <w:t xml:space="preserve">Goethe’s </w:t>
      </w:r>
      <w:r w:rsidR="00876668" w:rsidRPr="00597048">
        <w:rPr>
          <w:rFonts w:ascii="Calibri Light" w:hAnsi="Calibri Light"/>
          <w:iCs/>
          <w:sz w:val="28"/>
        </w:rPr>
        <w:t>Sorrows of Young Werther</w:t>
      </w:r>
    </w:p>
    <w:p w14:paraId="6CA791B8" w14:textId="77777777" w:rsidR="00876668" w:rsidRPr="00597048" w:rsidRDefault="00876668" w:rsidP="0037453B">
      <w:pPr>
        <w:tabs>
          <w:tab w:val="right" w:pos="1872"/>
          <w:tab w:val="left" w:pos="2160"/>
        </w:tabs>
        <w:ind w:left="2520" w:hanging="2088"/>
        <w:rPr>
          <w:rFonts w:ascii="Calibri Light" w:hAnsi="Calibri Light"/>
          <w:sz w:val="28"/>
        </w:rPr>
      </w:pPr>
      <w:r w:rsidRPr="00597048">
        <w:rPr>
          <w:rFonts w:ascii="Calibri Light" w:hAnsi="Calibri Light"/>
          <w:sz w:val="28"/>
        </w:rPr>
        <w:tab/>
        <w:t>1790</w:t>
      </w:r>
      <w:r w:rsidRPr="00597048">
        <w:rPr>
          <w:rFonts w:ascii="Calibri Light" w:hAnsi="Calibri Light"/>
          <w:sz w:val="28"/>
        </w:rPr>
        <w:tab/>
        <w:t xml:space="preserve">Goethe’s </w:t>
      </w:r>
      <w:r w:rsidRPr="00597048">
        <w:rPr>
          <w:rFonts w:ascii="Calibri Light" w:hAnsi="Calibri Light"/>
          <w:iCs/>
          <w:sz w:val="28"/>
        </w:rPr>
        <w:t>Faust: A fragment</w:t>
      </w:r>
    </w:p>
    <w:p w14:paraId="738E3BC6" w14:textId="77777777" w:rsidR="00876668" w:rsidRPr="00597048" w:rsidRDefault="002653ED" w:rsidP="0037453B">
      <w:pPr>
        <w:tabs>
          <w:tab w:val="right" w:pos="1872"/>
          <w:tab w:val="left" w:pos="2160"/>
        </w:tabs>
        <w:ind w:left="2520" w:hanging="2088"/>
        <w:rPr>
          <w:rFonts w:ascii="Calibri Light" w:hAnsi="Calibri Light"/>
          <w:sz w:val="28"/>
        </w:rPr>
      </w:pPr>
      <w:r w:rsidRPr="00597048">
        <w:rPr>
          <w:rFonts w:ascii="Calibri Light" w:hAnsi="Calibri Light"/>
          <w:sz w:val="28"/>
        </w:rPr>
        <w:tab/>
        <w:t>1796</w:t>
      </w:r>
      <w:r w:rsidRPr="00597048">
        <w:rPr>
          <w:rFonts w:ascii="Calibri Light" w:hAnsi="Calibri Light"/>
          <w:sz w:val="28"/>
        </w:rPr>
        <w:tab/>
        <w:t xml:space="preserve">Erasmus Darwin’s </w:t>
      </w:r>
      <w:r w:rsidRPr="00597048">
        <w:rPr>
          <w:rFonts w:ascii="Calibri Light" w:hAnsi="Calibri Light"/>
          <w:iCs/>
          <w:sz w:val="28"/>
        </w:rPr>
        <w:t xml:space="preserve">Zoonomia </w:t>
      </w:r>
      <w:r w:rsidRPr="00597048">
        <w:rPr>
          <w:rFonts w:ascii="Calibri Light" w:hAnsi="Calibri Light"/>
          <w:sz w:val="28"/>
        </w:rPr>
        <w:t>(evolutionary theory)</w:t>
      </w:r>
    </w:p>
    <w:p w14:paraId="3298058E" w14:textId="77777777" w:rsidR="002653ED" w:rsidRPr="00597048" w:rsidRDefault="002653ED" w:rsidP="0037453B">
      <w:pPr>
        <w:tabs>
          <w:tab w:val="right" w:pos="1872"/>
          <w:tab w:val="left" w:pos="2160"/>
        </w:tabs>
        <w:ind w:left="2520" w:hanging="2088"/>
        <w:rPr>
          <w:rFonts w:ascii="Calibri Light" w:hAnsi="Calibri Light"/>
          <w:sz w:val="28"/>
        </w:rPr>
      </w:pPr>
      <w:r w:rsidRPr="00597048">
        <w:rPr>
          <w:rFonts w:ascii="Calibri Light" w:hAnsi="Calibri Light"/>
          <w:sz w:val="28"/>
        </w:rPr>
        <w:tab/>
        <w:t>1798</w:t>
      </w:r>
      <w:r w:rsidRPr="00597048">
        <w:rPr>
          <w:rFonts w:ascii="Calibri Light" w:hAnsi="Calibri Light"/>
          <w:sz w:val="28"/>
        </w:rPr>
        <w:tab/>
      </w:r>
      <w:r w:rsidR="002F58E3" w:rsidRPr="00597048">
        <w:rPr>
          <w:rFonts w:ascii="Calibri Light" w:hAnsi="Calibri Light"/>
          <w:sz w:val="28"/>
        </w:rPr>
        <w:t>Wordsworth’s</w:t>
      </w:r>
      <w:r w:rsidRPr="00597048">
        <w:rPr>
          <w:rFonts w:ascii="Calibri Light" w:hAnsi="Calibri Light"/>
          <w:sz w:val="28"/>
        </w:rPr>
        <w:t xml:space="preserve"> and Coleridge’s </w:t>
      </w:r>
      <w:r w:rsidRPr="00597048">
        <w:rPr>
          <w:rFonts w:ascii="Calibri Light" w:hAnsi="Calibri Light"/>
          <w:iCs/>
          <w:sz w:val="28"/>
        </w:rPr>
        <w:t>Lyrical Ballads</w:t>
      </w:r>
    </w:p>
    <w:p w14:paraId="0D19DE59" w14:textId="77777777" w:rsidR="002653ED" w:rsidRPr="00597048" w:rsidRDefault="002653ED" w:rsidP="0037453B">
      <w:pPr>
        <w:tabs>
          <w:tab w:val="right" w:pos="1872"/>
          <w:tab w:val="left" w:pos="2160"/>
        </w:tabs>
        <w:ind w:left="2520" w:hanging="2088"/>
        <w:rPr>
          <w:rFonts w:ascii="Calibri Light" w:hAnsi="Calibri Light"/>
          <w:sz w:val="28"/>
        </w:rPr>
      </w:pPr>
      <w:r w:rsidRPr="00597048">
        <w:rPr>
          <w:rFonts w:ascii="Calibri Light" w:hAnsi="Calibri Light"/>
          <w:sz w:val="28"/>
        </w:rPr>
        <w:tab/>
        <w:t>1803</w:t>
      </w:r>
      <w:r w:rsidRPr="00597048">
        <w:rPr>
          <w:rFonts w:ascii="Calibri Light" w:hAnsi="Calibri Light"/>
          <w:sz w:val="28"/>
        </w:rPr>
        <w:tab/>
        <w:t>Death of Herder; birth of Berlioz</w:t>
      </w:r>
    </w:p>
    <w:p w14:paraId="3473B3EE" w14:textId="77777777" w:rsidR="002653ED" w:rsidRPr="00597048" w:rsidRDefault="002653ED" w:rsidP="0037453B">
      <w:pPr>
        <w:tabs>
          <w:tab w:val="right" w:pos="1872"/>
          <w:tab w:val="left" w:pos="2160"/>
        </w:tabs>
        <w:ind w:left="2520" w:hanging="2088"/>
        <w:rPr>
          <w:rFonts w:ascii="Calibri Light" w:hAnsi="Calibri Light"/>
          <w:sz w:val="28"/>
        </w:rPr>
      </w:pPr>
      <w:r w:rsidRPr="00597048">
        <w:rPr>
          <w:rFonts w:ascii="Calibri Light" w:hAnsi="Calibri Light"/>
          <w:sz w:val="28"/>
        </w:rPr>
        <w:tab/>
        <w:t>1804</w:t>
      </w:r>
      <w:r w:rsidRPr="00597048">
        <w:rPr>
          <w:rFonts w:ascii="Calibri Light" w:hAnsi="Calibri Light"/>
          <w:sz w:val="28"/>
        </w:rPr>
        <w:tab/>
        <w:t xml:space="preserve">Beethoven’s </w:t>
      </w:r>
      <w:r w:rsidRPr="00597048">
        <w:rPr>
          <w:rFonts w:ascii="Calibri Light" w:hAnsi="Calibri Light"/>
          <w:iCs/>
          <w:sz w:val="28"/>
        </w:rPr>
        <w:t>Eroica Symphony</w:t>
      </w:r>
    </w:p>
    <w:p w14:paraId="55CA82C2" w14:textId="77777777" w:rsidR="002653ED" w:rsidRPr="00597048" w:rsidRDefault="002653ED" w:rsidP="0037453B">
      <w:pPr>
        <w:tabs>
          <w:tab w:val="right" w:pos="1872"/>
          <w:tab w:val="left" w:pos="2160"/>
        </w:tabs>
        <w:ind w:left="2520" w:hanging="2088"/>
        <w:rPr>
          <w:rFonts w:ascii="Calibri Light" w:hAnsi="Calibri Light"/>
          <w:sz w:val="28"/>
        </w:rPr>
      </w:pPr>
      <w:r w:rsidRPr="00597048">
        <w:rPr>
          <w:rFonts w:ascii="Calibri Light" w:hAnsi="Calibri Light"/>
          <w:sz w:val="28"/>
        </w:rPr>
        <w:tab/>
        <w:t>1807</w:t>
      </w:r>
      <w:r w:rsidRPr="00597048">
        <w:rPr>
          <w:rFonts w:ascii="Calibri Light" w:hAnsi="Calibri Light"/>
          <w:sz w:val="28"/>
        </w:rPr>
        <w:tab/>
        <w:t xml:space="preserve">Hegel’s </w:t>
      </w:r>
      <w:r w:rsidRPr="00597048">
        <w:rPr>
          <w:rFonts w:ascii="Calibri Light" w:hAnsi="Calibri Light"/>
          <w:iCs/>
          <w:sz w:val="28"/>
        </w:rPr>
        <w:t>Phenomenology of Mind</w:t>
      </w:r>
    </w:p>
    <w:p w14:paraId="55072963" w14:textId="77777777" w:rsidR="002653ED" w:rsidRPr="00597048" w:rsidRDefault="00393862" w:rsidP="0037453B">
      <w:pPr>
        <w:tabs>
          <w:tab w:val="right" w:pos="1872"/>
          <w:tab w:val="left" w:pos="2160"/>
        </w:tabs>
        <w:ind w:left="2520" w:hanging="2088"/>
        <w:rPr>
          <w:rFonts w:ascii="Calibri Light" w:hAnsi="Calibri Light"/>
          <w:sz w:val="28"/>
        </w:rPr>
      </w:pPr>
      <w:r w:rsidRPr="00597048">
        <w:rPr>
          <w:rFonts w:ascii="Calibri Light" w:hAnsi="Calibri Light"/>
          <w:sz w:val="28"/>
        </w:rPr>
        <w:tab/>
      </w:r>
      <w:r w:rsidR="006C69CF" w:rsidRPr="00597048">
        <w:rPr>
          <w:rFonts w:ascii="Calibri Light" w:hAnsi="Calibri Light"/>
          <w:sz w:val="28"/>
        </w:rPr>
        <w:t>1814</w:t>
      </w:r>
      <w:r w:rsidR="006C69CF" w:rsidRPr="00597048">
        <w:rPr>
          <w:rFonts w:ascii="Calibri Light" w:hAnsi="Calibri Light"/>
          <w:sz w:val="28"/>
        </w:rPr>
        <w:tab/>
        <w:t>George Stephenson’s first locomotive</w:t>
      </w:r>
    </w:p>
    <w:p w14:paraId="0ECB9DCC" w14:textId="77777777" w:rsidR="0085792D" w:rsidRPr="00597048" w:rsidRDefault="0085792D" w:rsidP="0037453B">
      <w:pPr>
        <w:tabs>
          <w:tab w:val="right" w:pos="1872"/>
          <w:tab w:val="left" w:pos="2160"/>
        </w:tabs>
        <w:ind w:left="2520" w:hanging="2088"/>
        <w:rPr>
          <w:rFonts w:ascii="Calibri Light" w:hAnsi="Calibri Light"/>
          <w:sz w:val="28"/>
        </w:rPr>
      </w:pPr>
      <w:r w:rsidRPr="00597048">
        <w:rPr>
          <w:rFonts w:ascii="Calibri Light" w:hAnsi="Calibri Light"/>
          <w:sz w:val="28"/>
        </w:rPr>
        <w:tab/>
        <w:t>1820-1830</w:t>
      </w:r>
      <w:r w:rsidRPr="00597048">
        <w:rPr>
          <w:rFonts w:ascii="Calibri Light" w:hAnsi="Calibri Light"/>
          <w:sz w:val="28"/>
        </w:rPr>
        <w:tab/>
        <w:t xml:space="preserve">Rediscovery of </w:t>
      </w:r>
      <w:r w:rsidR="00E601DD" w:rsidRPr="00597048">
        <w:rPr>
          <w:rFonts w:ascii="Calibri Light" w:hAnsi="Calibri Light"/>
          <w:sz w:val="28"/>
        </w:rPr>
        <w:t xml:space="preserve">Diderot’s </w:t>
      </w:r>
      <w:r w:rsidR="00E601DD" w:rsidRPr="00597048">
        <w:rPr>
          <w:rFonts w:ascii="Calibri Light" w:hAnsi="Calibri Light"/>
          <w:iCs/>
          <w:sz w:val="28"/>
        </w:rPr>
        <w:t xml:space="preserve">Rameau’s Nephew, The Memoirs of Benvenuto Cellini, </w:t>
      </w:r>
      <w:r w:rsidR="00E601DD" w:rsidRPr="00597048">
        <w:rPr>
          <w:rFonts w:ascii="Calibri Light" w:hAnsi="Calibri Light"/>
          <w:sz w:val="28"/>
        </w:rPr>
        <w:t>the poems of Fran</w:t>
      </w:r>
      <w:r w:rsidR="00157F31" w:rsidRPr="00597048">
        <w:rPr>
          <w:rFonts w:ascii="Calibri Light" w:hAnsi="Calibri Light"/>
          <w:sz w:val="28"/>
        </w:rPr>
        <w:t>çois Villon, and the philosophy of Spinoza</w:t>
      </w:r>
    </w:p>
    <w:p w14:paraId="347164FD" w14:textId="77777777" w:rsidR="00CD7359" w:rsidRPr="00597048" w:rsidRDefault="00CD7359" w:rsidP="0037453B">
      <w:pPr>
        <w:tabs>
          <w:tab w:val="right" w:pos="1872"/>
          <w:tab w:val="left" w:pos="2160"/>
        </w:tabs>
        <w:ind w:left="2520" w:hanging="2088"/>
        <w:rPr>
          <w:rFonts w:ascii="Calibri Light" w:hAnsi="Calibri Light"/>
          <w:sz w:val="28"/>
        </w:rPr>
      </w:pPr>
      <w:r w:rsidRPr="00597048">
        <w:rPr>
          <w:rFonts w:ascii="Calibri Light" w:hAnsi="Calibri Light"/>
          <w:sz w:val="28"/>
        </w:rPr>
        <w:tab/>
        <w:t>1822</w:t>
      </w:r>
      <w:r w:rsidRPr="00597048">
        <w:rPr>
          <w:rFonts w:ascii="Calibri Light" w:hAnsi="Calibri Light"/>
          <w:sz w:val="28"/>
        </w:rPr>
        <w:tab/>
      </w:r>
      <w:r w:rsidR="002F58E3" w:rsidRPr="00597048">
        <w:rPr>
          <w:rFonts w:ascii="Calibri Light" w:hAnsi="Calibri Light"/>
          <w:sz w:val="28"/>
        </w:rPr>
        <w:t>Stendhal’s</w:t>
      </w:r>
      <w:r w:rsidRPr="00597048">
        <w:rPr>
          <w:rFonts w:ascii="Calibri Light" w:hAnsi="Calibri Light"/>
          <w:sz w:val="28"/>
        </w:rPr>
        <w:t xml:space="preserve"> </w:t>
      </w:r>
      <w:r w:rsidRPr="00597048">
        <w:rPr>
          <w:rFonts w:ascii="Calibri Light" w:hAnsi="Calibri Light"/>
          <w:iCs/>
          <w:sz w:val="28"/>
        </w:rPr>
        <w:t>Racine et Shakespeare</w:t>
      </w:r>
    </w:p>
    <w:p w14:paraId="7D3C1B7E" w14:textId="77777777" w:rsidR="00CD7359" w:rsidRPr="00597048" w:rsidRDefault="00CD7359" w:rsidP="0037453B">
      <w:pPr>
        <w:tabs>
          <w:tab w:val="right" w:pos="1872"/>
          <w:tab w:val="left" w:pos="2160"/>
        </w:tabs>
        <w:ind w:left="2520" w:hanging="2088"/>
        <w:rPr>
          <w:rFonts w:ascii="Calibri Light" w:hAnsi="Calibri Light"/>
          <w:sz w:val="28"/>
        </w:rPr>
      </w:pPr>
      <w:r w:rsidRPr="00597048">
        <w:rPr>
          <w:rFonts w:ascii="Calibri Light" w:hAnsi="Calibri Light"/>
          <w:sz w:val="28"/>
        </w:rPr>
        <w:tab/>
        <w:t>1824</w:t>
      </w:r>
      <w:r w:rsidRPr="00597048">
        <w:rPr>
          <w:rFonts w:ascii="Calibri Light" w:hAnsi="Calibri Light"/>
          <w:sz w:val="28"/>
        </w:rPr>
        <w:tab/>
        <w:t>Death of Byron in Greece; Delacroix’s first modern painting</w:t>
      </w:r>
    </w:p>
    <w:p w14:paraId="05F7ABF6" w14:textId="77777777" w:rsidR="00CD7359" w:rsidRPr="00597048" w:rsidRDefault="00CD7359" w:rsidP="0037453B">
      <w:pPr>
        <w:tabs>
          <w:tab w:val="right" w:pos="1872"/>
          <w:tab w:val="left" w:pos="2160"/>
        </w:tabs>
        <w:ind w:left="2520" w:hanging="2088"/>
        <w:rPr>
          <w:rFonts w:ascii="Calibri Light" w:hAnsi="Calibri Light"/>
          <w:sz w:val="28"/>
        </w:rPr>
      </w:pPr>
      <w:r w:rsidRPr="00597048">
        <w:rPr>
          <w:rFonts w:ascii="Calibri Light" w:hAnsi="Calibri Light"/>
          <w:sz w:val="28"/>
        </w:rPr>
        <w:tab/>
        <w:t>1827</w:t>
      </w:r>
      <w:r w:rsidRPr="00597048">
        <w:rPr>
          <w:rFonts w:ascii="Calibri Light" w:hAnsi="Calibri Light"/>
          <w:sz w:val="28"/>
        </w:rPr>
        <w:tab/>
        <w:t xml:space="preserve">Victor Hugo’s Preface to his play </w:t>
      </w:r>
      <w:r w:rsidRPr="00597048">
        <w:rPr>
          <w:rFonts w:ascii="Calibri Light" w:hAnsi="Calibri Light"/>
          <w:iCs/>
          <w:sz w:val="28"/>
        </w:rPr>
        <w:t xml:space="preserve">Cromwell; </w:t>
      </w:r>
      <w:r w:rsidRPr="00597048">
        <w:rPr>
          <w:rFonts w:ascii="Calibri Light" w:hAnsi="Calibri Light"/>
          <w:sz w:val="28"/>
        </w:rPr>
        <w:t>death of Beethoven</w:t>
      </w:r>
    </w:p>
    <w:p w14:paraId="098CA129" w14:textId="77777777" w:rsidR="00CD7359" w:rsidRPr="00597048" w:rsidRDefault="00CD7359" w:rsidP="0037453B">
      <w:pPr>
        <w:tabs>
          <w:tab w:val="right" w:pos="1872"/>
          <w:tab w:val="left" w:pos="2160"/>
        </w:tabs>
        <w:ind w:left="2520" w:hanging="2088"/>
        <w:rPr>
          <w:rFonts w:ascii="Calibri Light" w:hAnsi="Calibri Light"/>
          <w:sz w:val="28"/>
        </w:rPr>
      </w:pPr>
      <w:r w:rsidRPr="00597048">
        <w:rPr>
          <w:rFonts w:ascii="Calibri Light" w:hAnsi="Calibri Light"/>
          <w:sz w:val="28"/>
        </w:rPr>
        <w:tab/>
        <w:t>1830</w:t>
      </w:r>
      <w:r w:rsidRPr="00597048">
        <w:rPr>
          <w:rFonts w:ascii="Calibri Light" w:hAnsi="Calibri Light"/>
          <w:sz w:val="28"/>
        </w:rPr>
        <w:tab/>
        <w:t xml:space="preserve">Berlioz’s </w:t>
      </w:r>
      <w:r w:rsidRPr="00597048">
        <w:rPr>
          <w:rFonts w:ascii="Calibri Light" w:hAnsi="Calibri Light"/>
          <w:iCs/>
          <w:sz w:val="28"/>
        </w:rPr>
        <w:t xml:space="preserve">Symphonie </w:t>
      </w:r>
      <w:r w:rsidR="0008306E" w:rsidRPr="00597048">
        <w:rPr>
          <w:rFonts w:ascii="Calibri Light" w:hAnsi="Calibri Light"/>
          <w:iCs/>
          <w:sz w:val="28"/>
        </w:rPr>
        <w:t>Fantastique</w:t>
      </w:r>
      <w:r w:rsidRPr="00597048">
        <w:rPr>
          <w:rFonts w:ascii="Calibri Light" w:hAnsi="Calibri Light"/>
          <w:iCs/>
          <w:sz w:val="28"/>
        </w:rPr>
        <w:t xml:space="preserve">; </w:t>
      </w:r>
      <w:r w:rsidR="0008306E" w:rsidRPr="00597048">
        <w:rPr>
          <w:rFonts w:ascii="Calibri Light" w:hAnsi="Calibri Light"/>
          <w:sz w:val="28"/>
        </w:rPr>
        <w:t>Revolution in Paris, Belgium, Italy, and the German Rhineland</w:t>
      </w:r>
    </w:p>
    <w:p w14:paraId="730F5C7C" w14:textId="77777777" w:rsidR="0008306E" w:rsidRPr="00597048" w:rsidRDefault="0008306E" w:rsidP="0037453B">
      <w:pPr>
        <w:tabs>
          <w:tab w:val="right" w:pos="1872"/>
          <w:tab w:val="left" w:pos="2160"/>
        </w:tabs>
        <w:ind w:left="2520" w:hanging="2088"/>
        <w:rPr>
          <w:rFonts w:ascii="Calibri Light" w:hAnsi="Calibri Light"/>
          <w:sz w:val="28"/>
        </w:rPr>
      </w:pPr>
      <w:r w:rsidRPr="00597048">
        <w:rPr>
          <w:rFonts w:ascii="Calibri Light" w:hAnsi="Calibri Light"/>
          <w:sz w:val="28"/>
        </w:rPr>
        <w:tab/>
        <w:t>1830-1842</w:t>
      </w:r>
      <w:r w:rsidRPr="00597048">
        <w:rPr>
          <w:rFonts w:ascii="Calibri Light" w:hAnsi="Calibri Light"/>
          <w:sz w:val="28"/>
        </w:rPr>
        <w:tab/>
        <w:t>Comte’s Positivist philosophy</w:t>
      </w:r>
    </w:p>
    <w:p w14:paraId="2F5C02E6" w14:textId="77777777" w:rsidR="0008306E" w:rsidRPr="00597048" w:rsidRDefault="0008306E" w:rsidP="0037453B">
      <w:pPr>
        <w:tabs>
          <w:tab w:val="right" w:pos="1872"/>
          <w:tab w:val="left" w:pos="2160"/>
        </w:tabs>
        <w:ind w:left="2520" w:hanging="2088"/>
        <w:rPr>
          <w:rFonts w:ascii="Calibri Light" w:hAnsi="Calibri Light"/>
          <w:sz w:val="28"/>
        </w:rPr>
      </w:pPr>
      <w:r w:rsidRPr="00597048">
        <w:rPr>
          <w:rFonts w:ascii="Calibri Light" w:hAnsi="Calibri Light"/>
          <w:sz w:val="28"/>
        </w:rPr>
        <w:tab/>
        <w:t>1833-1839</w:t>
      </w:r>
      <w:r w:rsidRPr="00597048">
        <w:rPr>
          <w:rFonts w:ascii="Calibri Light" w:hAnsi="Calibri Light"/>
          <w:sz w:val="28"/>
        </w:rPr>
        <w:tab/>
        <w:t>Invention of photography</w:t>
      </w:r>
    </w:p>
    <w:p w14:paraId="77E80326" w14:textId="77777777" w:rsidR="0008306E" w:rsidRPr="00597048" w:rsidRDefault="0008306E" w:rsidP="0037453B">
      <w:pPr>
        <w:tabs>
          <w:tab w:val="right" w:pos="1872"/>
          <w:tab w:val="left" w:pos="2160"/>
        </w:tabs>
        <w:ind w:left="2520" w:hanging="2088"/>
        <w:rPr>
          <w:rFonts w:ascii="Calibri Light" w:hAnsi="Calibri Light"/>
          <w:sz w:val="28"/>
        </w:rPr>
      </w:pPr>
      <w:r w:rsidRPr="00597048">
        <w:rPr>
          <w:rFonts w:ascii="Calibri Light" w:hAnsi="Calibri Light"/>
          <w:sz w:val="28"/>
        </w:rPr>
        <w:tab/>
        <w:t>1835</w:t>
      </w:r>
      <w:r w:rsidRPr="00597048">
        <w:rPr>
          <w:rFonts w:ascii="Calibri Light" w:hAnsi="Calibri Light"/>
          <w:sz w:val="28"/>
        </w:rPr>
        <w:tab/>
        <w:t xml:space="preserve">David Strauss’s </w:t>
      </w:r>
      <w:r w:rsidRPr="00597048">
        <w:rPr>
          <w:rFonts w:ascii="Calibri Light" w:hAnsi="Calibri Light"/>
          <w:iCs/>
          <w:sz w:val="28"/>
        </w:rPr>
        <w:t xml:space="preserve">Life of Jesus; </w:t>
      </w:r>
      <w:r w:rsidRPr="00597048">
        <w:rPr>
          <w:rFonts w:ascii="Calibri Light" w:hAnsi="Calibri Light"/>
          <w:sz w:val="28"/>
        </w:rPr>
        <w:t xml:space="preserve">Tocqueville’s </w:t>
      </w:r>
      <w:r w:rsidRPr="00597048">
        <w:rPr>
          <w:rFonts w:ascii="Calibri Light" w:hAnsi="Calibri Light"/>
          <w:iCs/>
          <w:sz w:val="28"/>
        </w:rPr>
        <w:t>Democracy in America</w:t>
      </w:r>
    </w:p>
    <w:p w14:paraId="1ACDC197" w14:textId="77777777" w:rsidR="0008306E" w:rsidRPr="00597048" w:rsidRDefault="0008306E" w:rsidP="0037453B">
      <w:pPr>
        <w:tabs>
          <w:tab w:val="right" w:pos="1872"/>
          <w:tab w:val="left" w:pos="2160"/>
        </w:tabs>
        <w:ind w:left="2520" w:hanging="2088"/>
        <w:rPr>
          <w:rFonts w:ascii="Calibri Light" w:hAnsi="Calibri Light"/>
          <w:sz w:val="28"/>
        </w:rPr>
      </w:pPr>
      <w:r w:rsidRPr="00597048">
        <w:rPr>
          <w:rFonts w:ascii="Calibri Light" w:hAnsi="Calibri Light"/>
          <w:sz w:val="28"/>
        </w:rPr>
        <w:tab/>
        <w:t>1837</w:t>
      </w:r>
      <w:r w:rsidRPr="00597048">
        <w:rPr>
          <w:rFonts w:ascii="Calibri Light" w:hAnsi="Calibri Light"/>
          <w:sz w:val="28"/>
        </w:rPr>
        <w:tab/>
        <w:t xml:space="preserve">Pugin’s </w:t>
      </w:r>
      <w:r w:rsidRPr="00597048">
        <w:rPr>
          <w:rFonts w:ascii="Calibri Light" w:hAnsi="Calibri Light"/>
          <w:iCs/>
          <w:sz w:val="28"/>
        </w:rPr>
        <w:t xml:space="preserve">Contrasts; </w:t>
      </w:r>
      <w:r w:rsidRPr="00597048">
        <w:rPr>
          <w:rFonts w:ascii="Calibri Light" w:hAnsi="Calibri Light"/>
          <w:sz w:val="28"/>
        </w:rPr>
        <w:t>deaths of Leopardi and Pushkin</w:t>
      </w:r>
    </w:p>
    <w:p w14:paraId="62889033" w14:textId="77777777" w:rsidR="0008306E" w:rsidRPr="00597048" w:rsidRDefault="0008306E" w:rsidP="0037453B">
      <w:pPr>
        <w:tabs>
          <w:tab w:val="right" w:pos="1872"/>
          <w:tab w:val="left" w:pos="2160"/>
        </w:tabs>
        <w:ind w:left="2520" w:hanging="2088"/>
        <w:rPr>
          <w:rFonts w:ascii="Calibri Light" w:hAnsi="Calibri Light"/>
          <w:sz w:val="28"/>
        </w:rPr>
      </w:pPr>
      <w:r w:rsidRPr="00597048">
        <w:rPr>
          <w:rFonts w:ascii="Calibri Light" w:hAnsi="Calibri Light"/>
          <w:sz w:val="28"/>
        </w:rPr>
        <w:tab/>
        <w:t>1839</w:t>
      </w:r>
      <w:r w:rsidRPr="00597048">
        <w:rPr>
          <w:rFonts w:ascii="Calibri Light" w:hAnsi="Calibri Light"/>
          <w:sz w:val="28"/>
        </w:rPr>
        <w:tab/>
        <w:t xml:space="preserve">Turner’s painting </w:t>
      </w:r>
      <w:r w:rsidRPr="00597048">
        <w:rPr>
          <w:rFonts w:ascii="Calibri Light" w:hAnsi="Calibri Light"/>
          <w:iCs/>
          <w:sz w:val="28"/>
        </w:rPr>
        <w:t>The Fighting T</w:t>
      </w:r>
      <w:r w:rsidR="009241B7" w:rsidRPr="00597048">
        <w:rPr>
          <w:rFonts w:ascii="Calibri Light" w:hAnsi="Calibri Light"/>
          <w:iCs/>
          <w:sz w:val="28"/>
        </w:rPr>
        <w:t>éméraire</w:t>
      </w:r>
    </w:p>
    <w:p w14:paraId="2C10E645" w14:textId="77777777" w:rsidR="009241B7" w:rsidRPr="00597048" w:rsidRDefault="00D12BCD" w:rsidP="0037453B">
      <w:pPr>
        <w:tabs>
          <w:tab w:val="right" w:pos="1872"/>
          <w:tab w:val="left" w:pos="2160"/>
        </w:tabs>
        <w:ind w:left="2520" w:hanging="2088"/>
        <w:rPr>
          <w:rFonts w:ascii="Calibri Light" w:hAnsi="Calibri Light"/>
          <w:sz w:val="28"/>
        </w:rPr>
      </w:pPr>
      <w:r w:rsidRPr="00597048">
        <w:rPr>
          <w:rFonts w:ascii="Calibri Light" w:hAnsi="Calibri Light"/>
          <w:sz w:val="28"/>
        </w:rPr>
        <w:tab/>
        <w:t>1845</w:t>
      </w:r>
      <w:r w:rsidRPr="00597048">
        <w:rPr>
          <w:rFonts w:ascii="Calibri Light" w:hAnsi="Calibri Light"/>
          <w:sz w:val="28"/>
        </w:rPr>
        <w:tab/>
        <w:t xml:space="preserve">Alexander von Humboldt’s </w:t>
      </w:r>
      <w:r w:rsidRPr="00597048">
        <w:rPr>
          <w:rFonts w:ascii="Calibri Light" w:hAnsi="Calibri Light"/>
          <w:iCs/>
          <w:sz w:val="28"/>
        </w:rPr>
        <w:t>Cosmos</w:t>
      </w:r>
    </w:p>
    <w:p w14:paraId="1F5EB491" w14:textId="77777777" w:rsidR="00D12BCD" w:rsidRPr="00597048" w:rsidRDefault="00D12BCD" w:rsidP="0037453B">
      <w:pPr>
        <w:tabs>
          <w:tab w:val="right" w:pos="1872"/>
          <w:tab w:val="left" w:pos="2160"/>
        </w:tabs>
        <w:ind w:left="2520" w:hanging="2088"/>
        <w:rPr>
          <w:rFonts w:ascii="Calibri Light" w:hAnsi="Calibri Light"/>
          <w:sz w:val="28"/>
        </w:rPr>
      </w:pPr>
      <w:r w:rsidRPr="00597048">
        <w:rPr>
          <w:rFonts w:ascii="Calibri Light" w:hAnsi="Calibri Light"/>
          <w:sz w:val="28"/>
        </w:rPr>
        <w:tab/>
        <w:t>1848</w:t>
      </w:r>
      <w:r w:rsidRPr="00597048">
        <w:rPr>
          <w:rFonts w:ascii="Calibri Light" w:hAnsi="Calibri Light"/>
          <w:sz w:val="28"/>
        </w:rPr>
        <w:tab/>
        <w:t>Revolutions on the Continent; Chartism threatening in England</w:t>
      </w:r>
    </w:p>
    <w:p w14:paraId="0F41EDCE" w14:textId="77777777" w:rsidR="00D12BCD" w:rsidRPr="00597048" w:rsidRDefault="00D12BCD" w:rsidP="0037453B">
      <w:pPr>
        <w:tabs>
          <w:tab w:val="right" w:pos="1872"/>
          <w:tab w:val="left" w:pos="2160"/>
        </w:tabs>
        <w:ind w:left="2520" w:hanging="2088"/>
        <w:rPr>
          <w:rFonts w:ascii="Calibri Light" w:hAnsi="Calibri Light"/>
          <w:sz w:val="28"/>
        </w:rPr>
      </w:pPr>
      <w:r w:rsidRPr="00597048">
        <w:rPr>
          <w:rFonts w:ascii="Calibri Light" w:hAnsi="Calibri Light"/>
          <w:sz w:val="28"/>
        </w:rPr>
        <w:tab/>
        <w:t>1850</w:t>
      </w:r>
      <w:r w:rsidRPr="00597048">
        <w:rPr>
          <w:rFonts w:ascii="Calibri Light" w:hAnsi="Calibri Light"/>
          <w:sz w:val="28"/>
        </w:rPr>
        <w:tab/>
        <w:t>Death of Wordsworth</w:t>
      </w:r>
    </w:p>
    <w:p w14:paraId="6F4CA41E" w14:textId="77777777" w:rsidR="00C94297" w:rsidRPr="00597048" w:rsidRDefault="00C94297" w:rsidP="00C94297">
      <w:pPr>
        <w:pStyle w:val="Heading4"/>
        <w:rPr>
          <w:rFonts w:ascii="Calibri Light" w:hAnsi="Calibri Light"/>
          <w:i w:val="0"/>
          <w:sz w:val="28"/>
        </w:rPr>
      </w:pPr>
      <w:bookmarkStart w:id="144" w:name="_Toc98415340"/>
      <w:r w:rsidRPr="00597048">
        <w:rPr>
          <w:rFonts w:ascii="Calibri Light" w:hAnsi="Calibri Light"/>
          <w:i w:val="0"/>
          <w:sz w:val="28"/>
        </w:rPr>
        <w:t xml:space="preserve">From </w:t>
      </w:r>
      <w:r w:rsidR="002F58E3" w:rsidRPr="00597048">
        <w:rPr>
          <w:rFonts w:ascii="Calibri Light" w:hAnsi="Calibri Light"/>
          <w:i w:val="0"/>
          <w:sz w:val="28"/>
        </w:rPr>
        <w:t>Liberalism</w:t>
      </w:r>
      <w:r w:rsidRPr="00597048">
        <w:rPr>
          <w:rFonts w:ascii="Calibri Light" w:hAnsi="Calibri Light"/>
          <w:i w:val="0"/>
          <w:sz w:val="28"/>
        </w:rPr>
        <w:t xml:space="preserve"> to Democracy</w:t>
      </w:r>
      <w:bookmarkEnd w:id="144"/>
    </w:p>
    <w:p w14:paraId="6A40FA26" w14:textId="77777777" w:rsidR="0035636A" w:rsidRPr="00597048" w:rsidRDefault="0035636A" w:rsidP="0035636A">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1815</w:t>
      </w:r>
      <w:r w:rsidRPr="00597048">
        <w:rPr>
          <w:rFonts w:ascii="Calibri Light" w:hAnsi="Calibri Light"/>
          <w:sz w:val="28"/>
        </w:rPr>
        <w:tab/>
        <w:t>Waterloo; Peace by Congress of Vienna</w:t>
      </w:r>
    </w:p>
    <w:p w14:paraId="59C96955" w14:textId="77777777" w:rsidR="0035636A" w:rsidRPr="00597048" w:rsidRDefault="0035636A" w:rsidP="0035636A">
      <w:pPr>
        <w:tabs>
          <w:tab w:val="right" w:pos="1872"/>
          <w:tab w:val="left" w:pos="2160"/>
        </w:tabs>
        <w:ind w:left="2520" w:hanging="2088"/>
        <w:rPr>
          <w:rFonts w:ascii="Calibri Light" w:hAnsi="Calibri Light"/>
          <w:sz w:val="28"/>
        </w:rPr>
      </w:pPr>
      <w:r w:rsidRPr="00597048">
        <w:rPr>
          <w:rFonts w:ascii="Calibri Light" w:hAnsi="Calibri Light"/>
          <w:sz w:val="28"/>
        </w:rPr>
        <w:tab/>
        <w:t>1819</w:t>
      </w:r>
      <w:r w:rsidRPr="00597048">
        <w:rPr>
          <w:rFonts w:ascii="Calibri Light" w:hAnsi="Calibri Light"/>
          <w:sz w:val="28"/>
        </w:rPr>
        <w:tab/>
        <w:t>Carlsbad Decrees against liberal youth and intellectuals</w:t>
      </w:r>
    </w:p>
    <w:p w14:paraId="1EDAC071" w14:textId="77777777" w:rsidR="008D6DB0" w:rsidRPr="00597048" w:rsidRDefault="008D6DB0" w:rsidP="0035636A">
      <w:pPr>
        <w:tabs>
          <w:tab w:val="right" w:pos="1872"/>
          <w:tab w:val="left" w:pos="2160"/>
        </w:tabs>
        <w:ind w:left="2520" w:hanging="2088"/>
        <w:rPr>
          <w:rFonts w:ascii="Calibri Light" w:hAnsi="Calibri Light"/>
          <w:sz w:val="28"/>
        </w:rPr>
      </w:pPr>
      <w:r w:rsidRPr="00597048">
        <w:rPr>
          <w:rFonts w:ascii="Calibri Light" w:hAnsi="Calibri Light"/>
          <w:sz w:val="28"/>
        </w:rPr>
        <w:tab/>
        <w:t>1829-1830</w:t>
      </w:r>
      <w:r w:rsidRPr="00597048">
        <w:rPr>
          <w:rFonts w:ascii="Calibri Light" w:hAnsi="Calibri Light"/>
          <w:sz w:val="28"/>
        </w:rPr>
        <w:tab/>
        <w:t>The Carbonari revolutionists in France and Italy</w:t>
      </w:r>
    </w:p>
    <w:p w14:paraId="49156B5E" w14:textId="77777777" w:rsidR="008D6DB0" w:rsidRPr="00597048" w:rsidRDefault="008D6DB0" w:rsidP="0035636A">
      <w:pPr>
        <w:tabs>
          <w:tab w:val="right" w:pos="1872"/>
          <w:tab w:val="left" w:pos="2160"/>
        </w:tabs>
        <w:ind w:left="2520" w:hanging="2088"/>
        <w:rPr>
          <w:rFonts w:ascii="Calibri Light" w:hAnsi="Calibri Light"/>
          <w:sz w:val="28"/>
        </w:rPr>
      </w:pPr>
      <w:r w:rsidRPr="00597048">
        <w:rPr>
          <w:rFonts w:ascii="Calibri Light" w:hAnsi="Calibri Light"/>
          <w:sz w:val="28"/>
        </w:rPr>
        <w:tab/>
        <w:t>1821</w:t>
      </w:r>
      <w:r w:rsidRPr="00597048">
        <w:rPr>
          <w:rFonts w:ascii="Calibri Light" w:hAnsi="Calibri Light"/>
          <w:sz w:val="28"/>
        </w:rPr>
        <w:tab/>
        <w:t>Death of Napoleon</w:t>
      </w:r>
    </w:p>
    <w:p w14:paraId="55C4D774" w14:textId="77777777" w:rsidR="008D6DB0" w:rsidRPr="00597048" w:rsidRDefault="008D6DB0" w:rsidP="0035636A">
      <w:pPr>
        <w:tabs>
          <w:tab w:val="right" w:pos="1872"/>
          <w:tab w:val="left" w:pos="2160"/>
        </w:tabs>
        <w:ind w:left="2520" w:hanging="2088"/>
        <w:rPr>
          <w:rFonts w:ascii="Calibri Light" w:hAnsi="Calibri Light"/>
          <w:sz w:val="28"/>
        </w:rPr>
      </w:pPr>
      <w:r w:rsidRPr="00597048">
        <w:rPr>
          <w:rFonts w:ascii="Calibri Light" w:hAnsi="Calibri Light"/>
          <w:sz w:val="28"/>
        </w:rPr>
        <w:tab/>
        <w:t>1822-1823</w:t>
      </w:r>
      <w:r w:rsidRPr="00597048">
        <w:rPr>
          <w:rFonts w:ascii="Calibri Light" w:hAnsi="Calibri Light"/>
          <w:sz w:val="28"/>
        </w:rPr>
        <w:tab/>
        <w:t>Congress of Verona and Spanish revolution put down by the French</w:t>
      </w:r>
    </w:p>
    <w:p w14:paraId="7B8A62F7" w14:textId="77777777" w:rsidR="008D6DB0" w:rsidRPr="00597048" w:rsidRDefault="008D6DB0" w:rsidP="0035636A">
      <w:pPr>
        <w:tabs>
          <w:tab w:val="right" w:pos="1872"/>
          <w:tab w:val="left" w:pos="2160"/>
        </w:tabs>
        <w:ind w:left="2520" w:hanging="2088"/>
        <w:rPr>
          <w:rFonts w:ascii="Calibri Light" w:hAnsi="Calibri Light"/>
          <w:sz w:val="28"/>
        </w:rPr>
      </w:pPr>
      <w:r w:rsidRPr="00597048">
        <w:rPr>
          <w:rFonts w:ascii="Calibri Light" w:hAnsi="Calibri Light"/>
          <w:sz w:val="28"/>
        </w:rPr>
        <w:tab/>
        <w:t>1823</w:t>
      </w:r>
      <w:r w:rsidRPr="00597048">
        <w:rPr>
          <w:rFonts w:ascii="Calibri Light" w:hAnsi="Calibri Light"/>
          <w:sz w:val="28"/>
        </w:rPr>
        <w:tab/>
        <w:t>Monroe Doctrine</w:t>
      </w:r>
    </w:p>
    <w:p w14:paraId="0703982B" w14:textId="77777777" w:rsidR="008D6DB0" w:rsidRPr="00597048" w:rsidRDefault="008D6DB0" w:rsidP="0035636A">
      <w:pPr>
        <w:tabs>
          <w:tab w:val="right" w:pos="1872"/>
          <w:tab w:val="left" w:pos="2160"/>
        </w:tabs>
        <w:ind w:left="2520" w:hanging="2088"/>
        <w:rPr>
          <w:rFonts w:ascii="Calibri Light" w:hAnsi="Calibri Light"/>
          <w:sz w:val="28"/>
        </w:rPr>
      </w:pPr>
      <w:r w:rsidRPr="00597048">
        <w:rPr>
          <w:rFonts w:ascii="Calibri Light" w:hAnsi="Calibri Light"/>
          <w:sz w:val="28"/>
        </w:rPr>
        <w:tab/>
        <w:t>1824</w:t>
      </w:r>
      <w:r w:rsidRPr="00597048">
        <w:rPr>
          <w:rFonts w:ascii="Calibri Light" w:hAnsi="Calibri Light"/>
          <w:sz w:val="28"/>
        </w:rPr>
        <w:tab/>
        <w:t>Death of Byron at Missolonghi</w:t>
      </w:r>
    </w:p>
    <w:p w14:paraId="2FF1559B" w14:textId="77777777" w:rsidR="0065738D" w:rsidRPr="00597048" w:rsidRDefault="0065738D" w:rsidP="0035636A">
      <w:pPr>
        <w:tabs>
          <w:tab w:val="right" w:pos="1872"/>
          <w:tab w:val="left" w:pos="2160"/>
        </w:tabs>
        <w:ind w:left="2520" w:hanging="2088"/>
        <w:rPr>
          <w:rFonts w:ascii="Calibri Light" w:hAnsi="Calibri Light"/>
          <w:sz w:val="28"/>
        </w:rPr>
      </w:pPr>
      <w:r w:rsidRPr="00597048">
        <w:rPr>
          <w:rFonts w:ascii="Calibri Light" w:hAnsi="Calibri Light"/>
          <w:sz w:val="28"/>
        </w:rPr>
        <w:tab/>
        <w:t>1828</w:t>
      </w:r>
      <w:r w:rsidRPr="00597048">
        <w:rPr>
          <w:rFonts w:ascii="Calibri Light" w:hAnsi="Calibri Light"/>
          <w:sz w:val="28"/>
        </w:rPr>
        <w:tab/>
        <w:t>Jacksonian democracy in power in the United States</w:t>
      </w:r>
    </w:p>
    <w:p w14:paraId="586DE6AF" w14:textId="77777777" w:rsidR="0065738D" w:rsidRPr="00597048" w:rsidRDefault="0065738D" w:rsidP="0035636A">
      <w:pPr>
        <w:tabs>
          <w:tab w:val="right" w:pos="1872"/>
          <w:tab w:val="left" w:pos="2160"/>
        </w:tabs>
        <w:ind w:left="2520" w:hanging="2088"/>
        <w:rPr>
          <w:rFonts w:ascii="Calibri Light" w:hAnsi="Calibri Light"/>
          <w:sz w:val="28"/>
        </w:rPr>
      </w:pPr>
      <w:r w:rsidRPr="00597048">
        <w:rPr>
          <w:rFonts w:ascii="Calibri Light" w:hAnsi="Calibri Light"/>
          <w:sz w:val="28"/>
        </w:rPr>
        <w:tab/>
        <w:t>1829</w:t>
      </w:r>
      <w:r w:rsidRPr="00597048">
        <w:rPr>
          <w:rFonts w:ascii="Calibri Light" w:hAnsi="Calibri Light"/>
          <w:sz w:val="28"/>
        </w:rPr>
        <w:tab/>
        <w:t>The Greek Revolution succeeds and is ratified by the powers</w:t>
      </w:r>
    </w:p>
    <w:p w14:paraId="0B37BD71" w14:textId="77777777" w:rsidR="0065738D" w:rsidRPr="00597048" w:rsidRDefault="0065738D" w:rsidP="0035636A">
      <w:pPr>
        <w:tabs>
          <w:tab w:val="right" w:pos="1872"/>
          <w:tab w:val="left" w:pos="2160"/>
        </w:tabs>
        <w:ind w:left="2520" w:hanging="2088"/>
        <w:rPr>
          <w:rFonts w:ascii="Calibri Light" w:hAnsi="Calibri Light"/>
          <w:sz w:val="28"/>
        </w:rPr>
      </w:pPr>
      <w:r w:rsidRPr="00597048">
        <w:rPr>
          <w:rFonts w:ascii="Calibri Light" w:hAnsi="Calibri Light"/>
          <w:sz w:val="28"/>
        </w:rPr>
        <w:tab/>
        <w:t>1830</w:t>
      </w:r>
      <w:r w:rsidRPr="00597048">
        <w:rPr>
          <w:rFonts w:ascii="Calibri Light" w:hAnsi="Calibri Light"/>
          <w:sz w:val="28"/>
        </w:rPr>
        <w:tab/>
        <w:t>Revolutions in France, Belgium, the Rhineland, Italy, and Brazil</w:t>
      </w:r>
    </w:p>
    <w:p w14:paraId="746B40CF" w14:textId="77777777" w:rsidR="00CC39A3" w:rsidRPr="00597048" w:rsidRDefault="00CC39A3" w:rsidP="0035636A">
      <w:pPr>
        <w:tabs>
          <w:tab w:val="right" w:pos="1872"/>
          <w:tab w:val="left" w:pos="2160"/>
        </w:tabs>
        <w:ind w:left="2520" w:hanging="2088"/>
        <w:rPr>
          <w:rFonts w:ascii="Calibri Light" w:hAnsi="Calibri Light"/>
          <w:sz w:val="28"/>
        </w:rPr>
      </w:pPr>
      <w:r w:rsidRPr="00597048">
        <w:rPr>
          <w:rFonts w:ascii="Calibri Light" w:hAnsi="Calibri Light"/>
          <w:sz w:val="28"/>
        </w:rPr>
        <w:tab/>
        <w:t>1832</w:t>
      </w:r>
      <w:r w:rsidRPr="00597048">
        <w:rPr>
          <w:rFonts w:ascii="Calibri Light" w:hAnsi="Calibri Light"/>
          <w:sz w:val="28"/>
        </w:rPr>
        <w:tab/>
        <w:t>The English Reform Bill passed after a near-revolution</w:t>
      </w:r>
    </w:p>
    <w:p w14:paraId="51A23E35" w14:textId="77777777" w:rsidR="00CC39A3" w:rsidRPr="00597048" w:rsidRDefault="00CC39A3" w:rsidP="0035636A">
      <w:pPr>
        <w:tabs>
          <w:tab w:val="right" w:pos="1872"/>
          <w:tab w:val="left" w:pos="2160"/>
        </w:tabs>
        <w:ind w:left="2520" w:hanging="2088"/>
        <w:rPr>
          <w:rFonts w:ascii="Calibri Light" w:hAnsi="Calibri Light"/>
          <w:sz w:val="28"/>
        </w:rPr>
      </w:pPr>
      <w:r w:rsidRPr="00597048">
        <w:rPr>
          <w:rFonts w:ascii="Calibri Light" w:hAnsi="Calibri Light"/>
          <w:sz w:val="28"/>
        </w:rPr>
        <w:tab/>
        <w:t>1831-1834</w:t>
      </w:r>
      <w:r w:rsidRPr="00597048">
        <w:rPr>
          <w:rFonts w:ascii="Calibri Light" w:hAnsi="Calibri Light"/>
          <w:sz w:val="28"/>
        </w:rPr>
        <w:tab/>
        <w:t>Revolutions in Poland, Spain, and Italy</w:t>
      </w:r>
    </w:p>
    <w:p w14:paraId="58395E94" w14:textId="77777777" w:rsidR="00CC39A3" w:rsidRPr="00597048" w:rsidRDefault="00CC39A3" w:rsidP="0035636A">
      <w:pPr>
        <w:tabs>
          <w:tab w:val="right" w:pos="1872"/>
          <w:tab w:val="left" w:pos="2160"/>
        </w:tabs>
        <w:ind w:left="2520" w:hanging="2088"/>
        <w:rPr>
          <w:rFonts w:ascii="Calibri Light" w:hAnsi="Calibri Light"/>
          <w:sz w:val="28"/>
        </w:rPr>
      </w:pPr>
      <w:r w:rsidRPr="00597048">
        <w:rPr>
          <w:rFonts w:ascii="Calibri Light" w:hAnsi="Calibri Light"/>
          <w:sz w:val="28"/>
        </w:rPr>
        <w:tab/>
        <w:t>1840</w:t>
      </w:r>
      <w:r w:rsidRPr="00597048">
        <w:rPr>
          <w:rFonts w:ascii="Calibri Light" w:hAnsi="Calibri Light"/>
          <w:sz w:val="28"/>
        </w:rPr>
        <w:tab/>
        <w:t>Napoleon’s ashes brought to Paris</w:t>
      </w:r>
    </w:p>
    <w:p w14:paraId="2BEE401D" w14:textId="77777777" w:rsidR="00CC39A3" w:rsidRPr="00597048" w:rsidRDefault="00CC39A3" w:rsidP="0035636A">
      <w:pPr>
        <w:tabs>
          <w:tab w:val="right" w:pos="1872"/>
          <w:tab w:val="left" w:pos="2160"/>
        </w:tabs>
        <w:ind w:left="2520" w:hanging="2088"/>
        <w:rPr>
          <w:rFonts w:ascii="Calibri Light" w:hAnsi="Calibri Light"/>
          <w:sz w:val="28"/>
        </w:rPr>
      </w:pPr>
      <w:r w:rsidRPr="00597048">
        <w:rPr>
          <w:rFonts w:ascii="Calibri Light" w:hAnsi="Calibri Light"/>
          <w:sz w:val="28"/>
        </w:rPr>
        <w:tab/>
        <w:t>1840-1848</w:t>
      </w:r>
      <w:r w:rsidRPr="00597048">
        <w:rPr>
          <w:rFonts w:ascii="Calibri Light" w:hAnsi="Calibri Light"/>
          <w:sz w:val="28"/>
        </w:rPr>
        <w:tab/>
        <w:t>Socialism: Louis Blanc; Chartism and Parliamentary rule</w:t>
      </w:r>
    </w:p>
    <w:p w14:paraId="6E1E6509" w14:textId="77777777" w:rsidR="00CC39A3" w:rsidRPr="00597048" w:rsidRDefault="00CC39A3" w:rsidP="0035636A">
      <w:pPr>
        <w:tabs>
          <w:tab w:val="right" w:pos="1872"/>
          <w:tab w:val="left" w:pos="2160"/>
        </w:tabs>
        <w:ind w:left="2520" w:hanging="2088"/>
        <w:rPr>
          <w:rFonts w:ascii="Calibri Light" w:hAnsi="Calibri Light"/>
          <w:sz w:val="28"/>
        </w:rPr>
      </w:pPr>
      <w:r w:rsidRPr="00597048">
        <w:rPr>
          <w:rFonts w:ascii="Calibri Light" w:hAnsi="Calibri Light"/>
          <w:sz w:val="28"/>
        </w:rPr>
        <w:tab/>
        <w:t>1848</w:t>
      </w:r>
      <w:r w:rsidRPr="00597048">
        <w:rPr>
          <w:rFonts w:ascii="Calibri Light" w:hAnsi="Calibri Light"/>
          <w:sz w:val="28"/>
        </w:rPr>
        <w:tab/>
        <w:t>Revolutions in France, Germany, Austria, and Italy</w:t>
      </w:r>
    </w:p>
    <w:p w14:paraId="1F16F592" w14:textId="77777777" w:rsidR="00CC39A3" w:rsidRPr="00597048" w:rsidRDefault="00F13EF9" w:rsidP="0035636A">
      <w:pPr>
        <w:tabs>
          <w:tab w:val="right" w:pos="1872"/>
          <w:tab w:val="left" w:pos="2160"/>
        </w:tabs>
        <w:ind w:left="2520" w:hanging="2088"/>
        <w:rPr>
          <w:rFonts w:ascii="Calibri Light" w:hAnsi="Calibri Light"/>
          <w:sz w:val="28"/>
        </w:rPr>
      </w:pPr>
      <w:r w:rsidRPr="00597048">
        <w:rPr>
          <w:rFonts w:ascii="Calibri Light" w:hAnsi="Calibri Light"/>
          <w:sz w:val="28"/>
        </w:rPr>
        <w:tab/>
        <w:t>1851</w:t>
      </w:r>
      <w:r w:rsidRPr="00597048">
        <w:rPr>
          <w:rFonts w:ascii="Calibri Light" w:hAnsi="Calibri Light"/>
          <w:sz w:val="28"/>
        </w:rPr>
        <w:tab/>
        <w:t>The Great Exhibition in London</w:t>
      </w:r>
    </w:p>
    <w:p w14:paraId="4ED799B6" w14:textId="77777777" w:rsidR="00F13EF9" w:rsidRPr="00597048" w:rsidRDefault="00F13EF9" w:rsidP="0035636A">
      <w:pPr>
        <w:tabs>
          <w:tab w:val="right" w:pos="1872"/>
          <w:tab w:val="left" w:pos="2160"/>
        </w:tabs>
        <w:ind w:left="2520" w:hanging="2088"/>
        <w:rPr>
          <w:rFonts w:ascii="Calibri Light" w:hAnsi="Calibri Light"/>
          <w:sz w:val="28"/>
        </w:rPr>
      </w:pPr>
      <w:r w:rsidRPr="00597048">
        <w:rPr>
          <w:rFonts w:ascii="Calibri Light" w:hAnsi="Calibri Light"/>
          <w:sz w:val="28"/>
        </w:rPr>
        <w:tab/>
        <w:t>1852</w:t>
      </w:r>
      <w:r w:rsidRPr="00597048">
        <w:rPr>
          <w:rFonts w:ascii="Calibri Light" w:hAnsi="Calibri Light"/>
          <w:sz w:val="28"/>
        </w:rPr>
        <w:tab/>
        <w:t>The Second French Empire: democracy, the welfare state, and dictatorship</w:t>
      </w:r>
    </w:p>
    <w:p w14:paraId="4030B362" w14:textId="77777777" w:rsidR="00C94297" w:rsidRPr="00597048" w:rsidRDefault="00C94297" w:rsidP="00E404D5">
      <w:pPr>
        <w:pStyle w:val="Heading4"/>
        <w:rPr>
          <w:rFonts w:ascii="Calibri Light" w:hAnsi="Calibri Light"/>
          <w:i w:val="0"/>
          <w:sz w:val="28"/>
        </w:rPr>
      </w:pPr>
      <w:bookmarkStart w:id="145" w:name="_Toc98415341"/>
      <w:r w:rsidRPr="00597048">
        <w:rPr>
          <w:rFonts w:ascii="Calibri Light" w:hAnsi="Calibri Light"/>
          <w:i w:val="0"/>
          <w:sz w:val="28"/>
        </w:rPr>
        <w:t>The Rise of Socialism</w:t>
      </w:r>
      <w:bookmarkEnd w:id="145"/>
    </w:p>
    <w:p w14:paraId="275E8F65" w14:textId="77777777" w:rsidR="00D1067E" w:rsidRPr="00597048" w:rsidRDefault="00D1067E" w:rsidP="00D1067E">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1795-1796</w:t>
      </w:r>
      <w:r w:rsidRPr="00597048">
        <w:rPr>
          <w:rFonts w:ascii="Calibri Light" w:hAnsi="Calibri Light"/>
          <w:sz w:val="28"/>
        </w:rPr>
        <w:tab/>
        <w:t>Babeuf leads the proto-communist “Conspiracy of Equals” in France</w:t>
      </w:r>
    </w:p>
    <w:p w14:paraId="71AFD288" w14:textId="77777777" w:rsidR="00D1067E" w:rsidRPr="00597048" w:rsidRDefault="00D1067E" w:rsidP="00D1067E">
      <w:pPr>
        <w:tabs>
          <w:tab w:val="right" w:pos="1872"/>
          <w:tab w:val="left" w:pos="2160"/>
        </w:tabs>
        <w:ind w:left="2520" w:hanging="2088"/>
        <w:rPr>
          <w:rFonts w:ascii="Calibri Light" w:hAnsi="Calibri Light"/>
          <w:sz w:val="28"/>
        </w:rPr>
      </w:pPr>
      <w:r w:rsidRPr="00597048">
        <w:rPr>
          <w:rFonts w:ascii="Calibri Light" w:hAnsi="Calibri Light"/>
          <w:sz w:val="28"/>
        </w:rPr>
        <w:tab/>
        <w:t>1813</w:t>
      </w:r>
      <w:r w:rsidRPr="00597048">
        <w:rPr>
          <w:rFonts w:ascii="Calibri Light" w:hAnsi="Calibri Light"/>
          <w:sz w:val="28"/>
        </w:rPr>
        <w:tab/>
        <w:t xml:space="preserve">Richard Owens publishes </w:t>
      </w:r>
      <w:r w:rsidRPr="00597048">
        <w:rPr>
          <w:rFonts w:ascii="Calibri Light" w:hAnsi="Calibri Light"/>
          <w:iCs/>
          <w:sz w:val="28"/>
        </w:rPr>
        <w:t>A New View of Society</w:t>
      </w:r>
    </w:p>
    <w:p w14:paraId="012C9822" w14:textId="77777777" w:rsidR="00992675" w:rsidRPr="00597048" w:rsidRDefault="00992675" w:rsidP="00D1067E">
      <w:pPr>
        <w:tabs>
          <w:tab w:val="right" w:pos="1872"/>
          <w:tab w:val="left" w:pos="2160"/>
        </w:tabs>
        <w:ind w:left="2520" w:hanging="2088"/>
        <w:rPr>
          <w:rFonts w:ascii="Calibri Light" w:hAnsi="Calibri Light"/>
          <w:sz w:val="28"/>
        </w:rPr>
      </w:pPr>
      <w:r w:rsidRPr="00597048">
        <w:rPr>
          <w:rFonts w:ascii="Calibri Light" w:hAnsi="Calibri Light"/>
          <w:sz w:val="28"/>
        </w:rPr>
        <w:tab/>
        <w:t>1817</w:t>
      </w:r>
      <w:r w:rsidRPr="00597048">
        <w:rPr>
          <w:rFonts w:ascii="Calibri Light" w:hAnsi="Calibri Light"/>
          <w:sz w:val="28"/>
        </w:rPr>
        <w:tab/>
        <w:t xml:space="preserve">Ricardo’s </w:t>
      </w:r>
      <w:r w:rsidRPr="00597048">
        <w:rPr>
          <w:rFonts w:ascii="Calibri Light" w:hAnsi="Calibri Light"/>
          <w:iCs/>
          <w:sz w:val="28"/>
        </w:rPr>
        <w:t xml:space="preserve">Principle’s of Political Economy and Taxation </w:t>
      </w:r>
      <w:r w:rsidRPr="00597048">
        <w:rPr>
          <w:rFonts w:ascii="Calibri Light" w:hAnsi="Calibri Light"/>
          <w:sz w:val="28"/>
        </w:rPr>
        <w:t>published, the definitive statement of classical political economy</w:t>
      </w:r>
    </w:p>
    <w:p w14:paraId="26D4F30C" w14:textId="77777777" w:rsidR="00992675" w:rsidRPr="00597048" w:rsidRDefault="00992675" w:rsidP="00D1067E">
      <w:pPr>
        <w:tabs>
          <w:tab w:val="right" w:pos="1872"/>
          <w:tab w:val="left" w:pos="2160"/>
        </w:tabs>
        <w:ind w:left="2520" w:hanging="2088"/>
        <w:rPr>
          <w:rFonts w:ascii="Calibri Light" w:hAnsi="Calibri Light"/>
          <w:sz w:val="28"/>
        </w:rPr>
      </w:pPr>
      <w:r w:rsidRPr="00597048">
        <w:rPr>
          <w:rFonts w:ascii="Calibri Light" w:hAnsi="Calibri Light"/>
          <w:sz w:val="28"/>
        </w:rPr>
        <w:tab/>
        <w:t>1818</w:t>
      </w:r>
      <w:r w:rsidRPr="00597048">
        <w:rPr>
          <w:rFonts w:ascii="Calibri Light" w:hAnsi="Calibri Light"/>
          <w:sz w:val="28"/>
        </w:rPr>
        <w:tab/>
        <w:t>Karl Marx born at Trier in the Rhineland</w:t>
      </w:r>
    </w:p>
    <w:p w14:paraId="527CCAA8" w14:textId="77777777" w:rsidR="00992675" w:rsidRPr="00597048" w:rsidRDefault="00992675" w:rsidP="00D1067E">
      <w:pPr>
        <w:tabs>
          <w:tab w:val="right" w:pos="1872"/>
          <w:tab w:val="left" w:pos="2160"/>
        </w:tabs>
        <w:ind w:left="2520" w:hanging="2088"/>
        <w:rPr>
          <w:rFonts w:ascii="Calibri Light" w:hAnsi="Calibri Light"/>
          <w:sz w:val="28"/>
        </w:rPr>
      </w:pPr>
      <w:r w:rsidRPr="00597048">
        <w:rPr>
          <w:rFonts w:ascii="Calibri Light" w:hAnsi="Calibri Light"/>
          <w:sz w:val="28"/>
        </w:rPr>
        <w:tab/>
        <w:t>1832</w:t>
      </w:r>
      <w:r w:rsidRPr="00597048">
        <w:rPr>
          <w:rFonts w:ascii="Calibri Light" w:hAnsi="Calibri Light"/>
          <w:sz w:val="28"/>
        </w:rPr>
        <w:tab/>
        <w:t>Death of G. W. F. Hegel</w:t>
      </w:r>
    </w:p>
    <w:p w14:paraId="18777653" w14:textId="77777777" w:rsidR="00992675" w:rsidRPr="00597048" w:rsidRDefault="00992675" w:rsidP="00D1067E">
      <w:pPr>
        <w:tabs>
          <w:tab w:val="right" w:pos="1872"/>
          <w:tab w:val="left" w:pos="2160"/>
        </w:tabs>
        <w:ind w:left="2520" w:hanging="2088"/>
        <w:rPr>
          <w:rFonts w:ascii="Calibri Light" w:hAnsi="Calibri Light"/>
          <w:sz w:val="28"/>
        </w:rPr>
      </w:pPr>
      <w:r w:rsidRPr="00597048">
        <w:rPr>
          <w:rFonts w:ascii="Calibri Light" w:hAnsi="Calibri Light"/>
          <w:sz w:val="28"/>
        </w:rPr>
        <w:tab/>
        <w:t>1840</w:t>
      </w:r>
      <w:r w:rsidRPr="00597048">
        <w:rPr>
          <w:rFonts w:ascii="Calibri Light" w:hAnsi="Calibri Light"/>
          <w:sz w:val="28"/>
        </w:rPr>
        <w:tab/>
        <w:t xml:space="preserve">Proudhon publishes </w:t>
      </w:r>
      <w:r w:rsidRPr="00597048">
        <w:rPr>
          <w:rFonts w:ascii="Calibri Light" w:hAnsi="Calibri Light"/>
          <w:iCs/>
          <w:sz w:val="28"/>
        </w:rPr>
        <w:t>What is Property?</w:t>
      </w:r>
    </w:p>
    <w:p w14:paraId="3A02FD82" w14:textId="77777777" w:rsidR="00992675" w:rsidRPr="00597048" w:rsidRDefault="00E65D01" w:rsidP="00D1067E">
      <w:pPr>
        <w:tabs>
          <w:tab w:val="right" w:pos="1872"/>
          <w:tab w:val="left" w:pos="2160"/>
        </w:tabs>
        <w:ind w:left="2520" w:hanging="2088"/>
        <w:rPr>
          <w:rFonts w:ascii="Calibri Light" w:hAnsi="Calibri Light"/>
          <w:sz w:val="28"/>
        </w:rPr>
      </w:pPr>
      <w:r w:rsidRPr="00597048">
        <w:rPr>
          <w:rFonts w:ascii="Calibri Light" w:hAnsi="Calibri Light"/>
          <w:sz w:val="28"/>
        </w:rPr>
        <w:tab/>
        <w:t>1844</w:t>
      </w:r>
      <w:r w:rsidRPr="00597048">
        <w:rPr>
          <w:rFonts w:ascii="Calibri Light" w:hAnsi="Calibri Light"/>
          <w:sz w:val="28"/>
        </w:rPr>
        <w:tab/>
        <w:t>Marx meets Friedrich Engels</w:t>
      </w:r>
    </w:p>
    <w:p w14:paraId="1FC43646" w14:textId="77777777" w:rsidR="00E65D01" w:rsidRPr="00597048" w:rsidRDefault="00E65D01" w:rsidP="00D1067E">
      <w:pPr>
        <w:tabs>
          <w:tab w:val="right" w:pos="1872"/>
          <w:tab w:val="left" w:pos="2160"/>
        </w:tabs>
        <w:ind w:left="2520" w:hanging="2088"/>
        <w:rPr>
          <w:rFonts w:ascii="Calibri Light" w:hAnsi="Calibri Light"/>
          <w:sz w:val="28"/>
        </w:rPr>
      </w:pPr>
      <w:r w:rsidRPr="00597048">
        <w:rPr>
          <w:rFonts w:ascii="Calibri Light" w:hAnsi="Calibri Light"/>
          <w:sz w:val="28"/>
        </w:rPr>
        <w:tab/>
        <w:t>1845</w:t>
      </w:r>
      <w:r w:rsidRPr="00597048">
        <w:rPr>
          <w:rFonts w:ascii="Calibri Light" w:hAnsi="Calibri Light"/>
          <w:sz w:val="28"/>
        </w:rPr>
        <w:tab/>
        <w:t xml:space="preserve">Engels publishes </w:t>
      </w:r>
      <w:r w:rsidRPr="00597048">
        <w:rPr>
          <w:rFonts w:ascii="Calibri Light" w:hAnsi="Calibri Light"/>
          <w:iCs/>
          <w:sz w:val="28"/>
        </w:rPr>
        <w:t>The Condition of the Working Class in England in 1844</w:t>
      </w:r>
    </w:p>
    <w:p w14:paraId="4562F14C" w14:textId="77777777" w:rsidR="00E65D01" w:rsidRPr="00597048" w:rsidRDefault="00E65D01" w:rsidP="00D1067E">
      <w:pPr>
        <w:tabs>
          <w:tab w:val="right" w:pos="1872"/>
          <w:tab w:val="left" w:pos="2160"/>
        </w:tabs>
        <w:ind w:left="2520" w:hanging="2088"/>
        <w:rPr>
          <w:rFonts w:ascii="Calibri Light" w:hAnsi="Calibri Light"/>
          <w:sz w:val="28"/>
        </w:rPr>
      </w:pPr>
      <w:r w:rsidRPr="00597048">
        <w:rPr>
          <w:rFonts w:ascii="Calibri Light" w:hAnsi="Calibri Light"/>
          <w:sz w:val="28"/>
        </w:rPr>
        <w:tab/>
        <w:t>1848</w:t>
      </w:r>
      <w:r w:rsidRPr="00597048">
        <w:rPr>
          <w:rFonts w:ascii="Calibri Light" w:hAnsi="Calibri Light"/>
          <w:sz w:val="28"/>
        </w:rPr>
        <w:tab/>
        <w:t xml:space="preserve">Marx and Engels publish the </w:t>
      </w:r>
      <w:r w:rsidRPr="00597048">
        <w:rPr>
          <w:rFonts w:ascii="Calibri Light" w:hAnsi="Calibri Light"/>
          <w:iCs/>
          <w:sz w:val="28"/>
        </w:rPr>
        <w:t xml:space="preserve">Communist Manifesto; </w:t>
      </w:r>
      <w:r w:rsidRPr="00597048">
        <w:rPr>
          <w:rFonts w:ascii="Calibri Light" w:hAnsi="Calibri Light"/>
          <w:sz w:val="28"/>
        </w:rPr>
        <w:t>European revolutions</w:t>
      </w:r>
    </w:p>
    <w:p w14:paraId="7FCFD097" w14:textId="77777777" w:rsidR="00E65D01" w:rsidRPr="00597048" w:rsidRDefault="00E65D01" w:rsidP="00D1067E">
      <w:pPr>
        <w:tabs>
          <w:tab w:val="right" w:pos="1872"/>
          <w:tab w:val="left" w:pos="2160"/>
        </w:tabs>
        <w:ind w:left="2520" w:hanging="2088"/>
        <w:rPr>
          <w:rFonts w:ascii="Calibri Light" w:hAnsi="Calibri Light"/>
          <w:sz w:val="28"/>
        </w:rPr>
      </w:pPr>
      <w:r w:rsidRPr="00597048">
        <w:rPr>
          <w:rFonts w:ascii="Calibri Light" w:hAnsi="Calibri Light"/>
          <w:sz w:val="28"/>
        </w:rPr>
        <w:tab/>
        <w:t>1849</w:t>
      </w:r>
      <w:r w:rsidRPr="00597048">
        <w:rPr>
          <w:rFonts w:ascii="Calibri Light" w:hAnsi="Calibri Light"/>
          <w:sz w:val="28"/>
        </w:rPr>
        <w:tab/>
        <w:t>Marx settles in England</w:t>
      </w:r>
    </w:p>
    <w:p w14:paraId="628224D8" w14:textId="77777777" w:rsidR="00E65D01" w:rsidRPr="00597048" w:rsidRDefault="00E65D01" w:rsidP="00D1067E">
      <w:pPr>
        <w:tabs>
          <w:tab w:val="right" w:pos="1872"/>
          <w:tab w:val="left" w:pos="2160"/>
        </w:tabs>
        <w:ind w:left="2520" w:hanging="2088"/>
        <w:rPr>
          <w:rFonts w:ascii="Calibri Light" w:hAnsi="Calibri Light"/>
          <w:sz w:val="28"/>
        </w:rPr>
      </w:pPr>
      <w:r w:rsidRPr="00597048">
        <w:rPr>
          <w:rFonts w:ascii="Calibri Light" w:hAnsi="Calibri Light"/>
          <w:sz w:val="28"/>
        </w:rPr>
        <w:tab/>
        <w:t>1864</w:t>
      </w:r>
      <w:r w:rsidRPr="00597048">
        <w:rPr>
          <w:rFonts w:ascii="Calibri Light" w:hAnsi="Calibri Light"/>
          <w:sz w:val="28"/>
        </w:rPr>
        <w:tab/>
        <w:t>Ferdinand Lassalle killed in a duel; International Working Men’s Association (First International) founded in London</w:t>
      </w:r>
    </w:p>
    <w:p w14:paraId="35CC5334" w14:textId="77777777" w:rsidR="00E65D01" w:rsidRPr="00597048" w:rsidRDefault="00E65D01" w:rsidP="00D1067E">
      <w:pPr>
        <w:tabs>
          <w:tab w:val="right" w:pos="1872"/>
          <w:tab w:val="left" w:pos="2160"/>
        </w:tabs>
        <w:ind w:left="2520" w:hanging="2088"/>
        <w:rPr>
          <w:rFonts w:ascii="Calibri Light" w:hAnsi="Calibri Light"/>
          <w:sz w:val="28"/>
        </w:rPr>
      </w:pPr>
      <w:r w:rsidRPr="00597048">
        <w:rPr>
          <w:rFonts w:ascii="Calibri Light" w:hAnsi="Calibri Light"/>
          <w:sz w:val="28"/>
        </w:rPr>
        <w:tab/>
        <w:t>1867</w:t>
      </w:r>
      <w:r w:rsidRPr="00597048">
        <w:rPr>
          <w:rFonts w:ascii="Calibri Light" w:hAnsi="Calibri Light"/>
          <w:sz w:val="28"/>
        </w:rPr>
        <w:tab/>
        <w:t xml:space="preserve">Marx publishes first volume of </w:t>
      </w:r>
      <w:r w:rsidRPr="00597048">
        <w:rPr>
          <w:rFonts w:ascii="Calibri Light" w:hAnsi="Calibri Light"/>
          <w:iCs/>
          <w:sz w:val="28"/>
        </w:rPr>
        <w:t>Capital</w:t>
      </w:r>
    </w:p>
    <w:p w14:paraId="7AA0B878" w14:textId="77777777" w:rsidR="00E65D01" w:rsidRPr="00597048" w:rsidRDefault="00E65D01" w:rsidP="00D1067E">
      <w:pPr>
        <w:tabs>
          <w:tab w:val="right" w:pos="1872"/>
          <w:tab w:val="left" w:pos="2160"/>
        </w:tabs>
        <w:ind w:left="2520" w:hanging="2088"/>
        <w:rPr>
          <w:rFonts w:ascii="Calibri Light" w:hAnsi="Calibri Light"/>
          <w:sz w:val="28"/>
        </w:rPr>
      </w:pPr>
      <w:r w:rsidRPr="00597048">
        <w:rPr>
          <w:rFonts w:ascii="Calibri Light" w:hAnsi="Calibri Light"/>
          <w:sz w:val="28"/>
        </w:rPr>
        <w:tab/>
        <w:t>1871</w:t>
      </w:r>
      <w:r w:rsidRPr="00597048">
        <w:rPr>
          <w:rFonts w:ascii="Calibri Light" w:hAnsi="Calibri Light"/>
          <w:sz w:val="28"/>
        </w:rPr>
        <w:tab/>
        <w:t>Commune established in Paris following French defeat in Franco-Prussian War</w:t>
      </w:r>
    </w:p>
    <w:p w14:paraId="02D1D7D9" w14:textId="77777777" w:rsidR="00E65D01" w:rsidRPr="00597048" w:rsidRDefault="00E65D01" w:rsidP="00D1067E">
      <w:pPr>
        <w:tabs>
          <w:tab w:val="right" w:pos="1872"/>
          <w:tab w:val="left" w:pos="2160"/>
        </w:tabs>
        <w:ind w:left="2520" w:hanging="2088"/>
        <w:rPr>
          <w:rFonts w:ascii="Calibri Light" w:hAnsi="Calibri Light"/>
          <w:sz w:val="28"/>
        </w:rPr>
      </w:pPr>
      <w:r w:rsidRPr="00597048">
        <w:rPr>
          <w:rFonts w:ascii="Calibri Light" w:hAnsi="Calibri Light"/>
          <w:sz w:val="28"/>
        </w:rPr>
        <w:tab/>
        <w:t>1872-1876</w:t>
      </w:r>
      <w:r w:rsidRPr="00597048">
        <w:rPr>
          <w:rFonts w:ascii="Calibri Light" w:hAnsi="Calibri Light"/>
          <w:sz w:val="28"/>
        </w:rPr>
        <w:tab/>
        <w:t>Torn by internal divisions, the First International gradually disintegrates</w:t>
      </w:r>
    </w:p>
    <w:p w14:paraId="475243DF" w14:textId="77777777" w:rsidR="00E65D01" w:rsidRPr="00597048" w:rsidRDefault="007F4970" w:rsidP="00D1067E">
      <w:pPr>
        <w:tabs>
          <w:tab w:val="right" w:pos="1872"/>
          <w:tab w:val="left" w:pos="2160"/>
        </w:tabs>
        <w:ind w:left="2520" w:hanging="2088"/>
        <w:rPr>
          <w:rFonts w:ascii="Calibri Light" w:hAnsi="Calibri Light"/>
          <w:sz w:val="28"/>
        </w:rPr>
      </w:pPr>
      <w:r w:rsidRPr="00597048">
        <w:rPr>
          <w:rFonts w:ascii="Calibri Light" w:hAnsi="Calibri Light"/>
          <w:sz w:val="28"/>
        </w:rPr>
        <w:tab/>
        <w:t>1875</w:t>
      </w:r>
      <w:r w:rsidRPr="00597048">
        <w:rPr>
          <w:rFonts w:ascii="Calibri Light" w:hAnsi="Calibri Light"/>
          <w:sz w:val="28"/>
        </w:rPr>
        <w:tab/>
        <w:t>Social Democratic Party founded in Germany</w:t>
      </w:r>
    </w:p>
    <w:p w14:paraId="3A02AA04" w14:textId="77777777" w:rsidR="007F4970" w:rsidRPr="00597048" w:rsidRDefault="007F4970" w:rsidP="00D1067E">
      <w:pPr>
        <w:tabs>
          <w:tab w:val="right" w:pos="1872"/>
          <w:tab w:val="left" w:pos="2160"/>
        </w:tabs>
        <w:ind w:left="2520" w:hanging="2088"/>
        <w:rPr>
          <w:rFonts w:ascii="Calibri Light" w:hAnsi="Calibri Light"/>
          <w:sz w:val="28"/>
        </w:rPr>
      </w:pPr>
      <w:r w:rsidRPr="00597048">
        <w:rPr>
          <w:rFonts w:ascii="Calibri Light" w:hAnsi="Calibri Light"/>
          <w:sz w:val="28"/>
        </w:rPr>
        <w:tab/>
        <w:t>1883</w:t>
      </w:r>
      <w:r w:rsidRPr="00597048">
        <w:rPr>
          <w:rFonts w:ascii="Calibri Light" w:hAnsi="Calibri Light"/>
          <w:sz w:val="28"/>
        </w:rPr>
        <w:tab/>
        <w:t>Fabian Society founded in London; Marx dies</w:t>
      </w:r>
    </w:p>
    <w:p w14:paraId="13412A6E" w14:textId="77777777" w:rsidR="0036411F" w:rsidRPr="00597048" w:rsidRDefault="0036411F" w:rsidP="00D1067E">
      <w:pPr>
        <w:tabs>
          <w:tab w:val="right" w:pos="1872"/>
          <w:tab w:val="left" w:pos="2160"/>
        </w:tabs>
        <w:ind w:left="2520" w:hanging="2088"/>
        <w:rPr>
          <w:rFonts w:ascii="Calibri Light" w:hAnsi="Calibri Light"/>
          <w:sz w:val="28"/>
        </w:rPr>
      </w:pPr>
      <w:r w:rsidRPr="00597048">
        <w:rPr>
          <w:rFonts w:ascii="Calibri Light" w:hAnsi="Calibri Light"/>
          <w:sz w:val="28"/>
        </w:rPr>
        <w:tab/>
        <w:t>1889</w:t>
      </w:r>
      <w:r w:rsidRPr="00597048">
        <w:rPr>
          <w:rFonts w:ascii="Calibri Light" w:hAnsi="Calibri Light"/>
          <w:sz w:val="28"/>
        </w:rPr>
        <w:tab/>
        <w:t>Second International founded; Eduard Bernstein proposes his “revisionist” departure from orthodox Marxism</w:t>
      </w:r>
    </w:p>
    <w:p w14:paraId="460582AC" w14:textId="77777777" w:rsidR="0036411F" w:rsidRPr="00597048" w:rsidRDefault="0036411F" w:rsidP="00D1067E">
      <w:pPr>
        <w:tabs>
          <w:tab w:val="right" w:pos="1872"/>
          <w:tab w:val="left" w:pos="2160"/>
        </w:tabs>
        <w:ind w:left="2520" w:hanging="2088"/>
        <w:rPr>
          <w:rFonts w:ascii="Calibri Light" w:hAnsi="Calibri Light"/>
          <w:sz w:val="28"/>
        </w:rPr>
      </w:pPr>
      <w:r w:rsidRPr="00597048">
        <w:rPr>
          <w:rFonts w:ascii="Calibri Light" w:hAnsi="Calibri Light"/>
          <w:sz w:val="28"/>
        </w:rPr>
        <w:tab/>
        <w:t>1893</w:t>
      </w:r>
      <w:r w:rsidRPr="00597048">
        <w:rPr>
          <w:rFonts w:ascii="Calibri Light" w:hAnsi="Calibri Light"/>
          <w:sz w:val="28"/>
        </w:rPr>
        <w:tab/>
        <w:t>Independent Labour party founded in England</w:t>
      </w:r>
    </w:p>
    <w:p w14:paraId="5C72C99D" w14:textId="77777777" w:rsidR="0036411F" w:rsidRPr="00597048" w:rsidRDefault="0036411F" w:rsidP="00D1067E">
      <w:pPr>
        <w:tabs>
          <w:tab w:val="right" w:pos="1872"/>
          <w:tab w:val="left" w:pos="2160"/>
        </w:tabs>
        <w:ind w:left="2520" w:hanging="2088"/>
        <w:rPr>
          <w:rFonts w:ascii="Calibri Light" w:hAnsi="Calibri Light"/>
          <w:sz w:val="28"/>
        </w:rPr>
      </w:pPr>
      <w:r w:rsidRPr="00597048">
        <w:rPr>
          <w:rFonts w:ascii="Calibri Light" w:hAnsi="Calibri Light"/>
          <w:sz w:val="28"/>
        </w:rPr>
        <w:tab/>
        <w:t>1900</w:t>
      </w:r>
      <w:r w:rsidRPr="00597048">
        <w:rPr>
          <w:rFonts w:ascii="Calibri Light" w:hAnsi="Calibri Light"/>
          <w:sz w:val="28"/>
        </w:rPr>
        <w:tab/>
        <w:t>Labour Representation Committee founded in England, leading to formation of the Labour party in 1906</w:t>
      </w:r>
    </w:p>
    <w:p w14:paraId="3AAD70AA" w14:textId="77777777" w:rsidR="00703E23" w:rsidRPr="00597048" w:rsidRDefault="00703E23" w:rsidP="00D1067E">
      <w:pPr>
        <w:tabs>
          <w:tab w:val="right" w:pos="1872"/>
          <w:tab w:val="left" w:pos="2160"/>
        </w:tabs>
        <w:ind w:left="2520" w:hanging="2088"/>
        <w:rPr>
          <w:rFonts w:ascii="Calibri Light" w:hAnsi="Calibri Light"/>
          <w:sz w:val="28"/>
        </w:rPr>
      </w:pPr>
      <w:r w:rsidRPr="00597048">
        <w:rPr>
          <w:rFonts w:ascii="Calibri Light" w:hAnsi="Calibri Light"/>
          <w:sz w:val="28"/>
        </w:rPr>
        <w:tab/>
        <w:t>1905</w:t>
      </w:r>
      <w:r w:rsidRPr="00597048">
        <w:rPr>
          <w:rFonts w:ascii="Calibri Light" w:hAnsi="Calibri Light"/>
          <w:sz w:val="28"/>
        </w:rPr>
        <w:tab/>
        <w:t>Russian Revolution</w:t>
      </w:r>
    </w:p>
    <w:p w14:paraId="2AC8016D" w14:textId="77777777" w:rsidR="00703E23" w:rsidRPr="00597048" w:rsidRDefault="00703E23" w:rsidP="00D1067E">
      <w:pPr>
        <w:tabs>
          <w:tab w:val="right" w:pos="1872"/>
          <w:tab w:val="left" w:pos="2160"/>
        </w:tabs>
        <w:ind w:left="2520" w:hanging="2088"/>
        <w:rPr>
          <w:rFonts w:ascii="Calibri Light" w:hAnsi="Calibri Light"/>
          <w:sz w:val="28"/>
        </w:rPr>
      </w:pPr>
      <w:r w:rsidRPr="00597048">
        <w:rPr>
          <w:rFonts w:ascii="Calibri Light" w:hAnsi="Calibri Light"/>
          <w:sz w:val="28"/>
        </w:rPr>
        <w:tab/>
        <w:t>1908</w:t>
      </w:r>
      <w:r w:rsidRPr="00597048">
        <w:rPr>
          <w:rFonts w:ascii="Calibri Light" w:hAnsi="Calibri Light"/>
          <w:sz w:val="28"/>
        </w:rPr>
        <w:tab/>
        <w:t xml:space="preserve">Georges Sorel publishes </w:t>
      </w:r>
      <w:r w:rsidRPr="00597048">
        <w:rPr>
          <w:rFonts w:ascii="Calibri Light" w:hAnsi="Calibri Light"/>
          <w:iCs/>
          <w:sz w:val="28"/>
        </w:rPr>
        <w:t>Reflections on Violence</w:t>
      </w:r>
    </w:p>
    <w:p w14:paraId="55EB7A01" w14:textId="77777777" w:rsidR="00703E23" w:rsidRPr="00597048" w:rsidRDefault="00703E23" w:rsidP="00D1067E">
      <w:pPr>
        <w:tabs>
          <w:tab w:val="right" w:pos="1872"/>
          <w:tab w:val="left" w:pos="2160"/>
        </w:tabs>
        <w:ind w:left="2520" w:hanging="2088"/>
        <w:rPr>
          <w:rFonts w:ascii="Calibri Light" w:hAnsi="Calibri Light"/>
          <w:sz w:val="28"/>
        </w:rPr>
      </w:pPr>
      <w:r w:rsidRPr="00597048">
        <w:rPr>
          <w:rFonts w:ascii="Calibri Light" w:hAnsi="Calibri Light"/>
          <w:sz w:val="28"/>
        </w:rPr>
        <w:tab/>
        <w:t>1914</w:t>
      </w:r>
      <w:r w:rsidRPr="00597048">
        <w:rPr>
          <w:rFonts w:ascii="Calibri Light" w:hAnsi="Calibri Light"/>
          <w:sz w:val="28"/>
        </w:rPr>
        <w:tab/>
        <w:t>Divisions in socialist parties on the question of the war result in general support of the war and collapse of Second International</w:t>
      </w:r>
    </w:p>
    <w:p w14:paraId="45B4562C" w14:textId="77777777" w:rsidR="00C94297" w:rsidRPr="00597048" w:rsidRDefault="00C94297" w:rsidP="00E404D5">
      <w:pPr>
        <w:pStyle w:val="Heading4"/>
        <w:rPr>
          <w:rFonts w:ascii="Calibri Light" w:hAnsi="Calibri Light"/>
          <w:i w:val="0"/>
          <w:sz w:val="28"/>
        </w:rPr>
      </w:pPr>
      <w:bookmarkStart w:id="146" w:name="_Toc98415342"/>
      <w:r w:rsidRPr="00597048">
        <w:rPr>
          <w:rFonts w:ascii="Calibri Light" w:hAnsi="Calibri Light"/>
          <w:i w:val="0"/>
          <w:sz w:val="28"/>
        </w:rPr>
        <w:t>The Antislavery Impulse in America</w:t>
      </w:r>
      <w:bookmarkEnd w:id="146"/>
    </w:p>
    <w:p w14:paraId="325ABFB6" w14:textId="77777777" w:rsidR="00B71ED8" w:rsidRPr="00597048" w:rsidRDefault="00B71ED8" w:rsidP="00B71ED8">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1777</w:t>
      </w:r>
      <w:r w:rsidRPr="00597048">
        <w:rPr>
          <w:rFonts w:ascii="Calibri Light" w:hAnsi="Calibri Light"/>
          <w:sz w:val="28"/>
        </w:rPr>
        <w:tab/>
        <w:t>Vermont ends slavery</w:t>
      </w:r>
    </w:p>
    <w:p w14:paraId="5E7967E8" w14:textId="77777777" w:rsidR="00B71ED8" w:rsidRPr="00597048" w:rsidRDefault="00B71ED8" w:rsidP="00B71ED8">
      <w:pPr>
        <w:tabs>
          <w:tab w:val="right" w:pos="1872"/>
          <w:tab w:val="left" w:pos="2160"/>
        </w:tabs>
        <w:ind w:left="2520" w:hanging="2088"/>
        <w:rPr>
          <w:rFonts w:ascii="Calibri Light" w:hAnsi="Calibri Light"/>
          <w:sz w:val="28"/>
        </w:rPr>
      </w:pPr>
      <w:r w:rsidRPr="00597048">
        <w:rPr>
          <w:rFonts w:ascii="Calibri Light" w:hAnsi="Calibri Light"/>
          <w:sz w:val="28"/>
        </w:rPr>
        <w:tab/>
        <w:t>1804</w:t>
      </w:r>
      <w:r w:rsidRPr="00597048">
        <w:rPr>
          <w:rFonts w:ascii="Calibri Light" w:hAnsi="Calibri Light"/>
          <w:sz w:val="28"/>
        </w:rPr>
        <w:tab/>
        <w:t>New Jersey ends slavery</w:t>
      </w:r>
    </w:p>
    <w:p w14:paraId="7294115C" w14:textId="77777777" w:rsidR="00B71ED8" w:rsidRPr="00597048" w:rsidRDefault="00B71ED8" w:rsidP="00B71ED8">
      <w:pPr>
        <w:tabs>
          <w:tab w:val="right" w:pos="1872"/>
          <w:tab w:val="left" w:pos="2160"/>
        </w:tabs>
        <w:ind w:left="2520" w:hanging="2088"/>
        <w:rPr>
          <w:rFonts w:ascii="Calibri Light" w:hAnsi="Calibri Light"/>
          <w:sz w:val="28"/>
        </w:rPr>
      </w:pPr>
      <w:r w:rsidRPr="00597048">
        <w:rPr>
          <w:rFonts w:ascii="Calibri Light" w:hAnsi="Calibri Light"/>
          <w:sz w:val="28"/>
        </w:rPr>
        <w:tab/>
        <w:t>1808</w:t>
      </w:r>
      <w:r w:rsidRPr="00597048">
        <w:rPr>
          <w:rFonts w:ascii="Calibri Light" w:hAnsi="Calibri Light"/>
          <w:sz w:val="28"/>
        </w:rPr>
        <w:tab/>
        <w:t>Slave trade ends</w:t>
      </w:r>
    </w:p>
    <w:p w14:paraId="356AEDB5" w14:textId="77777777" w:rsidR="00B71ED8" w:rsidRPr="00597048" w:rsidRDefault="00B71ED8" w:rsidP="00B71ED8">
      <w:pPr>
        <w:tabs>
          <w:tab w:val="right" w:pos="1872"/>
          <w:tab w:val="left" w:pos="2160"/>
        </w:tabs>
        <w:ind w:left="2520" w:hanging="2088"/>
        <w:rPr>
          <w:rFonts w:ascii="Calibri Light" w:hAnsi="Calibri Light"/>
          <w:sz w:val="28"/>
        </w:rPr>
      </w:pPr>
      <w:r w:rsidRPr="00597048">
        <w:rPr>
          <w:rFonts w:ascii="Calibri Light" w:hAnsi="Calibri Light"/>
          <w:sz w:val="28"/>
        </w:rPr>
        <w:tab/>
        <w:t>1817</w:t>
      </w:r>
      <w:r w:rsidRPr="00597048">
        <w:rPr>
          <w:rFonts w:ascii="Calibri Light" w:hAnsi="Calibri Light"/>
          <w:sz w:val="28"/>
        </w:rPr>
        <w:tab/>
        <w:t>American Colonization Society established</w:t>
      </w:r>
    </w:p>
    <w:p w14:paraId="622E192F" w14:textId="77777777" w:rsidR="00B71ED8" w:rsidRPr="00597048" w:rsidRDefault="00B71ED8" w:rsidP="00B71ED8">
      <w:pPr>
        <w:tabs>
          <w:tab w:val="right" w:pos="1872"/>
          <w:tab w:val="left" w:pos="2160"/>
        </w:tabs>
        <w:ind w:left="2520" w:hanging="2088"/>
        <w:rPr>
          <w:rFonts w:ascii="Calibri Light" w:hAnsi="Calibri Light"/>
          <w:sz w:val="28"/>
        </w:rPr>
      </w:pPr>
      <w:r w:rsidRPr="00597048">
        <w:rPr>
          <w:rFonts w:ascii="Calibri Light" w:hAnsi="Calibri Light"/>
          <w:sz w:val="28"/>
        </w:rPr>
        <w:tab/>
        <w:t>1820</w:t>
      </w:r>
      <w:r w:rsidRPr="00597048">
        <w:rPr>
          <w:rFonts w:ascii="Calibri Light" w:hAnsi="Calibri Light"/>
          <w:sz w:val="28"/>
        </w:rPr>
        <w:tab/>
        <w:t>Missouri Compromise</w:t>
      </w:r>
    </w:p>
    <w:p w14:paraId="1D891783" w14:textId="77777777" w:rsidR="00B71ED8" w:rsidRPr="00597048" w:rsidRDefault="00B71ED8" w:rsidP="00B71ED8">
      <w:pPr>
        <w:tabs>
          <w:tab w:val="right" w:pos="1872"/>
          <w:tab w:val="left" w:pos="2160"/>
        </w:tabs>
        <w:ind w:left="2520" w:hanging="2088"/>
        <w:rPr>
          <w:rFonts w:ascii="Calibri Light" w:hAnsi="Calibri Light"/>
          <w:sz w:val="28"/>
        </w:rPr>
      </w:pPr>
      <w:r w:rsidRPr="00597048">
        <w:rPr>
          <w:rFonts w:ascii="Calibri Light" w:hAnsi="Calibri Light"/>
          <w:sz w:val="28"/>
        </w:rPr>
        <w:tab/>
        <w:t>1822</w:t>
      </w:r>
      <w:r w:rsidRPr="00597048">
        <w:rPr>
          <w:rFonts w:ascii="Calibri Light" w:hAnsi="Calibri Light"/>
          <w:sz w:val="28"/>
        </w:rPr>
        <w:tab/>
        <w:t>Denmark Vessey Conspiracy</w:t>
      </w:r>
    </w:p>
    <w:p w14:paraId="2F57C499" w14:textId="77777777" w:rsidR="00B71ED8" w:rsidRPr="00597048" w:rsidRDefault="00B71ED8" w:rsidP="00B71ED8">
      <w:pPr>
        <w:tabs>
          <w:tab w:val="right" w:pos="1872"/>
          <w:tab w:val="left" w:pos="2160"/>
        </w:tabs>
        <w:ind w:left="2520" w:hanging="2088"/>
        <w:rPr>
          <w:rFonts w:ascii="Calibri Light" w:hAnsi="Calibri Light"/>
          <w:sz w:val="28"/>
        </w:rPr>
      </w:pPr>
      <w:r w:rsidRPr="00597048">
        <w:rPr>
          <w:rFonts w:ascii="Calibri Light" w:hAnsi="Calibri Light"/>
          <w:sz w:val="28"/>
        </w:rPr>
        <w:tab/>
        <w:t>1829</w:t>
      </w:r>
      <w:r w:rsidRPr="00597048">
        <w:rPr>
          <w:rFonts w:ascii="Calibri Light" w:hAnsi="Calibri Light"/>
          <w:sz w:val="28"/>
        </w:rPr>
        <w:tab/>
        <w:t xml:space="preserve">David Walker </w:t>
      </w:r>
      <w:r w:rsidRPr="00597048">
        <w:rPr>
          <w:rFonts w:ascii="Calibri Light" w:hAnsi="Calibri Light"/>
          <w:iCs/>
          <w:sz w:val="28"/>
        </w:rPr>
        <w:t xml:space="preserve">Appeal </w:t>
      </w:r>
      <w:r w:rsidRPr="00597048">
        <w:rPr>
          <w:rFonts w:ascii="Calibri Light" w:hAnsi="Calibri Light"/>
          <w:sz w:val="28"/>
        </w:rPr>
        <w:t>published</w:t>
      </w:r>
    </w:p>
    <w:p w14:paraId="551DEA69" w14:textId="77777777" w:rsidR="00B71ED8" w:rsidRPr="00597048" w:rsidRDefault="00B71ED8" w:rsidP="00B71ED8">
      <w:pPr>
        <w:tabs>
          <w:tab w:val="right" w:pos="1872"/>
          <w:tab w:val="left" w:pos="2160"/>
        </w:tabs>
        <w:ind w:left="2520" w:hanging="2088"/>
        <w:rPr>
          <w:rFonts w:ascii="Calibri Light" w:hAnsi="Calibri Light"/>
          <w:sz w:val="28"/>
        </w:rPr>
      </w:pPr>
      <w:r w:rsidRPr="00597048">
        <w:rPr>
          <w:rFonts w:ascii="Calibri Light" w:hAnsi="Calibri Light"/>
          <w:sz w:val="28"/>
        </w:rPr>
        <w:tab/>
        <w:t>1831</w:t>
      </w:r>
      <w:r w:rsidRPr="00597048">
        <w:rPr>
          <w:rFonts w:ascii="Calibri Light" w:hAnsi="Calibri Light"/>
          <w:sz w:val="28"/>
        </w:rPr>
        <w:tab/>
      </w:r>
      <w:r w:rsidRPr="00597048">
        <w:rPr>
          <w:rFonts w:ascii="Calibri Light" w:hAnsi="Calibri Light"/>
          <w:iCs/>
          <w:sz w:val="28"/>
        </w:rPr>
        <w:t xml:space="preserve">The Liberator </w:t>
      </w:r>
      <w:r w:rsidRPr="00597048">
        <w:rPr>
          <w:rFonts w:ascii="Calibri Light" w:hAnsi="Calibri Light"/>
          <w:sz w:val="28"/>
        </w:rPr>
        <w:t>begins publication; Nat Turner rebellion</w:t>
      </w:r>
    </w:p>
    <w:p w14:paraId="77B6AD43" w14:textId="77777777" w:rsidR="00B71ED8" w:rsidRPr="00597048" w:rsidRDefault="00B71ED8" w:rsidP="00B71ED8">
      <w:pPr>
        <w:tabs>
          <w:tab w:val="right" w:pos="1872"/>
          <w:tab w:val="left" w:pos="2160"/>
        </w:tabs>
        <w:ind w:left="2520" w:hanging="2088"/>
        <w:rPr>
          <w:rFonts w:ascii="Calibri Light" w:hAnsi="Calibri Light"/>
          <w:sz w:val="28"/>
        </w:rPr>
      </w:pPr>
      <w:r w:rsidRPr="00597048">
        <w:rPr>
          <w:rFonts w:ascii="Calibri Light" w:hAnsi="Calibri Light"/>
          <w:sz w:val="28"/>
        </w:rPr>
        <w:tab/>
        <w:t>1833</w:t>
      </w:r>
      <w:r w:rsidRPr="00597048">
        <w:rPr>
          <w:rFonts w:ascii="Calibri Light" w:hAnsi="Calibri Light"/>
          <w:sz w:val="28"/>
        </w:rPr>
        <w:tab/>
        <w:t>Britain ends slavery</w:t>
      </w:r>
    </w:p>
    <w:p w14:paraId="3621CB7E" w14:textId="77777777" w:rsidR="00B71ED8" w:rsidRPr="00597048" w:rsidRDefault="00B71ED8" w:rsidP="00B71ED8">
      <w:pPr>
        <w:tabs>
          <w:tab w:val="right" w:pos="1872"/>
          <w:tab w:val="left" w:pos="2160"/>
        </w:tabs>
        <w:ind w:left="2520" w:hanging="2088"/>
        <w:rPr>
          <w:rFonts w:ascii="Calibri Light" w:hAnsi="Calibri Light"/>
          <w:sz w:val="28"/>
        </w:rPr>
      </w:pPr>
      <w:r w:rsidRPr="00597048">
        <w:rPr>
          <w:rFonts w:ascii="Calibri Light" w:hAnsi="Calibri Light"/>
          <w:sz w:val="28"/>
        </w:rPr>
        <w:tab/>
        <w:t>1836</w:t>
      </w:r>
      <w:r w:rsidRPr="00597048">
        <w:rPr>
          <w:rFonts w:ascii="Calibri Light" w:hAnsi="Calibri Light"/>
          <w:sz w:val="28"/>
        </w:rPr>
        <w:tab/>
        <w:t>Gag Rule</w:t>
      </w:r>
    </w:p>
    <w:p w14:paraId="498866D5" w14:textId="77777777" w:rsidR="00B71ED8" w:rsidRPr="00597048" w:rsidRDefault="00B71ED8" w:rsidP="00B71ED8">
      <w:pPr>
        <w:tabs>
          <w:tab w:val="right" w:pos="1872"/>
          <w:tab w:val="left" w:pos="2160"/>
        </w:tabs>
        <w:ind w:left="2520" w:hanging="2088"/>
        <w:rPr>
          <w:rFonts w:ascii="Calibri Light" w:hAnsi="Calibri Light"/>
          <w:sz w:val="28"/>
        </w:rPr>
      </w:pPr>
      <w:r w:rsidRPr="00597048">
        <w:rPr>
          <w:rFonts w:ascii="Calibri Light" w:hAnsi="Calibri Light"/>
          <w:sz w:val="28"/>
        </w:rPr>
        <w:tab/>
        <w:t>1840</w:t>
      </w:r>
      <w:r w:rsidRPr="00597048">
        <w:rPr>
          <w:rFonts w:ascii="Calibri Light" w:hAnsi="Calibri Light"/>
          <w:sz w:val="28"/>
        </w:rPr>
        <w:tab/>
        <w:t>Liberty party formed</w:t>
      </w:r>
    </w:p>
    <w:p w14:paraId="10DDCCDA" w14:textId="77777777" w:rsidR="00B71ED8" w:rsidRPr="00597048" w:rsidRDefault="00B71ED8" w:rsidP="00B71ED8">
      <w:pPr>
        <w:tabs>
          <w:tab w:val="right" w:pos="1872"/>
          <w:tab w:val="left" w:pos="2160"/>
        </w:tabs>
        <w:ind w:left="2520" w:hanging="2088"/>
        <w:rPr>
          <w:rFonts w:ascii="Calibri Light" w:hAnsi="Calibri Light"/>
          <w:sz w:val="28"/>
        </w:rPr>
      </w:pPr>
      <w:r w:rsidRPr="00597048">
        <w:rPr>
          <w:rFonts w:ascii="Calibri Light" w:hAnsi="Calibri Light"/>
          <w:sz w:val="28"/>
        </w:rPr>
        <w:tab/>
        <w:t>1843</w:t>
      </w:r>
      <w:r w:rsidRPr="00597048">
        <w:rPr>
          <w:rFonts w:ascii="Calibri Light" w:hAnsi="Calibri Light"/>
          <w:sz w:val="28"/>
        </w:rPr>
        <w:tab/>
        <w:t>Repeal of Gag Rule</w:t>
      </w:r>
    </w:p>
    <w:p w14:paraId="28088803" w14:textId="77777777" w:rsidR="00B71ED8" w:rsidRPr="00597048" w:rsidRDefault="00B71ED8" w:rsidP="00B71ED8">
      <w:pPr>
        <w:tabs>
          <w:tab w:val="right" w:pos="1872"/>
          <w:tab w:val="left" w:pos="2160"/>
        </w:tabs>
        <w:ind w:left="2520" w:hanging="2088"/>
        <w:rPr>
          <w:rFonts w:ascii="Calibri Light" w:hAnsi="Calibri Light"/>
          <w:sz w:val="28"/>
        </w:rPr>
      </w:pPr>
      <w:r w:rsidRPr="00597048">
        <w:rPr>
          <w:rFonts w:ascii="Calibri Light" w:hAnsi="Calibri Light"/>
          <w:sz w:val="28"/>
        </w:rPr>
        <w:tab/>
        <w:t>1845</w:t>
      </w:r>
      <w:r w:rsidRPr="00597048">
        <w:rPr>
          <w:rFonts w:ascii="Calibri Light" w:hAnsi="Calibri Light"/>
          <w:sz w:val="28"/>
        </w:rPr>
        <w:tab/>
      </w:r>
      <w:r w:rsidR="002F58E3" w:rsidRPr="00597048">
        <w:rPr>
          <w:rFonts w:ascii="Calibri Light" w:hAnsi="Calibri Light"/>
          <w:sz w:val="28"/>
        </w:rPr>
        <w:t>Texas</w:t>
      </w:r>
      <w:r w:rsidRPr="00597048">
        <w:rPr>
          <w:rFonts w:ascii="Calibri Light" w:hAnsi="Calibri Light"/>
          <w:sz w:val="28"/>
        </w:rPr>
        <w:t xml:space="preserve"> annexed; Methodist Church splits along sectional lines</w:t>
      </w:r>
    </w:p>
    <w:p w14:paraId="6A569322" w14:textId="77777777" w:rsidR="00B71ED8" w:rsidRPr="00597048" w:rsidRDefault="00B71ED8" w:rsidP="00B71ED8">
      <w:pPr>
        <w:tabs>
          <w:tab w:val="right" w:pos="1872"/>
          <w:tab w:val="left" w:pos="2160"/>
        </w:tabs>
        <w:ind w:left="2520" w:hanging="2088"/>
        <w:rPr>
          <w:rFonts w:ascii="Calibri Light" w:hAnsi="Calibri Light"/>
          <w:sz w:val="28"/>
        </w:rPr>
      </w:pPr>
      <w:r w:rsidRPr="00597048">
        <w:rPr>
          <w:rFonts w:ascii="Calibri Light" w:hAnsi="Calibri Light"/>
          <w:sz w:val="28"/>
        </w:rPr>
        <w:tab/>
        <w:t>1846</w:t>
      </w:r>
      <w:r w:rsidRPr="00597048">
        <w:rPr>
          <w:rFonts w:ascii="Calibri Light" w:hAnsi="Calibri Light"/>
          <w:sz w:val="28"/>
        </w:rPr>
        <w:tab/>
        <w:t>Mexican War; Wilmot Proviso</w:t>
      </w:r>
    </w:p>
    <w:p w14:paraId="16577A76" w14:textId="77777777" w:rsidR="00B71ED8" w:rsidRPr="00597048" w:rsidRDefault="00B71ED8" w:rsidP="00B71ED8">
      <w:pPr>
        <w:tabs>
          <w:tab w:val="right" w:pos="1872"/>
          <w:tab w:val="left" w:pos="2160"/>
        </w:tabs>
        <w:ind w:left="2520" w:hanging="2088"/>
        <w:rPr>
          <w:rFonts w:ascii="Calibri Light" w:hAnsi="Calibri Light"/>
          <w:sz w:val="28"/>
        </w:rPr>
      </w:pPr>
      <w:r w:rsidRPr="00597048">
        <w:rPr>
          <w:rFonts w:ascii="Calibri Light" w:hAnsi="Calibri Light"/>
          <w:sz w:val="28"/>
        </w:rPr>
        <w:tab/>
        <w:t>1848</w:t>
      </w:r>
      <w:r w:rsidRPr="00597048">
        <w:rPr>
          <w:rFonts w:ascii="Calibri Light" w:hAnsi="Calibri Light"/>
          <w:sz w:val="28"/>
        </w:rPr>
        <w:tab/>
        <w:t>Mexican War ends; Free Soil party organized</w:t>
      </w:r>
    </w:p>
    <w:p w14:paraId="3501C50E" w14:textId="77777777" w:rsidR="00B71ED8" w:rsidRPr="00597048" w:rsidRDefault="00B71ED8" w:rsidP="00B71ED8">
      <w:pPr>
        <w:tabs>
          <w:tab w:val="right" w:pos="1872"/>
          <w:tab w:val="left" w:pos="2160"/>
        </w:tabs>
        <w:ind w:left="2520" w:hanging="2088"/>
        <w:rPr>
          <w:rFonts w:ascii="Calibri Light" w:hAnsi="Calibri Light"/>
          <w:sz w:val="28"/>
        </w:rPr>
      </w:pPr>
      <w:r w:rsidRPr="00597048">
        <w:rPr>
          <w:rFonts w:ascii="Calibri Light" w:hAnsi="Calibri Light"/>
          <w:sz w:val="28"/>
        </w:rPr>
        <w:tab/>
        <w:t>1850</w:t>
      </w:r>
      <w:r w:rsidRPr="00597048">
        <w:rPr>
          <w:rFonts w:ascii="Calibri Light" w:hAnsi="Calibri Light"/>
          <w:sz w:val="28"/>
        </w:rPr>
        <w:tab/>
        <w:t>Compromise of 1850</w:t>
      </w:r>
    </w:p>
    <w:p w14:paraId="1FF168CE" w14:textId="77777777" w:rsidR="00B71ED8" w:rsidRPr="00597048" w:rsidRDefault="00B71ED8" w:rsidP="00B71ED8">
      <w:pPr>
        <w:tabs>
          <w:tab w:val="right" w:pos="1872"/>
          <w:tab w:val="left" w:pos="2160"/>
        </w:tabs>
        <w:ind w:left="2520" w:hanging="2088"/>
        <w:rPr>
          <w:rFonts w:ascii="Calibri Light" w:hAnsi="Calibri Light"/>
          <w:sz w:val="28"/>
        </w:rPr>
      </w:pPr>
      <w:r w:rsidRPr="00597048">
        <w:rPr>
          <w:rFonts w:ascii="Calibri Light" w:hAnsi="Calibri Light"/>
          <w:sz w:val="28"/>
        </w:rPr>
        <w:tab/>
        <w:t>1854</w:t>
      </w:r>
      <w:r w:rsidRPr="00597048">
        <w:rPr>
          <w:rFonts w:ascii="Calibri Light" w:hAnsi="Calibri Light"/>
          <w:sz w:val="28"/>
        </w:rPr>
        <w:tab/>
        <w:t>Kansas-Nebraska Act</w:t>
      </w:r>
    </w:p>
    <w:p w14:paraId="0B4E5B97" w14:textId="77777777" w:rsidR="00B71ED8" w:rsidRPr="00597048" w:rsidRDefault="00B71ED8" w:rsidP="00B71ED8">
      <w:pPr>
        <w:tabs>
          <w:tab w:val="right" w:pos="1872"/>
          <w:tab w:val="left" w:pos="2160"/>
        </w:tabs>
        <w:ind w:left="2520" w:hanging="2088"/>
        <w:rPr>
          <w:rFonts w:ascii="Calibri Light" w:hAnsi="Calibri Light"/>
          <w:sz w:val="28"/>
        </w:rPr>
      </w:pPr>
      <w:r w:rsidRPr="00597048">
        <w:rPr>
          <w:rFonts w:ascii="Calibri Light" w:hAnsi="Calibri Light"/>
          <w:sz w:val="28"/>
        </w:rPr>
        <w:tab/>
        <w:t>1857</w:t>
      </w:r>
      <w:r w:rsidRPr="00597048">
        <w:rPr>
          <w:rFonts w:ascii="Calibri Light" w:hAnsi="Calibri Light"/>
          <w:sz w:val="28"/>
        </w:rPr>
        <w:tab/>
        <w:t>Dred Scott decision</w:t>
      </w:r>
    </w:p>
    <w:p w14:paraId="581C5E89" w14:textId="77777777" w:rsidR="00B71ED8" w:rsidRPr="00597048" w:rsidRDefault="00B71ED8" w:rsidP="00B71ED8">
      <w:pPr>
        <w:tabs>
          <w:tab w:val="right" w:pos="1872"/>
          <w:tab w:val="left" w:pos="2160"/>
        </w:tabs>
        <w:ind w:left="2520" w:hanging="2088"/>
        <w:rPr>
          <w:rFonts w:ascii="Calibri Light" w:hAnsi="Calibri Light"/>
          <w:sz w:val="28"/>
        </w:rPr>
      </w:pPr>
      <w:r w:rsidRPr="00597048">
        <w:rPr>
          <w:rFonts w:ascii="Calibri Light" w:hAnsi="Calibri Light"/>
          <w:sz w:val="28"/>
        </w:rPr>
        <w:tab/>
        <w:t>1860</w:t>
      </w:r>
      <w:r w:rsidRPr="00597048">
        <w:rPr>
          <w:rFonts w:ascii="Calibri Light" w:hAnsi="Calibri Light"/>
          <w:sz w:val="28"/>
        </w:rPr>
        <w:tab/>
        <w:t>Abraham Lincoln elected; South Carolina secedes</w:t>
      </w:r>
    </w:p>
    <w:p w14:paraId="53638DD4" w14:textId="77777777" w:rsidR="00B71ED8" w:rsidRPr="00597048" w:rsidRDefault="00B71ED8" w:rsidP="00B71ED8">
      <w:pPr>
        <w:tabs>
          <w:tab w:val="right" w:pos="1872"/>
          <w:tab w:val="left" w:pos="2160"/>
        </w:tabs>
        <w:ind w:left="2520" w:hanging="2088"/>
        <w:rPr>
          <w:rFonts w:ascii="Calibri Light" w:hAnsi="Calibri Light"/>
          <w:sz w:val="28"/>
        </w:rPr>
      </w:pPr>
      <w:r w:rsidRPr="00597048">
        <w:rPr>
          <w:rFonts w:ascii="Calibri Light" w:hAnsi="Calibri Light"/>
          <w:sz w:val="28"/>
        </w:rPr>
        <w:tab/>
        <w:t>1861</w:t>
      </w:r>
      <w:r w:rsidRPr="00597048">
        <w:rPr>
          <w:rFonts w:ascii="Calibri Light" w:hAnsi="Calibri Light"/>
          <w:sz w:val="28"/>
        </w:rPr>
        <w:tab/>
        <w:t>Civil War begins</w:t>
      </w:r>
    </w:p>
    <w:p w14:paraId="2D44D29C" w14:textId="77777777" w:rsidR="00B71ED8" w:rsidRPr="00597048" w:rsidRDefault="00B71ED8" w:rsidP="00B71ED8">
      <w:pPr>
        <w:tabs>
          <w:tab w:val="right" w:pos="1872"/>
          <w:tab w:val="left" w:pos="2160"/>
        </w:tabs>
        <w:ind w:left="2520" w:hanging="2088"/>
        <w:rPr>
          <w:rFonts w:ascii="Calibri Light" w:hAnsi="Calibri Light"/>
          <w:sz w:val="28"/>
        </w:rPr>
      </w:pPr>
      <w:r w:rsidRPr="00597048">
        <w:rPr>
          <w:rFonts w:ascii="Calibri Light" w:hAnsi="Calibri Light"/>
          <w:sz w:val="28"/>
        </w:rPr>
        <w:tab/>
        <w:t>1863</w:t>
      </w:r>
      <w:r w:rsidRPr="00597048">
        <w:rPr>
          <w:rFonts w:ascii="Calibri Light" w:hAnsi="Calibri Light"/>
          <w:sz w:val="28"/>
        </w:rPr>
        <w:tab/>
        <w:t>Emancipation Proclamation</w:t>
      </w:r>
    </w:p>
    <w:p w14:paraId="44508749" w14:textId="77777777" w:rsidR="00B71ED8" w:rsidRPr="00597048" w:rsidRDefault="00B71ED8" w:rsidP="00B71ED8">
      <w:pPr>
        <w:tabs>
          <w:tab w:val="right" w:pos="1872"/>
          <w:tab w:val="left" w:pos="2160"/>
        </w:tabs>
        <w:ind w:left="2520" w:hanging="2088"/>
        <w:rPr>
          <w:rFonts w:ascii="Calibri Light" w:hAnsi="Calibri Light"/>
          <w:sz w:val="28"/>
        </w:rPr>
      </w:pPr>
      <w:r w:rsidRPr="00597048">
        <w:rPr>
          <w:rFonts w:ascii="Calibri Light" w:hAnsi="Calibri Light"/>
          <w:sz w:val="28"/>
        </w:rPr>
        <w:tab/>
        <w:t>1865</w:t>
      </w:r>
      <w:r w:rsidRPr="00597048">
        <w:rPr>
          <w:rFonts w:ascii="Calibri Light" w:hAnsi="Calibri Light"/>
          <w:sz w:val="28"/>
        </w:rPr>
        <w:tab/>
        <w:t>End of Civil War, 13</w:t>
      </w:r>
      <w:r w:rsidRPr="00597048">
        <w:rPr>
          <w:rFonts w:ascii="Calibri Light" w:hAnsi="Calibri Light"/>
          <w:sz w:val="28"/>
          <w:vertAlign w:val="superscript"/>
        </w:rPr>
        <w:t>th</w:t>
      </w:r>
      <w:r w:rsidRPr="00597048">
        <w:rPr>
          <w:rFonts w:ascii="Calibri Light" w:hAnsi="Calibri Light"/>
          <w:sz w:val="28"/>
        </w:rPr>
        <w:t xml:space="preserve"> </w:t>
      </w:r>
      <w:r w:rsidR="002F58E3" w:rsidRPr="00597048">
        <w:rPr>
          <w:rFonts w:ascii="Calibri Light" w:hAnsi="Calibri Light"/>
          <w:sz w:val="28"/>
        </w:rPr>
        <w:t>Amendment</w:t>
      </w:r>
      <w:r w:rsidRPr="00597048">
        <w:rPr>
          <w:rFonts w:ascii="Calibri Light" w:hAnsi="Calibri Light"/>
          <w:sz w:val="28"/>
        </w:rPr>
        <w:t xml:space="preserve"> ratified</w:t>
      </w:r>
    </w:p>
    <w:p w14:paraId="6062C27A" w14:textId="77777777" w:rsidR="00C94297" w:rsidRPr="00597048" w:rsidRDefault="00C94297" w:rsidP="00E404D5">
      <w:pPr>
        <w:pStyle w:val="Heading4"/>
        <w:rPr>
          <w:rFonts w:ascii="Calibri Light" w:hAnsi="Calibri Light"/>
          <w:i w:val="0"/>
          <w:sz w:val="28"/>
        </w:rPr>
      </w:pPr>
      <w:bookmarkStart w:id="147" w:name="_Toc98415343"/>
      <w:r w:rsidRPr="00597048">
        <w:rPr>
          <w:rFonts w:ascii="Calibri Light" w:hAnsi="Calibri Light"/>
          <w:i w:val="0"/>
          <w:sz w:val="28"/>
        </w:rPr>
        <w:t>Unification Movements</w:t>
      </w:r>
      <w:bookmarkEnd w:id="147"/>
    </w:p>
    <w:p w14:paraId="47CB9CAF" w14:textId="77777777" w:rsidR="00A64F28" w:rsidRPr="00597048" w:rsidRDefault="00A64F28" w:rsidP="00A64F28">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1792-1815</w:t>
      </w:r>
      <w:r w:rsidRPr="00597048">
        <w:rPr>
          <w:rFonts w:ascii="Calibri Light" w:hAnsi="Calibri Light"/>
          <w:sz w:val="28"/>
        </w:rPr>
        <w:tab/>
        <w:t>The French Revolution and Napoleon; political rearrangements in central Europe; wars of liberation</w:t>
      </w:r>
    </w:p>
    <w:p w14:paraId="6946C1A9" w14:textId="77777777" w:rsidR="00A64F28" w:rsidRPr="00597048" w:rsidRDefault="00A64F28" w:rsidP="00A64F28">
      <w:pPr>
        <w:tabs>
          <w:tab w:val="right" w:pos="1872"/>
          <w:tab w:val="left" w:pos="2160"/>
        </w:tabs>
        <w:ind w:left="2520" w:hanging="2088"/>
        <w:rPr>
          <w:rFonts w:ascii="Calibri Light" w:hAnsi="Calibri Light"/>
          <w:sz w:val="28"/>
        </w:rPr>
      </w:pPr>
      <w:r w:rsidRPr="00597048">
        <w:rPr>
          <w:rFonts w:ascii="Calibri Light" w:hAnsi="Calibri Light"/>
          <w:sz w:val="28"/>
        </w:rPr>
        <w:tab/>
        <w:t>1815</w:t>
      </w:r>
      <w:r w:rsidRPr="00597048">
        <w:rPr>
          <w:rFonts w:ascii="Calibri Light" w:hAnsi="Calibri Light"/>
          <w:sz w:val="28"/>
        </w:rPr>
        <w:tab/>
        <w:t>Settlement of Vienna</w:t>
      </w:r>
    </w:p>
    <w:p w14:paraId="5A80534C" w14:textId="77777777" w:rsidR="00A64F28" w:rsidRPr="00597048" w:rsidRDefault="00A64F28" w:rsidP="00A64F28">
      <w:pPr>
        <w:tabs>
          <w:tab w:val="right" w:pos="1872"/>
          <w:tab w:val="left" w:pos="2160"/>
        </w:tabs>
        <w:ind w:left="2520" w:hanging="2088"/>
        <w:rPr>
          <w:rFonts w:ascii="Calibri Light" w:hAnsi="Calibri Light"/>
          <w:sz w:val="28"/>
        </w:rPr>
      </w:pPr>
      <w:r w:rsidRPr="00597048">
        <w:rPr>
          <w:rFonts w:ascii="Calibri Light" w:hAnsi="Calibri Light"/>
          <w:sz w:val="28"/>
        </w:rPr>
        <w:tab/>
        <w:t>1815-1848</w:t>
      </w:r>
      <w:r w:rsidRPr="00597048">
        <w:rPr>
          <w:rFonts w:ascii="Calibri Light" w:hAnsi="Calibri Light"/>
          <w:sz w:val="28"/>
        </w:rPr>
        <w:tab/>
        <w:t>Italian Risorgimento; Metternichian system</w:t>
      </w:r>
    </w:p>
    <w:p w14:paraId="080881D3" w14:textId="77777777" w:rsidR="00A64F28" w:rsidRPr="00597048" w:rsidRDefault="00A64F28" w:rsidP="00A64F28">
      <w:pPr>
        <w:tabs>
          <w:tab w:val="right" w:pos="1872"/>
          <w:tab w:val="left" w:pos="2160"/>
        </w:tabs>
        <w:ind w:left="2520" w:hanging="2088"/>
        <w:rPr>
          <w:rFonts w:ascii="Calibri Light" w:hAnsi="Calibri Light"/>
          <w:sz w:val="28"/>
        </w:rPr>
      </w:pPr>
      <w:r w:rsidRPr="00597048">
        <w:rPr>
          <w:rFonts w:ascii="Calibri Light" w:hAnsi="Calibri Light"/>
          <w:sz w:val="28"/>
        </w:rPr>
        <w:tab/>
        <w:t>1819-1844</w:t>
      </w:r>
      <w:r w:rsidRPr="00597048">
        <w:rPr>
          <w:rFonts w:ascii="Calibri Light" w:hAnsi="Calibri Light"/>
          <w:sz w:val="28"/>
        </w:rPr>
        <w:tab/>
        <w:t>German Zollverein</w:t>
      </w:r>
    </w:p>
    <w:p w14:paraId="49692EC1" w14:textId="77777777" w:rsidR="00A64F28" w:rsidRPr="00597048" w:rsidRDefault="00A64F28" w:rsidP="00A64F28">
      <w:pPr>
        <w:tabs>
          <w:tab w:val="right" w:pos="1872"/>
          <w:tab w:val="left" w:pos="2160"/>
        </w:tabs>
        <w:ind w:left="2520" w:hanging="2088"/>
        <w:rPr>
          <w:rFonts w:ascii="Calibri Light" w:hAnsi="Calibri Light"/>
          <w:sz w:val="28"/>
        </w:rPr>
      </w:pPr>
      <w:r w:rsidRPr="00597048">
        <w:rPr>
          <w:rFonts w:ascii="Calibri Light" w:hAnsi="Calibri Light"/>
          <w:sz w:val="28"/>
        </w:rPr>
        <w:tab/>
        <w:t>1846</w:t>
      </w:r>
      <w:r w:rsidRPr="00597048">
        <w:rPr>
          <w:rFonts w:ascii="Calibri Light" w:hAnsi="Calibri Light"/>
          <w:sz w:val="28"/>
        </w:rPr>
        <w:tab/>
        <w:t>Pius IX pope</w:t>
      </w:r>
    </w:p>
    <w:p w14:paraId="6333774E" w14:textId="77777777" w:rsidR="00A64F28" w:rsidRPr="00597048" w:rsidRDefault="00A64F28" w:rsidP="00A64F28">
      <w:pPr>
        <w:tabs>
          <w:tab w:val="right" w:pos="1872"/>
          <w:tab w:val="left" w:pos="2160"/>
        </w:tabs>
        <w:ind w:left="2520" w:hanging="2088"/>
        <w:rPr>
          <w:rFonts w:ascii="Calibri Light" w:hAnsi="Calibri Light"/>
          <w:sz w:val="28"/>
        </w:rPr>
      </w:pPr>
      <w:r w:rsidRPr="00597048">
        <w:rPr>
          <w:rFonts w:ascii="Calibri Light" w:hAnsi="Calibri Light"/>
          <w:sz w:val="28"/>
        </w:rPr>
        <w:tab/>
        <w:t>1848</w:t>
      </w:r>
      <w:r w:rsidRPr="00597048">
        <w:rPr>
          <w:rFonts w:ascii="Calibri Light" w:hAnsi="Calibri Light"/>
          <w:sz w:val="28"/>
        </w:rPr>
        <w:tab/>
        <w:t>Piedmontese Statuto</w:t>
      </w:r>
    </w:p>
    <w:p w14:paraId="4874D955" w14:textId="77777777" w:rsidR="00A64F28" w:rsidRPr="00597048" w:rsidRDefault="00A64F28" w:rsidP="00A64F28">
      <w:pPr>
        <w:tabs>
          <w:tab w:val="right" w:pos="1872"/>
          <w:tab w:val="left" w:pos="2160"/>
        </w:tabs>
        <w:ind w:left="2520" w:hanging="2088"/>
        <w:rPr>
          <w:rFonts w:ascii="Calibri Light" w:hAnsi="Calibri Light"/>
          <w:sz w:val="28"/>
        </w:rPr>
      </w:pPr>
      <w:r w:rsidRPr="00597048">
        <w:rPr>
          <w:rFonts w:ascii="Calibri Light" w:hAnsi="Calibri Light"/>
          <w:sz w:val="28"/>
        </w:rPr>
        <w:tab/>
        <w:t>1848-1849</w:t>
      </w:r>
      <w:r w:rsidRPr="00597048">
        <w:rPr>
          <w:rFonts w:ascii="Calibri Light" w:hAnsi="Calibri Light"/>
          <w:sz w:val="28"/>
        </w:rPr>
        <w:tab/>
        <w:t>Failure of revolutions in central Europe; Austro-Sardinian wars</w:t>
      </w:r>
    </w:p>
    <w:p w14:paraId="45C25E3B" w14:textId="77777777" w:rsidR="00A64F28" w:rsidRPr="00597048" w:rsidRDefault="00A64F28" w:rsidP="00A64F28">
      <w:pPr>
        <w:tabs>
          <w:tab w:val="right" w:pos="1872"/>
          <w:tab w:val="left" w:pos="2160"/>
        </w:tabs>
        <w:ind w:left="2520" w:hanging="2088"/>
        <w:rPr>
          <w:rFonts w:ascii="Calibri Light" w:hAnsi="Calibri Light"/>
          <w:sz w:val="28"/>
        </w:rPr>
      </w:pPr>
      <w:r w:rsidRPr="00597048">
        <w:rPr>
          <w:rFonts w:ascii="Calibri Light" w:hAnsi="Calibri Light"/>
          <w:sz w:val="28"/>
        </w:rPr>
        <w:tab/>
        <w:t>1852</w:t>
      </w:r>
      <w:r w:rsidRPr="00597048">
        <w:rPr>
          <w:rFonts w:ascii="Calibri Light" w:hAnsi="Calibri Light"/>
          <w:sz w:val="28"/>
        </w:rPr>
        <w:tab/>
        <w:t>The Danish Duchies; London Protocol; Cavour prime minister of Sardinia</w:t>
      </w:r>
    </w:p>
    <w:p w14:paraId="4CA5DACB" w14:textId="77777777" w:rsidR="008C03C2" w:rsidRPr="00597048" w:rsidRDefault="008C03C2" w:rsidP="00A64F28">
      <w:pPr>
        <w:tabs>
          <w:tab w:val="right" w:pos="1872"/>
          <w:tab w:val="left" w:pos="2160"/>
        </w:tabs>
        <w:ind w:left="2520" w:hanging="2088"/>
        <w:rPr>
          <w:rFonts w:ascii="Calibri Light" w:hAnsi="Calibri Light"/>
          <w:sz w:val="28"/>
        </w:rPr>
      </w:pPr>
      <w:r w:rsidRPr="00597048">
        <w:rPr>
          <w:rFonts w:ascii="Calibri Light" w:hAnsi="Calibri Light"/>
          <w:sz w:val="28"/>
        </w:rPr>
        <w:tab/>
        <w:t>1854-1856</w:t>
      </w:r>
      <w:r w:rsidRPr="00597048">
        <w:rPr>
          <w:rFonts w:ascii="Calibri Light" w:hAnsi="Calibri Light"/>
          <w:sz w:val="28"/>
        </w:rPr>
        <w:tab/>
        <w:t>Congress of Paris</w:t>
      </w:r>
    </w:p>
    <w:p w14:paraId="11C78407" w14:textId="77777777" w:rsidR="008C03C2" w:rsidRPr="00597048" w:rsidRDefault="008C03C2" w:rsidP="00A64F28">
      <w:pPr>
        <w:tabs>
          <w:tab w:val="right" w:pos="1872"/>
          <w:tab w:val="left" w:pos="2160"/>
        </w:tabs>
        <w:ind w:left="2520" w:hanging="2088"/>
        <w:rPr>
          <w:rFonts w:ascii="Calibri Light" w:hAnsi="Calibri Light"/>
          <w:sz w:val="28"/>
        </w:rPr>
      </w:pPr>
      <w:r w:rsidRPr="00597048">
        <w:rPr>
          <w:rFonts w:ascii="Calibri Light" w:hAnsi="Calibri Light"/>
          <w:sz w:val="28"/>
        </w:rPr>
        <w:tab/>
        <w:t>1858</w:t>
      </w:r>
      <w:r w:rsidRPr="00597048">
        <w:rPr>
          <w:rFonts w:ascii="Calibri Light" w:hAnsi="Calibri Light"/>
          <w:sz w:val="28"/>
        </w:rPr>
        <w:tab/>
        <w:t>Plombières agreement between Napoleon III and Cavour; Franco-Sardinian alliance</w:t>
      </w:r>
    </w:p>
    <w:p w14:paraId="2E20B1B3" w14:textId="77777777" w:rsidR="008C03C2" w:rsidRPr="00597048" w:rsidRDefault="008C03C2" w:rsidP="00A64F28">
      <w:pPr>
        <w:tabs>
          <w:tab w:val="right" w:pos="1872"/>
          <w:tab w:val="left" w:pos="2160"/>
        </w:tabs>
        <w:ind w:left="2520" w:hanging="2088"/>
        <w:rPr>
          <w:rFonts w:ascii="Calibri Light" w:hAnsi="Calibri Light"/>
          <w:sz w:val="28"/>
        </w:rPr>
      </w:pPr>
      <w:r w:rsidRPr="00597048">
        <w:rPr>
          <w:rFonts w:ascii="Calibri Light" w:hAnsi="Calibri Light"/>
          <w:sz w:val="28"/>
        </w:rPr>
        <w:tab/>
        <w:t>1859</w:t>
      </w:r>
      <w:r w:rsidRPr="00597048">
        <w:rPr>
          <w:rFonts w:ascii="Calibri Light" w:hAnsi="Calibri Light"/>
          <w:sz w:val="28"/>
        </w:rPr>
        <w:tab/>
        <w:t>War between Austria and France and Sardinia; Armistice of Villafranca</w:t>
      </w:r>
    </w:p>
    <w:p w14:paraId="374DD980" w14:textId="77777777" w:rsidR="008C03C2" w:rsidRPr="00597048" w:rsidRDefault="008C03C2" w:rsidP="00A64F28">
      <w:pPr>
        <w:tabs>
          <w:tab w:val="right" w:pos="1872"/>
          <w:tab w:val="left" w:pos="2160"/>
        </w:tabs>
        <w:ind w:left="2520" w:hanging="2088"/>
        <w:rPr>
          <w:rFonts w:ascii="Calibri Light" w:hAnsi="Calibri Light"/>
          <w:sz w:val="28"/>
        </w:rPr>
      </w:pPr>
      <w:r w:rsidRPr="00597048">
        <w:rPr>
          <w:rFonts w:ascii="Calibri Light" w:hAnsi="Calibri Light"/>
          <w:sz w:val="28"/>
        </w:rPr>
        <w:tab/>
        <w:t>1860</w:t>
      </w:r>
      <w:r w:rsidRPr="00597048">
        <w:rPr>
          <w:rFonts w:ascii="Calibri Light" w:hAnsi="Calibri Light"/>
          <w:sz w:val="28"/>
        </w:rPr>
        <w:tab/>
        <w:t>Collapse of the Italian Structure; Garibaldi’s expedition</w:t>
      </w:r>
    </w:p>
    <w:p w14:paraId="409DC330" w14:textId="77777777" w:rsidR="00834FCC" w:rsidRPr="00597048" w:rsidRDefault="00834FCC" w:rsidP="00A64F28">
      <w:pPr>
        <w:tabs>
          <w:tab w:val="right" w:pos="1872"/>
          <w:tab w:val="left" w:pos="2160"/>
        </w:tabs>
        <w:ind w:left="2520" w:hanging="2088"/>
        <w:rPr>
          <w:rFonts w:ascii="Calibri Light" w:hAnsi="Calibri Light"/>
          <w:sz w:val="28"/>
        </w:rPr>
      </w:pPr>
      <w:r w:rsidRPr="00597048">
        <w:rPr>
          <w:rFonts w:ascii="Calibri Light" w:hAnsi="Calibri Light"/>
          <w:sz w:val="28"/>
        </w:rPr>
        <w:tab/>
        <w:t>1860-1861</w:t>
      </w:r>
      <w:r w:rsidRPr="00597048">
        <w:rPr>
          <w:rFonts w:ascii="Calibri Light" w:hAnsi="Calibri Light"/>
          <w:sz w:val="28"/>
        </w:rPr>
        <w:tab/>
        <w:t>Insurrection in Syria; French expedition; Statute of the Lebanon</w:t>
      </w:r>
    </w:p>
    <w:p w14:paraId="7F55F169" w14:textId="77777777" w:rsidR="00834FCC" w:rsidRPr="00597048" w:rsidRDefault="00834FCC" w:rsidP="00A64F28">
      <w:pPr>
        <w:tabs>
          <w:tab w:val="right" w:pos="1872"/>
          <w:tab w:val="left" w:pos="2160"/>
        </w:tabs>
        <w:ind w:left="2520" w:hanging="2088"/>
        <w:rPr>
          <w:rFonts w:ascii="Calibri Light" w:hAnsi="Calibri Light"/>
          <w:sz w:val="28"/>
        </w:rPr>
      </w:pPr>
      <w:r w:rsidRPr="00597048">
        <w:rPr>
          <w:rFonts w:ascii="Calibri Light" w:hAnsi="Calibri Light"/>
          <w:sz w:val="28"/>
        </w:rPr>
        <w:tab/>
        <w:t>1861</w:t>
      </w:r>
      <w:r w:rsidRPr="00597048">
        <w:rPr>
          <w:rFonts w:ascii="Calibri Light" w:hAnsi="Calibri Light"/>
          <w:sz w:val="28"/>
        </w:rPr>
        <w:tab/>
        <w:t>Proclamation of the Kingdom of Italy</w:t>
      </w:r>
    </w:p>
    <w:p w14:paraId="1F1B3558" w14:textId="77777777" w:rsidR="00834FCC" w:rsidRPr="00597048" w:rsidRDefault="00834FCC" w:rsidP="00A64F28">
      <w:pPr>
        <w:tabs>
          <w:tab w:val="right" w:pos="1872"/>
          <w:tab w:val="left" w:pos="2160"/>
        </w:tabs>
        <w:ind w:left="2520" w:hanging="2088"/>
        <w:rPr>
          <w:rFonts w:ascii="Calibri Light" w:hAnsi="Calibri Light"/>
          <w:sz w:val="28"/>
        </w:rPr>
      </w:pPr>
      <w:r w:rsidRPr="00597048">
        <w:rPr>
          <w:rFonts w:ascii="Calibri Light" w:hAnsi="Calibri Light"/>
          <w:sz w:val="28"/>
        </w:rPr>
        <w:tab/>
        <w:t>1862</w:t>
      </w:r>
      <w:r w:rsidRPr="00597048">
        <w:rPr>
          <w:rFonts w:ascii="Calibri Light" w:hAnsi="Calibri Light"/>
          <w:sz w:val="28"/>
        </w:rPr>
        <w:tab/>
        <w:t>Bismarck minister president of Prussia; union of Moldavia and Wallachia under Alexander Cuza</w:t>
      </w:r>
    </w:p>
    <w:p w14:paraId="71DA2F88" w14:textId="77777777" w:rsidR="0045408D" w:rsidRPr="00597048" w:rsidRDefault="0045408D" w:rsidP="00A64F28">
      <w:pPr>
        <w:tabs>
          <w:tab w:val="right" w:pos="1872"/>
          <w:tab w:val="left" w:pos="2160"/>
        </w:tabs>
        <w:ind w:left="2520" w:hanging="2088"/>
        <w:rPr>
          <w:rFonts w:ascii="Calibri Light" w:hAnsi="Calibri Light"/>
          <w:sz w:val="28"/>
        </w:rPr>
      </w:pPr>
      <w:r w:rsidRPr="00597048">
        <w:rPr>
          <w:rFonts w:ascii="Calibri Light" w:hAnsi="Calibri Light"/>
          <w:sz w:val="28"/>
        </w:rPr>
        <w:tab/>
        <w:t>1863</w:t>
      </w:r>
      <w:r w:rsidRPr="00597048">
        <w:rPr>
          <w:rFonts w:ascii="Calibri Light" w:hAnsi="Calibri Light"/>
          <w:sz w:val="28"/>
        </w:rPr>
        <w:tab/>
        <w:t>Polish insurrection; Alvensleben Convention</w:t>
      </w:r>
    </w:p>
    <w:p w14:paraId="5A5E67F2" w14:textId="77777777" w:rsidR="0045408D" w:rsidRPr="00597048" w:rsidRDefault="0045408D" w:rsidP="00A64F28">
      <w:pPr>
        <w:tabs>
          <w:tab w:val="right" w:pos="1872"/>
          <w:tab w:val="left" w:pos="2160"/>
        </w:tabs>
        <w:ind w:left="2520" w:hanging="2088"/>
        <w:rPr>
          <w:rFonts w:ascii="Calibri Light" w:hAnsi="Calibri Light"/>
          <w:sz w:val="28"/>
        </w:rPr>
      </w:pPr>
      <w:r w:rsidRPr="00597048">
        <w:rPr>
          <w:rFonts w:ascii="Calibri Light" w:hAnsi="Calibri Light"/>
          <w:sz w:val="28"/>
        </w:rPr>
        <w:tab/>
        <w:t>1864</w:t>
      </w:r>
      <w:r w:rsidRPr="00597048">
        <w:rPr>
          <w:rFonts w:ascii="Calibri Light" w:hAnsi="Calibri Light"/>
          <w:sz w:val="28"/>
        </w:rPr>
        <w:tab/>
        <w:t>War of Prussia and Austria against Denmark; cession of Schleswig and Holstein by Denmark</w:t>
      </w:r>
    </w:p>
    <w:p w14:paraId="72C68C59" w14:textId="77777777" w:rsidR="00C16CD3" w:rsidRPr="00597048" w:rsidRDefault="00C16CD3" w:rsidP="00A64F28">
      <w:pPr>
        <w:tabs>
          <w:tab w:val="right" w:pos="1872"/>
          <w:tab w:val="left" w:pos="2160"/>
        </w:tabs>
        <w:ind w:left="2520" w:hanging="2088"/>
        <w:rPr>
          <w:rFonts w:ascii="Calibri Light" w:hAnsi="Calibri Light"/>
          <w:sz w:val="28"/>
        </w:rPr>
      </w:pPr>
      <w:r w:rsidRPr="00597048">
        <w:rPr>
          <w:rFonts w:ascii="Calibri Light" w:hAnsi="Calibri Light"/>
          <w:sz w:val="28"/>
        </w:rPr>
        <w:tab/>
        <w:t>1865</w:t>
      </w:r>
      <w:r w:rsidRPr="00597048">
        <w:rPr>
          <w:rFonts w:ascii="Calibri Light" w:hAnsi="Calibri Light"/>
          <w:sz w:val="28"/>
        </w:rPr>
        <w:tab/>
        <w:t>Gastein Convention between Austria and Prussia; Biarritz meeting of Napoleon III and Bismarck</w:t>
      </w:r>
    </w:p>
    <w:p w14:paraId="46031F94" w14:textId="77777777" w:rsidR="00C16CD3" w:rsidRPr="00597048" w:rsidRDefault="00C16CD3" w:rsidP="00A64F28">
      <w:pPr>
        <w:tabs>
          <w:tab w:val="right" w:pos="1872"/>
          <w:tab w:val="left" w:pos="2160"/>
        </w:tabs>
        <w:ind w:left="2520" w:hanging="2088"/>
        <w:rPr>
          <w:rFonts w:ascii="Calibri Light" w:hAnsi="Calibri Light"/>
          <w:sz w:val="28"/>
        </w:rPr>
      </w:pPr>
      <w:r w:rsidRPr="00597048">
        <w:rPr>
          <w:rFonts w:ascii="Calibri Light" w:hAnsi="Calibri Light"/>
          <w:sz w:val="28"/>
        </w:rPr>
        <w:tab/>
        <w:t>1866</w:t>
      </w:r>
      <w:r w:rsidRPr="00597048">
        <w:rPr>
          <w:rFonts w:ascii="Calibri Light" w:hAnsi="Calibri Light"/>
          <w:sz w:val="28"/>
        </w:rPr>
        <w:tab/>
        <w:t>Austro-Prussian war; Treaty of Prague; Italy acquires Venetia</w:t>
      </w:r>
    </w:p>
    <w:p w14:paraId="00DF4451" w14:textId="77777777" w:rsidR="00C16CD3" w:rsidRPr="00597048" w:rsidRDefault="00C16CD3" w:rsidP="00A64F28">
      <w:pPr>
        <w:tabs>
          <w:tab w:val="right" w:pos="1872"/>
          <w:tab w:val="left" w:pos="2160"/>
        </w:tabs>
        <w:ind w:left="2520" w:hanging="2088"/>
        <w:rPr>
          <w:rFonts w:ascii="Calibri Light" w:hAnsi="Calibri Light"/>
          <w:sz w:val="28"/>
        </w:rPr>
      </w:pPr>
      <w:r w:rsidRPr="00597048">
        <w:rPr>
          <w:rFonts w:ascii="Calibri Light" w:hAnsi="Calibri Light"/>
          <w:sz w:val="28"/>
        </w:rPr>
        <w:tab/>
        <w:t>1866-1868</w:t>
      </w:r>
      <w:r w:rsidRPr="00597048">
        <w:rPr>
          <w:rFonts w:ascii="Calibri Light" w:hAnsi="Calibri Light"/>
          <w:sz w:val="28"/>
        </w:rPr>
        <w:tab/>
      </w:r>
      <w:r w:rsidR="002F58E3" w:rsidRPr="00597048">
        <w:rPr>
          <w:rFonts w:ascii="Calibri Light" w:hAnsi="Calibri Light"/>
          <w:sz w:val="28"/>
        </w:rPr>
        <w:t>Cretan</w:t>
      </w:r>
      <w:r w:rsidRPr="00597048">
        <w:rPr>
          <w:rFonts w:ascii="Calibri Light" w:hAnsi="Calibri Light"/>
          <w:sz w:val="28"/>
        </w:rPr>
        <w:t xml:space="preserve"> revolt</w:t>
      </w:r>
    </w:p>
    <w:p w14:paraId="104C78D9" w14:textId="77777777" w:rsidR="00C16CD3" w:rsidRPr="00597048" w:rsidRDefault="00C16CD3" w:rsidP="00A64F28">
      <w:pPr>
        <w:tabs>
          <w:tab w:val="right" w:pos="1872"/>
          <w:tab w:val="left" w:pos="2160"/>
        </w:tabs>
        <w:ind w:left="2520" w:hanging="2088"/>
        <w:rPr>
          <w:rFonts w:ascii="Calibri Light" w:hAnsi="Calibri Light"/>
          <w:sz w:val="28"/>
        </w:rPr>
      </w:pPr>
      <w:r w:rsidRPr="00597048">
        <w:rPr>
          <w:rFonts w:ascii="Calibri Light" w:hAnsi="Calibri Light"/>
          <w:sz w:val="28"/>
        </w:rPr>
        <w:tab/>
        <w:t>1867</w:t>
      </w:r>
      <w:r w:rsidRPr="00597048">
        <w:rPr>
          <w:rFonts w:ascii="Calibri Light" w:hAnsi="Calibri Light"/>
          <w:sz w:val="28"/>
        </w:rPr>
        <w:tab/>
        <w:t xml:space="preserve">North German Confederation; Austro-Hungarian </w:t>
      </w:r>
      <w:r w:rsidRPr="00597048">
        <w:rPr>
          <w:rFonts w:ascii="Calibri Light" w:hAnsi="Calibri Light"/>
          <w:iCs/>
          <w:sz w:val="28"/>
        </w:rPr>
        <w:t>Ausgleich</w:t>
      </w:r>
    </w:p>
    <w:p w14:paraId="60C4D0C2" w14:textId="77777777" w:rsidR="00C16CD3" w:rsidRPr="00597048" w:rsidRDefault="007F3A71" w:rsidP="00A64F28">
      <w:pPr>
        <w:tabs>
          <w:tab w:val="right" w:pos="1872"/>
          <w:tab w:val="left" w:pos="2160"/>
        </w:tabs>
        <w:ind w:left="2520" w:hanging="2088"/>
        <w:rPr>
          <w:rFonts w:ascii="Calibri Light" w:hAnsi="Calibri Light"/>
          <w:sz w:val="28"/>
        </w:rPr>
      </w:pPr>
      <w:r w:rsidRPr="00597048">
        <w:rPr>
          <w:rFonts w:ascii="Calibri Light" w:hAnsi="Calibri Light"/>
          <w:sz w:val="28"/>
        </w:rPr>
        <w:tab/>
        <w:t>1868-1870</w:t>
      </w:r>
      <w:r w:rsidRPr="00597048">
        <w:rPr>
          <w:rFonts w:ascii="Calibri Light" w:hAnsi="Calibri Light"/>
          <w:sz w:val="28"/>
        </w:rPr>
        <w:tab/>
        <w:t>Hohenzollern candidacy to the Spanish throne</w:t>
      </w:r>
    </w:p>
    <w:p w14:paraId="79898318" w14:textId="77777777" w:rsidR="007F3A71" w:rsidRPr="00597048" w:rsidRDefault="007F3A71" w:rsidP="00A64F28">
      <w:pPr>
        <w:tabs>
          <w:tab w:val="right" w:pos="1872"/>
          <w:tab w:val="left" w:pos="2160"/>
        </w:tabs>
        <w:ind w:left="2520" w:hanging="2088"/>
        <w:rPr>
          <w:rFonts w:ascii="Calibri Light" w:hAnsi="Calibri Light"/>
          <w:sz w:val="28"/>
        </w:rPr>
      </w:pPr>
      <w:r w:rsidRPr="00597048">
        <w:rPr>
          <w:rFonts w:ascii="Calibri Light" w:hAnsi="Calibri Light"/>
          <w:sz w:val="28"/>
        </w:rPr>
        <w:tab/>
        <w:t>1870-1871</w:t>
      </w:r>
      <w:r w:rsidRPr="00597048">
        <w:rPr>
          <w:rFonts w:ascii="Calibri Light" w:hAnsi="Calibri Light"/>
          <w:sz w:val="28"/>
        </w:rPr>
        <w:tab/>
        <w:t>Ems dispatch; Franco-Prussian war</w:t>
      </w:r>
    </w:p>
    <w:p w14:paraId="2B77255C" w14:textId="77777777" w:rsidR="007F3A71" w:rsidRPr="00597048" w:rsidRDefault="007F3A71" w:rsidP="00A64F28">
      <w:pPr>
        <w:tabs>
          <w:tab w:val="right" w:pos="1872"/>
          <w:tab w:val="left" w:pos="2160"/>
        </w:tabs>
        <w:ind w:left="2520" w:hanging="2088"/>
        <w:rPr>
          <w:rFonts w:ascii="Calibri Light" w:hAnsi="Calibri Light"/>
          <w:sz w:val="28"/>
        </w:rPr>
      </w:pPr>
      <w:r w:rsidRPr="00597048">
        <w:rPr>
          <w:rFonts w:ascii="Calibri Light" w:hAnsi="Calibri Light"/>
          <w:sz w:val="28"/>
        </w:rPr>
        <w:tab/>
        <w:t>1871</w:t>
      </w:r>
      <w:r w:rsidRPr="00597048">
        <w:rPr>
          <w:rFonts w:ascii="Calibri Light" w:hAnsi="Calibri Light"/>
          <w:sz w:val="28"/>
        </w:rPr>
        <w:tab/>
        <w:t>Proclamation of the German Empire at Versailles; Treaty of Frankfurt; annexation of Alsace-Lorraine</w:t>
      </w:r>
    </w:p>
    <w:p w14:paraId="14E0F4CB" w14:textId="77777777" w:rsidR="002913E8" w:rsidRPr="00597048" w:rsidRDefault="002913E8" w:rsidP="0074788F">
      <w:pPr>
        <w:pStyle w:val="Heading2"/>
        <w:rPr>
          <w:rFonts w:ascii="Calibri Light" w:hAnsi="Calibri Light"/>
          <w:b w:val="0"/>
          <w:sz w:val="28"/>
        </w:rPr>
      </w:pPr>
      <w:bookmarkStart w:id="148" w:name="_Toc98415212"/>
      <w:bookmarkStart w:id="149" w:name="_Toc98415344"/>
      <w:r w:rsidRPr="00597048">
        <w:rPr>
          <w:rFonts w:ascii="Calibri Light" w:hAnsi="Calibri Light"/>
          <w:b w:val="0"/>
          <w:sz w:val="28"/>
        </w:rPr>
        <w:t>THE MODERN WORLD</w:t>
      </w:r>
      <w:bookmarkEnd w:id="148"/>
      <w:bookmarkEnd w:id="149"/>
    </w:p>
    <w:p w14:paraId="151BD655" w14:textId="77777777" w:rsidR="00E17254" w:rsidRPr="00597048" w:rsidRDefault="00E17254" w:rsidP="00BA63F5">
      <w:pPr>
        <w:pStyle w:val="Heading3"/>
        <w:rPr>
          <w:rFonts w:ascii="Calibri Light" w:hAnsi="Calibri Light"/>
          <w:b w:val="0"/>
          <w:sz w:val="28"/>
        </w:rPr>
      </w:pPr>
      <w:bookmarkStart w:id="150" w:name="_Toc98415345"/>
      <w:r w:rsidRPr="00597048">
        <w:rPr>
          <w:rFonts w:ascii="Calibri Light" w:hAnsi="Calibri Light"/>
          <w:b w:val="0"/>
          <w:sz w:val="28"/>
        </w:rPr>
        <w:t>Toward Disintegration</w:t>
      </w:r>
      <w:bookmarkEnd w:id="150"/>
    </w:p>
    <w:p w14:paraId="67FA3266" w14:textId="77777777" w:rsidR="008A24F5" w:rsidRPr="00597048" w:rsidRDefault="008A24F5" w:rsidP="00555F8F">
      <w:pPr>
        <w:pStyle w:val="Heading4"/>
        <w:rPr>
          <w:rFonts w:ascii="Calibri Light" w:hAnsi="Calibri Light"/>
          <w:i w:val="0"/>
          <w:sz w:val="28"/>
        </w:rPr>
      </w:pPr>
      <w:bookmarkStart w:id="151" w:name="_Toc98415346"/>
      <w:r w:rsidRPr="00597048">
        <w:rPr>
          <w:rFonts w:ascii="Calibri Light" w:hAnsi="Calibri Light"/>
          <w:i w:val="0"/>
          <w:sz w:val="28"/>
        </w:rPr>
        <w:t>Imperialism in Africa</w:t>
      </w:r>
      <w:bookmarkEnd w:id="151"/>
    </w:p>
    <w:p w14:paraId="046C63C0" w14:textId="77777777" w:rsidR="005B72F6" w:rsidRPr="00597048" w:rsidRDefault="00C86EAC" w:rsidP="005B72F6">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1805</w:t>
      </w:r>
      <w:r w:rsidRPr="00597048">
        <w:rPr>
          <w:rFonts w:ascii="Calibri Light" w:hAnsi="Calibri Light"/>
          <w:sz w:val="28"/>
        </w:rPr>
        <w:tab/>
        <w:t>Accession of Muhammad Ali, pasha of Egypt</w:t>
      </w:r>
    </w:p>
    <w:p w14:paraId="4D3B776B" w14:textId="77777777" w:rsidR="00C86EAC" w:rsidRPr="00597048" w:rsidRDefault="00C86EAC" w:rsidP="005B72F6">
      <w:pPr>
        <w:tabs>
          <w:tab w:val="right" w:pos="1872"/>
          <w:tab w:val="left" w:pos="2160"/>
        </w:tabs>
        <w:ind w:left="2520" w:hanging="2088"/>
        <w:rPr>
          <w:rFonts w:ascii="Calibri Light" w:hAnsi="Calibri Light"/>
          <w:sz w:val="28"/>
        </w:rPr>
      </w:pPr>
      <w:r w:rsidRPr="00597048">
        <w:rPr>
          <w:rFonts w:ascii="Calibri Light" w:hAnsi="Calibri Light"/>
          <w:sz w:val="28"/>
        </w:rPr>
        <w:tab/>
        <w:t>1820</w:t>
      </w:r>
      <w:r w:rsidRPr="00597048">
        <w:rPr>
          <w:rFonts w:ascii="Calibri Light" w:hAnsi="Calibri Light"/>
          <w:sz w:val="28"/>
        </w:rPr>
        <w:tab/>
        <w:t>Egyptian conquest of Sudan</w:t>
      </w:r>
    </w:p>
    <w:p w14:paraId="7D612653" w14:textId="77777777" w:rsidR="00C86EAC" w:rsidRPr="00597048" w:rsidRDefault="00C86EAC" w:rsidP="005B72F6">
      <w:pPr>
        <w:tabs>
          <w:tab w:val="right" w:pos="1872"/>
          <w:tab w:val="left" w:pos="2160"/>
        </w:tabs>
        <w:ind w:left="2520" w:hanging="2088"/>
        <w:rPr>
          <w:rFonts w:ascii="Calibri Light" w:hAnsi="Calibri Light"/>
          <w:sz w:val="28"/>
        </w:rPr>
      </w:pPr>
      <w:r w:rsidRPr="00597048">
        <w:rPr>
          <w:rFonts w:ascii="Calibri Light" w:hAnsi="Calibri Light"/>
          <w:sz w:val="28"/>
        </w:rPr>
        <w:tab/>
        <w:t>1830</w:t>
      </w:r>
      <w:r w:rsidRPr="00597048">
        <w:rPr>
          <w:rFonts w:ascii="Calibri Light" w:hAnsi="Calibri Light"/>
          <w:sz w:val="28"/>
        </w:rPr>
        <w:tab/>
        <w:t>French occupation of Algiers</w:t>
      </w:r>
    </w:p>
    <w:p w14:paraId="130831EB" w14:textId="77777777" w:rsidR="00C86EAC" w:rsidRPr="00597048" w:rsidRDefault="00C86EAC" w:rsidP="005B72F6">
      <w:pPr>
        <w:tabs>
          <w:tab w:val="right" w:pos="1872"/>
          <w:tab w:val="left" w:pos="2160"/>
        </w:tabs>
        <w:ind w:left="2520" w:hanging="2088"/>
        <w:rPr>
          <w:rFonts w:ascii="Calibri Light" w:hAnsi="Calibri Light"/>
          <w:sz w:val="28"/>
        </w:rPr>
      </w:pPr>
      <w:r w:rsidRPr="00597048">
        <w:rPr>
          <w:rFonts w:ascii="Calibri Light" w:hAnsi="Calibri Light"/>
          <w:sz w:val="28"/>
        </w:rPr>
        <w:tab/>
        <w:t>1833</w:t>
      </w:r>
      <w:r w:rsidRPr="00597048">
        <w:rPr>
          <w:rFonts w:ascii="Calibri Light" w:hAnsi="Calibri Light"/>
          <w:sz w:val="28"/>
        </w:rPr>
        <w:tab/>
        <w:t>Abolition of slavery in the British Empire</w:t>
      </w:r>
    </w:p>
    <w:p w14:paraId="3C6FD046" w14:textId="77777777" w:rsidR="00C86EAC" w:rsidRPr="00597048" w:rsidRDefault="00C86EAC" w:rsidP="005B72F6">
      <w:pPr>
        <w:tabs>
          <w:tab w:val="right" w:pos="1872"/>
          <w:tab w:val="left" w:pos="2160"/>
        </w:tabs>
        <w:ind w:left="2520" w:hanging="2088"/>
        <w:rPr>
          <w:rFonts w:ascii="Calibri Light" w:hAnsi="Calibri Light"/>
          <w:sz w:val="28"/>
        </w:rPr>
      </w:pPr>
      <w:r w:rsidRPr="00597048">
        <w:rPr>
          <w:rFonts w:ascii="Calibri Light" w:hAnsi="Calibri Light"/>
          <w:sz w:val="28"/>
        </w:rPr>
        <w:tab/>
        <w:t>1836-1837</w:t>
      </w:r>
      <w:r w:rsidRPr="00597048">
        <w:rPr>
          <w:rFonts w:ascii="Calibri Light" w:hAnsi="Calibri Light"/>
          <w:sz w:val="28"/>
        </w:rPr>
        <w:tab/>
        <w:t>Great Trek in South Africa</w:t>
      </w:r>
    </w:p>
    <w:p w14:paraId="2895E758" w14:textId="77777777" w:rsidR="00C86EAC" w:rsidRPr="00597048" w:rsidRDefault="00C86EAC" w:rsidP="005B72F6">
      <w:pPr>
        <w:tabs>
          <w:tab w:val="right" w:pos="1872"/>
          <w:tab w:val="left" w:pos="2160"/>
        </w:tabs>
        <w:ind w:left="2520" w:hanging="2088"/>
        <w:rPr>
          <w:rFonts w:ascii="Calibri Light" w:hAnsi="Calibri Light"/>
          <w:sz w:val="28"/>
        </w:rPr>
      </w:pPr>
      <w:r w:rsidRPr="00597048">
        <w:rPr>
          <w:rFonts w:ascii="Calibri Light" w:hAnsi="Calibri Light"/>
          <w:sz w:val="28"/>
        </w:rPr>
        <w:tab/>
        <w:t>1859-1860</w:t>
      </w:r>
      <w:r w:rsidRPr="00597048">
        <w:rPr>
          <w:rFonts w:ascii="Calibri Light" w:hAnsi="Calibri Light"/>
          <w:sz w:val="28"/>
        </w:rPr>
        <w:tab/>
        <w:t>Spanish-Moroccan war</w:t>
      </w:r>
    </w:p>
    <w:p w14:paraId="19D8F39D" w14:textId="77777777" w:rsidR="00C86EAC" w:rsidRPr="00597048" w:rsidRDefault="00C86EAC" w:rsidP="005B72F6">
      <w:pPr>
        <w:tabs>
          <w:tab w:val="right" w:pos="1872"/>
          <w:tab w:val="left" w:pos="2160"/>
        </w:tabs>
        <w:ind w:left="2520" w:hanging="2088"/>
        <w:rPr>
          <w:rFonts w:ascii="Calibri Light" w:hAnsi="Calibri Light"/>
          <w:sz w:val="28"/>
        </w:rPr>
      </w:pPr>
      <w:r w:rsidRPr="00597048">
        <w:rPr>
          <w:rFonts w:ascii="Calibri Light" w:hAnsi="Calibri Light"/>
          <w:sz w:val="28"/>
        </w:rPr>
        <w:tab/>
        <w:t>1861</w:t>
      </w:r>
      <w:r w:rsidRPr="00597048">
        <w:rPr>
          <w:rFonts w:ascii="Calibri Light" w:hAnsi="Calibri Light"/>
          <w:sz w:val="28"/>
        </w:rPr>
        <w:tab/>
        <w:t>British annexation of Lagos</w:t>
      </w:r>
    </w:p>
    <w:p w14:paraId="33067CF1" w14:textId="77777777" w:rsidR="00C86EAC" w:rsidRPr="00597048" w:rsidRDefault="00C86EAC" w:rsidP="005B72F6">
      <w:pPr>
        <w:tabs>
          <w:tab w:val="right" w:pos="1872"/>
          <w:tab w:val="left" w:pos="2160"/>
        </w:tabs>
        <w:ind w:left="2520" w:hanging="2088"/>
        <w:rPr>
          <w:rFonts w:ascii="Calibri Light" w:hAnsi="Calibri Light"/>
          <w:sz w:val="28"/>
        </w:rPr>
      </w:pPr>
      <w:r w:rsidRPr="00597048">
        <w:rPr>
          <w:rFonts w:ascii="Calibri Light" w:hAnsi="Calibri Light"/>
          <w:sz w:val="28"/>
        </w:rPr>
        <w:tab/>
        <w:t>1869</w:t>
      </w:r>
      <w:r w:rsidRPr="00597048">
        <w:rPr>
          <w:rFonts w:ascii="Calibri Light" w:hAnsi="Calibri Light"/>
          <w:sz w:val="28"/>
        </w:rPr>
        <w:tab/>
        <w:t>Opening of Suez Canal</w:t>
      </w:r>
    </w:p>
    <w:p w14:paraId="1AF3F827" w14:textId="77777777" w:rsidR="00C86EAC" w:rsidRPr="00597048" w:rsidRDefault="00C86EAC" w:rsidP="005B72F6">
      <w:pPr>
        <w:tabs>
          <w:tab w:val="right" w:pos="1872"/>
          <w:tab w:val="left" w:pos="2160"/>
        </w:tabs>
        <w:ind w:left="2520" w:hanging="2088"/>
        <w:rPr>
          <w:rFonts w:ascii="Calibri Light" w:hAnsi="Calibri Light"/>
          <w:sz w:val="28"/>
        </w:rPr>
      </w:pPr>
      <w:r w:rsidRPr="00597048">
        <w:rPr>
          <w:rFonts w:ascii="Calibri Light" w:hAnsi="Calibri Light"/>
          <w:sz w:val="28"/>
        </w:rPr>
        <w:tab/>
        <w:t>1872</w:t>
      </w:r>
      <w:r w:rsidRPr="00597048">
        <w:rPr>
          <w:rFonts w:ascii="Calibri Light" w:hAnsi="Calibri Light"/>
          <w:sz w:val="28"/>
        </w:rPr>
        <w:tab/>
        <w:t>Internal self-government in South Africa</w:t>
      </w:r>
    </w:p>
    <w:p w14:paraId="1C83B867" w14:textId="77777777" w:rsidR="00C86EAC" w:rsidRPr="00597048" w:rsidRDefault="00C86EAC" w:rsidP="005B72F6">
      <w:pPr>
        <w:tabs>
          <w:tab w:val="right" w:pos="1872"/>
          <w:tab w:val="left" w:pos="2160"/>
        </w:tabs>
        <w:ind w:left="2520" w:hanging="2088"/>
        <w:rPr>
          <w:rFonts w:ascii="Calibri Light" w:hAnsi="Calibri Light"/>
          <w:sz w:val="28"/>
        </w:rPr>
      </w:pPr>
      <w:r w:rsidRPr="00597048">
        <w:rPr>
          <w:rFonts w:ascii="Calibri Light" w:hAnsi="Calibri Light"/>
          <w:sz w:val="28"/>
        </w:rPr>
        <w:tab/>
        <w:t>1873-1874</w:t>
      </w:r>
      <w:r w:rsidRPr="00597048">
        <w:rPr>
          <w:rFonts w:ascii="Calibri Light" w:hAnsi="Calibri Light"/>
          <w:sz w:val="28"/>
        </w:rPr>
        <w:tab/>
        <w:t>Anglo-Ashanti war</w:t>
      </w:r>
    </w:p>
    <w:p w14:paraId="0445FECB" w14:textId="77777777" w:rsidR="00C86EAC" w:rsidRPr="00597048" w:rsidRDefault="00C86EAC" w:rsidP="005B72F6">
      <w:pPr>
        <w:tabs>
          <w:tab w:val="right" w:pos="1872"/>
          <w:tab w:val="left" w:pos="2160"/>
        </w:tabs>
        <w:ind w:left="2520" w:hanging="2088"/>
        <w:rPr>
          <w:rFonts w:ascii="Calibri Light" w:hAnsi="Calibri Light"/>
          <w:sz w:val="28"/>
        </w:rPr>
      </w:pPr>
      <w:r w:rsidRPr="00597048">
        <w:rPr>
          <w:rFonts w:ascii="Calibri Light" w:hAnsi="Calibri Light"/>
          <w:sz w:val="28"/>
        </w:rPr>
        <w:tab/>
        <w:t>1876</w:t>
      </w:r>
      <w:r w:rsidRPr="00597048">
        <w:rPr>
          <w:rFonts w:ascii="Calibri Light" w:hAnsi="Calibri Light"/>
          <w:sz w:val="28"/>
        </w:rPr>
        <w:tab/>
        <w:t>Founding of International African Association; European control assumed over Egyptian finances</w:t>
      </w:r>
    </w:p>
    <w:p w14:paraId="0C4C6E24" w14:textId="77777777" w:rsidR="00C86EAC" w:rsidRPr="00597048" w:rsidRDefault="00C86EAC" w:rsidP="005B72F6">
      <w:pPr>
        <w:tabs>
          <w:tab w:val="right" w:pos="1872"/>
          <w:tab w:val="left" w:pos="2160"/>
        </w:tabs>
        <w:ind w:left="2520" w:hanging="2088"/>
        <w:rPr>
          <w:rFonts w:ascii="Calibri Light" w:hAnsi="Calibri Light"/>
          <w:sz w:val="28"/>
        </w:rPr>
      </w:pPr>
      <w:r w:rsidRPr="00597048">
        <w:rPr>
          <w:rFonts w:ascii="Calibri Light" w:hAnsi="Calibri Light"/>
          <w:sz w:val="28"/>
        </w:rPr>
        <w:tab/>
        <w:t>1882</w:t>
      </w:r>
      <w:r w:rsidRPr="00597048">
        <w:rPr>
          <w:rFonts w:ascii="Calibri Light" w:hAnsi="Calibri Light"/>
          <w:sz w:val="28"/>
        </w:rPr>
        <w:tab/>
        <w:t>British occupation of Egypt; Makoko Treaty (Congo)</w:t>
      </w:r>
    </w:p>
    <w:p w14:paraId="6B2A1DFD" w14:textId="77777777" w:rsidR="00C86EAC" w:rsidRPr="00597048" w:rsidRDefault="00C86EAC" w:rsidP="005B72F6">
      <w:pPr>
        <w:tabs>
          <w:tab w:val="right" w:pos="1872"/>
          <w:tab w:val="left" w:pos="2160"/>
        </w:tabs>
        <w:ind w:left="2520" w:hanging="2088"/>
        <w:rPr>
          <w:rFonts w:ascii="Calibri Light" w:hAnsi="Calibri Light"/>
          <w:sz w:val="28"/>
        </w:rPr>
      </w:pPr>
      <w:r w:rsidRPr="00597048">
        <w:rPr>
          <w:rFonts w:ascii="Calibri Light" w:hAnsi="Calibri Light"/>
          <w:sz w:val="28"/>
        </w:rPr>
        <w:tab/>
        <w:t>1884-1885</w:t>
      </w:r>
      <w:r w:rsidRPr="00597048">
        <w:rPr>
          <w:rFonts w:ascii="Calibri Light" w:hAnsi="Calibri Light"/>
          <w:sz w:val="28"/>
        </w:rPr>
        <w:tab/>
        <w:t>Declaration of German African protectorates; Berlin West Africa Conference</w:t>
      </w:r>
    </w:p>
    <w:p w14:paraId="49CD549E" w14:textId="77777777" w:rsidR="00C86EAC" w:rsidRPr="00597048" w:rsidRDefault="00C86EAC" w:rsidP="005B72F6">
      <w:pPr>
        <w:tabs>
          <w:tab w:val="right" w:pos="1872"/>
          <w:tab w:val="left" w:pos="2160"/>
        </w:tabs>
        <w:ind w:left="2520" w:hanging="2088"/>
        <w:rPr>
          <w:rFonts w:ascii="Calibri Light" w:hAnsi="Calibri Light"/>
          <w:sz w:val="28"/>
        </w:rPr>
      </w:pPr>
      <w:r w:rsidRPr="00597048">
        <w:rPr>
          <w:rFonts w:ascii="Calibri Light" w:hAnsi="Calibri Light"/>
          <w:sz w:val="28"/>
        </w:rPr>
        <w:tab/>
        <w:t>1885</w:t>
      </w:r>
      <w:r w:rsidRPr="00597048">
        <w:rPr>
          <w:rFonts w:ascii="Calibri Light" w:hAnsi="Calibri Light"/>
          <w:sz w:val="28"/>
        </w:rPr>
        <w:tab/>
        <w:t>Founding of the Congo Independent State; fall of Khartoum and death of General Charles Gordon</w:t>
      </w:r>
    </w:p>
    <w:p w14:paraId="653405D7" w14:textId="77777777" w:rsidR="00C86EAC" w:rsidRPr="00597048" w:rsidRDefault="00C86EAC" w:rsidP="005B72F6">
      <w:pPr>
        <w:tabs>
          <w:tab w:val="right" w:pos="1872"/>
          <w:tab w:val="left" w:pos="2160"/>
        </w:tabs>
        <w:ind w:left="2520" w:hanging="2088"/>
        <w:rPr>
          <w:rFonts w:ascii="Calibri Light" w:hAnsi="Calibri Light"/>
          <w:sz w:val="28"/>
        </w:rPr>
      </w:pPr>
      <w:r w:rsidRPr="00597048">
        <w:rPr>
          <w:rFonts w:ascii="Calibri Light" w:hAnsi="Calibri Light"/>
          <w:sz w:val="28"/>
        </w:rPr>
        <w:tab/>
        <w:t>1886</w:t>
      </w:r>
      <w:r w:rsidRPr="00597048">
        <w:rPr>
          <w:rFonts w:ascii="Calibri Light" w:hAnsi="Calibri Light"/>
          <w:sz w:val="28"/>
        </w:rPr>
        <w:tab/>
        <w:t>Discovery of Gold on the Witwatersrand; Anglo-German East African boundary agreement; grant of charter to Royal Niger Company</w:t>
      </w:r>
    </w:p>
    <w:p w14:paraId="17D0FE25" w14:textId="77777777" w:rsidR="00C86EAC" w:rsidRPr="00597048" w:rsidRDefault="00C86EAC" w:rsidP="005B72F6">
      <w:pPr>
        <w:tabs>
          <w:tab w:val="right" w:pos="1872"/>
          <w:tab w:val="left" w:pos="2160"/>
        </w:tabs>
        <w:ind w:left="2520" w:hanging="2088"/>
        <w:rPr>
          <w:rFonts w:ascii="Calibri Light" w:hAnsi="Calibri Light"/>
          <w:sz w:val="28"/>
        </w:rPr>
      </w:pPr>
      <w:r w:rsidRPr="00597048">
        <w:rPr>
          <w:rFonts w:ascii="Calibri Light" w:hAnsi="Calibri Light"/>
          <w:sz w:val="28"/>
        </w:rPr>
        <w:tab/>
        <w:t>1889</w:t>
      </w:r>
      <w:r w:rsidRPr="00597048">
        <w:rPr>
          <w:rFonts w:ascii="Calibri Light" w:hAnsi="Calibri Light"/>
          <w:sz w:val="28"/>
        </w:rPr>
        <w:tab/>
        <w:t>Italo-Ethiopian Treaty of Wichale; grant of charter to British South Africa Company</w:t>
      </w:r>
    </w:p>
    <w:p w14:paraId="47B2A0A4" w14:textId="77777777" w:rsidR="00C86EAC" w:rsidRPr="00597048" w:rsidRDefault="00C86EAC" w:rsidP="005B72F6">
      <w:pPr>
        <w:tabs>
          <w:tab w:val="right" w:pos="1872"/>
          <w:tab w:val="left" w:pos="2160"/>
        </w:tabs>
        <w:ind w:left="2520" w:hanging="2088"/>
        <w:rPr>
          <w:rFonts w:ascii="Calibri Light" w:hAnsi="Calibri Light"/>
          <w:sz w:val="28"/>
        </w:rPr>
      </w:pPr>
      <w:r w:rsidRPr="00597048">
        <w:rPr>
          <w:rFonts w:ascii="Calibri Light" w:hAnsi="Calibri Light"/>
          <w:sz w:val="28"/>
        </w:rPr>
        <w:tab/>
        <w:t>1890</w:t>
      </w:r>
      <w:r w:rsidRPr="00597048">
        <w:rPr>
          <w:rFonts w:ascii="Calibri Light" w:hAnsi="Calibri Light"/>
          <w:sz w:val="28"/>
        </w:rPr>
        <w:tab/>
        <w:t>Anglo-German African boundaries agreement; British protectorate over Zanzibar and Pemba; “Pioneer Column” to Rhodesia</w:t>
      </w:r>
    </w:p>
    <w:p w14:paraId="2AC98D32" w14:textId="77777777" w:rsidR="00C86EAC" w:rsidRPr="00597048" w:rsidRDefault="00C86EAC" w:rsidP="005B72F6">
      <w:pPr>
        <w:tabs>
          <w:tab w:val="right" w:pos="1872"/>
          <w:tab w:val="left" w:pos="2160"/>
        </w:tabs>
        <w:ind w:left="2520" w:hanging="2088"/>
        <w:rPr>
          <w:rFonts w:ascii="Calibri Light" w:hAnsi="Calibri Light"/>
          <w:sz w:val="28"/>
        </w:rPr>
      </w:pPr>
      <w:r w:rsidRPr="00597048">
        <w:rPr>
          <w:rFonts w:ascii="Calibri Light" w:hAnsi="Calibri Light"/>
          <w:sz w:val="28"/>
        </w:rPr>
        <w:tab/>
        <w:t>1893 ff.</w:t>
      </w:r>
      <w:r w:rsidRPr="00597048">
        <w:rPr>
          <w:rFonts w:ascii="Calibri Light" w:hAnsi="Calibri Light"/>
          <w:sz w:val="28"/>
        </w:rPr>
        <w:tab/>
        <w:t>French conquest of Dahomey</w:t>
      </w:r>
    </w:p>
    <w:p w14:paraId="113A73EF" w14:textId="77777777" w:rsidR="00C86EAC" w:rsidRPr="00597048" w:rsidRDefault="00C86EAC" w:rsidP="005B72F6">
      <w:pPr>
        <w:tabs>
          <w:tab w:val="right" w:pos="1872"/>
          <w:tab w:val="left" w:pos="2160"/>
        </w:tabs>
        <w:ind w:left="2520" w:hanging="2088"/>
        <w:rPr>
          <w:rFonts w:ascii="Calibri Light" w:hAnsi="Calibri Light"/>
          <w:sz w:val="28"/>
        </w:rPr>
      </w:pPr>
      <w:r w:rsidRPr="00597048">
        <w:rPr>
          <w:rFonts w:ascii="Calibri Light" w:hAnsi="Calibri Light"/>
          <w:sz w:val="28"/>
        </w:rPr>
        <w:tab/>
        <w:t>1894</w:t>
      </w:r>
      <w:r w:rsidRPr="00597048">
        <w:rPr>
          <w:rFonts w:ascii="Calibri Light" w:hAnsi="Calibri Light"/>
          <w:sz w:val="28"/>
        </w:rPr>
        <w:tab/>
        <w:t>British protectorate over Uganda; French occupation of Timbuktu</w:t>
      </w:r>
    </w:p>
    <w:p w14:paraId="0A7E5738" w14:textId="77777777" w:rsidR="00C86EAC" w:rsidRPr="00597048" w:rsidRDefault="00C86EAC" w:rsidP="005B72F6">
      <w:pPr>
        <w:tabs>
          <w:tab w:val="right" w:pos="1872"/>
          <w:tab w:val="left" w:pos="2160"/>
        </w:tabs>
        <w:ind w:left="2520" w:hanging="2088"/>
        <w:rPr>
          <w:rFonts w:ascii="Calibri Light" w:hAnsi="Calibri Light"/>
          <w:sz w:val="28"/>
        </w:rPr>
      </w:pPr>
      <w:r w:rsidRPr="00597048">
        <w:rPr>
          <w:rFonts w:ascii="Calibri Light" w:hAnsi="Calibri Light"/>
          <w:sz w:val="28"/>
        </w:rPr>
        <w:tab/>
        <w:t>1894 ff.</w:t>
      </w:r>
      <w:r w:rsidRPr="00597048">
        <w:rPr>
          <w:rFonts w:ascii="Calibri Light" w:hAnsi="Calibri Light"/>
          <w:sz w:val="28"/>
        </w:rPr>
        <w:tab/>
        <w:t>French conquest of Madagascar</w:t>
      </w:r>
    </w:p>
    <w:p w14:paraId="2BE4A615" w14:textId="77777777" w:rsidR="00C86EAC" w:rsidRPr="00597048" w:rsidRDefault="00C86EAC" w:rsidP="005B72F6">
      <w:pPr>
        <w:tabs>
          <w:tab w:val="right" w:pos="1872"/>
          <w:tab w:val="left" w:pos="2160"/>
        </w:tabs>
        <w:ind w:left="2520" w:hanging="2088"/>
        <w:rPr>
          <w:rFonts w:ascii="Calibri Light" w:hAnsi="Calibri Light"/>
          <w:sz w:val="28"/>
        </w:rPr>
      </w:pPr>
      <w:r w:rsidRPr="00597048">
        <w:rPr>
          <w:rFonts w:ascii="Calibri Light" w:hAnsi="Calibri Light"/>
          <w:sz w:val="28"/>
        </w:rPr>
        <w:tab/>
        <w:t>1895</w:t>
      </w:r>
      <w:r w:rsidRPr="00597048">
        <w:rPr>
          <w:rFonts w:ascii="Calibri Light" w:hAnsi="Calibri Light"/>
          <w:sz w:val="28"/>
        </w:rPr>
        <w:tab/>
        <w:t>Jameson raid in the Transvaal; British protectorate over East Africa (Kenya)</w:t>
      </w:r>
    </w:p>
    <w:p w14:paraId="7DC449F1" w14:textId="77777777" w:rsidR="00C86EAC" w:rsidRPr="00597048" w:rsidRDefault="00C86EAC" w:rsidP="005B72F6">
      <w:pPr>
        <w:tabs>
          <w:tab w:val="right" w:pos="1872"/>
          <w:tab w:val="left" w:pos="2160"/>
        </w:tabs>
        <w:ind w:left="2520" w:hanging="2088"/>
        <w:rPr>
          <w:rFonts w:ascii="Calibri Light" w:hAnsi="Calibri Light"/>
          <w:sz w:val="28"/>
        </w:rPr>
      </w:pPr>
      <w:r w:rsidRPr="00597048">
        <w:rPr>
          <w:rFonts w:ascii="Calibri Light" w:hAnsi="Calibri Light"/>
          <w:sz w:val="28"/>
        </w:rPr>
        <w:tab/>
        <w:t>1896</w:t>
      </w:r>
      <w:r w:rsidRPr="00597048">
        <w:rPr>
          <w:rFonts w:ascii="Calibri Light" w:hAnsi="Calibri Light"/>
          <w:sz w:val="28"/>
        </w:rPr>
        <w:tab/>
        <w:t>Battle of Aduwa; British occupation of Ashanti</w:t>
      </w:r>
    </w:p>
    <w:p w14:paraId="6E55AC57" w14:textId="77777777" w:rsidR="00C86EAC" w:rsidRPr="00597048" w:rsidRDefault="00924379" w:rsidP="005B72F6">
      <w:pPr>
        <w:tabs>
          <w:tab w:val="right" w:pos="1872"/>
          <w:tab w:val="left" w:pos="2160"/>
        </w:tabs>
        <w:ind w:left="2520" w:hanging="2088"/>
        <w:rPr>
          <w:rFonts w:ascii="Calibri Light" w:hAnsi="Calibri Light"/>
          <w:sz w:val="28"/>
        </w:rPr>
      </w:pPr>
      <w:r w:rsidRPr="00597048">
        <w:rPr>
          <w:rFonts w:ascii="Calibri Light" w:hAnsi="Calibri Light"/>
          <w:sz w:val="28"/>
        </w:rPr>
        <w:tab/>
        <w:t>1896-1897</w:t>
      </w:r>
      <w:r w:rsidRPr="00597048">
        <w:rPr>
          <w:rFonts w:ascii="Calibri Light" w:hAnsi="Calibri Light"/>
          <w:sz w:val="28"/>
        </w:rPr>
        <w:tab/>
        <w:t>Revolts in Matabeleland and Mashonaland</w:t>
      </w:r>
    </w:p>
    <w:p w14:paraId="67C1874E" w14:textId="77777777" w:rsidR="00924379" w:rsidRPr="00597048" w:rsidRDefault="00924379" w:rsidP="005B72F6">
      <w:pPr>
        <w:tabs>
          <w:tab w:val="right" w:pos="1872"/>
          <w:tab w:val="left" w:pos="2160"/>
        </w:tabs>
        <w:ind w:left="2520" w:hanging="2088"/>
        <w:rPr>
          <w:rFonts w:ascii="Calibri Light" w:hAnsi="Calibri Light"/>
          <w:sz w:val="28"/>
        </w:rPr>
      </w:pPr>
      <w:r w:rsidRPr="00597048">
        <w:rPr>
          <w:rFonts w:ascii="Calibri Light" w:hAnsi="Calibri Light"/>
          <w:sz w:val="28"/>
        </w:rPr>
        <w:tab/>
        <w:t>1898</w:t>
      </w:r>
      <w:r w:rsidRPr="00597048">
        <w:rPr>
          <w:rFonts w:ascii="Calibri Light" w:hAnsi="Calibri Light"/>
          <w:sz w:val="28"/>
        </w:rPr>
        <w:tab/>
        <w:t>French defeat of Samori Tour</w:t>
      </w:r>
      <w:r w:rsidR="00137FAC" w:rsidRPr="00597048">
        <w:rPr>
          <w:rFonts w:ascii="Calibri Light" w:hAnsi="Calibri Light"/>
          <w:sz w:val="28"/>
        </w:rPr>
        <w:t>è; Battle of Omdurman and “Fashoda Incident”</w:t>
      </w:r>
    </w:p>
    <w:p w14:paraId="0670A55D" w14:textId="77777777" w:rsidR="00137FAC" w:rsidRPr="00597048" w:rsidRDefault="00137FAC" w:rsidP="005B72F6">
      <w:pPr>
        <w:tabs>
          <w:tab w:val="right" w:pos="1872"/>
          <w:tab w:val="left" w:pos="2160"/>
        </w:tabs>
        <w:ind w:left="2520" w:hanging="2088"/>
        <w:rPr>
          <w:rFonts w:ascii="Calibri Light" w:hAnsi="Calibri Light"/>
          <w:sz w:val="28"/>
        </w:rPr>
      </w:pPr>
      <w:r w:rsidRPr="00597048">
        <w:rPr>
          <w:rFonts w:ascii="Calibri Light" w:hAnsi="Calibri Light"/>
          <w:sz w:val="28"/>
        </w:rPr>
        <w:tab/>
        <w:t>1899-1902</w:t>
      </w:r>
      <w:r w:rsidRPr="00597048">
        <w:rPr>
          <w:rFonts w:ascii="Calibri Light" w:hAnsi="Calibri Light"/>
          <w:sz w:val="28"/>
        </w:rPr>
        <w:tab/>
        <w:t>South African (Boer) war</w:t>
      </w:r>
    </w:p>
    <w:p w14:paraId="2A849516" w14:textId="77777777" w:rsidR="00137FAC" w:rsidRPr="00597048" w:rsidRDefault="00137FAC" w:rsidP="005B72F6">
      <w:pPr>
        <w:tabs>
          <w:tab w:val="right" w:pos="1872"/>
          <w:tab w:val="left" w:pos="2160"/>
        </w:tabs>
        <w:ind w:left="2520" w:hanging="2088"/>
        <w:rPr>
          <w:rFonts w:ascii="Calibri Light" w:hAnsi="Calibri Light"/>
          <w:sz w:val="28"/>
        </w:rPr>
      </w:pPr>
      <w:r w:rsidRPr="00597048">
        <w:rPr>
          <w:rFonts w:ascii="Calibri Light" w:hAnsi="Calibri Light"/>
          <w:sz w:val="28"/>
        </w:rPr>
        <w:tab/>
        <w:t>1900-1903</w:t>
      </w:r>
      <w:r w:rsidRPr="00597048">
        <w:rPr>
          <w:rFonts w:ascii="Calibri Light" w:hAnsi="Calibri Light"/>
          <w:sz w:val="28"/>
        </w:rPr>
        <w:tab/>
        <w:t>British occupation of Northern Nigeria</w:t>
      </w:r>
    </w:p>
    <w:p w14:paraId="3B583E97" w14:textId="77777777" w:rsidR="00137FAC" w:rsidRPr="00597048" w:rsidRDefault="00137FAC" w:rsidP="005B72F6">
      <w:pPr>
        <w:tabs>
          <w:tab w:val="right" w:pos="1872"/>
          <w:tab w:val="left" w:pos="2160"/>
        </w:tabs>
        <w:ind w:left="2520" w:hanging="2088"/>
        <w:rPr>
          <w:rFonts w:ascii="Calibri Light" w:hAnsi="Calibri Light"/>
          <w:sz w:val="28"/>
        </w:rPr>
      </w:pPr>
      <w:r w:rsidRPr="00597048">
        <w:rPr>
          <w:rFonts w:ascii="Calibri Light" w:hAnsi="Calibri Light"/>
          <w:sz w:val="28"/>
        </w:rPr>
        <w:tab/>
        <w:t>1905-1907</w:t>
      </w:r>
      <w:r w:rsidRPr="00597048">
        <w:rPr>
          <w:rFonts w:ascii="Calibri Light" w:hAnsi="Calibri Light"/>
          <w:sz w:val="28"/>
        </w:rPr>
        <w:tab/>
        <w:t>Maji-Maji Rising (German East Africa)</w:t>
      </w:r>
    </w:p>
    <w:p w14:paraId="4365F947" w14:textId="77777777" w:rsidR="00137FAC" w:rsidRPr="00597048" w:rsidRDefault="00137FAC" w:rsidP="005B72F6">
      <w:pPr>
        <w:tabs>
          <w:tab w:val="right" w:pos="1872"/>
          <w:tab w:val="left" w:pos="2160"/>
        </w:tabs>
        <w:ind w:left="2520" w:hanging="2088"/>
        <w:rPr>
          <w:rFonts w:ascii="Calibri Light" w:hAnsi="Calibri Light"/>
          <w:sz w:val="28"/>
        </w:rPr>
      </w:pPr>
      <w:r w:rsidRPr="00597048">
        <w:rPr>
          <w:rFonts w:ascii="Calibri Light" w:hAnsi="Calibri Light"/>
          <w:sz w:val="28"/>
        </w:rPr>
        <w:tab/>
        <w:t>1912</w:t>
      </w:r>
      <w:r w:rsidRPr="00597048">
        <w:rPr>
          <w:rFonts w:ascii="Calibri Light" w:hAnsi="Calibri Light"/>
          <w:sz w:val="28"/>
        </w:rPr>
        <w:tab/>
        <w:t>French Protectorate over Morocco</w:t>
      </w:r>
    </w:p>
    <w:p w14:paraId="3A18EB24" w14:textId="77777777" w:rsidR="008A24F5" w:rsidRPr="00597048" w:rsidRDefault="008A24F5" w:rsidP="00555F8F">
      <w:pPr>
        <w:pStyle w:val="Heading4"/>
        <w:rPr>
          <w:rFonts w:ascii="Calibri Light" w:hAnsi="Calibri Light"/>
          <w:i w:val="0"/>
          <w:sz w:val="28"/>
        </w:rPr>
      </w:pPr>
      <w:bookmarkStart w:id="152" w:name="_Toc98415347"/>
      <w:r w:rsidRPr="00597048">
        <w:rPr>
          <w:rFonts w:ascii="Calibri Light" w:hAnsi="Calibri Light"/>
          <w:i w:val="0"/>
          <w:sz w:val="28"/>
        </w:rPr>
        <w:t>American Imperialism</w:t>
      </w:r>
      <w:bookmarkEnd w:id="152"/>
    </w:p>
    <w:p w14:paraId="69018F74" w14:textId="77777777" w:rsidR="00E04A4F" w:rsidRPr="00597048" w:rsidRDefault="00E04A4F" w:rsidP="00E04A4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1867</w:t>
      </w:r>
      <w:r w:rsidRPr="00597048">
        <w:rPr>
          <w:rFonts w:ascii="Calibri Light" w:hAnsi="Calibri Light"/>
          <w:sz w:val="28"/>
        </w:rPr>
        <w:tab/>
        <w:t>Alaska purchased</w:t>
      </w:r>
    </w:p>
    <w:p w14:paraId="7BE94B00" w14:textId="77777777" w:rsidR="00E04A4F" w:rsidRPr="00597048" w:rsidRDefault="00E04A4F" w:rsidP="00E04A4F">
      <w:pPr>
        <w:tabs>
          <w:tab w:val="right" w:pos="1872"/>
          <w:tab w:val="left" w:pos="2160"/>
        </w:tabs>
        <w:ind w:left="2520" w:hanging="2088"/>
        <w:rPr>
          <w:rFonts w:ascii="Calibri Light" w:hAnsi="Calibri Light"/>
          <w:sz w:val="28"/>
        </w:rPr>
      </w:pPr>
      <w:r w:rsidRPr="00597048">
        <w:rPr>
          <w:rFonts w:ascii="Calibri Light" w:hAnsi="Calibri Light"/>
          <w:sz w:val="28"/>
        </w:rPr>
        <w:tab/>
        <w:t>1887</w:t>
      </w:r>
      <w:r w:rsidRPr="00597048">
        <w:rPr>
          <w:rFonts w:ascii="Calibri Light" w:hAnsi="Calibri Light"/>
          <w:sz w:val="28"/>
        </w:rPr>
        <w:tab/>
        <w:t>Pearl Harbor acquired</w:t>
      </w:r>
    </w:p>
    <w:p w14:paraId="3FEF347D" w14:textId="77777777" w:rsidR="00E04A4F" w:rsidRPr="00597048" w:rsidRDefault="00E04A4F" w:rsidP="00E04A4F">
      <w:pPr>
        <w:tabs>
          <w:tab w:val="right" w:pos="1872"/>
          <w:tab w:val="left" w:pos="2160"/>
        </w:tabs>
        <w:ind w:left="2520" w:hanging="2088"/>
        <w:rPr>
          <w:rFonts w:ascii="Calibri Light" w:hAnsi="Calibri Light"/>
          <w:sz w:val="28"/>
        </w:rPr>
      </w:pPr>
      <w:r w:rsidRPr="00597048">
        <w:rPr>
          <w:rFonts w:ascii="Calibri Light" w:hAnsi="Calibri Light"/>
          <w:sz w:val="28"/>
        </w:rPr>
        <w:tab/>
        <w:t>1898</w:t>
      </w:r>
      <w:r w:rsidRPr="00597048">
        <w:rPr>
          <w:rFonts w:ascii="Calibri Light" w:hAnsi="Calibri Light"/>
          <w:sz w:val="28"/>
        </w:rPr>
        <w:tab/>
        <w:t xml:space="preserve">U.S.S. </w:t>
      </w:r>
      <w:r w:rsidRPr="00597048">
        <w:rPr>
          <w:rFonts w:ascii="Calibri Light" w:hAnsi="Calibri Light"/>
          <w:iCs/>
          <w:sz w:val="28"/>
        </w:rPr>
        <w:t xml:space="preserve">Maine </w:t>
      </w:r>
      <w:r w:rsidRPr="00597048">
        <w:rPr>
          <w:rFonts w:ascii="Calibri Light" w:hAnsi="Calibri Light"/>
          <w:sz w:val="28"/>
        </w:rPr>
        <w:t xml:space="preserve">destroyed; McKinley’s war message; Battle of Manila Bay; Battles of El Caney and San Juan Hill; Spanish fleet destroyed; </w:t>
      </w:r>
      <w:r w:rsidR="0090505C" w:rsidRPr="00597048">
        <w:rPr>
          <w:rFonts w:ascii="Calibri Light" w:hAnsi="Calibri Light"/>
          <w:sz w:val="28"/>
        </w:rPr>
        <w:t>Hawaii</w:t>
      </w:r>
      <w:r w:rsidRPr="00597048">
        <w:rPr>
          <w:rFonts w:ascii="Calibri Light" w:hAnsi="Calibri Light"/>
          <w:sz w:val="28"/>
        </w:rPr>
        <w:t xml:space="preserve"> annexed; Treaty of Paris (ratified 1899), ending war with Spain; Puerto Rico, Guam and </w:t>
      </w:r>
      <w:r w:rsidR="008F10DA" w:rsidRPr="00597048">
        <w:rPr>
          <w:rFonts w:ascii="Calibri Light" w:hAnsi="Calibri Light"/>
          <w:sz w:val="28"/>
        </w:rPr>
        <w:t>Philippine</w:t>
      </w:r>
      <w:r w:rsidRPr="00597048">
        <w:rPr>
          <w:rFonts w:ascii="Calibri Light" w:hAnsi="Calibri Light"/>
          <w:sz w:val="28"/>
        </w:rPr>
        <w:t xml:space="preserve"> Islands acquired</w:t>
      </w:r>
    </w:p>
    <w:p w14:paraId="56BD720E" w14:textId="77777777" w:rsidR="00E04A4F" w:rsidRPr="00597048" w:rsidRDefault="00E04A4F" w:rsidP="00E04A4F">
      <w:pPr>
        <w:tabs>
          <w:tab w:val="right" w:pos="1872"/>
          <w:tab w:val="left" w:pos="2160"/>
        </w:tabs>
        <w:ind w:left="2520" w:hanging="2088"/>
        <w:rPr>
          <w:rFonts w:ascii="Calibri Light" w:hAnsi="Calibri Light"/>
          <w:sz w:val="28"/>
        </w:rPr>
      </w:pPr>
      <w:r w:rsidRPr="00597048">
        <w:rPr>
          <w:rFonts w:ascii="Calibri Light" w:hAnsi="Calibri Light"/>
          <w:sz w:val="28"/>
        </w:rPr>
        <w:tab/>
        <w:t>1902</w:t>
      </w:r>
      <w:r w:rsidRPr="00597048">
        <w:rPr>
          <w:rFonts w:ascii="Calibri Light" w:hAnsi="Calibri Light"/>
          <w:sz w:val="28"/>
        </w:rPr>
        <w:tab/>
        <w:t xml:space="preserve">End of </w:t>
      </w:r>
      <w:r w:rsidR="008F10DA" w:rsidRPr="00597048">
        <w:rPr>
          <w:rFonts w:ascii="Calibri Light" w:hAnsi="Calibri Light"/>
          <w:sz w:val="28"/>
        </w:rPr>
        <w:t>Philippine</w:t>
      </w:r>
      <w:r w:rsidRPr="00597048">
        <w:rPr>
          <w:rFonts w:ascii="Calibri Light" w:hAnsi="Calibri Light"/>
          <w:sz w:val="28"/>
        </w:rPr>
        <w:t xml:space="preserve"> insurrection</w:t>
      </w:r>
    </w:p>
    <w:p w14:paraId="3CCD6A56" w14:textId="77777777" w:rsidR="00E04A4F" w:rsidRPr="00597048" w:rsidRDefault="00E04A4F" w:rsidP="00E04A4F">
      <w:pPr>
        <w:tabs>
          <w:tab w:val="right" w:pos="1872"/>
          <w:tab w:val="left" w:pos="2160"/>
        </w:tabs>
        <w:ind w:left="2520" w:hanging="2088"/>
        <w:rPr>
          <w:rFonts w:ascii="Calibri Light" w:hAnsi="Calibri Light"/>
          <w:sz w:val="28"/>
        </w:rPr>
      </w:pPr>
      <w:r w:rsidRPr="00597048">
        <w:rPr>
          <w:rFonts w:ascii="Calibri Light" w:hAnsi="Calibri Light"/>
          <w:sz w:val="28"/>
        </w:rPr>
        <w:tab/>
        <w:t>1904</w:t>
      </w:r>
      <w:r w:rsidRPr="00597048">
        <w:rPr>
          <w:rFonts w:ascii="Calibri Light" w:hAnsi="Calibri Light"/>
          <w:sz w:val="28"/>
        </w:rPr>
        <w:tab/>
        <w:t>Panama Canal Zone acquired on lease</w:t>
      </w:r>
    </w:p>
    <w:p w14:paraId="2F754A9F" w14:textId="77777777" w:rsidR="00E04A4F" w:rsidRPr="00597048" w:rsidRDefault="00E04A4F" w:rsidP="00E04A4F">
      <w:pPr>
        <w:tabs>
          <w:tab w:val="right" w:pos="1872"/>
          <w:tab w:val="left" w:pos="2160"/>
        </w:tabs>
        <w:ind w:left="2520" w:hanging="2088"/>
        <w:rPr>
          <w:rFonts w:ascii="Calibri Light" w:hAnsi="Calibri Light"/>
          <w:sz w:val="28"/>
        </w:rPr>
      </w:pPr>
      <w:r w:rsidRPr="00597048">
        <w:rPr>
          <w:rFonts w:ascii="Calibri Light" w:hAnsi="Calibri Light"/>
          <w:sz w:val="28"/>
        </w:rPr>
        <w:tab/>
        <w:t>1917</w:t>
      </w:r>
      <w:r w:rsidRPr="00597048">
        <w:rPr>
          <w:rFonts w:ascii="Calibri Light" w:hAnsi="Calibri Light"/>
          <w:sz w:val="28"/>
        </w:rPr>
        <w:tab/>
        <w:t>Danish West Indies purchased (renamed Virgin Islands)</w:t>
      </w:r>
    </w:p>
    <w:p w14:paraId="41BC8663" w14:textId="77777777" w:rsidR="008A24F5" w:rsidRPr="00597048" w:rsidRDefault="008A24F5" w:rsidP="00555F8F">
      <w:pPr>
        <w:pStyle w:val="Heading4"/>
        <w:rPr>
          <w:rFonts w:ascii="Calibri Light" w:hAnsi="Calibri Light"/>
          <w:i w:val="0"/>
          <w:sz w:val="28"/>
        </w:rPr>
      </w:pPr>
      <w:bookmarkStart w:id="153" w:name="_Toc98415348"/>
      <w:r w:rsidRPr="00597048">
        <w:rPr>
          <w:rFonts w:ascii="Calibri Light" w:hAnsi="Calibri Light"/>
          <w:i w:val="0"/>
          <w:sz w:val="28"/>
        </w:rPr>
        <w:t>China Under the Impact of the West</w:t>
      </w:r>
      <w:bookmarkEnd w:id="153"/>
    </w:p>
    <w:p w14:paraId="787C4885" w14:textId="77777777" w:rsidR="003572A6" w:rsidRPr="00597048" w:rsidRDefault="003572A6" w:rsidP="003572A6">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1839-1842</w:t>
      </w:r>
      <w:r w:rsidRPr="00597048">
        <w:rPr>
          <w:rFonts w:ascii="Calibri Light" w:hAnsi="Calibri Light"/>
          <w:sz w:val="28"/>
        </w:rPr>
        <w:tab/>
        <w:t>Opium War</w:t>
      </w:r>
    </w:p>
    <w:p w14:paraId="52F71E3C" w14:textId="77777777" w:rsidR="003572A6" w:rsidRPr="00597048" w:rsidRDefault="003572A6" w:rsidP="003572A6">
      <w:pPr>
        <w:tabs>
          <w:tab w:val="right" w:pos="1872"/>
          <w:tab w:val="left" w:pos="2160"/>
        </w:tabs>
        <w:ind w:left="2520" w:hanging="2088"/>
        <w:rPr>
          <w:rFonts w:ascii="Calibri Light" w:hAnsi="Calibri Light"/>
          <w:sz w:val="28"/>
        </w:rPr>
      </w:pPr>
      <w:r w:rsidRPr="00597048">
        <w:rPr>
          <w:rFonts w:ascii="Calibri Light" w:hAnsi="Calibri Light"/>
          <w:sz w:val="28"/>
        </w:rPr>
        <w:tab/>
        <w:t>1850-1873</w:t>
      </w:r>
      <w:r w:rsidRPr="00597048">
        <w:rPr>
          <w:rFonts w:ascii="Calibri Light" w:hAnsi="Calibri Light"/>
          <w:sz w:val="28"/>
        </w:rPr>
        <w:tab/>
        <w:t>Taiping and other rebellions</w:t>
      </w:r>
    </w:p>
    <w:p w14:paraId="6D4FD0D1" w14:textId="77777777" w:rsidR="003572A6" w:rsidRPr="00597048" w:rsidRDefault="003572A6" w:rsidP="003572A6">
      <w:pPr>
        <w:tabs>
          <w:tab w:val="right" w:pos="1872"/>
          <w:tab w:val="left" w:pos="2160"/>
        </w:tabs>
        <w:ind w:left="2520" w:hanging="2088"/>
        <w:rPr>
          <w:rFonts w:ascii="Calibri Light" w:hAnsi="Calibri Light"/>
          <w:sz w:val="28"/>
        </w:rPr>
      </w:pPr>
      <w:r w:rsidRPr="00597048">
        <w:rPr>
          <w:rFonts w:ascii="Calibri Light" w:hAnsi="Calibri Light"/>
          <w:sz w:val="28"/>
        </w:rPr>
        <w:tab/>
        <w:t>1860’s-1870’s</w:t>
      </w:r>
      <w:r w:rsidRPr="00597048">
        <w:rPr>
          <w:rFonts w:ascii="Calibri Light" w:hAnsi="Calibri Light"/>
          <w:sz w:val="28"/>
        </w:rPr>
        <w:tab/>
        <w:t>Self-Strengthening movement</w:t>
      </w:r>
    </w:p>
    <w:p w14:paraId="2A0AC6C8" w14:textId="77777777" w:rsidR="003572A6" w:rsidRPr="00597048" w:rsidRDefault="003572A6" w:rsidP="003572A6">
      <w:pPr>
        <w:tabs>
          <w:tab w:val="right" w:pos="1872"/>
          <w:tab w:val="left" w:pos="2160"/>
        </w:tabs>
        <w:ind w:left="2520" w:hanging="2088"/>
        <w:rPr>
          <w:rFonts w:ascii="Calibri Light" w:hAnsi="Calibri Light"/>
          <w:sz w:val="28"/>
        </w:rPr>
      </w:pPr>
      <w:r w:rsidRPr="00597048">
        <w:rPr>
          <w:rFonts w:ascii="Calibri Light" w:hAnsi="Calibri Light"/>
          <w:sz w:val="28"/>
        </w:rPr>
        <w:tab/>
        <w:t>1894-1895</w:t>
      </w:r>
      <w:r w:rsidRPr="00597048">
        <w:rPr>
          <w:rFonts w:ascii="Calibri Light" w:hAnsi="Calibri Light"/>
          <w:sz w:val="28"/>
        </w:rPr>
        <w:tab/>
        <w:t>First Sino-Japanese War</w:t>
      </w:r>
    </w:p>
    <w:p w14:paraId="7A78AD03" w14:textId="77777777" w:rsidR="003572A6" w:rsidRPr="00597048" w:rsidRDefault="003572A6" w:rsidP="003572A6">
      <w:pPr>
        <w:tabs>
          <w:tab w:val="right" w:pos="1872"/>
          <w:tab w:val="left" w:pos="2160"/>
        </w:tabs>
        <w:ind w:left="2520" w:hanging="2088"/>
        <w:rPr>
          <w:rFonts w:ascii="Calibri Light" w:hAnsi="Calibri Light"/>
          <w:sz w:val="28"/>
        </w:rPr>
      </w:pPr>
      <w:r w:rsidRPr="00597048">
        <w:rPr>
          <w:rFonts w:ascii="Calibri Light" w:hAnsi="Calibri Light"/>
          <w:sz w:val="28"/>
        </w:rPr>
        <w:tab/>
        <w:t>1898</w:t>
      </w:r>
      <w:r w:rsidRPr="00597048">
        <w:rPr>
          <w:rFonts w:ascii="Calibri Light" w:hAnsi="Calibri Light"/>
          <w:sz w:val="28"/>
        </w:rPr>
        <w:tab/>
        <w:t>Hundred Days of Reform, under K’ang Yu-Wei</w:t>
      </w:r>
    </w:p>
    <w:p w14:paraId="02923B70" w14:textId="77777777" w:rsidR="003572A6" w:rsidRPr="00597048" w:rsidRDefault="003572A6" w:rsidP="003572A6">
      <w:pPr>
        <w:tabs>
          <w:tab w:val="right" w:pos="1872"/>
          <w:tab w:val="left" w:pos="2160"/>
        </w:tabs>
        <w:ind w:left="2520" w:hanging="2088"/>
        <w:rPr>
          <w:rFonts w:ascii="Calibri Light" w:hAnsi="Calibri Light"/>
          <w:sz w:val="28"/>
        </w:rPr>
      </w:pPr>
      <w:r w:rsidRPr="00597048">
        <w:rPr>
          <w:rFonts w:ascii="Calibri Light" w:hAnsi="Calibri Light"/>
          <w:sz w:val="28"/>
        </w:rPr>
        <w:tab/>
        <w:t>1900</w:t>
      </w:r>
      <w:r w:rsidRPr="00597048">
        <w:rPr>
          <w:rFonts w:ascii="Calibri Light" w:hAnsi="Calibri Light"/>
          <w:sz w:val="28"/>
        </w:rPr>
        <w:tab/>
        <w:t>Boxer Rebellion</w:t>
      </w:r>
    </w:p>
    <w:p w14:paraId="3EFEE82B" w14:textId="77777777" w:rsidR="003572A6" w:rsidRPr="00597048" w:rsidRDefault="003572A6" w:rsidP="003572A6">
      <w:pPr>
        <w:tabs>
          <w:tab w:val="right" w:pos="1872"/>
          <w:tab w:val="left" w:pos="2160"/>
        </w:tabs>
        <w:ind w:left="2520" w:hanging="2088"/>
        <w:rPr>
          <w:rFonts w:ascii="Calibri Light" w:hAnsi="Calibri Light"/>
          <w:sz w:val="28"/>
        </w:rPr>
      </w:pPr>
      <w:r w:rsidRPr="00597048">
        <w:rPr>
          <w:rFonts w:ascii="Calibri Light" w:hAnsi="Calibri Light"/>
          <w:sz w:val="28"/>
        </w:rPr>
        <w:tab/>
        <w:t>1910</w:t>
      </w:r>
      <w:r w:rsidRPr="00597048">
        <w:rPr>
          <w:rFonts w:ascii="Calibri Light" w:hAnsi="Calibri Light"/>
          <w:sz w:val="28"/>
        </w:rPr>
        <w:tab/>
        <w:t>Annexation of Korea by Japan</w:t>
      </w:r>
    </w:p>
    <w:p w14:paraId="541D811B" w14:textId="77777777" w:rsidR="003572A6" w:rsidRPr="00597048" w:rsidRDefault="003572A6" w:rsidP="003572A6">
      <w:pPr>
        <w:tabs>
          <w:tab w:val="right" w:pos="1872"/>
          <w:tab w:val="left" w:pos="2160"/>
        </w:tabs>
        <w:ind w:left="2520" w:hanging="2088"/>
        <w:rPr>
          <w:rFonts w:ascii="Calibri Light" w:hAnsi="Calibri Light"/>
          <w:sz w:val="28"/>
        </w:rPr>
      </w:pPr>
      <w:r w:rsidRPr="00597048">
        <w:rPr>
          <w:rFonts w:ascii="Calibri Light" w:hAnsi="Calibri Light"/>
          <w:sz w:val="28"/>
        </w:rPr>
        <w:tab/>
        <w:t>1911</w:t>
      </w:r>
      <w:r w:rsidRPr="00597048">
        <w:rPr>
          <w:rFonts w:ascii="Calibri Light" w:hAnsi="Calibri Light"/>
          <w:sz w:val="28"/>
        </w:rPr>
        <w:tab/>
        <w:t>Revolution of 1911</w:t>
      </w:r>
    </w:p>
    <w:p w14:paraId="0AEEBE3B" w14:textId="77777777" w:rsidR="008A24F5" w:rsidRPr="00597048" w:rsidRDefault="008A24F5" w:rsidP="00555F8F">
      <w:pPr>
        <w:pStyle w:val="Heading4"/>
        <w:rPr>
          <w:rFonts w:ascii="Calibri Light" w:hAnsi="Calibri Light"/>
          <w:i w:val="0"/>
          <w:sz w:val="28"/>
        </w:rPr>
      </w:pPr>
      <w:bookmarkStart w:id="154" w:name="_Toc98415349"/>
      <w:r w:rsidRPr="00597048">
        <w:rPr>
          <w:rFonts w:ascii="Calibri Light" w:hAnsi="Calibri Light"/>
          <w:i w:val="0"/>
          <w:sz w:val="28"/>
        </w:rPr>
        <w:t>India Under British Rule</w:t>
      </w:r>
      <w:bookmarkEnd w:id="154"/>
    </w:p>
    <w:p w14:paraId="0404939C" w14:textId="77777777" w:rsidR="003572A6" w:rsidRPr="00597048" w:rsidRDefault="00D61D7E" w:rsidP="003572A6">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1757</w:t>
      </w:r>
      <w:r w:rsidRPr="00597048">
        <w:rPr>
          <w:rFonts w:ascii="Calibri Light" w:hAnsi="Calibri Light"/>
          <w:sz w:val="28"/>
        </w:rPr>
        <w:tab/>
        <w:t>Battle of Plassey; sack of Delhi by Afghans</w:t>
      </w:r>
    </w:p>
    <w:p w14:paraId="3E9F87A9" w14:textId="77777777" w:rsidR="00D61D7E" w:rsidRPr="00597048" w:rsidRDefault="00D61D7E" w:rsidP="003572A6">
      <w:pPr>
        <w:tabs>
          <w:tab w:val="right" w:pos="1872"/>
          <w:tab w:val="left" w:pos="2160"/>
        </w:tabs>
        <w:ind w:left="2520" w:hanging="2088"/>
        <w:rPr>
          <w:rFonts w:ascii="Calibri Light" w:hAnsi="Calibri Light"/>
          <w:sz w:val="28"/>
        </w:rPr>
      </w:pPr>
      <w:r w:rsidRPr="00597048">
        <w:rPr>
          <w:rFonts w:ascii="Calibri Light" w:hAnsi="Calibri Light"/>
          <w:sz w:val="28"/>
        </w:rPr>
        <w:tab/>
        <w:t>1761</w:t>
      </w:r>
      <w:r w:rsidRPr="00597048">
        <w:rPr>
          <w:rFonts w:ascii="Calibri Light" w:hAnsi="Calibri Light"/>
          <w:sz w:val="28"/>
        </w:rPr>
        <w:tab/>
        <w:t>Marathas defeated at Panipat by Afghans and Mughals</w:t>
      </w:r>
    </w:p>
    <w:p w14:paraId="09243CE2" w14:textId="77777777" w:rsidR="00D61D7E" w:rsidRPr="00597048" w:rsidRDefault="00D61D7E" w:rsidP="003572A6">
      <w:pPr>
        <w:tabs>
          <w:tab w:val="right" w:pos="1872"/>
          <w:tab w:val="left" w:pos="2160"/>
        </w:tabs>
        <w:ind w:left="2520" w:hanging="2088"/>
        <w:rPr>
          <w:rFonts w:ascii="Calibri Light" w:hAnsi="Calibri Light"/>
          <w:sz w:val="28"/>
        </w:rPr>
      </w:pPr>
      <w:r w:rsidRPr="00597048">
        <w:rPr>
          <w:rFonts w:ascii="Calibri Light" w:hAnsi="Calibri Light"/>
          <w:sz w:val="28"/>
        </w:rPr>
        <w:tab/>
        <w:t>1765</w:t>
      </w:r>
      <w:r w:rsidRPr="00597048">
        <w:rPr>
          <w:rFonts w:ascii="Calibri Light" w:hAnsi="Calibri Light"/>
          <w:sz w:val="28"/>
        </w:rPr>
        <w:tab/>
        <w:t xml:space="preserve">Grant of </w:t>
      </w:r>
      <w:r w:rsidRPr="00597048">
        <w:rPr>
          <w:rFonts w:ascii="Calibri Light" w:hAnsi="Calibri Light"/>
          <w:iCs/>
          <w:sz w:val="28"/>
        </w:rPr>
        <w:t xml:space="preserve">diwani </w:t>
      </w:r>
      <w:r w:rsidRPr="00597048">
        <w:rPr>
          <w:rFonts w:ascii="Calibri Light" w:hAnsi="Calibri Light"/>
          <w:sz w:val="28"/>
        </w:rPr>
        <w:t>to East India Company by Mughal Emperor</w:t>
      </w:r>
    </w:p>
    <w:p w14:paraId="4E405F73" w14:textId="77777777" w:rsidR="00D61D7E" w:rsidRPr="00597048" w:rsidRDefault="00D61D7E" w:rsidP="003572A6">
      <w:pPr>
        <w:tabs>
          <w:tab w:val="right" w:pos="1872"/>
          <w:tab w:val="left" w:pos="2160"/>
        </w:tabs>
        <w:ind w:left="2520" w:hanging="2088"/>
        <w:rPr>
          <w:rFonts w:ascii="Calibri Light" w:hAnsi="Calibri Light"/>
          <w:sz w:val="28"/>
        </w:rPr>
      </w:pPr>
      <w:r w:rsidRPr="00597048">
        <w:rPr>
          <w:rFonts w:ascii="Calibri Light" w:hAnsi="Calibri Light"/>
          <w:sz w:val="28"/>
        </w:rPr>
        <w:tab/>
        <w:t>1784</w:t>
      </w:r>
      <w:r w:rsidRPr="00597048">
        <w:rPr>
          <w:rFonts w:ascii="Calibri Light" w:hAnsi="Calibri Light"/>
          <w:sz w:val="28"/>
        </w:rPr>
        <w:tab/>
        <w:t>Pitt’s India Act</w:t>
      </w:r>
    </w:p>
    <w:p w14:paraId="169AA535" w14:textId="77777777" w:rsidR="00D61D7E" w:rsidRPr="00597048" w:rsidRDefault="00D61D7E" w:rsidP="003572A6">
      <w:pPr>
        <w:tabs>
          <w:tab w:val="right" w:pos="1872"/>
          <w:tab w:val="left" w:pos="2160"/>
        </w:tabs>
        <w:ind w:left="2520" w:hanging="2088"/>
        <w:rPr>
          <w:rFonts w:ascii="Calibri Light" w:hAnsi="Calibri Light"/>
          <w:sz w:val="28"/>
        </w:rPr>
      </w:pPr>
      <w:r w:rsidRPr="00597048">
        <w:rPr>
          <w:rFonts w:ascii="Calibri Light" w:hAnsi="Calibri Light"/>
          <w:sz w:val="28"/>
        </w:rPr>
        <w:tab/>
        <w:t>1786-1793</w:t>
      </w:r>
      <w:r w:rsidRPr="00597048">
        <w:rPr>
          <w:rFonts w:ascii="Calibri Light" w:hAnsi="Calibri Light"/>
          <w:sz w:val="28"/>
        </w:rPr>
        <w:tab/>
        <w:t>Lord Cornwallis governor general</w:t>
      </w:r>
    </w:p>
    <w:p w14:paraId="45C0A158" w14:textId="77777777" w:rsidR="00D61D7E" w:rsidRPr="00597048" w:rsidRDefault="00D61D7E" w:rsidP="003572A6">
      <w:pPr>
        <w:tabs>
          <w:tab w:val="right" w:pos="1872"/>
          <w:tab w:val="left" w:pos="2160"/>
        </w:tabs>
        <w:ind w:left="2520" w:hanging="2088"/>
        <w:rPr>
          <w:rFonts w:ascii="Calibri Light" w:hAnsi="Calibri Light"/>
          <w:sz w:val="28"/>
        </w:rPr>
      </w:pPr>
      <w:r w:rsidRPr="00597048">
        <w:rPr>
          <w:rFonts w:ascii="Calibri Light" w:hAnsi="Calibri Light"/>
          <w:sz w:val="28"/>
        </w:rPr>
        <w:tab/>
        <w:t>1792</w:t>
      </w:r>
      <w:r w:rsidRPr="00597048">
        <w:rPr>
          <w:rFonts w:ascii="Calibri Light" w:hAnsi="Calibri Light"/>
          <w:sz w:val="28"/>
        </w:rPr>
        <w:tab/>
        <w:t>Ranjit Singh comes to power</w:t>
      </w:r>
    </w:p>
    <w:p w14:paraId="09FA8490" w14:textId="77777777" w:rsidR="00D61D7E" w:rsidRPr="00597048" w:rsidRDefault="00D61D7E" w:rsidP="003572A6">
      <w:pPr>
        <w:tabs>
          <w:tab w:val="right" w:pos="1872"/>
          <w:tab w:val="left" w:pos="2160"/>
        </w:tabs>
        <w:ind w:left="2520" w:hanging="2088"/>
        <w:rPr>
          <w:rFonts w:ascii="Calibri Light" w:hAnsi="Calibri Light"/>
          <w:sz w:val="28"/>
        </w:rPr>
      </w:pPr>
      <w:r w:rsidRPr="00597048">
        <w:rPr>
          <w:rFonts w:ascii="Calibri Light" w:hAnsi="Calibri Light"/>
          <w:sz w:val="28"/>
        </w:rPr>
        <w:tab/>
        <w:t>1793</w:t>
      </w:r>
      <w:r w:rsidRPr="00597048">
        <w:rPr>
          <w:rFonts w:ascii="Calibri Light" w:hAnsi="Calibri Light"/>
          <w:sz w:val="28"/>
        </w:rPr>
        <w:tab/>
        <w:t>Permanent settlement in Bengal</w:t>
      </w:r>
    </w:p>
    <w:p w14:paraId="6ABC48C0" w14:textId="77777777" w:rsidR="00D61D7E" w:rsidRPr="00597048" w:rsidRDefault="00D61D7E" w:rsidP="003572A6">
      <w:pPr>
        <w:tabs>
          <w:tab w:val="right" w:pos="1872"/>
          <w:tab w:val="left" w:pos="2160"/>
        </w:tabs>
        <w:ind w:left="2520" w:hanging="2088"/>
        <w:rPr>
          <w:rFonts w:ascii="Calibri Light" w:hAnsi="Calibri Light"/>
          <w:sz w:val="28"/>
        </w:rPr>
      </w:pPr>
      <w:r w:rsidRPr="00597048">
        <w:rPr>
          <w:rFonts w:ascii="Calibri Light" w:hAnsi="Calibri Light"/>
          <w:sz w:val="28"/>
        </w:rPr>
        <w:tab/>
        <w:t>1798-1805</w:t>
      </w:r>
      <w:r w:rsidRPr="00597048">
        <w:rPr>
          <w:rFonts w:ascii="Calibri Light" w:hAnsi="Calibri Light"/>
          <w:sz w:val="28"/>
        </w:rPr>
        <w:tab/>
        <w:t>Lord Wellesley governor general</w:t>
      </w:r>
    </w:p>
    <w:p w14:paraId="543FCFAE" w14:textId="77777777" w:rsidR="00D61D7E" w:rsidRPr="00597048" w:rsidRDefault="00D61D7E" w:rsidP="003572A6">
      <w:pPr>
        <w:tabs>
          <w:tab w:val="right" w:pos="1872"/>
          <w:tab w:val="left" w:pos="2160"/>
        </w:tabs>
        <w:ind w:left="2520" w:hanging="2088"/>
        <w:rPr>
          <w:rFonts w:ascii="Calibri Light" w:hAnsi="Calibri Light"/>
          <w:sz w:val="28"/>
        </w:rPr>
      </w:pPr>
      <w:r w:rsidRPr="00597048">
        <w:rPr>
          <w:rFonts w:ascii="Calibri Light" w:hAnsi="Calibri Light"/>
          <w:sz w:val="28"/>
        </w:rPr>
        <w:tab/>
        <w:t>1799</w:t>
      </w:r>
      <w:r w:rsidRPr="00597048">
        <w:rPr>
          <w:rFonts w:ascii="Calibri Light" w:hAnsi="Calibri Light"/>
          <w:sz w:val="28"/>
        </w:rPr>
        <w:tab/>
        <w:t>Defeat of Tippu Sultan of Mysore</w:t>
      </w:r>
    </w:p>
    <w:p w14:paraId="2F0F2F90" w14:textId="77777777" w:rsidR="00D61D7E" w:rsidRPr="00597048" w:rsidRDefault="00D61D7E" w:rsidP="003572A6">
      <w:pPr>
        <w:tabs>
          <w:tab w:val="right" w:pos="1872"/>
          <w:tab w:val="left" w:pos="2160"/>
        </w:tabs>
        <w:ind w:left="2520" w:hanging="2088"/>
        <w:rPr>
          <w:rFonts w:ascii="Calibri Light" w:hAnsi="Calibri Light"/>
          <w:sz w:val="28"/>
        </w:rPr>
      </w:pPr>
      <w:r w:rsidRPr="00597048">
        <w:rPr>
          <w:rFonts w:ascii="Calibri Light" w:hAnsi="Calibri Light"/>
          <w:sz w:val="28"/>
        </w:rPr>
        <w:tab/>
        <w:t>1817-1819</w:t>
      </w:r>
      <w:r w:rsidRPr="00597048">
        <w:rPr>
          <w:rFonts w:ascii="Calibri Light" w:hAnsi="Calibri Light"/>
          <w:sz w:val="28"/>
        </w:rPr>
        <w:tab/>
        <w:t>Final war against Marathas</w:t>
      </w:r>
    </w:p>
    <w:p w14:paraId="74A0699F" w14:textId="77777777" w:rsidR="00D61D7E" w:rsidRPr="00597048" w:rsidRDefault="00D61D7E" w:rsidP="003572A6">
      <w:pPr>
        <w:tabs>
          <w:tab w:val="right" w:pos="1872"/>
          <w:tab w:val="left" w:pos="2160"/>
        </w:tabs>
        <w:ind w:left="2520" w:hanging="2088"/>
        <w:rPr>
          <w:rFonts w:ascii="Calibri Light" w:hAnsi="Calibri Light"/>
          <w:sz w:val="28"/>
        </w:rPr>
      </w:pPr>
      <w:r w:rsidRPr="00597048">
        <w:rPr>
          <w:rFonts w:ascii="Calibri Light" w:hAnsi="Calibri Light"/>
          <w:sz w:val="28"/>
        </w:rPr>
        <w:tab/>
        <w:t>1828-1835</w:t>
      </w:r>
      <w:r w:rsidRPr="00597048">
        <w:rPr>
          <w:rFonts w:ascii="Calibri Light" w:hAnsi="Calibri Light"/>
          <w:sz w:val="28"/>
        </w:rPr>
        <w:tab/>
        <w:t>Lord William Bentinck governor general</w:t>
      </w:r>
    </w:p>
    <w:p w14:paraId="4900EF73" w14:textId="77777777" w:rsidR="00D61D7E" w:rsidRPr="00597048" w:rsidRDefault="00986D8F" w:rsidP="003572A6">
      <w:pPr>
        <w:tabs>
          <w:tab w:val="right" w:pos="1872"/>
          <w:tab w:val="left" w:pos="2160"/>
        </w:tabs>
        <w:ind w:left="2520" w:hanging="2088"/>
        <w:rPr>
          <w:rFonts w:ascii="Calibri Light" w:hAnsi="Calibri Light"/>
          <w:sz w:val="28"/>
        </w:rPr>
      </w:pPr>
      <w:r w:rsidRPr="00597048">
        <w:rPr>
          <w:rFonts w:ascii="Calibri Light" w:hAnsi="Calibri Light"/>
          <w:sz w:val="28"/>
        </w:rPr>
        <w:tab/>
        <w:t>1835</w:t>
      </w:r>
      <w:r w:rsidRPr="00597048">
        <w:rPr>
          <w:rFonts w:ascii="Calibri Light" w:hAnsi="Calibri Light"/>
          <w:sz w:val="28"/>
        </w:rPr>
        <w:tab/>
        <w:t>Resolution on use of English for higher education</w:t>
      </w:r>
    </w:p>
    <w:p w14:paraId="43EEDDD4" w14:textId="77777777" w:rsidR="00986D8F" w:rsidRPr="00597048" w:rsidRDefault="00986D8F" w:rsidP="003572A6">
      <w:pPr>
        <w:tabs>
          <w:tab w:val="right" w:pos="1872"/>
          <w:tab w:val="left" w:pos="2160"/>
        </w:tabs>
        <w:ind w:left="2520" w:hanging="2088"/>
        <w:rPr>
          <w:rFonts w:ascii="Calibri Light" w:hAnsi="Calibri Light"/>
          <w:sz w:val="28"/>
        </w:rPr>
      </w:pPr>
      <w:r w:rsidRPr="00597048">
        <w:rPr>
          <w:rFonts w:ascii="Calibri Light" w:hAnsi="Calibri Light"/>
          <w:sz w:val="28"/>
        </w:rPr>
        <w:tab/>
        <w:t>1839</w:t>
      </w:r>
      <w:r w:rsidRPr="00597048">
        <w:rPr>
          <w:rFonts w:ascii="Calibri Light" w:hAnsi="Calibri Light"/>
          <w:sz w:val="28"/>
        </w:rPr>
        <w:tab/>
        <w:t>Death of Ranjit Singh</w:t>
      </w:r>
    </w:p>
    <w:p w14:paraId="3DC0D9B2" w14:textId="77777777" w:rsidR="00986D8F" w:rsidRPr="00597048" w:rsidRDefault="00986D8F" w:rsidP="003572A6">
      <w:pPr>
        <w:tabs>
          <w:tab w:val="right" w:pos="1872"/>
          <w:tab w:val="left" w:pos="2160"/>
        </w:tabs>
        <w:ind w:left="2520" w:hanging="2088"/>
        <w:rPr>
          <w:rFonts w:ascii="Calibri Light" w:hAnsi="Calibri Light"/>
          <w:sz w:val="28"/>
        </w:rPr>
      </w:pPr>
      <w:r w:rsidRPr="00597048">
        <w:rPr>
          <w:rFonts w:ascii="Calibri Light" w:hAnsi="Calibri Light"/>
          <w:sz w:val="28"/>
        </w:rPr>
        <w:tab/>
        <w:t>1839-1842</w:t>
      </w:r>
      <w:r w:rsidRPr="00597048">
        <w:rPr>
          <w:rFonts w:ascii="Calibri Light" w:hAnsi="Calibri Light"/>
          <w:sz w:val="28"/>
        </w:rPr>
        <w:tab/>
        <w:t>First Afghan War</w:t>
      </w:r>
    </w:p>
    <w:p w14:paraId="2A6C46AD" w14:textId="77777777" w:rsidR="00986D8F" w:rsidRPr="00597048" w:rsidRDefault="00986D8F" w:rsidP="00986D8F">
      <w:pPr>
        <w:tabs>
          <w:tab w:val="right" w:pos="1872"/>
          <w:tab w:val="left" w:pos="2160"/>
        </w:tabs>
        <w:ind w:left="2520" w:hanging="2088"/>
        <w:rPr>
          <w:rFonts w:ascii="Calibri Light" w:hAnsi="Calibri Light"/>
          <w:sz w:val="28"/>
        </w:rPr>
      </w:pPr>
      <w:r w:rsidRPr="00597048">
        <w:rPr>
          <w:rFonts w:ascii="Calibri Light" w:hAnsi="Calibri Light"/>
          <w:sz w:val="28"/>
        </w:rPr>
        <w:tab/>
        <w:t>1843</w:t>
      </w:r>
      <w:r w:rsidRPr="00597048">
        <w:rPr>
          <w:rFonts w:ascii="Calibri Light" w:hAnsi="Calibri Light"/>
          <w:sz w:val="28"/>
        </w:rPr>
        <w:tab/>
        <w:t>Annexation of Sindh</w:t>
      </w:r>
    </w:p>
    <w:p w14:paraId="16E0197E" w14:textId="77777777" w:rsidR="00986D8F" w:rsidRPr="00597048" w:rsidRDefault="00986D8F" w:rsidP="00986D8F">
      <w:pPr>
        <w:tabs>
          <w:tab w:val="right" w:pos="1872"/>
          <w:tab w:val="left" w:pos="2160"/>
        </w:tabs>
        <w:ind w:left="2520" w:hanging="2088"/>
        <w:rPr>
          <w:rFonts w:ascii="Calibri Light" w:hAnsi="Calibri Light"/>
          <w:sz w:val="28"/>
        </w:rPr>
      </w:pPr>
      <w:r w:rsidRPr="00597048">
        <w:rPr>
          <w:rFonts w:ascii="Calibri Light" w:hAnsi="Calibri Light"/>
          <w:sz w:val="28"/>
        </w:rPr>
        <w:tab/>
        <w:t>1849</w:t>
      </w:r>
      <w:r w:rsidRPr="00597048">
        <w:rPr>
          <w:rFonts w:ascii="Calibri Light" w:hAnsi="Calibri Light"/>
          <w:sz w:val="28"/>
        </w:rPr>
        <w:tab/>
        <w:t>Annexation of Punjab</w:t>
      </w:r>
    </w:p>
    <w:p w14:paraId="2E3EA48E" w14:textId="77777777" w:rsidR="00506629" w:rsidRPr="00597048" w:rsidRDefault="00506629" w:rsidP="00986D8F">
      <w:pPr>
        <w:tabs>
          <w:tab w:val="right" w:pos="1872"/>
          <w:tab w:val="left" w:pos="2160"/>
        </w:tabs>
        <w:ind w:left="2520" w:hanging="2088"/>
        <w:rPr>
          <w:rFonts w:ascii="Calibri Light" w:hAnsi="Calibri Light"/>
          <w:sz w:val="28"/>
        </w:rPr>
      </w:pPr>
      <w:r w:rsidRPr="00597048">
        <w:rPr>
          <w:rFonts w:ascii="Calibri Light" w:hAnsi="Calibri Light"/>
          <w:sz w:val="28"/>
        </w:rPr>
        <w:tab/>
        <w:t>1853</w:t>
      </w:r>
      <w:r w:rsidRPr="00597048">
        <w:rPr>
          <w:rFonts w:ascii="Calibri Light" w:hAnsi="Calibri Light"/>
          <w:sz w:val="28"/>
        </w:rPr>
        <w:tab/>
        <w:t>First railway line opened</w:t>
      </w:r>
    </w:p>
    <w:p w14:paraId="343BB4C0" w14:textId="77777777" w:rsidR="00506629" w:rsidRPr="00597048" w:rsidRDefault="00506629" w:rsidP="00986D8F">
      <w:pPr>
        <w:tabs>
          <w:tab w:val="right" w:pos="1872"/>
          <w:tab w:val="left" w:pos="2160"/>
        </w:tabs>
        <w:ind w:left="2520" w:hanging="2088"/>
        <w:rPr>
          <w:rFonts w:ascii="Calibri Light" w:hAnsi="Calibri Light"/>
          <w:sz w:val="28"/>
        </w:rPr>
      </w:pPr>
      <w:r w:rsidRPr="00597048">
        <w:rPr>
          <w:rFonts w:ascii="Calibri Light" w:hAnsi="Calibri Light"/>
          <w:sz w:val="28"/>
        </w:rPr>
        <w:tab/>
        <w:t>1857-1858</w:t>
      </w:r>
      <w:r w:rsidRPr="00597048">
        <w:rPr>
          <w:rFonts w:ascii="Calibri Light" w:hAnsi="Calibri Light"/>
          <w:sz w:val="28"/>
        </w:rPr>
        <w:tab/>
        <w:t>Rebellions and army mutinies</w:t>
      </w:r>
    </w:p>
    <w:p w14:paraId="7192096E" w14:textId="77777777" w:rsidR="00986D8F" w:rsidRPr="00597048" w:rsidRDefault="00986D8F" w:rsidP="00986D8F">
      <w:pPr>
        <w:tabs>
          <w:tab w:val="right" w:pos="1872"/>
          <w:tab w:val="left" w:pos="2160"/>
        </w:tabs>
        <w:ind w:left="2520" w:hanging="2088"/>
        <w:rPr>
          <w:rFonts w:ascii="Calibri Light" w:hAnsi="Calibri Light"/>
          <w:sz w:val="28"/>
        </w:rPr>
      </w:pPr>
      <w:r w:rsidRPr="00597048">
        <w:rPr>
          <w:rFonts w:ascii="Calibri Light" w:hAnsi="Calibri Light"/>
          <w:sz w:val="28"/>
        </w:rPr>
        <w:tab/>
        <w:t>1858</w:t>
      </w:r>
      <w:r w:rsidRPr="00597048">
        <w:rPr>
          <w:rFonts w:ascii="Calibri Light" w:hAnsi="Calibri Light"/>
          <w:sz w:val="28"/>
        </w:rPr>
        <w:tab/>
        <w:t>Power transferred from East India Company to Crown</w:t>
      </w:r>
    </w:p>
    <w:p w14:paraId="0A80BF72" w14:textId="77777777" w:rsidR="00506629" w:rsidRPr="00597048" w:rsidRDefault="00506629" w:rsidP="00986D8F">
      <w:pPr>
        <w:tabs>
          <w:tab w:val="right" w:pos="1872"/>
          <w:tab w:val="left" w:pos="2160"/>
        </w:tabs>
        <w:ind w:left="2520" w:hanging="2088"/>
        <w:rPr>
          <w:rFonts w:ascii="Calibri Light" w:hAnsi="Calibri Light"/>
          <w:sz w:val="28"/>
        </w:rPr>
      </w:pPr>
      <w:r w:rsidRPr="00597048">
        <w:rPr>
          <w:rFonts w:ascii="Calibri Light" w:hAnsi="Calibri Light"/>
          <w:sz w:val="28"/>
        </w:rPr>
        <w:tab/>
        <w:t>1880-1884</w:t>
      </w:r>
      <w:r w:rsidRPr="00597048">
        <w:rPr>
          <w:rFonts w:ascii="Calibri Light" w:hAnsi="Calibri Light"/>
          <w:sz w:val="28"/>
        </w:rPr>
        <w:tab/>
        <w:t>Lord Ripon governor general</w:t>
      </w:r>
    </w:p>
    <w:p w14:paraId="083D1CE8" w14:textId="77777777" w:rsidR="00506629" w:rsidRPr="00597048" w:rsidRDefault="00506629" w:rsidP="00986D8F">
      <w:pPr>
        <w:tabs>
          <w:tab w:val="right" w:pos="1872"/>
          <w:tab w:val="left" w:pos="2160"/>
        </w:tabs>
        <w:ind w:left="2520" w:hanging="2088"/>
        <w:rPr>
          <w:rFonts w:ascii="Calibri Light" w:hAnsi="Calibri Light"/>
          <w:sz w:val="28"/>
        </w:rPr>
      </w:pPr>
      <w:r w:rsidRPr="00597048">
        <w:rPr>
          <w:rFonts w:ascii="Calibri Light" w:hAnsi="Calibri Light"/>
          <w:sz w:val="28"/>
        </w:rPr>
        <w:tab/>
        <w:t>1885</w:t>
      </w:r>
      <w:r w:rsidRPr="00597048">
        <w:rPr>
          <w:rFonts w:ascii="Calibri Light" w:hAnsi="Calibri Light"/>
          <w:sz w:val="28"/>
        </w:rPr>
        <w:tab/>
        <w:t>Organization of Indian National Congress</w:t>
      </w:r>
    </w:p>
    <w:p w14:paraId="2B8AB55E" w14:textId="77777777" w:rsidR="00506629" w:rsidRPr="00597048" w:rsidRDefault="00506629" w:rsidP="00986D8F">
      <w:pPr>
        <w:tabs>
          <w:tab w:val="right" w:pos="1872"/>
          <w:tab w:val="left" w:pos="2160"/>
        </w:tabs>
        <w:ind w:left="2520" w:hanging="2088"/>
        <w:rPr>
          <w:rFonts w:ascii="Calibri Light" w:hAnsi="Calibri Light"/>
          <w:sz w:val="28"/>
        </w:rPr>
      </w:pPr>
      <w:r w:rsidRPr="00597048">
        <w:rPr>
          <w:rFonts w:ascii="Calibri Light" w:hAnsi="Calibri Light"/>
          <w:sz w:val="28"/>
        </w:rPr>
        <w:tab/>
        <w:t>1892</w:t>
      </w:r>
      <w:r w:rsidRPr="00597048">
        <w:rPr>
          <w:rFonts w:ascii="Calibri Light" w:hAnsi="Calibri Light"/>
          <w:sz w:val="28"/>
        </w:rPr>
        <w:tab/>
        <w:t>India Councils Act</w:t>
      </w:r>
    </w:p>
    <w:p w14:paraId="035C9CC3" w14:textId="77777777" w:rsidR="00506629" w:rsidRPr="00597048" w:rsidRDefault="00506629" w:rsidP="00986D8F">
      <w:pPr>
        <w:tabs>
          <w:tab w:val="right" w:pos="1872"/>
          <w:tab w:val="left" w:pos="2160"/>
        </w:tabs>
        <w:ind w:left="2520" w:hanging="2088"/>
        <w:rPr>
          <w:rFonts w:ascii="Calibri Light" w:hAnsi="Calibri Light"/>
          <w:sz w:val="28"/>
        </w:rPr>
      </w:pPr>
      <w:r w:rsidRPr="00597048">
        <w:rPr>
          <w:rFonts w:ascii="Calibri Light" w:hAnsi="Calibri Light"/>
          <w:sz w:val="28"/>
        </w:rPr>
        <w:tab/>
        <w:t>1899-1905</w:t>
      </w:r>
      <w:r w:rsidRPr="00597048">
        <w:rPr>
          <w:rFonts w:ascii="Calibri Light" w:hAnsi="Calibri Light"/>
          <w:sz w:val="28"/>
        </w:rPr>
        <w:tab/>
        <w:t>Lord Curzon governor general</w:t>
      </w:r>
    </w:p>
    <w:p w14:paraId="12F68E81" w14:textId="77777777" w:rsidR="008A24F5" w:rsidRPr="00597048" w:rsidRDefault="008A24F5" w:rsidP="00555F8F">
      <w:pPr>
        <w:pStyle w:val="Heading4"/>
        <w:rPr>
          <w:rFonts w:ascii="Calibri Light" w:hAnsi="Calibri Light"/>
          <w:i w:val="0"/>
          <w:sz w:val="28"/>
        </w:rPr>
      </w:pPr>
      <w:bookmarkStart w:id="155" w:name="_Toc98415350"/>
      <w:r w:rsidRPr="00597048">
        <w:rPr>
          <w:rFonts w:ascii="Calibri Light" w:hAnsi="Calibri Light"/>
          <w:i w:val="0"/>
          <w:sz w:val="28"/>
        </w:rPr>
        <w:t>Darwin and Freud</w:t>
      </w:r>
      <w:bookmarkEnd w:id="155"/>
    </w:p>
    <w:p w14:paraId="17C59E0B" w14:textId="77777777" w:rsidR="00A7073D" w:rsidRPr="00597048" w:rsidRDefault="00A7073D" w:rsidP="00A7073D">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1796</w:t>
      </w:r>
      <w:r w:rsidRPr="00597048">
        <w:rPr>
          <w:rFonts w:ascii="Calibri Light" w:hAnsi="Calibri Light"/>
          <w:sz w:val="28"/>
        </w:rPr>
        <w:tab/>
        <w:t xml:space="preserve">T. R. Malthus publishes </w:t>
      </w:r>
      <w:r w:rsidRPr="00597048">
        <w:rPr>
          <w:rFonts w:ascii="Calibri Light" w:hAnsi="Calibri Light"/>
          <w:iCs/>
          <w:sz w:val="28"/>
        </w:rPr>
        <w:t>An Essay on the Principles of Population</w:t>
      </w:r>
    </w:p>
    <w:p w14:paraId="134CC1CC" w14:textId="77777777" w:rsidR="00A7073D" w:rsidRPr="00597048" w:rsidRDefault="00A7073D" w:rsidP="00A7073D">
      <w:pPr>
        <w:tabs>
          <w:tab w:val="right" w:pos="1872"/>
          <w:tab w:val="left" w:pos="2160"/>
        </w:tabs>
        <w:ind w:left="2520" w:hanging="2088"/>
        <w:rPr>
          <w:rFonts w:ascii="Calibri Light" w:hAnsi="Calibri Light"/>
          <w:sz w:val="28"/>
        </w:rPr>
      </w:pPr>
      <w:r w:rsidRPr="00597048">
        <w:rPr>
          <w:rFonts w:ascii="Calibri Light" w:hAnsi="Calibri Light"/>
          <w:sz w:val="28"/>
        </w:rPr>
        <w:tab/>
        <w:t>1801</w:t>
      </w:r>
      <w:r w:rsidRPr="00597048">
        <w:rPr>
          <w:rFonts w:ascii="Calibri Light" w:hAnsi="Calibri Light"/>
          <w:sz w:val="28"/>
        </w:rPr>
        <w:tab/>
        <w:t xml:space="preserve">Lamarck publishes </w:t>
      </w:r>
      <w:r w:rsidRPr="00597048">
        <w:rPr>
          <w:rFonts w:ascii="Calibri Light" w:hAnsi="Calibri Light"/>
          <w:iCs/>
          <w:sz w:val="28"/>
        </w:rPr>
        <w:t>Système des animaux sans vertèbres</w:t>
      </w:r>
    </w:p>
    <w:p w14:paraId="02B372A0" w14:textId="77777777" w:rsidR="00A7073D" w:rsidRPr="00597048" w:rsidRDefault="00A7073D" w:rsidP="00A7073D">
      <w:pPr>
        <w:tabs>
          <w:tab w:val="right" w:pos="1872"/>
          <w:tab w:val="left" w:pos="2160"/>
        </w:tabs>
        <w:ind w:left="2520" w:hanging="2088"/>
        <w:rPr>
          <w:rFonts w:ascii="Calibri Light" w:hAnsi="Calibri Light"/>
          <w:sz w:val="28"/>
        </w:rPr>
      </w:pPr>
      <w:r w:rsidRPr="00597048">
        <w:rPr>
          <w:rFonts w:ascii="Calibri Light" w:hAnsi="Calibri Light"/>
          <w:sz w:val="28"/>
        </w:rPr>
        <w:tab/>
        <w:t>1809</w:t>
      </w:r>
      <w:r w:rsidRPr="00597048">
        <w:rPr>
          <w:rFonts w:ascii="Calibri Light" w:hAnsi="Calibri Light"/>
          <w:sz w:val="28"/>
        </w:rPr>
        <w:tab/>
        <w:t>Charles Darwin is born</w:t>
      </w:r>
    </w:p>
    <w:p w14:paraId="39410A7D" w14:textId="77777777" w:rsidR="00A7073D" w:rsidRPr="00597048" w:rsidRDefault="00A7073D" w:rsidP="00A7073D">
      <w:pPr>
        <w:tabs>
          <w:tab w:val="right" w:pos="1872"/>
          <w:tab w:val="left" w:pos="2160"/>
        </w:tabs>
        <w:ind w:left="2520" w:hanging="2088"/>
        <w:rPr>
          <w:rFonts w:ascii="Calibri Light" w:hAnsi="Calibri Light"/>
          <w:sz w:val="28"/>
        </w:rPr>
      </w:pPr>
      <w:r w:rsidRPr="00597048">
        <w:rPr>
          <w:rFonts w:ascii="Calibri Light" w:hAnsi="Calibri Light"/>
          <w:sz w:val="28"/>
        </w:rPr>
        <w:tab/>
        <w:t>1820</w:t>
      </w:r>
      <w:r w:rsidRPr="00597048">
        <w:rPr>
          <w:rFonts w:ascii="Calibri Light" w:hAnsi="Calibri Light"/>
          <w:sz w:val="28"/>
        </w:rPr>
        <w:tab/>
        <w:t>Herbert Spencer is born</w:t>
      </w:r>
    </w:p>
    <w:p w14:paraId="0F3C3741" w14:textId="77777777" w:rsidR="00A7073D" w:rsidRPr="00597048" w:rsidRDefault="00A7073D" w:rsidP="00A7073D">
      <w:pPr>
        <w:tabs>
          <w:tab w:val="right" w:pos="1872"/>
          <w:tab w:val="left" w:pos="2160"/>
        </w:tabs>
        <w:ind w:left="2520" w:hanging="2088"/>
        <w:rPr>
          <w:rFonts w:ascii="Calibri Light" w:hAnsi="Calibri Light"/>
          <w:sz w:val="28"/>
        </w:rPr>
      </w:pPr>
      <w:r w:rsidRPr="00597048">
        <w:rPr>
          <w:rFonts w:ascii="Calibri Light" w:hAnsi="Calibri Light"/>
          <w:sz w:val="28"/>
        </w:rPr>
        <w:tab/>
        <w:t>1830-1833</w:t>
      </w:r>
      <w:r w:rsidRPr="00597048">
        <w:rPr>
          <w:rFonts w:ascii="Calibri Light" w:hAnsi="Calibri Light"/>
          <w:sz w:val="28"/>
        </w:rPr>
        <w:tab/>
        <w:t xml:space="preserve">Charles Lyell publishes </w:t>
      </w:r>
      <w:r w:rsidRPr="00597048">
        <w:rPr>
          <w:rFonts w:ascii="Calibri Light" w:hAnsi="Calibri Light"/>
          <w:iCs/>
          <w:sz w:val="28"/>
        </w:rPr>
        <w:t>Principles of Geology</w:t>
      </w:r>
    </w:p>
    <w:p w14:paraId="14207AEE" w14:textId="77777777" w:rsidR="00A7073D" w:rsidRPr="00597048" w:rsidRDefault="00A7073D" w:rsidP="00A7073D">
      <w:pPr>
        <w:tabs>
          <w:tab w:val="right" w:pos="1872"/>
          <w:tab w:val="left" w:pos="2160"/>
        </w:tabs>
        <w:ind w:left="2520" w:hanging="2088"/>
        <w:rPr>
          <w:rFonts w:ascii="Calibri Light" w:hAnsi="Calibri Light"/>
          <w:sz w:val="28"/>
        </w:rPr>
      </w:pPr>
      <w:r w:rsidRPr="00597048">
        <w:rPr>
          <w:rFonts w:ascii="Calibri Light" w:hAnsi="Calibri Light"/>
          <w:sz w:val="28"/>
        </w:rPr>
        <w:tab/>
        <w:t>1848</w:t>
      </w:r>
      <w:r w:rsidRPr="00597048">
        <w:rPr>
          <w:rFonts w:ascii="Calibri Light" w:hAnsi="Calibri Light"/>
          <w:sz w:val="28"/>
        </w:rPr>
        <w:tab/>
        <w:t>Darwin’s theories are fully developed in unpublished papers</w:t>
      </w:r>
    </w:p>
    <w:p w14:paraId="3D18A66C" w14:textId="77777777" w:rsidR="00A7073D" w:rsidRPr="00597048" w:rsidRDefault="00A7073D" w:rsidP="00A7073D">
      <w:pPr>
        <w:tabs>
          <w:tab w:val="right" w:pos="1872"/>
          <w:tab w:val="left" w:pos="2160"/>
        </w:tabs>
        <w:ind w:left="2520" w:hanging="2088"/>
        <w:rPr>
          <w:rFonts w:ascii="Calibri Light" w:hAnsi="Calibri Light"/>
          <w:sz w:val="28"/>
        </w:rPr>
      </w:pPr>
      <w:r w:rsidRPr="00597048">
        <w:rPr>
          <w:rFonts w:ascii="Calibri Light" w:hAnsi="Calibri Light"/>
          <w:sz w:val="28"/>
        </w:rPr>
        <w:tab/>
        <w:t>1856</w:t>
      </w:r>
      <w:r w:rsidRPr="00597048">
        <w:rPr>
          <w:rFonts w:ascii="Calibri Light" w:hAnsi="Calibri Light"/>
          <w:sz w:val="28"/>
        </w:rPr>
        <w:tab/>
        <w:t>Sigmund Freud is born</w:t>
      </w:r>
    </w:p>
    <w:p w14:paraId="75B54C48" w14:textId="77777777" w:rsidR="00A7073D" w:rsidRPr="00597048" w:rsidRDefault="00A7073D" w:rsidP="00A7073D">
      <w:pPr>
        <w:tabs>
          <w:tab w:val="right" w:pos="1872"/>
          <w:tab w:val="left" w:pos="2160"/>
        </w:tabs>
        <w:ind w:left="2520" w:hanging="2088"/>
        <w:rPr>
          <w:rFonts w:ascii="Calibri Light" w:hAnsi="Calibri Light"/>
          <w:sz w:val="28"/>
        </w:rPr>
      </w:pPr>
      <w:r w:rsidRPr="00597048">
        <w:rPr>
          <w:rFonts w:ascii="Calibri Light" w:hAnsi="Calibri Light"/>
          <w:sz w:val="28"/>
        </w:rPr>
        <w:tab/>
        <w:t>1859</w:t>
      </w:r>
      <w:r w:rsidRPr="00597048">
        <w:rPr>
          <w:rFonts w:ascii="Calibri Light" w:hAnsi="Calibri Light"/>
          <w:sz w:val="28"/>
        </w:rPr>
        <w:tab/>
        <w:t xml:space="preserve">Darwin publishes </w:t>
      </w:r>
      <w:r w:rsidRPr="00597048">
        <w:rPr>
          <w:rFonts w:ascii="Calibri Light" w:hAnsi="Calibri Light"/>
          <w:iCs/>
          <w:sz w:val="28"/>
        </w:rPr>
        <w:t>The Origin of the Species</w:t>
      </w:r>
    </w:p>
    <w:p w14:paraId="473C5832" w14:textId="77777777" w:rsidR="00A7073D" w:rsidRPr="00597048" w:rsidRDefault="00A7073D" w:rsidP="00A7073D">
      <w:pPr>
        <w:tabs>
          <w:tab w:val="right" w:pos="1872"/>
          <w:tab w:val="left" w:pos="2160"/>
        </w:tabs>
        <w:ind w:left="2520" w:hanging="2088"/>
        <w:rPr>
          <w:rFonts w:ascii="Calibri Light" w:hAnsi="Calibri Light"/>
          <w:sz w:val="28"/>
        </w:rPr>
      </w:pPr>
      <w:r w:rsidRPr="00597048">
        <w:rPr>
          <w:rFonts w:ascii="Calibri Light" w:hAnsi="Calibri Light"/>
          <w:sz w:val="28"/>
        </w:rPr>
        <w:tab/>
        <w:t>1862</w:t>
      </w:r>
      <w:r w:rsidRPr="00597048">
        <w:rPr>
          <w:rFonts w:ascii="Calibri Light" w:hAnsi="Calibri Light"/>
          <w:sz w:val="28"/>
        </w:rPr>
        <w:tab/>
        <w:t xml:space="preserve">Spencer publishes </w:t>
      </w:r>
      <w:r w:rsidRPr="00597048">
        <w:rPr>
          <w:rFonts w:ascii="Calibri Light" w:hAnsi="Calibri Light"/>
          <w:iCs/>
          <w:sz w:val="28"/>
        </w:rPr>
        <w:t>First Principles</w:t>
      </w:r>
    </w:p>
    <w:p w14:paraId="711061AF" w14:textId="77777777" w:rsidR="00A7073D" w:rsidRPr="00597048" w:rsidRDefault="00A7073D" w:rsidP="00A7073D">
      <w:pPr>
        <w:tabs>
          <w:tab w:val="right" w:pos="1872"/>
          <w:tab w:val="left" w:pos="2160"/>
        </w:tabs>
        <w:ind w:left="2520" w:hanging="2088"/>
        <w:rPr>
          <w:rFonts w:ascii="Calibri Light" w:hAnsi="Calibri Light"/>
          <w:sz w:val="28"/>
        </w:rPr>
      </w:pPr>
      <w:r w:rsidRPr="00597048">
        <w:rPr>
          <w:rFonts w:ascii="Calibri Light" w:hAnsi="Calibri Light"/>
          <w:sz w:val="28"/>
        </w:rPr>
        <w:tab/>
        <w:t>1871</w:t>
      </w:r>
      <w:r w:rsidRPr="00597048">
        <w:rPr>
          <w:rFonts w:ascii="Calibri Light" w:hAnsi="Calibri Light"/>
          <w:sz w:val="28"/>
        </w:rPr>
        <w:tab/>
        <w:t xml:space="preserve">Darwin publishes </w:t>
      </w:r>
      <w:r w:rsidRPr="00597048">
        <w:rPr>
          <w:rFonts w:ascii="Calibri Light" w:hAnsi="Calibri Light"/>
          <w:iCs/>
          <w:sz w:val="28"/>
        </w:rPr>
        <w:t>Descent of Man</w:t>
      </w:r>
    </w:p>
    <w:p w14:paraId="1C806984" w14:textId="77777777" w:rsidR="00A7073D" w:rsidRPr="00597048" w:rsidRDefault="00A7073D" w:rsidP="00A7073D">
      <w:pPr>
        <w:tabs>
          <w:tab w:val="right" w:pos="1872"/>
          <w:tab w:val="left" w:pos="2160"/>
        </w:tabs>
        <w:ind w:left="2520" w:hanging="2088"/>
        <w:rPr>
          <w:rFonts w:ascii="Calibri Light" w:hAnsi="Calibri Light"/>
          <w:sz w:val="28"/>
        </w:rPr>
      </w:pPr>
      <w:r w:rsidRPr="00597048">
        <w:rPr>
          <w:rFonts w:ascii="Calibri Light" w:hAnsi="Calibri Light"/>
          <w:sz w:val="28"/>
        </w:rPr>
        <w:tab/>
        <w:t>1882</w:t>
      </w:r>
      <w:r w:rsidRPr="00597048">
        <w:rPr>
          <w:rFonts w:ascii="Calibri Light" w:hAnsi="Calibri Light"/>
          <w:sz w:val="28"/>
        </w:rPr>
        <w:tab/>
        <w:t>Darwin dies</w:t>
      </w:r>
    </w:p>
    <w:p w14:paraId="055CB902" w14:textId="77777777" w:rsidR="00A7073D" w:rsidRPr="00597048" w:rsidRDefault="00A7073D" w:rsidP="00A7073D">
      <w:pPr>
        <w:tabs>
          <w:tab w:val="right" w:pos="1872"/>
          <w:tab w:val="left" w:pos="2160"/>
        </w:tabs>
        <w:ind w:left="2520" w:hanging="2088"/>
        <w:rPr>
          <w:rFonts w:ascii="Calibri Light" w:hAnsi="Calibri Light"/>
          <w:sz w:val="28"/>
        </w:rPr>
      </w:pPr>
      <w:r w:rsidRPr="00597048">
        <w:rPr>
          <w:rFonts w:ascii="Calibri Light" w:hAnsi="Calibri Light"/>
          <w:sz w:val="28"/>
        </w:rPr>
        <w:tab/>
        <w:t>1897</w:t>
      </w:r>
      <w:r w:rsidRPr="00597048">
        <w:rPr>
          <w:rFonts w:ascii="Calibri Light" w:hAnsi="Calibri Light"/>
          <w:sz w:val="28"/>
        </w:rPr>
        <w:tab/>
        <w:t>Freud discovers essential principles of psychoanalysis; undertakes his self-analysis</w:t>
      </w:r>
    </w:p>
    <w:p w14:paraId="51324337" w14:textId="77777777" w:rsidR="00A7073D" w:rsidRPr="00597048" w:rsidRDefault="00A7073D" w:rsidP="00A7073D">
      <w:pPr>
        <w:tabs>
          <w:tab w:val="right" w:pos="1872"/>
          <w:tab w:val="left" w:pos="2160"/>
        </w:tabs>
        <w:ind w:left="2520" w:hanging="2088"/>
        <w:rPr>
          <w:rFonts w:ascii="Calibri Light" w:hAnsi="Calibri Light"/>
          <w:sz w:val="28"/>
        </w:rPr>
      </w:pPr>
      <w:r w:rsidRPr="00597048">
        <w:rPr>
          <w:rFonts w:ascii="Calibri Light" w:hAnsi="Calibri Light"/>
          <w:sz w:val="28"/>
        </w:rPr>
        <w:tab/>
        <w:t>1899</w:t>
      </w:r>
      <w:r w:rsidRPr="00597048">
        <w:rPr>
          <w:rFonts w:ascii="Calibri Light" w:hAnsi="Calibri Light"/>
          <w:sz w:val="28"/>
        </w:rPr>
        <w:tab/>
        <w:t xml:space="preserve">Freud publishes </w:t>
      </w:r>
      <w:r w:rsidRPr="00597048">
        <w:rPr>
          <w:rFonts w:ascii="Calibri Light" w:hAnsi="Calibri Light"/>
          <w:iCs/>
          <w:sz w:val="28"/>
        </w:rPr>
        <w:t>The Interpretation of Dreams</w:t>
      </w:r>
    </w:p>
    <w:p w14:paraId="10496562" w14:textId="77777777" w:rsidR="00A7073D" w:rsidRPr="00597048" w:rsidRDefault="00A7073D" w:rsidP="00A7073D">
      <w:pPr>
        <w:tabs>
          <w:tab w:val="right" w:pos="1872"/>
          <w:tab w:val="left" w:pos="2160"/>
        </w:tabs>
        <w:ind w:left="2520" w:hanging="2088"/>
        <w:rPr>
          <w:rFonts w:ascii="Calibri Light" w:hAnsi="Calibri Light"/>
          <w:sz w:val="28"/>
        </w:rPr>
      </w:pPr>
      <w:r w:rsidRPr="00597048">
        <w:rPr>
          <w:rFonts w:ascii="Calibri Light" w:hAnsi="Calibri Light"/>
          <w:sz w:val="28"/>
        </w:rPr>
        <w:tab/>
        <w:t>1905</w:t>
      </w:r>
      <w:r w:rsidRPr="00597048">
        <w:rPr>
          <w:rFonts w:ascii="Calibri Light" w:hAnsi="Calibri Light"/>
          <w:sz w:val="28"/>
        </w:rPr>
        <w:tab/>
        <w:t xml:space="preserve">Freud publishes </w:t>
      </w:r>
      <w:r w:rsidRPr="00597048">
        <w:rPr>
          <w:rFonts w:ascii="Calibri Light" w:hAnsi="Calibri Light"/>
          <w:iCs/>
          <w:sz w:val="28"/>
        </w:rPr>
        <w:t>Three Essays on the Theory of Sexuality</w:t>
      </w:r>
    </w:p>
    <w:p w14:paraId="6AC31041" w14:textId="77777777" w:rsidR="00A7073D" w:rsidRPr="00597048" w:rsidRDefault="00A7073D" w:rsidP="00A7073D">
      <w:pPr>
        <w:tabs>
          <w:tab w:val="right" w:pos="1872"/>
          <w:tab w:val="left" w:pos="2160"/>
        </w:tabs>
        <w:ind w:left="2520" w:hanging="2088"/>
        <w:rPr>
          <w:rFonts w:ascii="Calibri Light" w:hAnsi="Calibri Light"/>
          <w:sz w:val="28"/>
        </w:rPr>
      </w:pPr>
      <w:r w:rsidRPr="00597048">
        <w:rPr>
          <w:rFonts w:ascii="Calibri Light" w:hAnsi="Calibri Light"/>
          <w:sz w:val="28"/>
        </w:rPr>
        <w:tab/>
        <w:t>1909</w:t>
      </w:r>
      <w:r w:rsidRPr="00597048">
        <w:rPr>
          <w:rFonts w:ascii="Calibri Light" w:hAnsi="Calibri Light"/>
          <w:sz w:val="28"/>
        </w:rPr>
        <w:tab/>
        <w:t>Freud, in the company of Jung, visits the United States to lecture at Clark University</w:t>
      </w:r>
    </w:p>
    <w:p w14:paraId="58537B88" w14:textId="77777777" w:rsidR="00A7073D" w:rsidRPr="00597048" w:rsidRDefault="00A7073D" w:rsidP="00A7073D">
      <w:pPr>
        <w:tabs>
          <w:tab w:val="right" w:pos="1872"/>
          <w:tab w:val="left" w:pos="2160"/>
        </w:tabs>
        <w:ind w:left="2520" w:hanging="2088"/>
        <w:rPr>
          <w:rFonts w:ascii="Calibri Light" w:hAnsi="Calibri Light"/>
          <w:sz w:val="28"/>
        </w:rPr>
      </w:pPr>
      <w:r w:rsidRPr="00597048">
        <w:rPr>
          <w:rFonts w:ascii="Calibri Light" w:hAnsi="Calibri Light"/>
          <w:sz w:val="28"/>
        </w:rPr>
        <w:tab/>
        <w:t>1910</w:t>
      </w:r>
      <w:r w:rsidRPr="00597048">
        <w:rPr>
          <w:rFonts w:ascii="Calibri Light" w:hAnsi="Calibri Light"/>
          <w:sz w:val="28"/>
        </w:rPr>
        <w:tab/>
        <w:t>Founding of the International Psychoanalytical Society; Jung president</w:t>
      </w:r>
    </w:p>
    <w:p w14:paraId="15B6FC28" w14:textId="77777777" w:rsidR="00A7073D" w:rsidRPr="00597048" w:rsidRDefault="00A7073D" w:rsidP="00A7073D">
      <w:pPr>
        <w:tabs>
          <w:tab w:val="right" w:pos="1872"/>
          <w:tab w:val="left" w:pos="2160"/>
        </w:tabs>
        <w:ind w:left="2520" w:hanging="2088"/>
        <w:rPr>
          <w:rFonts w:ascii="Calibri Light" w:hAnsi="Calibri Light"/>
          <w:sz w:val="28"/>
        </w:rPr>
      </w:pPr>
      <w:r w:rsidRPr="00597048">
        <w:rPr>
          <w:rFonts w:ascii="Calibri Light" w:hAnsi="Calibri Light"/>
          <w:sz w:val="28"/>
        </w:rPr>
        <w:tab/>
        <w:t>1911-1913</w:t>
      </w:r>
      <w:r w:rsidRPr="00597048">
        <w:rPr>
          <w:rFonts w:ascii="Calibri Light" w:hAnsi="Calibri Light"/>
          <w:sz w:val="28"/>
        </w:rPr>
        <w:tab/>
        <w:t>Falling out of Freud with Jung and Adler, mainly on the issue of infantile sexuality</w:t>
      </w:r>
    </w:p>
    <w:p w14:paraId="27F445A7" w14:textId="77777777" w:rsidR="00A7073D" w:rsidRPr="00597048" w:rsidRDefault="00A7073D" w:rsidP="00A7073D">
      <w:pPr>
        <w:tabs>
          <w:tab w:val="right" w:pos="1872"/>
          <w:tab w:val="left" w:pos="2160"/>
        </w:tabs>
        <w:ind w:left="2520" w:hanging="2088"/>
        <w:rPr>
          <w:rFonts w:ascii="Calibri Light" w:hAnsi="Calibri Light"/>
          <w:sz w:val="28"/>
        </w:rPr>
      </w:pPr>
      <w:r w:rsidRPr="00597048">
        <w:rPr>
          <w:rFonts w:ascii="Calibri Light" w:hAnsi="Calibri Light"/>
          <w:sz w:val="28"/>
        </w:rPr>
        <w:tab/>
        <w:t>1923 ff.</w:t>
      </w:r>
      <w:r w:rsidRPr="00597048">
        <w:rPr>
          <w:rFonts w:ascii="Calibri Light" w:hAnsi="Calibri Light"/>
          <w:sz w:val="28"/>
        </w:rPr>
        <w:tab/>
        <w:t xml:space="preserve">Freud publishes </w:t>
      </w:r>
      <w:r w:rsidRPr="00597048">
        <w:rPr>
          <w:rFonts w:ascii="Calibri Light" w:hAnsi="Calibri Light"/>
          <w:iCs/>
          <w:sz w:val="28"/>
        </w:rPr>
        <w:t xml:space="preserve">The Ego and the Id; </w:t>
      </w:r>
      <w:r w:rsidRPr="00597048">
        <w:rPr>
          <w:rFonts w:ascii="Calibri Light" w:hAnsi="Calibri Light"/>
          <w:sz w:val="28"/>
        </w:rPr>
        <w:t xml:space="preserve">period of the last works, including </w:t>
      </w:r>
      <w:r w:rsidRPr="00597048">
        <w:rPr>
          <w:rFonts w:ascii="Calibri Light" w:hAnsi="Calibri Light"/>
          <w:iCs/>
          <w:sz w:val="28"/>
        </w:rPr>
        <w:t xml:space="preserve">The Future of an Illusion, </w:t>
      </w:r>
      <w:r w:rsidRPr="00597048">
        <w:rPr>
          <w:rFonts w:ascii="Calibri Light" w:hAnsi="Calibri Light"/>
          <w:sz w:val="28"/>
        </w:rPr>
        <w:t xml:space="preserve">and </w:t>
      </w:r>
      <w:r w:rsidRPr="00597048">
        <w:rPr>
          <w:rFonts w:ascii="Calibri Light" w:hAnsi="Calibri Light"/>
          <w:iCs/>
          <w:sz w:val="28"/>
        </w:rPr>
        <w:t>Civilization and Its Discontents</w:t>
      </w:r>
    </w:p>
    <w:p w14:paraId="6120D735" w14:textId="77777777" w:rsidR="00A7073D" w:rsidRPr="00597048" w:rsidRDefault="00A7073D" w:rsidP="00A7073D">
      <w:pPr>
        <w:tabs>
          <w:tab w:val="right" w:pos="1872"/>
          <w:tab w:val="left" w:pos="2160"/>
        </w:tabs>
        <w:ind w:left="2520" w:hanging="2088"/>
        <w:rPr>
          <w:rFonts w:ascii="Calibri Light" w:hAnsi="Calibri Light"/>
          <w:sz w:val="28"/>
        </w:rPr>
      </w:pPr>
      <w:r w:rsidRPr="00597048">
        <w:rPr>
          <w:rFonts w:ascii="Calibri Light" w:hAnsi="Calibri Light"/>
          <w:sz w:val="28"/>
        </w:rPr>
        <w:tab/>
        <w:t>1939</w:t>
      </w:r>
      <w:r w:rsidRPr="00597048">
        <w:rPr>
          <w:rFonts w:ascii="Calibri Light" w:hAnsi="Calibri Light"/>
          <w:sz w:val="28"/>
        </w:rPr>
        <w:tab/>
        <w:t>Freud dies</w:t>
      </w:r>
    </w:p>
    <w:p w14:paraId="43ECE74B" w14:textId="77777777" w:rsidR="008A24F5" w:rsidRPr="00597048" w:rsidRDefault="00187AF0" w:rsidP="00555F8F">
      <w:pPr>
        <w:pStyle w:val="Heading4"/>
        <w:rPr>
          <w:rFonts w:ascii="Calibri Light" w:hAnsi="Calibri Light"/>
          <w:i w:val="0"/>
          <w:sz w:val="28"/>
        </w:rPr>
      </w:pPr>
      <w:bookmarkStart w:id="156" w:name="_Toc98415351"/>
      <w:r w:rsidRPr="00597048">
        <w:rPr>
          <w:rFonts w:ascii="Calibri Light" w:hAnsi="Calibri Light"/>
          <w:i w:val="0"/>
          <w:sz w:val="28"/>
        </w:rPr>
        <w:t>The Great Powers to</w:t>
      </w:r>
      <w:r w:rsidR="008A24F5" w:rsidRPr="00597048">
        <w:rPr>
          <w:rFonts w:ascii="Calibri Light" w:hAnsi="Calibri Light"/>
          <w:i w:val="0"/>
          <w:sz w:val="28"/>
        </w:rPr>
        <w:t xml:space="preserve"> the Verge of War</w:t>
      </w:r>
      <w:bookmarkEnd w:id="156"/>
    </w:p>
    <w:p w14:paraId="7271F652" w14:textId="77777777" w:rsidR="00187AF0" w:rsidRPr="00597048" w:rsidRDefault="00EC582E" w:rsidP="00187AF0">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1867</w:t>
      </w:r>
      <w:r w:rsidRPr="00597048">
        <w:rPr>
          <w:rFonts w:ascii="Calibri Light" w:hAnsi="Calibri Light"/>
          <w:sz w:val="28"/>
        </w:rPr>
        <w:tab/>
        <w:t>Second Reform Act in Great Britain</w:t>
      </w:r>
    </w:p>
    <w:p w14:paraId="19038BF9" w14:textId="77777777" w:rsidR="00EC582E" w:rsidRPr="00597048" w:rsidRDefault="00EC582E" w:rsidP="00187AF0">
      <w:pPr>
        <w:tabs>
          <w:tab w:val="right" w:pos="1872"/>
          <w:tab w:val="left" w:pos="2160"/>
        </w:tabs>
        <w:ind w:left="2520" w:hanging="2088"/>
        <w:rPr>
          <w:rFonts w:ascii="Calibri Light" w:hAnsi="Calibri Light"/>
          <w:sz w:val="28"/>
        </w:rPr>
      </w:pPr>
      <w:r w:rsidRPr="00597048">
        <w:rPr>
          <w:rFonts w:ascii="Calibri Light" w:hAnsi="Calibri Light"/>
          <w:sz w:val="28"/>
        </w:rPr>
        <w:tab/>
        <w:t>1871</w:t>
      </w:r>
      <w:r w:rsidRPr="00597048">
        <w:rPr>
          <w:rFonts w:ascii="Calibri Light" w:hAnsi="Calibri Light"/>
          <w:sz w:val="28"/>
        </w:rPr>
        <w:tab/>
        <w:t>Proclamation of William I as Emperor of Germany; Russia denounces the Black Sea clauses of the Treaty of Paris (1856)</w:t>
      </w:r>
    </w:p>
    <w:p w14:paraId="381D7D64" w14:textId="77777777" w:rsidR="00EC582E" w:rsidRPr="00597048" w:rsidRDefault="004804A2" w:rsidP="00187AF0">
      <w:pPr>
        <w:tabs>
          <w:tab w:val="right" w:pos="1872"/>
          <w:tab w:val="left" w:pos="2160"/>
        </w:tabs>
        <w:ind w:left="2520" w:hanging="2088"/>
        <w:rPr>
          <w:rFonts w:ascii="Calibri Light" w:hAnsi="Calibri Light"/>
          <w:sz w:val="28"/>
        </w:rPr>
      </w:pPr>
      <w:r w:rsidRPr="00597048">
        <w:rPr>
          <w:rFonts w:ascii="Calibri Light" w:hAnsi="Calibri Light"/>
          <w:sz w:val="28"/>
        </w:rPr>
        <w:tab/>
        <w:t>1871-1875</w:t>
      </w:r>
      <w:r w:rsidRPr="00597048">
        <w:rPr>
          <w:rFonts w:ascii="Calibri Light" w:hAnsi="Calibri Light"/>
          <w:sz w:val="28"/>
        </w:rPr>
        <w:tab/>
        <w:t>Gradual emergence of Third Republic in France</w:t>
      </w:r>
    </w:p>
    <w:p w14:paraId="5E602611" w14:textId="77777777" w:rsidR="00B42E39" w:rsidRPr="00597048" w:rsidRDefault="00B42E39" w:rsidP="00187AF0">
      <w:pPr>
        <w:tabs>
          <w:tab w:val="right" w:pos="1872"/>
          <w:tab w:val="left" w:pos="2160"/>
        </w:tabs>
        <w:ind w:left="2520" w:hanging="2088"/>
        <w:rPr>
          <w:rFonts w:ascii="Calibri Light" w:hAnsi="Calibri Light"/>
          <w:sz w:val="28"/>
        </w:rPr>
      </w:pPr>
      <w:r w:rsidRPr="00597048">
        <w:rPr>
          <w:rFonts w:ascii="Calibri Light" w:hAnsi="Calibri Light"/>
          <w:sz w:val="28"/>
        </w:rPr>
        <w:tab/>
        <w:t>1873</w:t>
      </w:r>
      <w:r w:rsidRPr="00597048">
        <w:rPr>
          <w:rFonts w:ascii="Calibri Light" w:hAnsi="Calibri Light"/>
          <w:sz w:val="28"/>
        </w:rPr>
        <w:tab/>
        <w:t>Onset of agricultural depression in western Europe</w:t>
      </w:r>
    </w:p>
    <w:p w14:paraId="29A1319E" w14:textId="77777777" w:rsidR="00B42E39" w:rsidRPr="00597048" w:rsidRDefault="00B42E39" w:rsidP="00187AF0">
      <w:pPr>
        <w:tabs>
          <w:tab w:val="right" w:pos="1872"/>
          <w:tab w:val="left" w:pos="2160"/>
        </w:tabs>
        <w:ind w:left="2520" w:hanging="2088"/>
        <w:rPr>
          <w:rFonts w:ascii="Calibri Light" w:hAnsi="Calibri Light"/>
          <w:sz w:val="28"/>
        </w:rPr>
      </w:pPr>
      <w:r w:rsidRPr="00597048">
        <w:rPr>
          <w:rFonts w:ascii="Calibri Light" w:hAnsi="Calibri Light"/>
          <w:sz w:val="28"/>
        </w:rPr>
        <w:tab/>
        <w:t>1876</w:t>
      </w:r>
      <w:r w:rsidRPr="00597048">
        <w:rPr>
          <w:rFonts w:ascii="Calibri Light" w:hAnsi="Calibri Light"/>
          <w:sz w:val="28"/>
        </w:rPr>
        <w:tab/>
        <w:t>“Bulgarian atrocities” committed by Turks in suppressing a revolt</w:t>
      </w:r>
    </w:p>
    <w:p w14:paraId="27F95344" w14:textId="77777777" w:rsidR="00B42E39" w:rsidRPr="00597048" w:rsidRDefault="00B42E39" w:rsidP="00187AF0">
      <w:pPr>
        <w:tabs>
          <w:tab w:val="right" w:pos="1872"/>
          <w:tab w:val="left" w:pos="2160"/>
        </w:tabs>
        <w:ind w:left="2520" w:hanging="2088"/>
        <w:rPr>
          <w:rFonts w:ascii="Calibri Light" w:hAnsi="Calibri Light"/>
          <w:sz w:val="28"/>
        </w:rPr>
      </w:pPr>
      <w:r w:rsidRPr="00597048">
        <w:rPr>
          <w:rFonts w:ascii="Calibri Light" w:hAnsi="Calibri Light"/>
          <w:sz w:val="28"/>
        </w:rPr>
        <w:tab/>
        <w:t>1877</w:t>
      </w:r>
      <w:r w:rsidRPr="00597048">
        <w:rPr>
          <w:rFonts w:ascii="Calibri Light" w:hAnsi="Calibri Light"/>
          <w:sz w:val="28"/>
        </w:rPr>
        <w:tab/>
        <w:t>Russo-Turk war begins</w:t>
      </w:r>
    </w:p>
    <w:p w14:paraId="22FC1B84" w14:textId="77777777" w:rsidR="00B42E39" w:rsidRPr="00597048" w:rsidRDefault="00B42E39" w:rsidP="00187AF0">
      <w:pPr>
        <w:tabs>
          <w:tab w:val="right" w:pos="1872"/>
          <w:tab w:val="left" w:pos="2160"/>
        </w:tabs>
        <w:ind w:left="2520" w:hanging="2088"/>
        <w:rPr>
          <w:rFonts w:ascii="Calibri Light" w:hAnsi="Calibri Light"/>
          <w:sz w:val="28"/>
        </w:rPr>
      </w:pPr>
      <w:r w:rsidRPr="00597048">
        <w:rPr>
          <w:rFonts w:ascii="Calibri Light" w:hAnsi="Calibri Light"/>
          <w:sz w:val="28"/>
        </w:rPr>
        <w:tab/>
        <w:t>1878</w:t>
      </w:r>
      <w:r w:rsidRPr="00597048">
        <w:rPr>
          <w:rFonts w:ascii="Calibri Light" w:hAnsi="Calibri Light"/>
          <w:sz w:val="28"/>
        </w:rPr>
        <w:tab/>
        <w:t>Treaty of San Stefano; Congress of Berlin</w:t>
      </w:r>
    </w:p>
    <w:p w14:paraId="3CB85931" w14:textId="77777777" w:rsidR="00B42E39" w:rsidRPr="00597048" w:rsidRDefault="00B42E39" w:rsidP="00187AF0">
      <w:pPr>
        <w:tabs>
          <w:tab w:val="right" w:pos="1872"/>
          <w:tab w:val="left" w:pos="2160"/>
        </w:tabs>
        <w:ind w:left="2520" w:hanging="2088"/>
        <w:rPr>
          <w:rFonts w:ascii="Calibri Light" w:hAnsi="Calibri Light"/>
          <w:sz w:val="28"/>
        </w:rPr>
      </w:pPr>
      <w:r w:rsidRPr="00597048">
        <w:rPr>
          <w:rFonts w:ascii="Calibri Light" w:hAnsi="Calibri Light"/>
          <w:sz w:val="28"/>
        </w:rPr>
        <w:tab/>
        <w:t>1879</w:t>
      </w:r>
      <w:r w:rsidRPr="00597048">
        <w:rPr>
          <w:rFonts w:ascii="Calibri Light" w:hAnsi="Calibri Light"/>
          <w:sz w:val="28"/>
        </w:rPr>
        <w:tab/>
        <w:t>Alliance of Germany and Austria</w:t>
      </w:r>
    </w:p>
    <w:p w14:paraId="07427629" w14:textId="77777777" w:rsidR="00B42E39" w:rsidRPr="00597048" w:rsidRDefault="00B42E39" w:rsidP="00187AF0">
      <w:pPr>
        <w:tabs>
          <w:tab w:val="right" w:pos="1872"/>
          <w:tab w:val="left" w:pos="2160"/>
        </w:tabs>
        <w:ind w:left="2520" w:hanging="2088"/>
        <w:rPr>
          <w:rFonts w:ascii="Calibri Light" w:hAnsi="Calibri Light"/>
          <w:sz w:val="28"/>
        </w:rPr>
      </w:pPr>
      <w:r w:rsidRPr="00597048">
        <w:rPr>
          <w:rFonts w:ascii="Calibri Light" w:hAnsi="Calibri Light"/>
          <w:sz w:val="28"/>
        </w:rPr>
        <w:tab/>
        <w:t>1881</w:t>
      </w:r>
      <w:r w:rsidRPr="00597048">
        <w:rPr>
          <w:rFonts w:ascii="Calibri Light" w:hAnsi="Calibri Light"/>
          <w:sz w:val="28"/>
        </w:rPr>
        <w:tab/>
        <w:t>Czar Alexander II assassinated</w:t>
      </w:r>
    </w:p>
    <w:p w14:paraId="1BBBAFB4" w14:textId="77777777" w:rsidR="00B42E39" w:rsidRPr="00597048" w:rsidRDefault="00B42E39" w:rsidP="00187AF0">
      <w:pPr>
        <w:tabs>
          <w:tab w:val="right" w:pos="1872"/>
          <w:tab w:val="left" w:pos="2160"/>
        </w:tabs>
        <w:ind w:left="2520" w:hanging="2088"/>
        <w:rPr>
          <w:rFonts w:ascii="Calibri Light" w:hAnsi="Calibri Light"/>
          <w:sz w:val="28"/>
        </w:rPr>
      </w:pPr>
      <w:r w:rsidRPr="00597048">
        <w:rPr>
          <w:rFonts w:ascii="Calibri Light" w:hAnsi="Calibri Light"/>
          <w:sz w:val="28"/>
        </w:rPr>
        <w:tab/>
        <w:t>1882</w:t>
      </w:r>
      <w:r w:rsidRPr="00597048">
        <w:rPr>
          <w:rFonts w:ascii="Calibri Light" w:hAnsi="Calibri Light"/>
          <w:sz w:val="28"/>
        </w:rPr>
        <w:tab/>
        <w:t>Germany, Austria, and Italy form Triple Alliance; British invade and occupy Egypt</w:t>
      </w:r>
    </w:p>
    <w:p w14:paraId="0A5057B2" w14:textId="77777777" w:rsidR="00B42E39" w:rsidRPr="00597048" w:rsidRDefault="00B42E39" w:rsidP="00187AF0">
      <w:pPr>
        <w:tabs>
          <w:tab w:val="right" w:pos="1872"/>
          <w:tab w:val="left" w:pos="2160"/>
        </w:tabs>
        <w:ind w:left="2520" w:hanging="2088"/>
        <w:rPr>
          <w:rFonts w:ascii="Calibri Light" w:hAnsi="Calibri Light"/>
          <w:sz w:val="28"/>
        </w:rPr>
      </w:pPr>
      <w:r w:rsidRPr="00597048">
        <w:rPr>
          <w:rFonts w:ascii="Calibri Light" w:hAnsi="Calibri Light"/>
          <w:sz w:val="28"/>
        </w:rPr>
        <w:tab/>
        <w:t>1884</w:t>
      </w:r>
      <w:r w:rsidRPr="00597048">
        <w:rPr>
          <w:rFonts w:ascii="Calibri Light" w:hAnsi="Calibri Light"/>
          <w:sz w:val="28"/>
        </w:rPr>
        <w:tab/>
        <w:t>Third Reform Act in Great Britain</w:t>
      </w:r>
    </w:p>
    <w:p w14:paraId="47411032" w14:textId="77777777" w:rsidR="00B42E39" w:rsidRPr="00597048" w:rsidRDefault="00B42E39" w:rsidP="00187AF0">
      <w:pPr>
        <w:tabs>
          <w:tab w:val="right" w:pos="1872"/>
          <w:tab w:val="left" w:pos="2160"/>
        </w:tabs>
        <w:ind w:left="2520" w:hanging="2088"/>
        <w:rPr>
          <w:rFonts w:ascii="Calibri Light" w:hAnsi="Calibri Light"/>
          <w:sz w:val="28"/>
        </w:rPr>
      </w:pPr>
      <w:r w:rsidRPr="00597048">
        <w:rPr>
          <w:rFonts w:ascii="Calibri Light" w:hAnsi="Calibri Light"/>
          <w:sz w:val="28"/>
        </w:rPr>
        <w:tab/>
        <w:t>1884-1885</w:t>
      </w:r>
      <w:r w:rsidRPr="00597048">
        <w:rPr>
          <w:rFonts w:ascii="Calibri Light" w:hAnsi="Calibri Light"/>
          <w:sz w:val="28"/>
        </w:rPr>
        <w:tab/>
        <w:t>Berlin Conference (On Africa)</w:t>
      </w:r>
    </w:p>
    <w:p w14:paraId="26172169" w14:textId="77777777" w:rsidR="00B42E39" w:rsidRPr="00597048" w:rsidRDefault="00B42E39" w:rsidP="00187AF0">
      <w:pPr>
        <w:tabs>
          <w:tab w:val="right" w:pos="1872"/>
          <w:tab w:val="left" w:pos="2160"/>
        </w:tabs>
        <w:ind w:left="2520" w:hanging="2088"/>
        <w:rPr>
          <w:rFonts w:ascii="Calibri Light" w:hAnsi="Calibri Light"/>
          <w:sz w:val="28"/>
        </w:rPr>
      </w:pPr>
      <w:r w:rsidRPr="00597048">
        <w:rPr>
          <w:rFonts w:ascii="Calibri Light" w:hAnsi="Calibri Light"/>
          <w:sz w:val="28"/>
        </w:rPr>
        <w:tab/>
        <w:t>1886</w:t>
      </w:r>
      <w:r w:rsidRPr="00597048">
        <w:rPr>
          <w:rFonts w:ascii="Calibri Light" w:hAnsi="Calibri Light"/>
          <w:sz w:val="28"/>
        </w:rPr>
        <w:tab/>
        <w:t>Introduction of First Home Rule Bill in British Parliament; its defeat followed by splitting of Liberal party</w:t>
      </w:r>
    </w:p>
    <w:p w14:paraId="60698B6A" w14:textId="77777777" w:rsidR="00B42E39" w:rsidRPr="00597048" w:rsidRDefault="00B42E39" w:rsidP="00187AF0">
      <w:pPr>
        <w:tabs>
          <w:tab w:val="right" w:pos="1872"/>
          <w:tab w:val="left" w:pos="2160"/>
        </w:tabs>
        <w:ind w:left="2520" w:hanging="2088"/>
        <w:rPr>
          <w:rFonts w:ascii="Calibri Light" w:hAnsi="Calibri Light"/>
          <w:sz w:val="28"/>
        </w:rPr>
      </w:pPr>
      <w:r w:rsidRPr="00597048">
        <w:rPr>
          <w:rFonts w:ascii="Calibri Light" w:hAnsi="Calibri Light"/>
          <w:sz w:val="28"/>
        </w:rPr>
        <w:tab/>
        <w:t>1887</w:t>
      </w:r>
      <w:r w:rsidRPr="00597048">
        <w:rPr>
          <w:rFonts w:ascii="Calibri Light" w:hAnsi="Calibri Light"/>
          <w:sz w:val="28"/>
        </w:rPr>
        <w:tab/>
        <w:t>Reinsurance Treaty between Germany and Russia</w:t>
      </w:r>
    </w:p>
    <w:p w14:paraId="4C164C48" w14:textId="77777777" w:rsidR="00B42E39" w:rsidRPr="00597048" w:rsidRDefault="00B42E39" w:rsidP="00187AF0">
      <w:pPr>
        <w:tabs>
          <w:tab w:val="right" w:pos="1872"/>
          <w:tab w:val="left" w:pos="2160"/>
        </w:tabs>
        <w:ind w:left="2520" w:hanging="2088"/>
        <w:rPr>
          <w:rFonts w:ascii="Calibri Light" w:hAnsi="Calibri Light"/>
          <w:sz w:val="28"/>
        </w:rPr>
      </w:pPr>
      <w:r w:rsidRPr="00597048">
        <w:rPr>
          <w:rFonts w:ascii="Calibri Light" w:hAnsi="Calibri Light"/>
          <w:sz w:val="28"/>
        </w:rPr>
        <w:tab/>
        <w:t>1888</w:t>
      </w:r>
      <w:r w:rsidRPr="00597048">
        <w:rPr>
          <w:rFonts w:ascii="Calibri Light" w:hAnsi="Calibri Light"/>
          <w:sz w:val="28"/>
        </w:rPr>
        <w:tab/>
        <w:t>Death of William I; accession of Frederick III; death of Frederick III; accession of William III</w:t>
      </w:r>
    </w:p>
    <w:p w14:paraId="0E7939C8" w14:textId="77777777" w:rsidR="00B42E39" w:rsidRPr="00597048" w:rsidRDefault="00B42E39" w:rsidP="00187AF0">
      <w:pPr>
        <w:tabs>
          <w:tab w:val="right" w:pos="1872"/>
          <w:tab w:val="left" w:pos="2160"/>
        </w:tabs>
        <w:ind w:left="2520" w:hanging="2088"/>
        <w:rPr>
          <w:rFonts w:ascii="Calibri Light" w:hAnsi="Calibri Light"/>
          <w:sz w:val="28"/>
        </w:rPr>
      </w:pPr>
      <w:r w:rsidRPr="00597048">
        <w:rPr>
          <w:rFonts w:ascii="Calibri Light" w:hAnsi="Calibri Light"/>
          <w:sz w:val="28"/>
        </w:rPr>
        <w:tab/>
        <w:t>1890</w:t>
      </w:r>
      <w:r w:rsidRPr="00597048">
        <w:rPr>
          <w:rFonts w:ascii="Calibri Light" w:hAnsi="Calibri Light"/>
          <w:sz w:val="28"/>
        </w:rPr>
        <w:tab/>
        <w:t>Bismarck dismissed</w:t>
      </w:r>
    </w:p>
    <w:p w14:paraId="5BAA560B" w14:textId="77777777" w:rsidR="003465C9" w:rsidRPr="00597048" w:rsidRDefault="003465C9" w:rsidP="00187AF0">
      <w:pPr>
        <w:tabs>
          <w:tab w:val="right" w:pos="1872"/>
          <w:tab w:val="left" w:pos="2160"/>
        </w:tabs>
        <w:ind w:left="2520" w:hanging="2088"/>
        <w:rPr>
          <w:rFonts w:ascii="Calibri Light" w:hAnsi="Calibri Light"/>
          <w:sz w:val="28"/>
        </w:rPr>
      </w:pPr>
      <w:r w:rsidRPr="00597048">
        <w:rPr>
          <w:rFonts w:ascii="Calibri Light" w:hAnsi="Calibri Light"/>
          <w:sz w:val="28"/>
        </w:rPr>
        <w:tab/>
        <w:t>1893-1894</w:t>
      </w:r>
      <w:r w:rsidRPr="00597048">
        <w:rPr>
          <w:rFonts w:ascii="Calibri Light" w:hAnsi="Calibri Light"/>
          <w:sz w:val="28"/>
        </w:rPr>
        <w:tab/>
        <w:t>Franco-Russian Alliance</w:t>
      </w:r>
    </w:p>
    <w:p w14:paraId="30B3BA2A" w14:textId="77777777" w:rsidR="003465C9" w:rsidRPr="00597048" w:rsidRDefault="003465C9" w:rsidP="00187AF0">
      <w:pPr>
        <w:tabs>
          <w:tab w:val="right" w:pos="1872"/>
          <w:tab w:val="left" w:pos="2160"/>
        </w:tabs>
        <w:ind w:left="2520" w:hanging="2088"/>
        <w:rPr>
          <w:rFonts w:ascii="Calibri Light" w:hAnsi="Calibri Light"/>
          <w:sz w:val="28"/>
        </w:rPr>
      </w:pPr>
      <w:r w:rsidRPr="00597048">
        <w:rPr>
          <w:rFonts w:ascii="Calibri Light" w:hAnsi="Calibri Light"/>
          <w:sz w:val="28"/>
        </w:rPr>
        <w:tab/>
        <w:t>1898</w:t>
      </w:r>
      <w:r w:rsidRPr="00597048">
        <w:rPr>
          <w:rFonts w:ascii="Calibri Light" w:hAnsi="Calibri Light"/>
          <w:sz w:val="28"/>
        </w:rPr>
        <w:tab/>
        <w:t>Fashoda Crisis; first Germany Navy Law begins naval race with Great Britain</w:t>
      </w:r>
    </w:p>
    <w:p w14:paraId="79F9B2BF" w14:textId="77777777" w:rsidR="003465C9" w:rsidRPr="00597048" w:rsidRDefault="003465C9" w:rsidP="00187AF0">
      <w:pPr>
        <w:tabs>
          <w:tab w:val="right" w:pos="1872"/>
          <w:tab w:val="left" w:pos="2160"/>
        </w:tabs>
        <w:ind w:left="2520" w:hanging="2088"/>
        <w:rPr>
          <w:rFonts w:ascii="Calibri Light" w:hAnsi="Calibri Light"/>
          <w:sz w:val="28"/>
        </w:rPr>
      </w:pPr>
      <w:r w:rsidRPr="00597048">
        <w:rPr>
          <w:rFonts w:ascii="Calibri Light" w:hAnsi="Calibri Light"/>
          <w:sz w:val="28"/>
        </w:rPr>
        <w:tab/>
        <w:t>1899</w:t>
      </w:r>
      <w:r w:rsidRPr="00597048">
        <w:rPr>
          <w:rFonts w:ascii="Calibri Light" w:hAnsi="Calibri Light"/>
          <w:sz w:val="28"/>
        </w:rPr>
        <w:tab/>
        <w:t>First Hague Peace Conference; Boer War between Great Britain and Transvaal begins</w:t>
      </w:r>
    </w:p>
    <w:p w14:paraId="7B4B5340" w14:textId="77777777" w:rsidR="003465C9" w:rsidRPr="00597048" w:rsidRDefault="003465C9" w:rsidP="00187AF0">
      <w:pPr>
        <w:tabs>
          <w:tab w:val="right" w:pos="1872"/>
          <w:tab w:val="left" w:pos="2160"/>
        </w:tabs>
        <w:ind w:left="2520" w:hanging="2088"/>
        <w:rPr>
          <w:rFonts w:ascii="Calibri Light" w:hAnsi="Calibri Light"/>
          <w:sz w:val="28"/>
        </w:rPr>
      </w:pPr>
      <w:r w:rsidRPr="00597048">
        <w:rPr>
          <w:rFonts w:ascii="Calibri Light" w:hAnsi="Calibri Light"/>
          <w:sz w:val="28"/>
        </w:rPr>
        <w:tab/>
        <w:t>1902</w:t>
      </w:r>
      <w:r w:rsidRPr="00597048">
        <w:rPr>
          <w:rFonts w:ascii="Calibri Light" w:hAnsi="Calibri Light"/>
          <w:sz w:val="28"/>
        </w:rPr>
        <w:tab/>
      </w:r>
      <w:r w:rsidR="002F58E3" w:rsidRPr="00597048">
        <w:rPr>
          <w:rFonts w:ascii="Calibri Light" w:hAnsi="Calibri Light"/>
          <w:sz w:val="28"/>
        </w:rPr>
        <w:t>Anglo</w:t>
      </w:r>
      <w:r w:rsidRPr="00597048">
        <w:rPr>
          <w:rFonts w:ascii="Calibri Light" w:hAnsi="Calibri Light"/>
          <w:sz w:val="28"/>
        </w:rPr>
        <w:t>-Japanese Alliance; Treaty of Vereeniging ends Boer War</w:t>
      </w:r>
    </w:p>
    <w:p w14:paraId="13C5C6D9" w14:textId="77777777" w:rsidR="003465C9" w:rsidRPr="00597048" w:rsidRDefault="003465C9" w:rsidP="00187AF0">
      <w:pPr>
        <w:tabs>
          <w:tab w:val="right" w:pos="1872"/>
          <w:tab w:val="left" w:pos="2160"/>
        </w:tabs>
        <w:ind w:left="2520" w:hanging="2088"/>
        <w:rPr>
          <w:rFonts w:ascii="Calibri Light" w:hAnsi="Calibri Light"/>
          <w:sz w:val="28"/>
        </w:rPr>
      </w:pPr>
      <w:r w:rsidRPr="00597048">
        <w:rPr>
          <w:rFonts w:ascii="Calibri Light" w:hAnsi="Calibri Light"/>
          <w:sz w:val="28"/>
        </w:rPr>
        <w:tab/>
        <w:t>1904</w:t>
      </w:r>
      <w:r w:rsidRPr="00597048">
        <w:rPr>
          <w:rFonts w:ascii="Calibri Light" w:hAnsi="Calibri Light"/>
          <w:sz w:val="28"/>
        </w:rPr>
        <w:tab/>
        <w:t>Anglo-French Entente concluded</w:t>
      </w:r>
    </w:p>
    <w:p w14:paraId="256A2B68" w14:textId="77777777" w:rsidR="003465C9" w:rsidRPr="00597048" w:rsidRDefault="003465C9" w:rsidP="00187AF0">
      <w:pPr>
        <w:tabs>
          <w:tab w:val="right" w:pos="1872"/>
          <w:tab w:val="left" w:pos="2160"/>
        </w:tabs>
        <w:ind w:left="2520" w:hanging="2088"/>
        <w:rPr>
          <w:rFonts w:ascii="Calibri Light" w:hAnsi="Calibri Light"/>
          <w:sz w:val="28"/>
        </w:rPr>
      </w:pPr>
      <w:r w:rsidRPr="00597048">
        <w:rPr>
          <w:rFonts w:ascii="Calibri Light" w:hAnsi="Calibri Light"/>
          <w:sz w:val="28"/>
        </w:rPr>
        <w:tab/>
        <w:t>1904-1905</w:t>
      </w:r>
      <w:r w:rsidRPr="00597048">
        <w:rPr>
          <w:rFonts w:ascii="Calibri Light" w:hAnsi="Calibri Light"/>
          <w:sz w:val="28"/>
        </w:rPr>
        <w:tab/>
        <w:t>Russo-Japanese War</w:t>
      </w:r>
    </w:p>
    <w:p w14:paraId="750FED93" w14:textId="77777777" w:rsidR="003465C9" w:rsidRPr="00597048" w:rsidRDefault="003465C9" w:rsidP="00187AF0">
      <w:pPr>
        <w:tabs>
          <w:tab w:val="right" w:pos="1872"/>
          <w:tab w:val="left" w:pos="2160"/>
        </w:tabs>
        <w:ind w:left="2520" w:hanging="2088"/>
        <w:rPr>
          <w:rFonts w:ascii="Calibri Light" w:hAnsi="Calibri Light"/>
          <w:sz w:val="28"/>
        </w:rPr>
      </w:pPr>
      <w:r w:rsidRPr="00597048">
        <w:rPr>
          <w:rFonts w:ascii="Calibri Light" w:hAnsi="Calibri Light"/>
          <w:sz w:val="28"/>
        </w:rPr>
        <w:tab/>
        <w:t>1905</w:t>
      </w:r>
      <w:r w:rsidRPr="00597048">
        <w:rPr>
          <w:rFonts w:ascii="Calibri Light" w:hAnsi="Calibri Light"/>
          <w:sz w:val="28"/>
        </w:rPr>
        <w:tab/>
        <w:t>First Moroccan Crisis</w:t>
      </w:r>
    </w:p>
    <w:p w14:paraId="7F1A1476" w14:textId="77777777" w:rsidR="003465C9" w:rsidRPr="00597048" w:rsidRDefault="00FC308A" w:rsidP="00187AF0">
      <w:pPr>
        <w:tabs>
          <w:tab w:val="right" w:pos="1872"/>
          <w:tab w:val="left" w:pos="2160"/>
        </w:tabs>
        <w:ind w:left="2520" w:hanging="2088"/>
        <w:rPr>
          <w:rFonts w:ascii="Calibri Light" w:hAnsi="Calibri Light"/>
          <w:sz w:val="28"/>
        </w:rPr>
      </w:pPr>
      <w:r w:rsidRPr="00597048">
        <w:rPr>
          <w:rFonts w:ascii="Calibri Light" w:hAnsi="Calibri Light"/>
          <w:sz w:val="28"/>
        </w:rPr>
        <w:tab/>
        <w:t>1905-1906</w:t>
      </w:r>
      <w:r w:rsidRPr="00597048">
        <w:rPr>
          <w:rFonts w:ascii="Calibri Light" w:hAnsi="Calibri Light"/>
          <w:sz w:val="28"/>
        </w:rPr>
        <w:tab/>
        <w:t>Russian Revolution</w:t>
      </w:r>
    </w:p>
    <w:p w14:paraId="26900102" w14:textId="77777777" w:rsidR="00FC308A" w:rsidRPr="00597048" w:rsidRDefault="00FC308A" w:rsidP="00187AF0">
      <w:pPr>
        <w:tabs>
          <w:tab w:val="right" w:pos="1872"/>
          <w:tab w:val="left" w:pos="2160"/>
        </w:tabs>
        <w:ind w:left="2520" w:hanging="2088"/>
        <w:rPr>
          <w:rFonts w:ascii="Calibri Light" w:hAnsi="Calibri Light"/>
          <w:sz w:val="28"/>
        </w:rPr>
      </w:pPr>
      <w:r w:rsidRPr="00597048">
        <w:rPr>
          <w:rFonts w:ascii="Calibri Light" w:hAnsi="Calibri Light"/>
          <w:sz w:val="28"/>
        </w:rPr>
        <w:tab/>
        <w:t>1906</w:t>
      </w:r>
      <w:r w:rsidRPr="00597048">
        <w:rPr>
          <w:rFonts w:ascii="Calibri Light" w:hAnsi="Calibri Light"/>
          <w:sz w:val="28"/>
        </w:rPr>
        <w:tab/>
        <w:t>Algeciras Conference</w:t>
      </w:r>
    </w:p>
    <w:p w14:paraId="7D83733A" w14:textId="77777777" w:rsidR="00FC308A" w:rsidRPr="00597048" w:rsidRDefault="00FC308A" w:rsidP="00187AF0">
      <w:pPr>
        <w:tabs>
          <w:tab w:val="right" w:pos="1872"/>
          <w:tab w:val="left" w:pos="2160"/>
        </w:tabs>
        <w:ind w:left="2520" w:hanging="2088"/>
        <w:rPr>
          <w:rFonts w:ascii="Calibri Light" w:hAnsi="Calibri Light"/>
          <w:sz w:val="28"/>
        </w:rPr>
      </w:pPr>
      <w:r w:rsidRPr="00597048">
        <w:rPr>
          <w:rFonts w:ascii="Calibri Light" w:hAnsi="Calibri Light"/>
          <w:sz w:val="28"/>
        </w:rPr>
        <w:tab/>
        <w:t>1907</w:t>
      </w:r>
      <w:r w:rsidRPr="00597048">
        <w:rPr>
          <w:rFonts w:ascii="Calibri Light" w:hAnsi="Calibri Light"/>
          <w:sz w:val="28"/>
        </w:rPr>
        <w:tab/>
        <w:t>Second Hague Peace Conference; conclusion of Anglo-Russian Entente</w:t>
      </w:r>
    </w:p>
    <w:p w14:paraId="36E87F8B" w14:textId="77777777" w:rsidR="00FC308A" w:rsidRPr="00597048" w:rsidRDefault="00FC308A" w:rsidP="00187AF0">
      <w:pPr>
        <w:tabs>
          <w:tab w:val="right" w:pos="1872"/>
          <w:tab w:val="left" w:pos="2160"/>
        </w:tabs>
        <w:ind w:left="2520" w:hanging="2088"/>
        <w:rPr>
          <w:rFonts w:ascii="Calibri Light" w:hAnsi="Calibri Light"/>
          <w:sz w:val="28"/>
        </w:rPr>
      </w:pPr>
      <w:r w:rsidRPr="00597048">
        <w:rPr>
          <w:rFonts w:ascii="Calibri Light" w:hAnsi="Calibri Light"/>
          <w:sz w:val="28"/>
        </w:rPr>
        <w:tab/>
        <w:t>1908</w:t>
      </w:r>
      <w:r w:rsidRPr="00597048">
        <w:rPr>
          <w:rFonts w:ascii="Calibri Light" w:hAnsi="Calibri Light"/>
          <w:sz w:val="28"/>
        </w:rPr>
        <w:tab/>
      </w:r>
      <w:r w:rsidR="002F58E3" w:rsidRPr="00597048">
        <w:rPr>
          <w:rFonts w:ascii="Calibri Light" w:hAnsi="Calibri Light"/>
          <w:sz w:val="28"/>
        </w:rPr>
        <w:t>Austrian</w:t>
      </w:r>
      <w:r w:rsidRPr="00597048">
        <w:rPr>
          <w:rFonts w:ascii="Calibri Light" w:hAnsi="Calibri Light"/>
          <w:sz w:val="28"/>
        </w:rPr>
        <w:t xml:space="preserve"> annexation of Bosnia and Herzegovina</w:t>
      </w:r>
    </w:p>
    <w:p w14:paraId="1071BA8F" w14:textId="77777777" w:rsidR="00FC308A" w:rsidRPr="00597048" w:rsidRDefault="00D025E3" w:rsidP="00187AF0">
      <w:pPr>
        <w:tabs>
          <w:tab w:val="right" w:pos="1872"/>
          <w:tab w:val="left" w:pos="2160"/>
        </w:tabs>
        <w:ind w:left="2520" w:hanging="2088"/>
        <w:rPr>
          <w:rFonts w:ascii="Calibri Light" w:hAnsi="Calibri Light"/>
          <w:sz w:val="28"/>
        </w:rPr>
      </w:pPr>
      <w:r w:rsidRPr="00597048">
        <w:rPr>
          <w:rFonts w:ascii="Calibri Light" w:hAnsi="Calibri Light"/>
          <w:sz w:val="28"/>
        </w:rPr>
        <w:tab/>
        <w:t>1911</w:t>
      </w:r>
      <w:r w:rsidRPr="00597048">
        <w:rPr>
          <w:rFonts w:ascii="Calibri Light" w:hAnsi="Calibri Light"/>
          <w:sz w:val="28"/>
        </w:rPr>
        <w:tab/>
        <w:t>Second Moroccan Crisis</w:t>
      </w:r>
    </w:p>
    <w:p w14:paraId="760EC93A" w14:textId="77777777" w:rsidR="00D025E3" w:rsidRPr="00597048" w:rsidRDefault="00D025E3" w:rsidP="00D025E3">
      <w:pPr>
        <w:tabs>
          <w:tab w:val="right" w:pos="1872"/>
          <w:tab w:val="left" w:pos="2160"/>
        </w:tabs>
        <w:ind w:left="2520" w:hanging="2088"/>
        <w:rPr>
          <w:rFonts w:ascii="Calibri Light" w:hAnsi="Calibri Light"/>
          <w:sz w:val="28"/>
        </w:rPr>
      </w:pPr>
      <w:r w:rsidRPr="00597048">
        <w:rPr>
          <w:rFonts w:ascii="Calibri Light" w:hAnsi="Calibri Light"/>
          <w:sz w:val="28"/>
        </w:rPr>
        <w:tab/>
        <w:t>1912-1913</w:t>
      </w:r>
      <w:r w:rsidRPr="00597048">
        <w:rPr>
          <w:rFonts w:ascii="Calibri Light" w:hAnsi="Calibri Light"/>
          <w:sz w:val="28"/>
        </w:rPr>
        <w:tab/>
        <w:t>First Balkan War</w:t>
      </w:r>
    </w:p>
    <w:p w14:paraId="304AA8A3" w14:textId="77777777" w:rsidR="00D025E3" w:rsidRPr="00597048" w:rsidRDefault="00D025E3" w:rsidP="00D025E3">
      <w:pPr>
        <w:tabs>
          <w:tab w:val="right" w:pos="1872"/>
          <w:tab w:val="left" w:pos="2160"/>
        </w:tabs>
        <w:ind w:left="2520" w:hanging="2088"/>
        <w:rPr>
          <w:rFonts w:ascii="Calibri Light" w:hAnsi="Calibri Light"/>
          <w:sz w:val="28"/>
        </w:rPr>
      </w:pPr>
      <w:r w:rsidRPr="00597048">
        <w:rPr>
          <w:rFonts w:ascii="Calibri Light" w:hAnsi="Calibri Light"/>
          <w:sz w:val="28"/>
        </w:rPr>
        <w:tab/>
        <w:t>1913</w:t>
      </w:r>
      <w:r w:rsidRPr="00597048">
        <w:rPr>
          <w:rFonts w:ascii="Calibri Light" w:hAnsi="Calibri Light"/>
          <w:sz w:val="28"/>
        </w:rPr>
        <w:tab/>
        <w:t>Second Balkan War</w:t>
      </w:r>
    </w:p>
    <w:p w14:paraId="3B3444B7" w14:textId="77777777" w:rsidR="00D025E3" w:rsidRPr="00597048" w:rsidRDefault="00D025E3" w:rsidP="00D025E3">
      <w:pPr>
        <w:tabs>
          <w:tab w:val="right" w:pos="1872"/>
          <w:tab w:val="left" w:pos="2160"/>
        </w:tabs>
        <w:ind w:left="2520" w:hanging="2088"/>
        <w:rPr>
          <w:rFonts w:ascii="Calibri Light" w:hAnsi="Calibri Light"/>
          <w:sz w:val="28"/>
        </w:rPr>
      </w:pPr>
      <w:r w:rsidRPr="00597048">
        <w:rPr>
          <w:rFonts w:ascii="Calibri Light" w:hAnsi="Calibri Light"/>
          <w:sz w:val="28"/>
        </w:rPr>
        <w:tab/>
        <w:t>1914</w:t>
      </w:r>
      <w:r w:rsidRPr="00597048">
        <w:rPr>
          <w:rFonts w:ascii="Calibri Light" w:hAnsi="Calibri Light"/>
          <w:sz w:val="28"/>
        </w:rPr>
        <w:tab/>
        <w:t>Assassination of Archduke Francis Ferdinand at Sarajevo; Austrian ultimatum to Serbia; Russian mobilization; German and French mobilization; Germany declares war on Russia; Germany declares war on France; following German invasion of Belgium, Great Britain declares war on Germany</w:t>
      </w:r>
    </w:p>
    <w:p w14:paraId="5F3CEF9A" w14:textId="77777777" w:rsidR="00D025E3" w:rsidRPr="00597048" w:rsidRDefault="00D025E3" w:rsidP="00D025E3">
      <w:pPr>
        <w:tabs>
          <w:tab w:val="right" w:pos="1872"/>
          <w:tab w:val="left" w:pos="2160"/>
        </w:tabs>
        <w:ind w:left="2520" w:hanging="2088"/>
        <w:rPr>
          <w:rFonts w:ascii="Calibri Light" w:hAnsi="Calibri Light"/>
          <w:sz w:val="28"/>
        </w:rPr>
      </w:pPr>
      <w:r w:rsidRPr="00597048">
        <w:rPr>
          <w:rFonts w:ascii="Calibri Light" w:hAnsi="Calibri Light"/>
          <w:sz w:val="28"/>
        </w:rPr>
        <w:tab/>
        <w:t>1915</w:t>
      </w:r>
      <w:r w:rsidRPr="00597048">
        <w:rPr>
          <w:rFonts w:ascii="Calibri Light" w:hAnsi="Calibri Light"/>
          <w:sz w:val="28"/>
        </w:rPr>
        <w:tab/>
        <w:t>Italy enters the war on the Allied side</w:t>
      </w:r>
    </w:p>
    <w:p w14:paraId="3FC0DFF4" w14:textId="77777777" w:rsidR="00E17254" w:rsidRPr="00597048" w:rsidRDefault="00E17254" w:rsidP="00BA63F5">
      <w:pPr>
        <w:pStyle w:val="Heading3"/>
        <w:rPr>
          <w:rFonts w:ascii="Calibri Light" w:hAnsi="Calibri Light"/>
          <w:b w:val="0"/>
          <w:sz w:val="28"/>
        </w:rPr>
      </w:pPr>
      <w:bookmarkStart w:id="157" w:name="_Toc98415352"/>
      <w:r w:rsidRPr="00597048">
        <w:rPr>
          <w:rFonts w:ascii="Calibri Light" w:hAnsi="Calibri Light"/>
          <w:b w:val="0"/>
          <w:sz w:val="28"/>
        </w:rPr>
        <w:t>The Great War: 1914–1945</w:t>
      </w:r>
      <w:bookmarkEnd w:id="157"/>
    </w:p>
    <w:p w14:paraId="655C7AE4" w14:textId="77777777" w:rsidR="008A24F5" w:rsidRPr="00597048" w:rsidRDefault="008A24F5" w:rsidP="00555F8F">
      <w:pPr>
        <w:pStyle w:val="Heading4"/>
        <w:rPr>
          <w:rFonts w:ascii="Calibri Light" w:hAnsi="Calibri Light"/>
          <w:i w:val="0"/>
          <w:sz w:val="28"/>
        </w:rPr>
      </w:pPr>
      <w:bookmarkStart w:id="158" w:name="_Toc98415353"/>
      <w:r w:rsidRPr="00597048">
        <w:rPr>
          <w:rFonts w:ascii="Calibri Light" w:hAnsi="Calibri Light"/>
          <w:i w:val="0"/>
          <w:sz w:val="28"/>
        </w:rPr>
        <w:t>World War I</w:t>
      </w:r>
      <w:bookmarkEnd w:id="158"/>
    </w:p>
    <w:p w14:paraId="27E36235" w14:textId="77777777" w:rsidR="009954FF" w:rsidRPr="00597048" w:rsidRDefault="009954FF" w:rsidP="009954FF">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1914</w:t>
      </w:r>
      <w:r w:rsidRPr="00597048">
        <w:rPr>
          <w:rFonts w:ascii="Calibri Light" w:hAnsi="Calibri Light"/>
          <w:sz w:val="28"/>
        </w:rPr>
        <w:tab/>
        <w:t>German declaration of war on Russia; German declaration of war on France; British declaration of war on Germany; Battle of the Marne</w:t>
      </w:r>
    </w:p>
    <w:p w14:paraId="593B5BE0" w14:textId="77777777" w:rsidR="009954FF" w:rsidRPr="00597048" w:rsidRDefault="009954FF" w:rsidP="009954FF">
      <w:pPr>
        <w:tabs>
          <w:tab w:val="right" w:pos="1872"/>
          <w:tab w:val="left" w:pos="2160"/>
        </w:tabs>
        <w:ind w:left="2520" w:hanging="2088"/>
        <w:rPr>
          <w:rFonts w:ascii="Calibri Light" w:hAnsi="Calibri Light"/>
          <w:sz w:val="28"/>
        </w:rPr>
      </w:pPr>
      <w:r w:rsidRPr="00597048">
        <w:rPr>
          <w:rFonts w:ascii="Calibri Light" w:hAnsi="Calibri Light"/>
          <w:sz w:val="28"/>
        </w:rPr>
        <w:tab/>
        <w:t>1915</w:t>
      </w:r>
      <w:r w:rsidRPr="00597048">
        <w:rPr>
          <w:rFonts w:ascii="Calibri Light" w:hAnsi="Calibri Light"/>
          <w:sz w:val="28"/>
        </w:rPr>
        <w:tab/>
      </w:r>
      <w:r w:rsidRPr="00597048">
        <w:rPr>
          <w:rFonts w:ascii="Calibri Light" w:hAnsi="Calibri Light"/>
          <w:iCs/>
          <w:sz w:val="28"/>
        </w:rPr>
        <w:t xml:space="preserve">Lusitania </w:t>
      </w:r>
      <w:r w:rsidRPr="00597048">
        <w:rPr>
          <w:rFonts w:ascii="Calibri Light" w:hAnsi="Calibri Light"/>
          <w:sz w:val="28"/>
        </w:rPr>
        <w:t xml:space="preserve">sunk by German submarine, 139 Americans lost; Italy enters war on Allied side; </w:t>
      </w:r>
      <w:r w:rsidR="002F58E3" w:rsidRPr="00597048">
        <w:rPr>
          <w:rFonts w:ascii="Calibri Light" w:hAnsi="Calibri Light"/>
          <w:sz w:val="28"/>
        </w:rPr>
        <w:t>Dardanelles</w:t>
      </w:r>
      <w:r w:rsidRPr="00597048">
        <w:rPr>
          <w:rFonts w:ascii="Calibri Light" w:hAnsi="Calibri Light"/>
          <w:sz w:val="28"/>
        </w:rPr>
        <w:t xml:space="preserve"> operation</w:t>
      </w:r>
    </w:p>
    <w:p w14:paraId="55408B4C" w14:textId="77777777" w:rsidR="009954FF" w:rsidRPr="00597048" w:rsidRDefault="009954FF" w:rsidP="009954FF">
      <w:pPr>
        <w:tabs>
          <w:tab w:val="right" w:pos="1872"/>
          <w:tab w:val="left" w:pos="2160"/>
        </w:tabs>
        <w:ind w:left="2520" w:hanging="2088"/>
        <w:rPr>
          <w:rFonts w:ascii="Calibri Light" w:hAnsi="Calibri Light"/>
          <w:sz w:val="28"/>
        </w:rPr>
      </w:pPr>
      <w:r w:rsidRPr="00597048">
        <w:rPr>
          <w:rFonts w:ascii="Calibri Light" w:hAnsi="Calibri Light"/>
          <w:sz w:val="28"/>
        </w:rPr>
        <w:tab/>
        <w:t>1916</w:t>
      </w:r>
      <w:r w:rsidRPr="00597048">
        <w:rPr>
          <w:rFonts w:ascii="Calibri Light" w:hAnsi="Calibri Light"/>
          <w:sz w:val="28"/>
        </w:rPr>
        <w:tab/>
        <w:t>British Parliament passes conscription; Battle of Verdun; Hindenburg appointed chief of staff with Ludendorff as quartermaster general; Lloyd George becomes prime minister of Great Britain</w:t>
      </w:r>
    </w:p>
    <w:p w14:paraId="282CC42B" w14:textId="77777777" w:rsidR="00231F54" w:rsidRPr="00597048" w:rsidRDefault="00D82CC6" w:rsidP="009954FF">
      <w:pPr>
        <w:tabs>
          <w:tab w:val="right" w:pos="1872"/>
          <w:tab w:val="left" w:pos="2160"/>
        </w:tabs>
        <w:ind w:left="2520" w:hanging="2088"/>
        <w:rPr>
          <w:rFonts w:ascii="Calibri Light" w:hAnsi="Calibri Light"/>
          <w:sz w:val="28"/>
        </w:rPr>
      </w:pPr>
      <w:r w:rsidRPr="00597048">
        <w:rPr>
          <w:rFonts w:ascii="Calibri Light" w:hAnsi="Calibri Light"/>
          <w:sz w:val="28"/>
        </w:rPr>
        <w:tab/>
        <w:t>1917</w:t>
      </w:r>
      <w:r w:rsidRPr="00597048">
        <w:rPr>
          <w:rFonts w:ascii="Calibri Light" w:hAnsi="Calibri Light"/>
          <w:sz w:val="28"/>
        </w:rPr>
        <w:tab/>
        <w:t xml:space="preserve">Germany notifies U.S. that unrestricted submarine warfare will begin the next day; provisional Russian government established under Prince Lvov; Nicholas II abdicates; U.S. declares war on Germany; mutinies in French army; beginning of ill-fated Brusilov offensive; German Chancellor Bethmann Hollweg forced </w:t>
      </w:r>
      <w:r w:rsidR="002F58E3" w:rsidRPr="00597048">
        <w:rPr>
          <w:rFonts w:ascii="Calibri Light" w:hAnsi="Calibri Light"/>
          <w:sz w:val="28"/>
        </w:rPr>
        <w:t>to</w:t>
      </w:r>
      <w:r w:rsidRPr="00597048">
        <w:rPr>
          <w:rFonts w:ascii="Calibri Light" w:hAnsi="Calibri Light"/>
          <w:sz w:val="28"/>
        </w:rPr>
        <w:t xml:space="preserve"> resign and succeeded by Dr. Michaelis; real power in hands of Hindenburg and Ludendorff; beginning of Italian disaster at Caporetto; Bolshevik revolution; Clemenceau become prime minister in France; Bolshevik Russia concludes armistice with Central Powers</w:t>
      </w:r>
    </w:p>
    <w:p w14:paraId="586E6C21" w14:textId="77777777" w:rsidR="004073F4" w:rsidRPr="00597048" w:rsidRDefault="005E6E9C" w:rsidP="004073F4">
      <w:pPr>
        <w:tabs>
          <w:tab w:val="right" w:pos="1872"/>
          <w:tab w:val="left" w:pos="2160"/>
        </w:tabs>
        <w:ind w:left="2520" w:hanging="2088"/>
        <w:rPr>
          <w:rFonts w:ascii="Calibri Light" w:hAnsi="Calibri Light"/>
          <w:sz w:val="28"/>
        </w:rPr>
      </w:pPr>
      <w:r w:rsidRPr="00597048">
        <w:rPr>
          <w:rFonts w:ascii="Calibri Light" w:hAnsi="Calibri Light"/>
          <w:sz w:val="28"/>
        </w:rPr>
        <w:tab/>
        <w:t>1918</w:t>
      </w:r>
      <w:r w:rsidRPr="00597048">
        <w:rPr>
          <w:rFonts w:ascii="Calibri Light" w:hAnsi="Calibri Light"/>
          <w:sz w:val="28"/>
        </w:rPr>
        <w:tab/>
        <w:t xml:space="preserve">Russia signs Brest Litovsk Treaty, ceding Poland, Lithuania, Ukraine, etc.; </w:t>
      </w:r>
      <w:r w:rsidR="004073F4" w:rsidRPr="00597048">
        <w:rPr>
          <w:rFonts w:ascii="Calibri Light" w:hAnsi="Calibri Light"/>
          <w:sz w:val="28"/>
        </w:rPr>
        <w:t>Germans begin great spring offensive in the west; Foch named commander in chief of Allied forces in France; first major, successful American engagement at Château-Thierry; Second Battle of the Marne; successful Allied counteroffensive in the west; Bulgaria receives armistice; new German government of Prince Max von Baden asks President Wilson for armistice based on Fourteen Points; armistice with Turkey; Allies sign armistice with Austria-Hungary; Germany accepts armistice and hostilities end everywhere</w:t>
      </w:r>
    </w:p>
    <w:p w14:paraId="1F3704E8" w14:textId="77777777" w:rsidR="008A24F5" w:rsidRPr="00597048" w:rsidRDefault="008A24F5" w:rsidP="00555F8F">
      <w:pPr>
        <w:pStyle w:val="Heading4"/>
        <w:rPr>
          <w:rFonts w:ascii="Calibri Light" w:hAnsi="Calibri Light"/>
          <w:i w:val="0"/>
          <w:sz w:val="28"/>
        </w:rPr>
      </w:pPr>
      <w:bookmarkStart w:id="159" w:name="_Toc98415354"/>
      <w:r w:rsidRPr="00597048">
        <w:rPr>
          <w:rFonts w:ascii="Calibri Light" w:hAnsi="Calibri Light"/>
          <w:i w:val="0"/>
          <w:sz w:val="28"/>
        </w:rPr>
        <w:t>The Russian Revolution and the Stalin Era</w:t>
      </w:r>
      <w:bookmarkEnd w:id="159"/>
    </w:p>
    <w:p w14:paraId="1CC406BC" w14:textId="77777777" w:rsidR="009D637C" w:rsidRPr="00597048" w:rsidRDefault="001E452F" w:rsidP="009D637C">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1904</w:t>
      </w:r>
      <w:r w:rsidRPr="00597048">
        <w:rPr>
          <w:rFonts w:ascii="Calibri Light" w:hAnsi="Calibri Light"/>
          <w:sz w:val="28"/>
        </w:rPr>
        <w:tab/>
        <w:t>Outbreak of Russo-Japanese War</w:t>
      </w:r>
    </w:p>
    <w:p w14:paraId="27431498" w14:textId="77777777" w:rsidR="001E452F" w:rsidRPr="00597048" w:rsidRDefault="001E452F" w:rsidP="009D637C">
      <w:pPr>
        <w:tabs>
          <w:tab w:val="right" w:pos="1872"/>
          <w:tab w:val="left" w:pos="2160"/>
        </w:tabs>
        <w:ind w:left="2520" w:hanging="2088"/>
        <w:rPr>
          <w:rFonts w:ascii="Calibri Light" w:hAnsi="Calibri Light"/>
          <w:sz w:val="28"/>
        </w:rPr>
      </w:pPr>
      <w:r w:rsidRPr="00597048">
        <w:rPr>
          <w:rFonts w:ascii="Calibri Light" w:hAnsi="Calibri Light"/>
          <w:sz w:val="28"/>
        </w:rPr>
        <w:tab/>
        <w:t>1905</w:t>
      </w:r>
      <w:r w:rsidRPr="00597048">
        <w:rPr>
          <w:rFonts w:ascii="Calibri Light" w:hAnsi="Calibri Light"/>
          <w:sz w:val="28"/>
        </w:rPr>
        <w:tab/>
        <w:t>“Bloody Sunday,” beginning of 1905 Revolution</w:t>
      </w:r>
    </w:p>
    <w:p w14:paraId="5379CAD5" w14:textId="77777777" w:rsidR="001E452F" w:rsidRPr="00597048" w:rsidRDefault="001E452F" w:rsidP="009D637C">
      <w:pPr>
        <w:tabs>
          <w:tab w:val="right" w:pos="1872"/>
          <w:tab w:val="left" w:pos="2160"/>
        </w:tabs>
        <w:ind w:left="2520" w:hanging="2088"/>
        <w:rPr>
          <w:rFonts w:ascii="Calibri Light" w:hAnsi="Calibri Light"/>
          <w:sz w:val="28"/>
        </w:rPr>
      </w:pPr>
      <w:r w:rsidRPr="00597048">
        <w:rPr>
          <w:rFonts w:ascii="Calibri Light" w:hAnsi="Calibri Light"/>
          <w:sz w:val="28"/>
        </w:rPr>
        <w:tab/>
        <w:t>1914</w:t>
      </w:r>
      <w:r w:rsidRPr="00597048">
        <w:rPr>
          <w:rFonts w:ascii="Calibri Light" w:hAnsi="Calibri Light"/>
          <w:sz w:val="28"/>
        </w:rPr>
        <w:tab/>
        <w:t>Outbreak of First World War</w:t>
      </w:r>
    </w:p>
    <w:p w14:paraId="02672F64" w14:textId="77777777" w:rsidR="001E452F" w:rsidRPr="00597048" w:rsidRDefault="001E452F" w:rsidP="009D637C">
      <w:pPr>
        <w:tabs>
          <w:tab w:val="right" w:pos="1872"/>
          <w:tab w:val="left" w:pos="2160"/>
        </w:tabs>
        <w:ind w:left="2520" w:hanging="2088"/>
        <w:rPr>
          <w:rFonts w:ascii="Calibri Light" w:hAnsi="Calibri Light"/>
          <w:sz w:val="28"/>
        </w:rPr>
      </w:pPr>
      <w:r w:rsidRPr="00597048">
        <w:rPr>
          <w:rFonts w:ascii="Calibri Light" w:hAnsi="Calibri Light"/>
          <w:sz w:val="28"/>
        </w:rPr>
        <w:tab/>
        <w:t>1916</w:t>
      </w:r>
      <w:r w:rsidRPr="00597048">
        <w:rPr>
          <w:rFonts w:ascii="Calibri Light" w:hAnsi="Calibri Light"/>
          <w:sz w:val="28"/>
        </w:rPr>
        <w:tab/>
        <w:t>Murder of Rasputin</w:t>
      </w:r>
    </w:p>
    <w:p w14:paraId="4B91B2EB" w14:textId="77777777" w:rsidR="001E452F" w:rsidRPr="00597048" w:rsidRDefault="001E452F" w:rsidP="009D637C">
      <w:pPr>
        <w:tabs>
          <w:tab w:val="right" w:pos="1872"/>
          <w:tab w:val="left" w:pos="2160"/>
        </w:tabs>
        <w:ind w:left="2520" w:hanging="2088"/>
        <w:rPr>
          <w:rFonts w:ascii="Calibri Light" w:hAnsi="Calibri Light"/>
          <w:sz w:val="28"/>
        </w:rPr>
      </w:pPr>
      <w:r w:rsidRPr="00597048">
        <w:rPr>
          <w:rFonts w:ascii="Calibri Light" w:hAnsi="Calibri Light"/>
          <w:sz w:val="28"/>
        </w:rPr>
        <w:tab/>
        <w:t>1917</w:t>
      </w:r>
      <w:r w:rsidRPr="00597048">
        <w:rPr>
          <w:rFonts w:ascii="Calibri Light" w:hAnsi="Calibri Light"/>
          <w:sz w:val="28"/>
        </w:rPr>
        <w:tab/>
        <w:t>March 8-15, “February Revolution”; April 16, Lenin returns to Russia; July 16-17, “July Days”; Sept. 9-14, Kornilov Affair; Nov. 7, Bolshevik seizure of power: “October Revolution”</w:t>
      </w:r>
    </w:p>
    <w:p w14:paraId="2F89C5EE" w14:textId="77777777" w:rsidR="001E452F" w:rsidRPr="00597048" w:rsidRDefault="001E452F" w:rsidP="009D637C">
      <w:pPr>
        <w:tabs>
          <w:tab w:val="right" w:pos="1872"/>
          <w:tab w:val="left" w:pos="2160"/>
        </w:tabs>
        <w:ind w:left="2520" w:hanging="2088"/>
        <w:rPr>
          <w:rFonts w:ascii="Calibri Light" w:hAnsi="Calibri Light"/>
          <w:sz w:val="28"/>
        </w:rPr>
      </w:pPr>
      <w:r w:rsidRPr="00597048">
        <w:rPr>
          <w:rFonts w:ascii="Calibri Light" w:hAnsi="Calibri Light"/>
          <w:sz w:val="28"/>
        </w:rPr>
        <w:tab/>
        <w:t>1918</w:t>
      </w:r>
      <w:r w:rsidRPr="00597048">
        <w:rPr>
          <w:rFonts w:ascii="Calibri Light" w:hAnsi="Calibri Light"/>
          <w:sz w:val="28"/>
        </w:rPr>
        <w:tab/>
        <w:t>Treaty of Brest-Litovsk with Germany</w:t>
      </w:r>
    </w:p>
    <w:p w14:paraId="537AFCCC" w14:textId="77777777" w:rsidR="001E452F" w:rsidRPr="00597048" w:rsidRDefault="001E452F" w:rsidP="009D637C">
      <w:pPr>
        <w:tabs>
          <w:tab w:val="right" w:pos="1872"/>
          <w:tab w:val="left" w:pos="2160"/>
        </w:tabs>
        <w:ind w:left="2520" w:hanging="2088"/>
        <w:rPr>
          <w:rFonts w:ascii="Calibri Light" w:hAnsi="Calibri Light"/>
          <w:sz w:val="28"/>
        </w:rPr>
      </w:pPr>
      <w:r w:rsidRPr="00597048">
        <w:rPr>
          <w:rFonts w:ascii="Calibri Light" w:hAnsi="Calibri Light"/>
          <w:sz w:val="28"/>
        </w:rPr>
        <w:tab/>
        <w:t>1918-1920</w:t>
      </w:r>
      <w:r w:rsidRPr="00597048">
        <w:rPr>
          <w:rFonts w:ascii="Calibri Light" w:hAnsi="Calibri Light"/>
          <w:sz w:val="28"/>
        </w:rPr>
        <w:tab/>
        <w:t>Civil war and foreign intervention</w:t>
      </w:r>
    </w:p>
    <w:p w14:paraId="304106EF" w14:textId="77777777" w:rsidR="001E452F" w:rsidRPr="00597048" w:rsidRDefault="001E452F" w:rsidP="009D637C">
      <w:pPr>
        <w:tabs>
          <w:tab w:val="right" w:pos="1872"/>
          <w:tab w:val="left" w:pos="2160"/>
        </w:tabs>
        <w:ind w:left="2520" w:hanging="2088"/>
        <w:rPr>
          <w:rFonts w:ascii="Calibri Light" w:hAnsi="Calibri Light"/>
          <w:sz w:val="28"/>
        </w:rPr>
      </w:pPr>
      <w:r w:rsidRPr="00597048">
        <w:rPr>
          <w:rFonts w:ascii="Calibri Light" w:hAnsi="Calibri Light"/>
          <w:sz w:val="28"/>
        </w:rPr>
        <w:tab/>
        <w:t>1921</w:t>
      </w:r>
      <w:r w:rsidRPr="00597048">
        <w:rPr>
          <w:rFonts w:ascii="Calibri Light" w:hAnsi="Calibri Light"/>
          <w:sz w:val="28"/>
        </w:rPr>
        <w:tab/>
        <w:t>Kronstadt mutiny; beginning of New Economic Policy</w:t>
      </w:r>
    </w:p>
    <w:p w14:paraId="49B3DD15" w14:textId="77777777" w:rsidR="001E452F" w:rsidRPr="00597048" w:rsidRDefault="001E452F" w:rsidP="009D637C">
      <w:pPr>
        <w:tabs>
          <w:tab w:val="right" w:pos="1872"/>
          <w:tab w:val="left" w:pos="2160"/>
        </w:tabs>
        <w:ind w:left="2520" w:hanging="2088"/>
        <w:rPr>
          <w:rFonts w:ascii="Calibri Light" w:hAnsi="Calibri Light"/>
          <w:sz w:val="28"/>
        </w:rPr>
      </w:pPr>
      <w:r w:rsidRPr="00597048">
        <w:rPr>
          <w:rFonts w:ascii="Calibri Light" w:hAnsi="Calibri Light"/>
          <w:sz w:val="28"/>
        </w:rPr>
        <w:tab/>
        <w:t>1922</w:t>
      </w:r>
      <w:r w:rsidRPr="00597048">
        <w:rPr>
          <w:rFonts w:ascii="Calibri Light" w:hAnsi="Calibri Light"/>
          <w:sz w:val="28"/>
        </w:rPr>
        <w:tab/>
        <w:t>Stalin named Secretary General of Communist Party</w:t>
      </w:r>
    </w:p>
    <w:p w14:paraId="14355BCD" w14:textId="77777777" w:rsidR="001E452F" w:rsidRPr="00597048" w:rsidRDefault="001E452F" w:rsidP="009D637C">
      <w:pPr>
        <w:tabs>
          <w:tab w:val="right" w:pos="1872"/>
          <w:tab w:val="left" w:pos="2160"/>
        </w:tabs>
        <w:ind w:left="2520" w:hanging="2088"/>
        <w:rPr>
          <w:rFonts w:ascii="Calibri Light" w:hAnsi="Calibri Light"/>
          <w:sz w:val="28"/>
        </w:rPr>
      </w:pPr>
      <w:r w:rsidRPr="00597048">
        <w:rPr>
          <w:rFonts w:ascii="Calibri Light" w:hAnsi="Calibri Light"/>
          <w:sz w:val="28"/>
        </w:rPr>
        <w:tab/>
        <w:t>1924</w:t>
      </w:r>
      <w:r w:rsidRPr="00597048">
        <w:rPr>
          <w:rFonts w:ascii="Calibri Light" w:hAnsi="Calibri Light"/>
          <w:sz w:val="28"/>
        </w:rPr>
        <w:tab/>
        <w:t>Death of Lenin</w:t>
      </w:r>
    </w:p>
    <w:p w14:paraId="5E0F93E6" w14:textId="77777777" w:rsidR="001E452F" w:rsidRPr="00597048" w:rsidRDefault="001E452F" w:rsidP="009D637C">
      <w:pPr>
        <w:tabs>
          <w:tab w:val="right" w:pos="1872"/>
          <w:tab w:val="left" w:pos="2160"/>
        </w:tabs>
        <w:ind w:left="2520" w:hanging="2088"/>
        <w:rPr>
          <w:rFonts w:ascii="Calibri Light" w:hAnsi="Calibri Light"/>
          <w:sz w:val="28"/>
        </w:rPr>
      </w:pPr>
      <w:r w:rsidRPr="00597048">
        <w:rPr>
          <w:rFonts w:ascii="Calibri Light" w:hAnsi="Calibri Light"/>
          <w:sz w:val="28"/>
        </w:rPr>
        <w:tab/>
        <w:t>1926</w:t>
      </w:r>
      <w:r w:rsidRPr="00597048">
        <w:rPr>
          <w:rFonts w:ascii="Calibri Light" w:hAnsi="Calibri Light"/>
          <w:sz w:val="28"/>
        </w:rPr>
        <w:tab/>
        <w:t>Zinoviev, Trotsky, and Kamenev removed from Politburo</w:t>
      </w:r>
    </w:p>
    <w:p w14:paraId="16A9C2E3" w14:textId="77777777" w:rsidR="001E452F" w:rsidRPr="00597048" w:rsidRDefault="001E452F" w:rsidP="009D637C">
      <w:pPr>
        <w:tabs>
          <w:tab w:val="right" w:pos="1872"/>
          <w:tab w:val="left" w:pos="2160"/>
        </w:tabs>
        <w:ind w:left="2520" w:hanging="2088"/>
        <w:rPr>
          <w:rFonts w:ascii="Calibri Light" w:hAnsi="Calibri Light"/>
          <w:sz w:val="28"/>
        </w:rPr>
      </w:pPr>
      <w:r w:rsidRPr="00597048">
        <w:rPr>
          <w:rFonts w:ascii="Calibri Light" w:hAnsi="Calibri Light"/>
          <w:sz w:val="28"/>
        </w:rPr>
        <w:tab/>
        <w:t>1928</w:t>
      </w:r>
      <w:r w:rsidRPr="00597048">
        <w:rPr>
          <w:rFonts w:ascii="Calibri Light" w:hAnsi="Calibri Light"/>
          <w:sz w:val="28"/>
        </w:rPr>
        <w:tab/>
        <w:t>Adoption of First Five-Year Plan</w:t>
      </w:r>
    </w:p>
    <w:p w14:paraId="09A63A43" w14:textId="77777777" w:rsidR="001E452F" w:rsidRPr="00597048" w:rsidRDefault="001E452F" w:rsidP="009D637C">
      <w:pPr>
        <w:tabs>
          <w:tab w:val="right" w:pos="1872"/>
          <w:tab w:val="left" w:pos="2160"/>
        </w:tabs>
        <w:ind w:left="2520" w:hanging="2088"/>
        <w:rPr>
          <w:rFonts w:ascii="Calibri Light" w:hAnsi="Calibri Light"/>
          <w:sz w:val="28"/>
        </w:rPr>
      </w:pPr>
      <w:r w:rsidRPr="00597048">
        <w:rPr>
          <w:rFonts w:ascii="Calibri Light" w:hAnsi="Calibri Light"/>
          <w:sz w:val="28"/>
        </w:rPr>
        <w:tab/>
        <w:t>1929</w:t>
      </w:r>
      <w:r w:rsidRPr="00597048">
        <w:rPr>
          <w:rFonts w:ascii="Calibri Light" w:hAnsi="Calibri Light"/>
          <w:sz w:val="28"/>
        </w:rPr>
        <w:tab/>
        <w:t>Bukharin ousted from Politburo</w:t>
      </w:r>
    </w:p>
    <w:p w14:paraId="4915CDDE" w14:textId="77777777" w:rsidR="001E452F" w:rsidRPr="00597048" w:rsidRDefault="001E452F" w:rsidP="009D637C">
      <w:pPr>
        <w:tabs>
          <w:tab w:val="right" w:pos="1872"/>
          <w:tab w:val="left" w:pos="2160"/>
        </w:tabs>
        <w:ind w:left="2520" w:hanging="2088"/>
        <w:rPr>
          <w:rFonts w:ascii="Calibri Light" w:hAnsi="Calibri Light"/>
          <w:sz w:val="28"/>
        </w:rPr>
      </w:pPr>
      <w:r w:rsidRPr="00597048">
        <w:rPr>
          <w:rFonts w:ascii="Calibri Light" w:hAnsi="Calibri Light"/>
          <w:sz w:val="28"/>
        </w:rPr>
        <w:tab/>
        <w:t>1934</w:t>
      </w:r>
      <w:r w:rsidRPr="00597048">
        <w:rPr>
          <w:rFonts w:ascii="Calibri Light" w:hAnsi="Calibri Light"/>
          <w:sz w:val="28"/>
        </w:rPr>
        <w:tab/>
        <w:t>Assassination of Kirov; beginning of Great Purges</w:t>
      </w:r>
    </w:p>
    <w:p w14:paraId="648799F5" w14:textId="77777777" w:rsidR="001E452F" w:rsidRPr="00597048" w:rsidRDefault="001E452F" w:rsidP="009D637C">
      <w:pPr>
        <w:tabs>
          <w:tab w:val="right" w:pos="1872"/>
          <w:tab w:val="left" w:pos="2160"/>
        </w:tabs>
        <w:ind w:left="2520" w:hanging="2088"/>
        <w:rPr>
          <w:rFonts w:ascii="Calibri Light" w:hAnsi="Calibri Light"/>
          <w:sz w:val="28"/>
        </w:rPr>
      </w:pPr>
      <w:r w:rsidRPr="00597048">
        <w:rPr>
          <w:rFonts w:ascii="Calibri Light" w:hAnsi="Calibri Light"/>
          <w:sz w:val="28"/>
        </w:rPr>
        <w:tab/>
        <w:t>1936</w:t>
      </w:r>
      <w:r w:rsidRPr="00597048">
        <w:rPr>
          <w:rFonts w:ascii="Calibri Light" w:hAnsi="Calibri Light"/>
          <w:sz w:val="28"/>
        </w:rPr>
        <w:tab/>
        <w:t>Stalin Constitution approved</w:t>
      </w:r>
    </w:p>
    <w:p w14:paraId="412A43D1" w14:textId="77777777" w:rsidR="001E452F" w:rsidRPr="00597048" w:rsidRDefault="001E452F" w:rsidP="009D637C">
      <w:pPr>
        <w:tabs>
          <w:tab w:val="right" w:pos="1872"/>
          <w:tab w:val="left" w:pos="2160"/>
        </w:tabs>
        <w:ind w:left="2520" w:hanging="2088"/>
        <w:rPr>
          <w:rFonts w:ascii="Calibri Light" w:hAnsi="Calibri Light"/>
          <w:sz w:val="28"/>
        </w:rPr>
      </w:pPr>
      <w:r w:rsidRPr="00597048">
        <w:rPr>
          <w:rFonts w:ascii="Calibri Light" w:hAnsi="Calibri Light"/>
          <w:sz w:val="28"/>
        </w:rPr>
        <w:tab/>
        <w:t>1939</w:t>
      </w:r>
      <w:r w:rsidRPr="00597048">
        <w:rPr>
          <w:rFonts w:ascii="Calibri Light" w:hAnsi="Calibri Light"/>
          <w:sz w:val="28"/>
        </w:rPr>
        <w:tab/>
        <w:t>Ribbentrop-Molotov Pact</w:t>
      </w:r>
    </w:p>
    <w:p w14:paraId="0D786D6A" w14:textId="77777777" w:rsidR="001E452F" w:rsidRPr="00597048" w:rsidRDefault="001E452F" w:rsidP="009D637C">
      <w:pPr>
        <w:tabs>
          <w:tab w:val="right" w:pos="1872"/>
          <w:tab w:val="left" w:pos="2160"/>
        </w:tabs>
        <w:ind w:left="2520" w:hanging="2088"/>
        <w:rPr>
          <w:rFonts w:ascii="Calibri Light" w:hAnsi="Calibri Light"/>
          <w:sz w:val="28"/>
        </w:rPr>
      </w:pPr>
      <w:r w:rsidRPr="00597048">
        <w:rPr>
          <w:rFonts w:ascii="Calibri Light" w:hAnsi="Calibri Light"/>
          <w:sz w:val="28"/>
        </w:rPr>
        <w:tab/>
        <w:t>1941</w:t>
      </w:r>
      <w:r w:rsidRPr="00597048">
        <w:rPr>
          <w:rFonts w:ascii="Calibri Light" w:hAnsi="Calibri Light"/>
          <w:sz w:val="28"/>
        </w:rPr>
        <w:tab/>
        <w:t>German invasion of U.S.S.R.</w:t>
      </w:r>
    </w:p>
    <w:p w14:paraId="600A2FBB" w14:textId="77777777" w:rsidR="001E452F" w:rsidRPr="00597048" w:rsidRDefault="001E452F" w:rsidP="009D637C">
      <w:pPr>
        <w:tabs>
          <w:tab w:val="right" w:pos="1872"/>
          <w:tab w:val="left" w:pos="2160"/>
        </w:tabs>
        <w:ind w:left="2520" w:hanging="2088"/>
        <w:rPr>
          <w:rFonts w:ascii="Calibri Light" w:hAnsi="Calibri Light"/>
          <w:sz w:val="28"/>
        </w:rPr>
      </w:pPr>
      <w:r w:rsidRPr="00597048">
        <w:rPr>
          <w:rFonts w:ascii="Calibri Light" w:hAnsi="Calibri Light"/>
          <w:sz w:val="28"/>
        </w:rPr>
        <w:tab/>
        <w:t>1953</w:t>
      </w:r>
      <w:r w:rsidRPr="00597048">
        <w:rPr>
          <w:rFonts w:ascii="Calibri Light" w:hAnsi="Calibri Light"/>
          <w:sz w:val="28"/>
        </w:rPr>
        <w:tab/>
        <w:t>Death of Stalin</w:t>
      </w:r>
    </w:p>
    <w:p w14:paraId="01D609EE" w14:textId="77777777" w:rsidR="008A24F5" w:rsidRPr="00597048" w:rsidRDefault="008A24F5" w:rsidP="00555F8F">
      <w:pPr>
        <w:pStyle w:val="Heading4"/>
        <w:rPr>
          <w:rFonts w:ascii="Calibri Light" w:hAnsi="Calibri Light"/>
          <w:i w:val="0"/>
          <w:sz w:val="28"/>
        </w:rPr>
      </w:pPr>
      <w:bookmarkStart w:id="160" w:name="_Toc98415355"/>
      <w:r w:rsidRPr="00597048">
        <w:rPr>
          <w:rFonts w:ascii="Calibri Light" w:hAnsi="Calibri Light"/>
          <w:i w:val="0"/>
          <w:sz w:val="28"/>
        </w:rPr>
        <w:t>The United States: Prosperity and Depression</w:t>
      </w:r>
      <w:bookmarkEnd w:id="160"/>
    </w:p>
    <w:p w14:paraId="0B479FA5" w14:textId="77777777" w:rsidR="001F3A27" w:rsidRPr="00597048" w:rsidRDefault="001F3A27" w:rsidP="001F3A27">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1918</w:t>
      </w:r>
      <w:r w:rsidRPr="00597048">
        <w:rPr>
          <w:rFonts w:ascii="Calibri Light" w:hAnsi="Calibri Light"/>
          <w:sz w:val="28"/>
        </w:rPr>
        <w:tab/>
        <w:t>End of World War I</w:t>
      </w:r>
    </w:p>
    <w:p w14:paraId="55C4288D" w14:textId="77777777" w:rsidR="001F3A27" w:rsidRPr="00597048" w:rsidRDefault="001F3A27" w:rsidP="001F3A27">
      <w:pPr>
        <w:tabs>
          <w:tab w:val="right" w:pos="1872"/>
          <w:tab w:val="left" w:pos="2160"/>
        </w:tabs>
        <w:ind w:left="2520" w:hanging="2088"/>
        <w:rPr>
          <w:rFonts w:ascii="Calibri Light" w:hAnsi="Calibri Light"/>
          <w:sz w:val="28"/>
        </w:rPr>
      </w:pPr>
      <w:r w:rsidRPr="00597048">
        <w:rPr>
          <w:rFonts w:ascii="Calibri Light" w:hAnsi="Calibri Light"/>
          <w:sz w:val="28"/>
        </w:rPr>
        <w:tab/>
        <w:t>1919</w:t>
      </w:r>
      <w:r w:rsidRPr="00597048">
        <w:rPr>
          <w:rFonts w:ascii="Calibri Light" w:hAnsi="Calibri Light"/>
          <w:sz w:val="28"/>
        </w:rPr>
        <w:tab/>
        <w:t>U.S. Senate rejects League of Nations treaty; Red Scare; 18</w:t>
      </w:r>
      <w:r w:rsidRPr="00597048">
        <w:rPr>
          <w:rFonts w:ascii="Calibri Light" w:hAnsi="Calibri Light"/>
          <w:sz w:val="28"/>
          <w:vertAlign w:val="superscript"/>
        </w:rPr>
        <w:t>th</w:t>
      </w:r>
      <w:r w:rsidRPr="00597048">
        <w:rPr>
          <w:rFonts w:ascii="Calibri Light" w:hAnsi="Calibri Light"/>
          <w:sz w:val="28"/>
        </w:rPr>
        <w:t xml:space="preserve"> Amendment (Prohibition) ratified</w:t>
      </w:r>
    </w:p>
    <w:p w14:paraId="61548F1D" w14:textId="77777777" w:rsidR="001F3A27" w:rsidRPr="00597048" w:rsidRDefault="001F3A27" w:rsidP="001F3A27">
      <w:pPr>
        <w:tabs>
          <w:tab w:val="right" w:pos="1872"/>
          <w:tab w:val="left" w:pos="2160"/>
        </w:tabs>
        <w:ind w:left="2520" w:hanging="2088"/>
        <w:rPr>
          <w:rFonts w:ascii="Calibri Light" w:hAnsi="Calibri Light"/>
          <w:sz w:val="28"/>
        </w:rPr>
      </w:pPr>
      <w:r w:rsidRPr="00597048">
        <w:rPr>
          <w:rFonts w:ascii="Calibri Light" w:hAnsi="Calibri Light"/>
          <w:sz w:val="28"/>
        </w:rPr>
        <w:tab/>
        <w:t>1920</w:t>
      </w:r>
      <w:r w:rsidRPr="00597048">
        <w:rPr>
          <w:rFonts w:ascii="Calibri Light" w:hAnsi="Calibri Light"/>
          <w:sz w:val="28"/>
        </w:rPr>
        <w:tab/>
        <w:t>19</w:t>
      </w:r>
      <w:r w:rsidRPr="00597048">
        <w:rPr>
          <w:rFonts w:ascii="Calibri Light" w:hAnsi="Calibri Light"/>
          <w:sz w:val="28"/>
          <w:vertAlign w:val="superscript"/>
        </w:rPr>
        <w:t>th</w:t>
      </w:r>
      <w:r w:rsidRPr="00597048">
        <w:rPr>
          <w:rFonts w:ascii="Calibri Light" w:hAnsi="Calibri Light"/>
          <w:sz w:val="28"/>
        </w:rPr>
        <w:t xml:space="preserve"> Amendment (Women’s Suffrage) ratified; Republicans returned to power; census reveals U.S. predominantly urban</w:t>
      </w:r>
    </w:p>
    <w:p w14:paraId="04033DA8" w14:textId="77777777" w:rsidR="001F3A27" w:rsidRPr="00597048" w:rsidRDefault="001F3A27" w:rsidP="001F3A27">
      <w:pPr>
        <w:tabs>
          <w:tab w:val="right" w:pos="1872"/>
          <w:tab w:val="left" w:pos="2160"/>
        </w:tabs>
        <w:ind w:left="2520" w:hanging="2088"/>
        <w:rPr>
          <w:rFonts w:ascii="Calibri Light" w:hAnsi="Calibri Light"/>
          <w:sz w:val="28"/>
        </w:rPr>
      </w:pPr>
      <w:r w:rsidRPr="00597048">
        <w:rPr>
          <w:rFonts w:ascii="Calibri Light" w:hAnsi="Calibri Light"/>
          <w:sz w:val="28"/>
        </w:rPr>
        <w:tab/>
        <w:t>1922</w:t>
      </w:r>
      <w:r w:rsidRPr="00597048">
        <w:rPr>
          <w:rFonts w:ascii="Calibri Light" w:hAnsi="Calibri Light"/>
          <w:sz w:val="28"/>
        </w:rPr>
        <w:tab/>
        <w:t>Nine-Power Treaty</w:t>
      </w:r>
    </w:p>
    <w:p w14:paraId="0B60FBA6" w14:textId="77777777" w:rsidR="001F3A27" w:rsidRPr="00597048" w:rsidRDefault="001F3A27" w:rsidP="001F3A27">
      <w:pPr>
        <w:tabs>
          <w:tab w:val="right" w:pos="1872"/>
          <w:tab w:val="left" w:pos="2160"/>
        </w:tabs>
        <w:ind w:left="2520" w:hanging="2088"/>
        <w:rPr>
          <w:rFonts w:ascii="Calibri Light" w:hAnsi="Calibri Light"/>
          <w:sz w:val="28"/>
        </w:rPr>
      </w:pPr>
      <w:r w:rsidRPr="00597048">
        <w:rPr>
          <w:rFonts w:ascii="Calibri Light" w:hAnsi="Calibri Light"/>
          <w:sz w:val="28"/>
        </w:rPr>
        <w:tab/>
        <w:t>1928</w:t>
      </w:r>
      <w:r w:rsidRPr="00597048">
        <w:rPr>
          <w:rFonts w:ascii="Calibri Light" w:hAnsi="Calibri Light"/>
          <w:sz w:val="28"/>
        </w:rPr>
        <w:tab/>
        <w:t>The Big Bull Market; Kellogg-Briand Pact</w:t>
      </w:r>
    </w:p>
    <w:p w14:paraId="22A2C9D3" w14:textId="77777777" w:rsidR="001F3A27" w:rsidRPr="00597048" w:rsidRDefault="001F3A27" w:rsidP="001F3A27">
      <w:pPr>
        <w:tabs>
          <w:tab w:val="right" w:pos="1872"/>
          <w:tab w:val="left" w:pos="2160"/>
        </w:tabs>
        <w:ind w:left="2520" w:hanging="2088"/>
        <w:rPr>
          <w:rFonts w:ascii="Calibri Light" w:hAnsi="Calibri Light"/>
          <w:sz w:val="28"/>
        </w:rPr>
      </w:pPr>
      <w:r w:rsidRPr="00597048">
        <w:rPr>
          <w:rFonts w:ascii="Calibri Light" w:hAnsi="Calibri Light"/>
          <w:sz w:val="28"/>
        </w:rPr>
        <w:tab/>
        <w:t>1929</w:t>
      </w:r>
      <w:r w:rsidRPr="00597048">
        <w:rPr>
          <w:rFonts w:ascii="Calibri Light" w:hAnsi="Calibri Light"/>
          <w:sz w:val="28"/>
        </w:rPr>
        <w:tab/>
        <w:t>Wall Street Crash</w:t>
      </w:r>
    </w:p>
    <w:p w14:paraId="5A25782C" w14:textId="77777777" w:rsidR="001F3A27" w:rsidRPr="00597048" w:rsidRDefault="00C4678A" w:rsidP="001F3A27">
      <w:pPr>
        <w:tabs>
          <w:tab w:val="right" w:pos="1872"/>
          <w:tab w:val="left" w:pos="2160"/>
        </w:tabs>
        <w:ind w:left="2520" w:hanging="2088"/>
        <w:rPr>
          <w:rFonts w:ascii="Calibri Light" w:hAnsi="Calibri Light"/>
          <w:sz w:val="28"/>
        </w:rPr>
      </w:pPr>
      <w:r w:rsidRPr="00597048">
        <w:rPr>
          <w:rFonts w:ascii="Calibri Light" w:hAnsi="Calibri Light"/>
          <w:sz w:val="28"/>
        </w:rPr>
        <w:tab/>
        <w:t>1932</w:t>
      </w:r>
      <w:r w:rsidRPr="00597048">
        <w:rPr>
          <w:rFonts w:ascii="Calibri Light" w:hAnsi="Calibri Light"/>
          <w:sz w:val="28"/>
        </w:rPr>
        <w:tab/>
        <w:t>Election of Franklin D. Roosevelt: Democrats new majority party</w:t>
      </w:r>
    </w:p>
    <w:p w14:paraId="6A8005A0" w14:textId="77777777" w:rsidR="00C4678A" w:rsidRPr="00597048" w:rsidRDefault="00C4678A" w:rsidP="001F3A27">
      <w:pPr>
        <w:tabs>
          <w:tab w:val="right" w:pos="1872"/>
          <w:tab w:val="left" w:pos="2160"/>
        </w:tabs>
        <w:ind w:left="2520" w:hanging="2088"/>
        <w:rPr>
          <w:rFonts w:ascii="Calibri Light" w:hAnsi="Calibri Light"/>
          <w:sz w:val="28"/>
        </w:rPr>
      </w:pPr>
      <w:r w:rsidRPr="00597048">
        <w:rPr>
          <w:rFonts w:ascii="Calibri Light" w:hAnsi="Calibri Light"/>
          <w:sz w:val="28"/>
        </w:rPr>
        <w:tab/>
        <w:t>1933</w:t>
      </w:r>
      <w:r w:rsidRPr="00597048">
        <w:rPr>
          <w:rFonts w:ascii="Calibri Light" w:hAnsi="Calibri Light"/>
          <w:sz w:val="28"/>
        </w:rPr>
        <w:tab/>
        <w:t>Bank crisis; beginning of New Deal; the Hundred Days; recognition of U.S.S.R.</w:t>
      </w:r>
    </w:p>
    <w:p w14:paraId="4C64BC91" w14:textId="77777777" w:rsidR="00C4678A" w:rsidRPr="00597048" w:rsidRDefault="00C4678A" w:rsidP="001F3A27">
      <w:pPr>
        <w:tabs>
          <w:tab w:val="right" w:pos="1872"/>
          <w:tab w:val="left" w:pos="2160"/>
        </w:tabs>
        <w:ind w:left="2520" w:hanging="2088"/>
        <w:rPr>
          <w:rFonts w:ascii="Calibri Light" w:hAnsi="Calibri Light"/>
          <w:sz w:val="28"/>
        </w:rPr>
      </w:pPr>
      <w:r w:rsidRPr="00597048">
        <w:rPr>
          <w:rFonts w:ascii="Calibri Light" w:hAnsi="Calibri Light"/>
          <w:sz w:val="28"/>
        </w:rPr>
        <w:tab/>
        <w:t>1935</w:t>
      </w:r>
      <w:r w:rsidRPr="00597048">
        <w:rPr>
          <w:rFonts w:ascii="Calibri Light" w:hAnsi="Calibri Light"/>
          <w:sz w:val="28"/>
        </w:rPr>
        <w:tab/>
        <w:t>Second Hundred Days; Social Security Act and welfare state; first neutrality legislation</w:t>
      </w:r>
    </w:p>
    <w:p w14:paraId="4FA2E0AA" w14:textId="77777777" w:rsidR="00C4678A" w:rsidRPr="00597048" w:rsidRDefault="00C4678A" w:rsidP="001F3A27">
      <w:pPr>
        <w:tabs>
          <w:tab w:val="right" w:pos="1872"/>
          <w:tab w:val="left" w:pos="2160"/>
        </w:tabs>
        <w:ind w:left="2520" w:hanging="2088"/>
        <w:rPr>
          <w:rFonts w:ascii="Calibri Light" w:hAnsi="Calibri Light"/>
          <w:sz w:val="28"/>
        </w:rPr>
      </w:pPr>
      <w:r w:rsidRPr="00597048">
        <w:rPr>
          <w:rFonts w:ascii="Calibri Light" w:hAnsi="Calibri Light"/>
          <w:sz w:val="28"/>
        </w:rPr>
        <w:tab/>
        <w:t>1937</w:t>
      </w:r>
      <w:r w:rsidRPr="00597048">
        <w:rPr>
          <w:rFonts w:ascii="Calibri Light" w:hAnsi="Calibri Light"/>
          <w:sz w:val="28"/>
        </w:rPr>
        <w:tab/>
        <w:t>Sitdown strikes; Constitutional crisis; recession</w:t>
      </w:r>
    </w:p>
    <w:p w14:paraId="3691B95E" w14:textId="77777777" w:rsidR="00C4678A" w:rsidRPr="00597048" w:rsidRDefault="00C4678A" w:rsidP="001F3A27">
      <w:pPr>
        <w:tabs>
          <w:tab w:val="right" w:pos="1872"/>
          <w:tab w:val="left" w:pos="2160"/>
        </w:tabs>
        <w:ind w:left="2520" w:hanging="2088"/>
        <w:rPr>
          <w:rFonts w:ascii="Calibri Light" w:hAnsi="Calibri Light"/>
          <w:sz w:val="28"/>
        </w:rPr>
      </w:pPr>
      <w:r w:rsidRPr="00597048">
        <w:rPr>
          <w:rFonts w:ascii="Calibri Light" w:hAnsi="Calibri Light"/>
          <w:sz w:val="28"/>
        </w:rPr>
        <w:tab/>
        <w:t>1938</w:t>
      </w:r>
      <w:r w:rsidRPr="00597048">
        <w:rPr>
          <w:rFonts w:ascii="Calibri Light" w:hAnsi="Calibri Light"/>
          <w:sz w:val="28"/>
        </w:rPr>
        <w:tab/>
        <w:t>End of New Deal reforms</w:t>
      </w:r>
    </w:p>
    <w:p w14:paraId="0F811C4D" w14:textId="77777777" w:rsidR="00C4678A" w:rsidRPr="00597048" w:rsidRDefault="00C4678A" w:rsidP="001F3A27">
      <w:pPr>
        <w:tabs>
          <w:tab w:val="right" w:pos="1872"/>
          <w:tab w:val="left" w:pos="2160"/>
        </w:tabs>
        <w:ind w:left="2520" w:hanging="2088"/>
        <w:rPr>
          <w:rFonts w:ascii="Calibri Light" w:hAnsi="Calibri Light"/>
          <w:sz w:val="28"/>
        </w:rPr>
      </w:pPr>
      <w:r w:rsidRPr="00597048">
        <w:rPr>
          <w:rFonts w:ascii="Calibri Light" w:hAnsi="Calibri Light"/>
          <w:sz w:val="28"/>
        </w:rPr>
        <w:tab/>
        <w:t>1939</w:t>
      </w:r>
      <w:r w:rsidRPr="00597048">
        <w:rPr>
          <w:rFonts w:ascii="Calibri Light" w:hAnsi="Calibri Light"/>
          <w:sz w:val="28"/>
        </w:rPr>
        <w:tab/>
        <w:t>Outbreak of World War II in Europe</w:t>
      </w:r>
    </w:p>
    <w:p w14:paraId="67275E95" w14:textId="77777777" w:rsidR="008A24F5" w:rsidRPr="00597048" w:rsidRDefault="008A24F5" w:rsidP="00555F8F">
      <w:pPr>
        <w:pStyle w:val="Heading4"/>
        <w:rPr>
          <w:rFonts w:ascii="Calibri Light" w:hAnsi="Calibri Light"/>
          <w:i w:val="0"/>
          <w:sz w:val="28"/>
        </w:rPr>
      </w:pPr>
      <w:bookmarkStart w:id="161" w:name="_Toc98415356"/>
      <w:r w:rsidRPr="00597048">
        <w:rPr>
          <w:rFonts w:ascii="Calibri Light" w:hAnsi="Calibri Light"/>
          <w:i w:val="0"/>
          <w:sz w:val="28"/>
        </w:rPr>
        <w:t>Modern China</w:t>
      </w:r>
      <w:bookmarkEnd w:id="161"/>
    </w:p>
    <w:p w14:paraId="6C646533" w14:textId="77777777" w:rsidR="005D0BC7" w:rsidRPr="00597048" w:rsidRDefault="005D0BC7" w:rsidP="005D0BC7">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1912-1916</w:t>
      </w:r>
      <w:r w:rsidRPr="00597048">
        <w:rPr>
          <w:rFonts w:ascii="Calibri Light" w:hAnsi="Calibri Light"/>
          <w:sz w:val="28"/>
        </w:rPr>
        <w:tab/>
        <w:t>Yüan Shih-k’ai first president of the Republic of China</w:t>
      </w:r>
    </w:p>
    <w:p w14:paraId="628B4505" w14:textId="77777777" w:rsidR="005D0BC7" w:rsidRPr="00597048" w:rsidRDefault="003B02D9" w:rsidP="005D0BC7">
      <w:pPr>
        <w:tabs>
          <w:tab w:val="right" w:pos="1872"/>
          <w:tab w:val="left" w:pos="2160"/>
        </w:tabs>
        <w:ind w:left="2520" w:hanging="2088"/>
        <w:rPr>
          <w:rFonts w:ascii="Calibri Light" w:hAnsi="Calibri Light"/>
          <w:sz w:val="28"/>
        </w:rPr>
      </w:pPr>
      <w:r w:rsidRPr="00597048">
        <w:rPr>
          <w:rFonts w:ascii="Calibri Light" w:hAnsi="Calibri Light"/>
          <w:sz w:val="28"/>
        </w:rPr>
        <w:tab/>
        <w:t>1919</w:t>
      </w:r>
      <w:r w:rsidRPr="00597048">
        <w:rPr>
          <w:rFonts w:ascii="Calibri Light" w:hAnsi="Calibri Light"/>
          <w:sz w:val="28"/>
        </w:rPr>
        <w:tab/>
        <w:t>May Fourth Movement</w:t>
      </w:r>
    </w:p>
    <w:p w14:paraId="13E3B573" w14:textId="77777777" w:rsidR="003B02D9" w:rsidRPr="00597048" w:rsidRDefault="003B02D9" w:rsidP="005D0BC7">
      <w:pPr>
        <w:tabs>
          <w:tab w:val="right" w:pos="1872"/>
          <w:tab w:val="left" w:pos="2160"/>
        </w:tabs>
        <w:ind w:left="2520" w:hanging="2088"/>
        <w:rPr>
          <w:rFonts w:ascii="Calibri Light" w:hAnsi="Calibri Light"/>
          <w:sz w:val="28"/>
        </w:rPr>
      </w:pPr>
      <w:r w:rsidRPr="00597048">
        <w:rPr>
          <w:rFonts w:ascii="Calibri Light" w:hAnsi="Calibri Light"/>
          <w:sz w:val="28"/>
        </w:rPr>
        <w:tab/>
        <w:t>1924</w:t>
      </w:r>
      <w:r w:rsidRPr="00597048">
        <w:rPr>
          <w:rFonts w:ascii="Calibri Light" w:hAnsi="Calibri Light"/>
          <w:sz w:val="28"/>
        </w:rPr>
        <w:tab/>
        <w:t>Reorganization of the Kuomintang</w:t>
      </w:r>
    </w:p>
    <w:p w14:paraId="21B4AE15" w14:textId="77777777" w:rsidR="006E25F3" w:rsidRPr="00597048" w:rsidRDefault="006E25F3" w:rsidP="005D0BC7">
      <w:pPr>
        <w:tabs>
          <w:tab w:val="right" w:pos="1872"/>
          <w:tab w:val="left" w:pos="2160"/>
        </w:tabs>
        <w:ind w:left="2520" w:hanging="2088"/>
        <w:rPr>
          <w:rFonts w:ascii="Calibri Light" w:hAnsi="Calibri Light"/>
          <w:sz w:val="28"/>
        </w:rPr>
      </w:pPr>
      <w:r w:rsidRPr="00597048">
        <w:rPr>
          <w:rFonts w:ascii="Calibri Light" w:hAnsi="Calibri Light"/>
          <w:sz w:val="28"/>
        </w:rPr>
        <w:tab/>
        <w:t>1926-1928</w:t>
      </w:r>
      <w:r w:rsidRPr="00597048">
        <w:rPr>
          <w:rFonts w:ascii="Calibri Light" w:hAnsi="Calibri Light"/>
          <w:sz w:val="28"/>
        </w:rPr>
        <w:tab/>
        <w:t>Northern Expedition, and reunification of China under the Kuomintang</w:t>
      </w:r>
    </w:p>
    <w:p w14:paraId="2B87230A" w14:textId="77777777" w:rsidR="006E25F3" w:rsidRPr="00597048" w:rsidRDefault="006E25F3" w:rsidP="005D0BC7">
      <w:pPr>
        <w:tabs>
          <w:tab w:val="right" w:pos="1872"/>
          <w:tab w:val="left" w:pos="2160"/>
        </w:tabs>
        <w:ind w:left="2520" w:hanging="2088"/>
        <w:rPr>
          <w:rFonts w:ascii="Calibri Light" w:hAnsi="Calibri Light"/>
          <w:sz w:val="28"/>
        </w:rPr>
      </w:pPr>
      <w:r w:rsidRPr="00597048">
        <w:rPr>
          <w:rFonts w:ascii="Calibri Light" w:hAnsi="Calibri Light"/>
          <w:sz w:val="28"/>
        </w:rPr>
        <w:tab/>
        <w:t>1934-1935</w:t>
      </w:r>
      <w:r w:rsidRPr="00597048">
        <w:rPr>
          <w:rFonts w:ascii="Calibri Light" w:hAnsi="Calibri Light"/>
          <w:sz w:val="28"/>
        </w:rPr>
        <w:tab/>
        <w:t>Chinese Communists’ Long March</w:t>
      </w:r>
    </w:p>
    <w:p w14:paraId="7A57EE14" w14:textId="77777777" w:rsidR="006E25F3" w:rsidRPr="00597048" w:rsidRDefault="006E25F3" w:rsidP="005D0BC7">
      <w:pPr>
        <w:tabs>
          <w:tab w:val="right" w:pos="1872"/>
          <w:tab w:val="left" w:pos="2160"/>
        </w:tabs>
        <w:ind w:left="2520" w:hanging="2088"/>
        <w:rPr>
          <w:rFonts w:ascii="Calibri Light" w:hAnsi="Calibri Light"/>
          <w:sz w:val="28"/>
        </w:rPr>
      </w:pPr>
      <w:r w:rsidRPr="00597048">
        <w:rPr>
          <w:rFonts w:ascii="Calibri Light" w:hAnsi="Calibri Light"/>
          <w:sz w:val="28"/>
        </w:rPr>
        <w:tab/>
        <w:t>1937-1945</w:t>
      </w:r>
      <w:r w:rsidRPr="00597048">
        <w:rPr>
          <w:rFonts w:ascii="Calibri Light" w:hAnsi="Calibri Light"/>
          <w:sz w:val="28"/>
        </w:rPr>
        <w:tab/>
        <w:t>Second Sino-Japanese War</w:t>
      </w:r>
    </w:p>
    <w:p w14:paraId="1A555EFE" w14:textId="77777777" w:rsidR="008A24F5" w:rsidRPr="00597048" w:rsidRDefault="008A24F5" w:rsidP="00555F8F">
      <w:pPr>
        <w:pStyle w:val="Heading4"/>
        <w:rPr>
          <w:rFonts w:ascii="Calibri Light" w:hAnsi="Calibri Light"/>
          <w:i w:val="0"/>
          <w:sz w:val="28"/>
        </w:rPr>
      </w:pPr>
      <w:bookmarkStart w:id="162" w:name="_Toc98415357"/>
      <w:r w:rsidRPr="00597048">
        <w:rPr>
          <w:rFonts w:ascii="Calibri Light" w:hAnsi="Calibri Light"/>
          <w:i w:val="0"/>
          <w:sz w:val="28"/>
        </w:rPr>
        <w:t>Modernizing Japan</w:t>
      </w:r>
      <w:bookmarkEnd w:id="162"/>
    </w:p>
    <w:p w14:paraId="5829F523" w14:textId="77777777" w:rsidR="00A824C4" w:rsidRPr="00597048" w:rsidRDefault="00A824C4" w:rsidP="00A824C4">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1868</w:t>
      </w:r>
      <w:r w:rsidRPr="00597048">
        <w:rPr>
          <w:rFonts w:ascii="Calibri Light" w:hAnsi="Calibri Light"/>
          <w:sz w:val="28"/>
        </w:rPr>
        <w:tab/>
        <w:t>New imperial government established at Edo, renamed Tokyo</w:t>
      </w:r>
    </w:p>
    <w:p w14:paraId="5CAE28C3" w14:textId="77777777" w:rsidR="00A824C4" w:rsidRPr="00597048" w:rsidRDefault="00A824C4" w:rsidP="00A824C4">
      <w:pPr>
        <w:tabs>
          <w:tab w:val="right" w:pos="1872"/>
          <w:tab w:val="left" w:pos="2160"/>
        </w:tabs>
        <w:ind w:left="2520" w:hanging="2088"/>
        <w:rPr>
          <w:rFonts w:ascii="Calibri Light" w:hAnsi="Calibri Light"/>
          <w:sz w:val="28"/>
        </w:rPr>
      </w:pPr>
      <w:r w:rsidRPr="00597048">
        <w:rPr>
          <w:rFonts w:ascii="Calibri Light" w:hAnsi="Calibri Light"/>
          <w:sz w:val="28"/>
        </w:rPr>
        <w:tab/>
        <w:t>1871-1876</w:t>
      </w:r>
      <w:r w:rsidRPr="00597048">
        <w:rPr>
          <w:rFonts w:ascii="Calibri Light" w:hAnsi="Calibri Light"/>
          <w:sz w:val="28"/>
        </w:rPr>
        <w:tab/>
        <w:t>Basic policies of centralization and liquidation of caste privilege</w:t>
      </w:r>
    </w:p>
    <w:p w14:paraId="205EB402" w14:textId="77777777" w:rsidR="00A824C4" w:rsidRPr="00597048" w:rsidRDefault="00A824C4" w:rsidP="00A824C4">
      <w:pPr>
        <w:tabs>
          <w:tab w:val="right" w:pos="1872"/>
          <w:tab w:val="left" w:pos="2160"/>
        </w:tabs>
        <w:ind w:left="2520" w:hanging="2088"/>
        <w:rPr>
          <w:rFonts w:ascii="Calibri Light" w:hAnsi="Calibri Light"/>
          <w:sz w:val="28"/>
        </w:rPr>
      </w:pPr>
      <w:r w:rsidRPr="00597048">
        <w:rPr>
          <w:rFonts w:ascii="Calibri Light" w:hAnsi="Calibri Light"/>
          <w:sz w:val="28"/>
        </w:rPr>
        <w:tab/>
        <w:t>1873</w:t>
      </w:r>
      <w:r w:rsidRPr="00597048">
        <w:rPr>
          <w:rFonts w:ascii="Calibri Light" w:hAnsi="Calibri Light"/>
          <w:sz w:val="28"/>
        </w:rPr>
        <w:tab/>
        <w:t>Universal military conscription; dispute over Korean invasion resolved in favor of peace faction</w:t>
      </w:r>
    </w:p>
    <w:p w14:paraId="6C2C6B2B" w14:textId="77777777" w:rsidR="00A824C4" w:rsidRPr="00597048" w:rsidRDefault="002125D3" w:rsidP="00A824C4">
      <w:pPr>
        <w:tabs>
          <w:tab w:val="right" w:pos="1872"/>
          <w:tab w:val="left" w:pos="2160"/>
        </w:tabs>
        <w:ind w:left="2520" w:hanging="2088"/>
        <w:rPr>
          <w:rFonts w:ascii="Calibri Light" w:hAnsi="Calibri Light"/>
          <w:sz w:val="28"/>
        </w:rPr>
      </w:pPr>
      <w:r w:rsidRPr="00597048">
        <w:rPr>
          <w:rFonts w:ascii="Calibri Light" w:hAnsi="Calibri Light"/>
          <w:sz w:val="28"/>
        </w:rPr>
        <w:tab/>
        <w:t>1877</w:t>
      </w:r>
      <w:r w:rsidRPr="00597048">
        <w:rPr>
          <w:rFonts w:ascii="Calibri Light" w:hAnsi="Calibri Light"/>
          <w:sz w:val="28"/>
        </w:rPr>
        <w:tab/>
        <w:t>Satsuma Rebellion</w:t>
      </w:r>
    </w:p>
    <w:p w14:paraId="7F184488" w14:textId="77777777" w:rsidR="002125D3" w:rsidRPr="00597048" w:rsidRDefault="002125D3" w:rsidP="00A824C4">
      <w:pPr>
        <w:tabs>
          <w:tab w:val="right" w:pos="1872"/>
          <w:tab w:val="left" w:pos="2160"/>
        </w:tabs>
        <w:ind w:left="2520" w:hanging="2088"/>
        <w:rPr>
          <w:rFonts w:ascii="Calibri Light" w:hAnsi="Calibri Light"/>
          <w:sz w:val="28"/>
        </w:rPr>
      </w:pPr>
      <w:r w:rsidRPr="00597048">
        <w:rPr>
          <w:rFonts w:ascii="Calibri Light" w:hAnsi="Calibri Light"/>
          <w:sz w:val="28"/>
        </w:rPr>
        <w:tab/>
        <w:t>1881</w:t>
      </w:r>
      <w:r w:rsidRPr="00597048">
        <w:rPr>
          <w:rFonts w:ascii="Calibri Light" w:hAnsi="Calibri Light"/>
          <w:sz w:val="28"/>
        </w:rPr>
        <w:tab/>
        <w:t>Date set on constitution and parliament</w:t>
      </w:r>
    </w:p>
    <w:p w14:paraId="610A159B" w14:textId="77777777" w:rsidR="002125D3" w:rsidRPr="00597048" w:rsidRDefault="002125D3" w:rsidP="00A824C4">
      <w:pPr>
        <w:tabs>
          <w:tab w:val="right" w:pos="1872"/>
          <w:tab w:val="left" w:pos="2160"/>
        </w:tabs>
        <w:ind w:left="2520" w:hanging="2088"/>
        <w:rPr>
          <w:rFonts w:ascii="Calibri Light" w:hAnsi="Calibri Light"/>
          <w:sz w:val="28"/>
        </w:rPr>
      </w:pPr>
      <w:r w:rsidRPr="00597048">
        <w:rPr>
          <w:rFonts w:ascii="Calibri Light" w:hAnsi="Calibri Light"/>
          <w:sz w:val="28"/>
        </w:rPr>
        <w:tab/>
        <w:t>1889</w:t>
      </w:r>
      <w:r w:rsidRPr="00597048">
        <w:rPr>
          <w:rFonts w:ascii="Calibri Light" w:hAnsi="Calibri Light"/>
          <w:sz w:val="28"/>
        </w:rPr>
        <w:tab/>
        <w:t>Promulgation of Meiji Constitution</w:t>
      </w:r>
    </w:p>
    <w:p w14:paraId="5AEBD36B" w14:textId="77777777" w:rsidR="002125D3" w:rsidRPr="00597048" w:rsidRDefault="002125D3" w:rsidP="00A824C4">
      <w:pPr>
        <w:tabs>
          <w:tab w:val="right" w:pos="1872"/>
          <w:tab w:val="left" w:pos="2160"/>
        </w:tabs>
        <w:ind w:left="2520" w:hanging="2088"/>
        <w:rPr>
          <w:rFonts w:ascii="Calibri Light" w:hAnsi="Calibri Light"/>
          <w:sz w:val="28"/>
        </w:rPr>
      </w:pPr>
      <w:r w:rsidRPr="00597048">
        <w:rPr>
          <w:rFonts w:ascii="Calibri Light" w:hAnsi="Calibri Light"/>
          <w:sz w:val="28"/>
        </w:rPr>
        <w:tab/>
        <w:t>1890</w:t>
      </w:r>
      <w:r w:rsidRPr="00597048">
        <w:rPr>
          <w:rFonts w:ascii="Calibri Light" w:hAnsi="Calibri Light"/>
          <w:sz w:val="28"/>
        </w:rPr>
        <w:tab/>
        <w:t>First session of Imperial Diet</w:t>
      </w:r>
    </w:p>
    <w:p w14:paraId="241A903B" w14:textId="77777777" w:rsidR="002125D3" w:rsidRPr="00597048" w:rsidRDefault="002125D3" w:rsidP="00A824C4">
      <w:pPr>
        <w:tabs>
          <w:tab w:val="right" w:pos="1872"/>
          <w:tab w:val="left" w:pos="2160"/>
        </w:tabs>
        <w:ind w:left="2520" w:hanging="2088"/>
        <w:rPr>
          <w:rFonts w:ascii="Calibri Light" w:hAnsi="Calibri Light"/>
          <w:sz w:val="28"/>
        </w:rPr>
      </w:pPr>
      <w:r w:rsidRPr="00597048">
        <w:rPr>
          <w:rFonts w:ascii="Calibri Light" w:hAnsi="Calibri Light"/>
          <w:sz w:val="28"/>
        </w:rPr>
        <w:tab/>
        <w:t>1894-1895</w:t>
      </w:r>
      <w:r w:rsidRPr="00597048">
        <w:rPr>
          <w:rFonts w:ascii="Calibri Light" w:hAnsi="Calibri Light"/>
          <w:sz w:val="28"/>
        </w:rPr>
        <w:tab/>
        <w:t>First Sino-Japanese War</w:t>
      </w:r>
    </w:p>
    <w:p w14:paraId="2A1BF18A" w14:textId="77777777" w:rsidR="002125D3" w:rsidRPr="00597048" w:rsidRDefault="002125D3" w:rsidP="00A824C4">
      <w:pPr>
        <w:tabs>
          <w:tab w:val="right" w:pos="1872"/>
          <w:tab w:val="left" w:pos="2160"/>
        </w:tabs>
        <w:ind w:left="2520" w:hanging="2088"/>
        <w:rPr>
          <w:rFonts w:ascii="Calibri Light" w:hAnsi="Calibri Light"/>
          <w:sz w:val="28"/>
        </w:rPr>
      </w:pPr>
      <w:r w:rsidRPr="00597048">
        <w:rPr>
          <w:rFonts w:ascii="Calibri Light" w:hAnsi="Calibri Light"/>
          <w:sz w:val="28"/>
        </w:rPr>
        <w:tab/>
        <w:t>1904-1905</w:t>
      </w:r>
      <w:r w:rsidRPr="00597048">
        <w:rPr>
          <w:rFonts w:ascii="Calibri Light" w:hAnsi="Calibri Light"/>
          <w:sz w:val="28"/>
        </w:rPr>
        <w:tab/>
        <w:t>Russo-Japanese War</w:t>
      </w:r>
    </w:p>
    <w:p w14:paraId="0D0E0743" w14:textId="77777777" w:rsidR="002125D3" w:rsidRPr="00597048" w:rsidRDefault="002125D3" w:rsidP="00A824C4">
      <w:pPr>
        <w:tabs>
          <w:tab w:val="right" w:pos="1872"/>
          <w:tab w:val="left" w:pos="2160"/>
        </w:tabs>
        <w:ind w:left="2520" w:hanging="2088"/>
        <w:rPr>
          <w:rFonts w:ascii="Calibri Light" w:hAnsi="Calibri Light"/>
          <w:sz w:val="28"/>
        </w:rPr>
      </w:pPr>
      <w:r w:rsidRPr="00597048">
        <w:rPr>
          <w:rFonts w:ascii="Calibri Light" w:hAnsi="Calibri Light"/>
          <w:sz w:val="28"/>
        </w:rPr>
        <w:tab/>
        <w:t>1915</w:t>
      </w:r>
      <w:r w:rsidRPr="00597048">
        <w:rPr>
          <w:rFonts w:ascii="Calibri Light" w:hAnsi="Calibri Light"/>
          <w:sz w:val="28"/>
        </w:rPr>
        <w:tab/>
        <w:t>Japanese attempt to assert political and military dominance over China (Twenty-one Demands)</w:t>
      </w:r>
    </w:p>
    <w:p w14:paraId="6E395DCB" w14:textId="77777777" w:rsidR="002125D3" w:rsidRPr="00597048" w:rsidRDefault="002125D3" w:rsidP="00A824C4">
      <w:pPr>
        <w:tabs>
          <w:tab w:val="right" w:pos="1872"/>
          <w:tab w:val="left" w:pos="2160"/>
        </w:tabs>
        <w:ind w:left="2520" w:hanging="2088"/>
        <w:rPr>
          <w:rFonts w:ascii="Calibri Light" w:hAnsi="Calibri Light"/>
          <w:sz w:val="28"/>
        </w:rPr>
      </w:pPr>
      <w:r w:rsidRPr="00597048">
        <w:rPr>
          <w:rFonts w:ascii="Calibri Light" w:hAnsi="Calibri Light"/>
          <w:sz w:val="28"/>
        </w:rPr>
        <w:tab/>
        <w:t>1918</w:t>
      </w:r>
      <w:r w:rsidRPr="00597048">
        <w:rPr>
          <w:rFonts w:ascii="Calibri Light" w:hAnsi="Calibri Light"/>
          <w:sz w:val="28"/>
        </w:rPr>
        <w:tab/>
        <w:t>Cabinet of Prime Minister Hara, first to be headed by a member of the House of Representatives</w:t>
      </w:r>
    </w:p>
    <w:p w14:paraId="29D02763" w14:textId="77777777" w:rsidR="002125D3" w:rsidRPr="00597048" w:rsidRDefault="002125D3" w:rsidP="00A824C4">
      <w:pPr>
        <w:tabs>
          <w:tab w:val="right" w:pos="1872"/>
          <w:tab w:val="left" w:pos="2160"/>
        </w:tabs>
        <w:ind w:left="2520" w:hanging="2088"/>
        <w:rPr>
          <w:rFonts w:ascii="Calibri Light" w:hAnsi="Calibri Light"/>
          <w:sz w:val="28"/>
        </w:rPr>
      </w:pPr>
      <w:r w:rsidRPr="00597048">
        <w:rPr>
          <w:rFonts w:ascii="Calibri Light" w:hAnsi="Calibri Light"/>
          <w:sz w:val="28"/>
        </w:rPr>
        <w:tab/>
        <w:t>1930</w:t>
      </w:r>
      <w:r w:rsidRPr="00597048">
        <w:rPr>
          <w:rFonts w:ascii="Calibri Light" w:hAnsi="Calibri Light"/>
          <w:sz w:val="28"/>
        </w:rPr>
        <w:tab/>
        <w:t>World depression reaches Japan</w:t>
      </w:r>
    </w:p>
    <w:p w14:paraId="3183D782" w14:textId="77777777" w:rsidR="002125D3" w:rsidRPr="00597048" w:rsidRDefault="002125D3" w:rsidP="00A824C4">
      <w:pPr>
        <w:tabs>
          <w:tab w:val="right" w:pos="1872"/>
          <w:tab w:val="left" w:pos="2160"/>
        </w:tabs>
        <w:ind w:left="2520" w:hanging="2088"/>
        <w:rPr>
          <w:rFonts w:ascii="Calibri Light" w:hAnsi="Calibri Light"/>
          <w:sz w:val="28"/>
        </w:rPr>
      </w:pPr>
      <w:r w:rsidRPr="00597048">
        <w:rPr>
          <w:rFonts w:ascii="Calibri Light" w:hAnsi="Calibri Light"/>
          <w:sz w:val="28"/>
        </w:rPr>
        <w:tab/>
        <w:t>1931</w:t>
      </w:r>
      <w:r w:rsidRPr="00597048">
        <w:rPr>
          <w:rFonts w:ascii="Calibri Light" w:hAnsi="Calibri Light"/>
          <w:sz w:val="28"/>
        </w:rPr>
        <w:tab/>
        <w:t>Mukden Incident, leading to Japanese conquest of Manchuria</w:t>
      </w:r>
    </w:p>
    <w:p w14:paraId="29EF6833" w14:textId="77777777" w:rsidR="002125D3" w:rsidRPr="00597048" w:rsidRDefault="002125D3" w:rsidP="00A824C4">
      <w:pPr>
        <w:tabs>
          <w:tab w:val="right" w:pos="1872"/>
          <w:tab w:val="left" w:pos="2160"/>
        </w:tabs>
        <w:ind w:left="2520" w:hanging="2088"/>
        <w:rPr>
          <w:rFonts w:ascii="Calibri Light" w:hAnsi="Calibri Light"/>
          <w:sz w:val="28"/>
        </w:rPr>
      </w:pPr>
      <w:r w:rsidRPr="00597048">
        <w:rPr>
          <w:rFonts w:ascii="Calibri Light" w:hAnsi="Calibri Light"/>
          <w:sz w:val="28"/>
        </w:rPr>
        <w:tab/>
        <w:t>1932</w:t>
      </w:r>
      <w:r w:rsidRPr="00597048">
        <w:rPr>
          <w:rFonts w:ascii="Calibri Light" w:hAnsi="Calibri Light"/>
          <w:sz w:val="28"/>
        </w:rPr>
        <w:tab/>
        <w:t>Abandonment of party cabinets</w:t>
      </w:r>
    </w:p>
    <w:p w14:paraId="607D3B6D" w14:textId="77777777" w:rsidR="002125D3" w:rsidRPr="00597048" w:rsidRDefault="002125D3" w:rsidP="00A824C4">
      <w:pPr>
        <w:tabs>
          <w:tab w:val="right" w:pos="1872"/>
          <w:tab w:val="left" w:pos="2160"/>
        </w:tabs>
        <w:ind w:left="2520" w:hanging="2088"/>
        <w:rPr>
          <w:rFonts w:ascii="Calibri Light" w:hAnsi="Calibri Light"/>
          <w:sz w:val="28"/>
        </w:rPr>
      </w:pPr>
      <w:r w:rsidRPr="00597048">
        <w:rPr>
          <w:rFonts w:ascii="Calibri Light" w:hAnsi="Calibri Light"/>
          <w:sz w:val="28"/>
        </w:rPr>
        <w:tab/>
        <w:t>1936</w:t>
      </w:r>
      <w:r w:rsidRPr="00597048">
        <w:rPr>
          <w:rFonts w:ascii="Calibri Light" w:hAnsi="Calibri Light"/>
          <w:sz w:val="28"/>
        </w:rPr>
        <w:tab/>
        <w:t>Abortive “February Mutiny”</w:t>
      </w:r>
    </w:p>
    <w:p w14:paraId="3F5DA8B4" w14:textId="77777777" w:rsidR="002125D3" w:rsidRPr="00597048" w:rsidRDefault="002125D3" w:rsidP="00A824C4">
      <w:pPr>
        <w:tabs>
          <w:tab w:val="right" w:pos="1872"/>
          <w:tab w:val="left" w:pos="2160"/>
        </w:tabs>
        <w:ind w:left="2520" w:hanging="2088"/>
        <w:rPr>
          <w:rFonts w:ascii="Calibri Light" w:hAnsi="Calibri Light"/>
          <w:sz w:val="28"/>
        </w:rPr>
      </w:pPr>
      <w:r w:rsidRPr="00597048">
        <w:rPr>
          <w:rFonts w:ascii="Calibri Light" w:hAnsi="Calibri Light"/>
          <w:sz w:val="28"/>
        </w:rPr>
        <w:tab/>
        <w:t>1937</w:t>
      </w:r>
      <w:r w:rsidRPr="00597048">
        <w:rPr>
          <w:rFonts w:ascii="Calibri Light" w:hAnsi="Calibri Light"/>
          <w:sz w:val="28"/>
        </w:rPr>
        <w:tab/>
        <w:t>Incident at Marco Polo Bridge brings all-out war with China</w:t>
      </w:r>
    </w:p>
    <w:p w14:paraId="071DCEA5" w14:textId="77777777" w:rsidR="002125D3" w:rsidRPr="00597048" w:rsidRDefault="002125D3" w:rsidP="00A824C4">
      <w:pPr>
        <w:tabs>
          <w:tab w:val="right" w:pos="1872"/>
          <w:tab w:val="left" w:pos="2160"/>
        </w:tabs>
        <w:ind w:left="2520" w:hanging="2088"/>
        <w:rPr>
          <w:rFonts w:ascii="Calibri Light" w:hAnsi="Calibri Light"/>
          <w:sz w:val="28"/>
        </w:rPr>
      </w:pPr>
      <w:r w:rsidRPr="00597048">
        <w:rPr>
          <w:rFonts w:ascii="Calibri Light" w:hAnsi="Calibri Light"/>
          <w:sz w:val="28"/>
        </w:rPr>
        <w:tab/>
        <w:t>1941-1945</w:t>
      </w:r>
      <w:r w:rsidRPr="00597048">
        <w:rPr>
          <w:rFonts w:ascii="Calibri Light" w:hAnsi="Calibri Light"/>
          <w:sz w:val="28"/>
        </w:rPr>
        <w:tab/>
        <w:t>Japan at war with Western Allies</w:t>
      </w:r>
    </w:p>
    <w:p w14:paraId="1D8D4DD6" w14:textId="77777777" w:rsidR="008A24F5" w:rsidRPr="00597048" w:rsidRDefault="008A24F5" w:rsidP="00555F8F">
      <w:pPr>
        <w:pStyle w:val="Heading4"/>
        <w:rPr>
          <w:rFonts w:ascii="Calibri Light" w:hAnsi="Calibri Light"/>
          <w:i w:val="0"/>
          <w:sz w:val="28"/>
        </w:rPr>
      </w:pPr>
      <w:bookmarkStart w:id="163" w:name="_Toc98415358"/>
      <w:r w:rsidRPr="00597048">
        <w:rPr>
          <w:rFonts w:ascii="Calibri Light" w:hAnsi="Calibri Light"/>
          <w:i w:val="0"/>
          <w:sz w:val="28"/>
        </w:rPr>
        <w:t>Nationalism in India</w:t>
      </w:r>
      <w:bookmarkEnd w:id="163"/>
    </w:p>
    <w:p w14:paraId="50EFBF91" w14:textId="77777777" w:rsidR="002B7BFB" w:rsidRPr="00597048" w:rsidRDefault="002B7BFB" w:rsidP="002B7BFB">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1905</w:t>
      </w:r>
      <w:r w:rsidRPr="00597048">
        <w:rPr>
          <w:rFonts w:ascii="Calibri Light" w:hAnsi="Calibri Light"/>
          <w:sz w:val="28"/>
        </w:rPr>
        <w:tab/>
        <w:t>Partition of Bengal</w:t>
      </w:r>
    </w:p>
    <w:p w14:paraId="1894F9B1" w14:textId="77777777" w:rsidR="0014047A" w:rsidRPr="00597048" w:rsidRDefault="0014047A" w:rsidP="002B7BFB">
      <w:pPr>
        <w:tabs>
          <w:tab w:val="right" w:pos="1872"/>
          <w:tab w:val="left" w:pos="2160"/>
        </w:tabs>
        <w:ind w:left="2520" w:hanging="2088"/>
        <w:rPr>
          <w:rFonts w:ascii="Calibri Light" w:hAnsi="Calibri Light"/>
          <w:sz w:val="28"/>
        </w:rPr>
      </w:pPr>
      <w:r w:rsidRPr="00597048">
        <w:rPr>
          <w:rFonts w:ascii="Calibri Light" w:hAnsi="Calibri Light"/>
          <w:sz w:val="28"/>
        </w:rPr>
        <w:tab/>
        <w:t>1906</w:t>
      </w:r>
      <w:r w:rsidRPr="00597048">
        <w:rPr>
          <w:rFonts w:ascii="Calibri Light" w:hAnsi="Calibri Light"/>
          <w:sz w:val="28"/>
        </w:rPr>
        <w:tab/>
        <w:t>Founding of Muslim League</w:t>
      </w:r>
    </w:p>
    <w:p w14:paraId="263BB0E0" w14:textId="77777777" w:rsidR="0014047A" w:rsidRPr="00597048" w:rsidRDefault="0014047A" w:rsidP="002B7BFB">
      <w:pPr>
        <w:tabs>
          <w:tab w:val="right" w:pos="1872"/>
          <w:tab w:val="left" w:pos="2160"/>
        </w:tabs>
        <w:ind w:left="2520" w:hanging="2088"/>
        <w:rPr>
          <w:rFonts w:ascii="Calibri Light" w:hAnsi="Calibri Light"/>
          <w:sz w:val="28"/>
        </w:rPr>
      </w:pPr>
      <w:r w:rsidRPr="00597048">
        <w:rPr>
          <w:rFonts w:ascii="Calibri Light" w:hAnsi="Calibri Light"/>
          <w:sz w:val="28"/>
        </w:rPr>
        <w:tab/>
        <w:t>1909</w:t>
      </w:r>
      <w:r w:rsidRPr="00597048">
        <w:rPr>
          <w:rFonts w:ascii="Calibri Light" w:hAnsi="Calibri Light"/>
          <w:sz w:val="28"/>
        </w:rPr>
        <w:tab/>
        <w:t>Morley-Minto Reforms</w:t>
      </w:r>
    </w:p>
    <w:p w14:paraId="5AFD5658" w14:textId="77777777" w:rsidR="0014047A" w:rsidRPr="00597048" w:rsidRDefault="0014047A" w:rsidP="002B7BFB">
      <w:pPr>
        <w:tabs>
          <w:tab w:val="right" w:pos="1872"/>
          <w:tab w:val="left" w:pos="2160"/>
        </w:tabs>
        <w:ind w:left="2520" w:hanging="2088"/>
        <w:rPr>
          <w:rFonts w:ascii="Calibri Light" w:hAnsi="Calibri Light"/>
          <w:sz w:val="28"/>
        </w:rPr>
      </w:pPr>
      <w:r w:rsidRPr="00597048">
        <w:rPr>
          <w:rFonts w:ascii="Calibri Light" w:hAnsi="Calibri Light"/>
          <w:sz w:val="28"/>
        </w:rPr>
        <w:tab/>
        <w:t>1912</w:t>
      </w:r>
      <w:r w:rsidRPr="00597048">
        <w:rPr>
          <w:rFonts w:ascii="Calibri Light" w:hAnsi="Calibri Light"/>
          <w:sz w:val="28"/>
        </w:rPr>
        <w:tab/>
        <w:t>Delhi made capital of India</w:t>
      </w:r>
    </w:p>
    <w:p w14:paraId="43E6470F" w14:textId="77777777" w:rsidR="0014047A" w:rsidRPr="00597048" w:rsidRDefault="0014047A" w:rsidP="002B7BFB">
      <w:pPr>
        <w:tabs>
          <w:tab w:val="right" w:pos="1872"/>
          <w:tab w:val="left" w:pos="2160"/>
        </w:tabs>
        <w:ind w:left="2520" w:hanging="2088"/>
        <w:rPr>
          <w:rFonts w:ascii="Calibri Light" w:hAnsi="Calibri Light"/>
          <w:sz w:val="28"/>
        </w:rPr>
      </w:pPr>
      <w:r w:rsidRPr="00597048">
        <w:rPr>
          <w:rFonts w:ascii="Calibri Light" w:hAnsi="Calibri Light"/>
          <w:sz w:val="28"/>
        </w:rPr>
        <w:tab/>
        <w:t>1917</w:t>
      </w:r>
      <w:r w:rsidRPr="00597048">
        <w:rPr>
          <w:rFonts w:ascii="Calibri Light" w:hAnsi="Calibri Light"/>
          <w:sz w:val="28"/>
        </w:rPr>
        <w:tab/>
        <w:t>Announcement by British Parliament of responsible government as Goal for India</w:t>
      </w:r>
    </w:p>
    <w:p w14:paraId="7440E329" w14:textId="77777777" w:rsidR="0014047A" w:rsidRPr="00597048" w:rsidRDefault="0014047A" w:rsidP="002B7BFB">
      <w:pPr>
        <w:tabs>
          <w:tab w:val="right" w:pos="1872"/>
          <w:tab w:val="left" w:pos="2160"/>
        </w:tabs>
        <w:ind w:left="2520" w:hanging="2088"/>
        <w:rPr>
          <w:rFonts w:ascii="Calibri Light" w:hAnsi="Calibri Light"/>
          <w:sz w:val="28"/>
        </w:rPr>
      </w:pPr>
      <w:r w:rsidRPr="00597048">
        <w:rPr>
          <w:rFonts w:ascii="Calibri Light" w:hAnsi="Calibri Light"/>
          <w:sz w:val="28"/>
        </w:rPr>
        <w:tab/>
        <w:t>1919</w:t>
      </w:r>
      <w:r w:rsidRPr="00597048">
        <w:rPr>
          <w:rFonts w:ascii="Calibri Light" w:hAnsi="Calibri Light"/>
          <w:sz w:val="28"/>
        </w:rPr>
        <w:tab/>
        <w:t>Montagu-Chelmsford Reforms</w:t>
      </w:r>
    </w:p>
    <w:p w14:paraId="78579E7E" w14:textId="77777777" w:rsidR="0014047A" w:rsidRPr="00597048" w:rsidRDefault="0014047A" w:rsidP="002B7BFB">
      <w:pPr>
        <w:tabs>
          <w:tab w:val="right" w:pos="1872"/>
          <w:tab w:val="left" w:pos="2160"/>
        </w:tabs>
        <w:ind w:left="2520" w:hanging="2088"/>
        <w:rPr>
          <w:rFonts w:ascii="Calibri Light" w:hAnsi="Calibri Light"/>
          <w:sz w:val="28"/>
        </w:rPr>
      </w:pPr>
      <w:r w:rsidRPr="00597048">
        <w:rPr>
          <w:rFonts w:ascii="Calibri Light" w:hAnsi="Calibri Light"/>
          <w:sz w:val="28"/>
        </w:rPr>
        <w:tab/>
        <w:t>1920</w:t>
      </w:r>
      <w:r w:rsidRPr="00597048">
        <w:rPr>
          <w:rFonts w:ascii="Calibri Light" w:hAnsi="Calibri Light"/>
          <w:sz w:val="28"/>
        </w:rPr>
        <w:tab/>
        <w:t>M. K. Gandhi becomes leader of Indian National Congress</w:t>
      </w:r>
    </w:p>
    <w:p w14:paraId="546838B1" w14:textId="77777777" w:rsidR="0014047A" w:rsidRPr="00597048" w:rsidRDefault="0014047A" w:rsidP="002B7BFB">
      <w:pPr>
        <w:tabs>
          <w:tab w:val="right" w:pos="1872"/>
          <w:tab w:val="left" w:pos="2160"/>
        </w:tabs>
        <w:ind w:left="2520" w:hanging="2088"/>
        <w:rPr>
          <w:rFonts w:ascii="Calibri Light" w:hAnsi="Calibri Light"/>
          <w:sz w:val="28"/>
        </w:rPr>
      </w:pPr>
      <w:r w:rsidRPr="00597048">
        <w:rPr>
          <w:rFonts w:ascii="Calibri Light" w:hAnsi="Calibri Light"/>
          <w:sz w:val="28"/>
        </w:rPr>
        <w:tab/>
        <w:t>1921</w:t>
      </w:r>
      <w:r w:rsidRPr="00597048">
        <w:rPr>
          <w:rFonts w:ascii="Calibri Light" w:hAnsi="Calibri Light"/>
          <w:sz w:val="28"/>
        </w:rPr>
        <w:tab/>
        <w:t>First Noncooperation Movement</w:t>
      </w:r>
    </w:p>
    <w:p w14:paraId="3D53ADF3" w14:textId="77777777" w:rsidR="0014047A" w:rsidRPr="00597048" w:rsidRDefault="0014047A" w:rsidP="002B7BFB">
      <w:pPr>
        <w:tabs>
          <w:tab w:val="right" w:pos="1872"/>
          <w:tab w:val="left" w:pos="2160"/>
        </w:tabs>
        <w:ind w:left="2520" w:hanging="2088"/>
        <w:rPr>
          <w:rFonts w:ascii="Calibri Light" w:hAnsi="Calibri Light"/>
          <w:sz w:val="28"/>
        </w:rPr>
      </w:pPr>
      <w:r w:rsidRPr="00597048">
        <w:rPr>
          <w:rFonts w:ascii="Calibri Light" w:hAnsi="Calibri Light"/>
          <w:sz w:val="28"/>
        </w:rPr>
        <w:tab/>
        <w:t>1927</w:t>
      </w:r>
      <w:r w:rsidRPr="00597048">
        <w:rPr>
          <w:rFonts w:ascii="Calibri Light" w:hAnsi="Calibri Light"/>
          <w:sz w:val="28"/>
        </w:rPr>
        <w:tab/>
        <w:t>Simon Commission</w:t>
      </w:r>
    </w:p>
    <w:p w14:paraId="4E452056" w14:textId="77777777" w:rsidR="0014047A" w:rsidRPr="00597048" w:rsidRDefault="0014047A" w:rsidP="002B7BFB">
      <w:pPr>
        <w:tabs>
          <w:tab w:val="right" w:pos="1872"/>
          <w:tab w:val="left" w:pos="2160"/>
        </w:tabs>
        <w:ind w:left="2520" w:hanging="2088"/>
        <w:rPr>
          <w:rFonts w:ascii="Calibri Light" w:hAnsi="Calibri Light"/>
          <w:sz w:val="28"/>
        </w:rPr>
      </w:pPr>
      <w:r w:rsidRPr="00597048">
        <w:rPr>
          <w:rFonts w:ascii="Calibri Light" w:hAnsi="Calibri Light"/>
          <w:sz w:val="28"/>
        </w:rPr>
        <w:tab/>
        <w:t>1930</w:t>
      </w:r>
      <w:r w:rsidRPr="00597048">
        <w:rPr>
          <w:rFonts w:ascii="Calibri Light" w:hAnsi="Calibri Light"/>
          <w:sz w:val="28"/>
        </w:rPr>
        <w:tab/>
        <w:t>Civil Disobedience Movement</w:t>
      </w:r>
    </w:p>
    <w:p w14:paraId="4CF67402" w14:textId="77777777" w:rsidR="0014047A" w:rsidRPr="00597048" w:rsidRDefault="0014047A" w:rsidP="002B7BFB">
      <w:pPr>
        <w:tabs>
          <w:tab w:val="right" w:pos="1872"/>
          <w:tab w:val="left" w:pos="2160"/>
        </w:tabs>
        <w:ind w:left="2520" w:hanging="2088"/>
        <w:rPr>
          <w:rFonts w:ascii="Calibri Light" w:hAnsi="Calibri Light"/>
          <w:sz w:val="28"/>
        </w:rPr>
      </w:pPr>
      <w:r w:rsidRPr="00597048">
        <w:rPr>
          <w:rFonts w:ascii="Calibri Light" w:hAnsi="Calibri Light"/>
          <w:sz w:val="28"/>
        </w:rPr>
        <w:tab/>
        <w:t>1935</w:t>
      </w:r>
      <w:r w:rsidRPr="00597048">
        <w:rPr>
          <w:rFonts w:ascii="Calibri Light" w:hAnsi="Calibri Light"/>
          <w:sz w:val="28"/>
        </w:rPr>
        <w:tab/>
        <w:t>Government of India Act</w:t>
      </w:r>
    </w:p>
    <w:p w14:paraId="25CD58BB" w14:textId="77777777" w:rsidR="0014047A" w:rsidRPr="00597048" w:rsidRDefault="0014047A" w:rsidP="002B7BFB">
      <w:pPr>
        <w:tabs>
          <w:tab w:val="right" w:pos="1872"/>
          <w:tab w:val="left" w:pos="2160"/>
        </w:tabs>
        <w:ind w:left="2520" w:hanging="2088"/>
        <w:rPr>
          <w:rFonts w:ascii="Calibri Light" w:hAnsi="Calibri Light"/>
          <w:sz w:val="28"/>
        </w:rPr>
      </w:pPr>
      <w:r w:rsidRPr="00597048">
        <w:rPr>
          <w:rFonts w:ascii="Calibri Light" w:hAnsi="Calibri Light"/>
          <w:sz w:val="28"/>
        </w:rPr>
        <w:tab/>
        <w:t>1937</w:t>
      </w:r>
      <w:r w:rsidRPr="00597048">
        <w:rPr>
          <w:rFonts w:ascii="Calibri Light" w:hAnsi="Calibri Light"/>
          <w:sz w:val="28"/>
        </w:rPr>
        <w:tab/>
        <w:t>Inauguration of provincial autonomy</w:t>
      </w:r>
    </w:p>
    <w:p w14:paraId="51D1B5E7" w14:textId="77777777" w:rsidR="0014047A" w:rsidRPr="00597048" w:rsidRDefault="0014047A" w:rsidP="002B7BFB">
      <w:pPr>
        <w:tabs>
          <w:tab w:val="right" w:pos="1872"/>
          <w:tab w:val="left" w:pos="2160"/>
        </w:tabs>
        <w:ind w:left="2520" w:hanging="2088"/>
        <w:rPr>
          <w:rFonts w:ascii="Calibri Light" w:hAnsi="Calibri Light"/>
          <w:sz w:val="28"/>
        </w:rPr>
      </w:pPr>
      <w:r w:rsidRPr="00597048">
        <w:rPr>
          <w:rFonts w:ascii="Calibri Light" w:hAnsi="Calibri Light"/>
          <w:sz w:val="28"/>
        </w:rPr>
        <w:tab/>
        <w:t>1939</w:t>
      </w:r>
      <w:r w:rsidRPr="00597048">
        <w:rPr>
          <w:rFonts w:ascii="Calibri Light" w:hAnsi="Calibri Light"/>
          <w:sz w:val="28"/>
        </w:rPr>
        <w:tab/>
        <w:t>Congress ministries resign on war issue</w:t>
      </w:r>
    </w:p>
    <w:p w14:paraId="753C530E" w14:textId="77777777" w:rsidR="0014047A" w:rsidRPr="00597048" w:rsidRDefault="0014047A" w:rsidP="002B7BFB">
      <w:pPr>
        <w:tabs>
          <w:tab w:val="right" w:pos="1872"/>
          <w:tab w:val="left" w:pos="2160"/>
        </w:tabs>
        <w:ind w:left="2520" w:hanging="2088"/>
        <w:rPr>
          <w:rFonts w:ascii="Calibri Light" w:hAnsi="Calibri Light"/>
          <w:sz w:val="28"/>
        </w:rPr>
      </w:pPr>
      <w:r w:rsidRPr="00597048">
        <w:rPr>
          <w:rFonts w:ascii="Calibri Light" w:hAnsi="Calibri Light"/>
          <w:sz w:val="28"/>
        </w:rPr>
        <w:tab/>
        <w:t>1942</w:t>
      </w:r>
      <w:r w:rsidRPr="00597048">
        <w:rPr>
          <w:rFonts w:ascii="Calibri Light" w:hAnsi="Calibri Light"/>
          <w:sz w:val="28"/>
        </w:rPr>
        <w:tab/>
        <w:t>Last civil disobedience movement; August uprisings</w:t>
      </w:r>
    </w:p>
    <w:p w14:paraId="264B2EC2" w14:textId="77777777" w:rsidR="0014047A" w:rsidRPr="00597048" w:rsidRDefault="0014047A" w:rsidP="002B7BFB">
      <w:pPr>
        <w:tabs>
          <w:tab w:val="right" w:pos="1872"/>
          <w:tab w:val="left" w:pos="2160"/>
        </w:tabs>
        <w:ind w:left="2520" w:hanging="2088"/>
        <w:rPr>
          <w:rFonts w:ascii="Calibri Light" w:hAnsi="Calibri Light"/>
          <w:sz w:val="28"/>
        </w:rPr>
      </w:pPr>
      <w:r w:rsidRPr="00597048">
        <w:rPr>
          <w:rFonts w:ascii="Calibri Light" w:hAnsi="Calibri Light"/>
          <w:sz w:val="28"/>
        </w:rPr>
        <w:tab/>
        <w:t>1946</w:t>
      </w:r>
      <w:r w:rsidRPr="00597048">
        <w:rPr>
          <w:rFonts w:ascii="Calibri Light" w:hAnsi="Calibri Light"/>
          <w:sz w:val="28"/>
        </w:rPr>
        <w:tab/>
        <w:t>Negotiations for transfer of power</w:t>
      </w:r>
    </w:p>
    <w:p w14:paraId="2D4D86E5" w14:textId="77777777" w:rsidR="0014047A" w:rsidRPr="00597048" w:rsidRDefault="0014047A" w:rsidP="002B7BFB">
      <w:pPr>
        <w:tabs>
          <w:tab w:val="right" w:pos="1872"/>
          <w:tab w:val="left" w:pos="2160"/>
        </w:tabs>
        <w:ind w:left="2520" w:hanging="2088"/>
        <w:rPr>
          <w:rFonts w:ascii="Calibri Light" w:hAnsi="Calibri Light"/>
          <w:sz w:val="28"/>
        </w:rPr>
      </w:pPr>
      <w:r w:rsidRPr="00597048">
        <w:rPr>
          <w:rFonts w:ascii="Calibri Light" w:hAnsi="Calibri Light"/>
          <w:sz w:val="28"/>
        </w:rPr>
        <w:tab/>
        <w:t>1947</w:t>
      </w:r>
      <w:r w:rsidRPr="00597048">
        <w:rPr>
          <w:rFonts w:ascii="Calibri Light" w:hAnsi="Calibri Light"/>
          <w:sz w:val="28"/>
        </w:rPr>
        <w:tab/>
        <w:t>Lord Mountbatten governor general; partition and independence</w:t>
      </w:r>
    </w:p>
    <w:p w14:paraId="123CBE6F" w14:textId="77777777" w:rsidR="008A24F5" w:rsidRPr="00597048" w:rsidRDefault="008A24F5" w:rsidP="00555F8F">
      <w:pPr>
        <w:pStyle w:val="Heading4"/>
        <w:rPr>
          <w:rFonts w:ascii="Calibri Light" w:hAnsi="Calibri Light"/>
          <w:i w:val="0"/>
          <w:sz w:val="28"/>
        </w:rPr>
      </w:pPr>
      <w:bookmarkStart w:id="164" w:name="_Toc98415359"/>
      <w:r w:rsidRPr="00597048">
        <w:rPr>
          <w:rFonts w:ascii="Calibri Light" w:hAnsi="Calibri Light"/>
          <w:i w:val="0"/>
          <w:sz w:val="28"/>
        </w:rPr>
        <w:t>Europe Between the Wars</w:t>
      </w:r>
      <w:bookmarkEnd w:id="164"/>
    </w:p>
    <w:p w14:paraId="3F62677D" w14:textId="77777777" w:rsidR="004F10BE" w:rsidRPr="00597048" w:rsidRDefault="004F10BE" w:rsidP="000551B8">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1919</w:t>
      </w:r>
      <w:r w:rsidRPr="00597048">
        <w:rPr>
          <w:rFonts w:ascii="Calibri Light" w:hAnsi="Calibri Light"/>
          <w:sz w:val="28"/>
        </w:rPr>
        <w:tab/>
        <w:t>Treaty of Versailles signed; Treaty of St. Germain with Austria; Treaty of Neuilly with Bulgaria</w:t>
      </w:r>
    </w:p>
    <w:p w14:paraId="3D2904F8" w14:textId="77777777" w:rsidR="004F10BE" w:rsidRPr="00597048" w:rsidRDefault="004F10BE" w:rsidP="000551B8">
      <w:pPr>
        <w:tabs>
          <w:tab w:val="right" w:pos="1872"/>
          <w:tab w:val="left" w:pos="2160"/>
        </w:tabs>
        <w:ind w:left="2520" w:hanging="2088"/>
        <w:rPr>
          <w:rFonts w:ascii="Calibri Light" w:hAnsi="Calibri Light"/>
          <w:sz w:val="28"/>
        </w:rPr>
      </w:pPr>
      <w:r w:rsidRPr="00597048">
        <w:rPr>
          <w:rFonts w:ascii="Calibri Light" w:hAnsi="Calibri Light"/>
          <w:sz w:val="28"/>
        </w:rPr>
        <w:tab/>
        <w:t>1920</w:t>
      </w:r>
      <w:r w:rsidRPr="00597048">
        <w:rPr>
          <w:rFonts w:ascii="Calibri Light" w:hAnsi="Calibri Light"/>
          <w:sz w:val="28"/>
        </w:rPr>
        <w:tab/>
        <w:t>U.S. Senate rejects League of Nations; Treaty of Trianon with Hungary; Treaty of Sèvres with Turkey</w:t>
      </w:r>
    </w:p>
    <w:p w14:paraId="69B080C6" w14:textId="77777777" w:rsidR="000551B8" w:rsidRPr="00597048" w:rsidRDefault="000551B8" w:rsidP="000551B8">
      <w:pPr>
        <w:tabs>
          <w:tab w:val="right" w:pos="1872"/>
          <w:tab w:val="left" w:pos="2160"/>
        </w:tabs>
        <w:ind w:left="2520" w:hanging="2088"/>
        <w:rPr>
          <w:rFonts w:ascii="Calibri Light" w:hAnsi="Calibri Light"/>
          <w:sz w:val="28"/>
        </w:rPr>
      </w:pPr>
      <w:r w:rsidRPr="00597048">
        <w:rPr>
          <w:rFonts w:ascii="Calibri Light" w:hAnsi="Calibri Light"/>
          <w:sz w:val="28"/>
        </w:rPr>
        <w:tab/>
        <w:t>1921</w:t>
      </w:r>
      <w:r w:rsidRPr="00597048">
        <w:rPr>
          <w:rFonts w:ascii="Calibri Light" w:hAnsi="Calibri Light"/>
          <w:sz w:val="28"/>
        </w:rPr>
        <w:tab/>
        <w:t>New Economic Policy inaugurated in U.S.S.R.</w:t>
      </w:r>
    </w:p>
    <w:p w14:paraId="33490E3D" w14:textId="77777777" w:rsidR="000551B8" w:rsidRPr="00597048" w:rsidRDefault="000551B8" w:rsidP="000551B8">
      <w:pPr>
        <w:tabs>
          <w:tab w:val="right" w:pos="1872"/>
          <w:tab w:val="left" w:pos="2160"/>
        </w:tabs>
        <w:ind w:left="2520" w:hanging="2088"/>
        <w:rPr>
          <w:rFonts w:ascii="Calibri Light" w:hAnsi="Calibri Light"/>
          <w:sz w:val="28"/>
        </w:rPr>
      </w:pPr>
      <w:r w:rsidRPr="00597048">
        <w:rPr>
          <w:rFonts w:ascii="Calibri Light" w:hAnsi="Calibri Light"/>
          <w:sz w:val="28"/>
        </w:rPr>
        <w:tab/>
        <w:t>1922</w:t>
      </w:r>
      <w:r w:rsidRPr="00597048">
        <w:rPr>
          <w:rFonts w:ascii="Calibri Light" w:hAnsi="Calibri Light"/>
          <w:sz w:val="28"/>
        </w:rPr>
        <w:tab/>
        <w:t>Mussolini’s March on Rome; Fascists take power</w:t>
      </w:r>
    </w:p>
    <w:p w14:paraId="14B3F9A1" w14:textId="77777777" w:rsidR="000551B8" w:rsidRPr="00597048" w:rsidRDefault="000551B8" w:rsidP="000551B8">
      <w:pPr>
        <w:tabs>
          <w:tab w:val="right" w:pos="1872"/>
          <w:tab w:val="left" w:pos="2160"/>
        </w:tabs>
        <w:ind w:left="2520" w:hanging="2088"/>
        <w:rPr>
          <w:rFonts w:ascii="Calibri Light" w:hAnsi="Calibri Light"/>
          <w:sz w:val="28"/>
        </w:rPr>
      </w:pPr>
      <w:r w:rsidRPr="00597048">
        <w:rPr>
          <w:rFonts w:ascii="Calibri Light" w:hAnsi="Calibri Light"/>
          <w:sz w:val="28"/>
        </w:rPr>
        <w:tab/>
        <w:t>1922-1923</w:t>
      </w:r>
      <w:r w:rsidRPr="00597048">
        <w:rPr>
          <w:rFonts w:ascii="Calibri Light" w:hAnsi="Calibri Light"/>
          <w:sz w:val="28"/>
        </w:rPr>
        <w:tab/>
        <w:t>Washington Naval Conference</w:t>
      </w:r>
    </w:p>
    <w:p w14:paraId="577C4332" w14:textId="77777777" w:rsidR="000551B8" w:rsidRPr="00597048" w:rsidRDefault="000551B8" w:rsidP="000551B8">
      <w:pPr>
        <w:tabs>
          <w:tab w:val="right" w:pos="1872"/>
          <w:tab w:val="left" w:pos="2160"/>
        </w:tabs>
        <w:ind w:left="2520" w:hanging="2088"/>
        <w:rPr>
          <w:rFonts w:ascii="Calibri Light" w:hAnsi="Calibri Light"/>
          <w:sz w:val="28"/>
        </w:rPr>
      </w:pPr>
      <w:r w:rsidRPr="00597048">
        <w:rPr>
          <w:rFonts w:ascii="Calibri Light" w:hAnsi="Calibri Light"/>
          <w:sz w:val="28"/>
        </w:rPr>
        <w:tab/>
        <w:t>1923</w:t>
      </w:r>
      <w:r w:rsidRPr="00597048">
        <w:rPr>
          <w:rFonts w:ascii="Calibri Light" w:hAnsi="Calibri Light"/>
          <w:sz w:val="28"/>
        </w:rPr>
        <w:tab/>
        <w:t>French occupation of the Ruhr; Treaty of Lausanne with Turkey; Adolf Hitler stages Beer Hall Putsch in Munich</w:t>
      </w:r>
    </w:p>
    <w:p w14:paraId="552AA75C" w14:textId="77777777" w:rsidR="000551B8" w:rsidRPr="00597048" w:rsidRDefault="000551B8" w:rsidP="000551B8">
      <w:pPr>
        <w:tabs>
          <w:tab w:val="right" w:pos="1872"/>
          <w:tab w:val="left" w:pos="2160"/>
        </w:tabs>
        <w:ind w:left="2520" w:hanging="2088"/>
        <w:rPr>
          <w:rFonts w:ascii="Calibri Light" w:hAnsi="Calibri Light"/>
          <w:sz w:val="28"/>
        </w:rPr>
      </w:pPr>
      <w:r w:rsidRPr="00597048">
        <w:rPr>
          <w:rFonts w:ascii="Calibri Light" w:hAnsi="Calibri Light"/>
          <w:sz w:val="28"/>
        </w:rPr>
        <w:tab/>
        <w:t>1924</w:t>
      </w:r>
      <w:r w:rsidRPr="00597048">
        <w:rPr>
          <w:rFonts w:ascii="Calibri Light" w:hAnsi="Calibri Light"/>
          <w:sz w:val="28"/>
        </w:rPr>
        <w:tab/>
        <w:t>Lenin’s death</w:t>
      </w:r>
    </w:p>
    <w:p w14:paraId="6063583A" w14:textId="77777777" w:rsidR="000551B8" w:rsidRPr="00597048" w:rsidRDefault="000551B8" w:rsidP="000551B8">
      <w:pPr>
        <w:tabs>
          <w:tab w:val="right" w:pos="1872"/>
          <w:tab w:val="left" w:pos="2160"/>
        </w:tabs>
        <w:ind w:left="2520" w:hanging="2088"/>
        <w:rPr>
          <w:rFonts w:ascii="Calibri Light" w:hAnsi="Calibri Light"/>
          <w:sz w:val="28"/>
        </w:rPr>
      </w:pPr>
      <w:r w:rsidRPr="00597048">
        <w:rPr>
          <w:rFonts w:ascii="Calibri Light" w:hAnsi="Calibri Light"/>
          <w:sz w:val="28"/>
        </w:rPr>
        <w:tab/>
        <w:t>1925</w:t>
      </w:r>
      <w:r w:rsidRPr="00597048">
        <w:rPr>
          <w:rFonts w:ascii="Calibri Light" w:hAnsi="Calibri Light"/>
          <w:sz w:val="28"/>
        </w:rPr>
        <w:tab/>
        <w:t>Locarno Treaties</w:t>
      </w:r>
    </w:p>
    <w:p w14:paraId="5E3C80CF" w14:textId="77777777" w:rsidR="000551B8" w:rsidRPr="00597048" w:rsidRDefault="000551B8" w:rsidP="000551B8">
      <w:pPr>
        <w:tabs>
          <w:tab w:val="right" w:pos="1872"/>
          <w:tab w:val="left" w:pos="2160"/>
        </w:tabs>
        <w:ind w:left="2520" w:hanging="2088"/>
        <w:rPr>
          <w:rFonts w:ascii="Calibri Light" w:hAnsi="Calibri Light"/>
          <w:sz w:val="28"/>
        </w:rPr>
      </w:pPr>
      <w:r w:rsidRPr="00597048">
        <w:rPr>
          <w:rFonts w:ascii="Calibri Light" w:hAnsi="Calibri Light"/>
          <w:sz w:val="28"/>
        </w:rPr>
        <w:tab/>
        <w:t>1926</w:t>
      </w:r>
      <w:r w:rsidRPr="00597048">
        <w:rPr>
          <w:rFonts w:ascii="Calibri Light" w:hAnsi="Calibri Light"/>
          <w:sz w:val="28"/>
        </w:rPr>
        <w:tab/>
        <w:t>General Strike in Great Britain; Stalin establishes control in U.S.S.R.; Imperial Conference defines nature of British Commonwealth Nations</w:t>
      </w:r>
    </w:p>
    <w:p w14:paraId="522679F0" w14:textId="77777777" w:rsidR="000551B8" w:rsidRPr="00597048" w:rsidRDefault="000551B8" w:rsidP="000551B8">
      <w:pPr>
        <w:tabs>
          <w:tab w:val="right" w:pos="1872"/>
          <w:tab w:val="left" w:pos="2160"/>
        </w:tabs>
        <w:ind w:left="2520" w:hanging="2088"/>
        <w:rPr>
          <w:rFonts w:ascii="Calibri Light" w:hAnsi="Calibri Light"/>
          <w:sz w:val="28"/>
        </w:rPr>
      </w:pPr>
      <w:r w:rsidRPr="00597048">
        <w:rPr>
          <w:rFonts w:ascii="Calibri Light" w:hAnsi="Calibri Light"/>
          <w:sz w:val="28"/>
        </w:rPr>
        <w:tab/>
        <w:t>1928</w:t>
      </w:r>
      <w:r w:rsidRPr="00597048">
        <w:rPr>
          <w:rFonts w:ascii="Calibri Light" w:hAnsi="Calibri Light"/>
          <w:sz w:val="28"/>
        </w:rPr>
        <w:tab/>
        <w:t xml:space="preserve">Pact of Paris, Kellogg-Briand </w:t>
      </w:r>
      <w:r w:rsidR="009F638A" w:rsidRPr="00597048">
        <w:rPr>
          <w:rFonts w:ascii="Calibri Light" w:hAnsi="Calibri Light"/>
          <w:sz w:val="28"/>
        </w:rPr>
        <w:t>Pact, “outlawing war”</w:t>
      </w:r>
    </w:p>
    <w:p w14:paraId="2920C5E1" w14:textId="77777777" w:rsidR="009F638A" w:rsidRPr="00597048" w:rsidRDefault="009F638A" w:rsidP="000551B8">
      <w:pPr>
        <w:tabs>
          <w:tab w:val="right" w:pos="1872"/>
          <w:tab w:val="left" w:pos="2160"/>
        </w:tabs>
        <w:ind w:left="2520" w:hanging="2088"/>
        <w:rPr>
          <w:rFonts w:ascii="Calibri Light" w:hAnsi="Calibri Light"/>
          <w:sz w:val="28"/>
        </w:rPr>
      </w:pPr>
      <w:r w:rsidRPr="00597048">
        <w:rPr>
          <w:rFonts w:ascii="Calibri Light" w:hAnsi="Calibri Light"/>
          <w:sz w:val="28"/>
        </w:rPr>
        <w:tab/>
        <w:t>1929</w:t>
      </w:r>
      <w:r w:rsidRPr="00597048">
        <w:rPr>
          <w:rFonts w:ascii="Calibri Light" w:hAnsi="Calibri Light"/>
          <w:sz w:val="28"/>
        </w:rPr>
        <w:tab/>
        <w:t>Lateran Treaties between Italy and the papacy; stock market crashes in New York, ushering in world-wide depression</w:t>
      </w:r>
    </w:p>
    <w:p w14:paraId="69540C79" w14:textId="77777777" w:rsidR="009F638A" w:rsidRPr="00597048" w:rsidRDefault="009F638A" w:rsidP="000551B8">
      <w:pPr>
        <w:tabs>
          <w:tab w:val="right" w:pos="1872"/>
          <w:tab w:val="left" w:pos="2160"/>
        </w:tabs>
        <w:ind w:left="2520" w:hanging="2088"/>
        <w:rPr>
          <w:rFonts w:ascii="Calibri Light" w:hAnsi="Calibri Light"/>
          <w:sz w:val="28"/>
        </w:rPr>
      </w:pPr>
      <w:r w:rsidRPr="00597048">
        <w:rPr>
          <w:rFonts w:ascii="Calibri Light" w:hAnsi="Calibri Light"/>
          <w:sz w:val="28"/>
        </w:rPr>
        <w:tab/>
        <w:t>1930</w:t>
      </w:r>
      <w:r w:rsidRPr="00597048">
        <w:rPr>
          <w:rFonts w:ascii="Calibri Light" w:hAnsi="Calibri Light"/>
          <w:sz w:val="28"/>
        </w:rPr>
        <w:tab/>
        <w:t>Reichstag election marks emergence of Nazis as major party</w:t>
      </w:r>
    </w:p>
    <w:p w14:paraId="586F5F96" w14:textId="77777777" w:rsidR="009F638A" w:rsidRPr="00597048" w:rsidRDefault="009F638A" w:rsidP="000551B8">
      <w:pPr>
        <w:tabs>
          <w:tab w:val="right" w:pos="1872"/>
          <w:tab w:val="left" w:pos="2160"/>
        </w:tabs>
        <w:ind w:left="2520" w:hanging="2088"/>
        <w:rPr>
          <w:rFonts w:ascii="Calibri Light" w:hAnsi="Calibri Light"/>
          <w:sz w:val="28"/>
        </w:rPr>
      </w:pPr>
      <w:r w:rsidRPr="00597048">
        <w:rPr>
          <w:rFonts w:ascii="Calibri Light" w:hAnsi="Calibri Light"/>
          <w:sz w:val="28"/>
        </w:rPr>
        <w:tab/>
        <w:t>1931</w:t>
      </w:r>
      <w:r w:rsidRPr="00597048">
        <w:rPr>
          <w:rFonts w:ascii="Calibri Light" w:hAnsi="Calibri Light"/>
          <w:sz w:val="28"/>
        </w:rPr>
        <w:tab/>
        <w:t>Incident at Mukden provides pretext for beginning of Japanese occupation of Manchuria; defeat of Labour party in general elections followed by formation of a National Government (a coalition) in Great Britain</w:t>
      </w:r>
    </w:p>
    <w:p w14:paraId="43B2F155" w14:textId="77777777" w:rsidR="009F638A" w:rsidRPr="00597048" w:rsidRDefault="009F638A" w:rsidP="000551B8">
      <w:pPr>
        <w:tabs>
          <w:tab w:val="right" w:pos="1872"/>
          <w:tab w:val="left" w:pos="2160"/>
        </w:tabs>
        <w:ind w:left="2520" w:hanging="2088"/>
        <w:rPr>
          <w:rFonts w:ascii="Calibri Light" w:hAnsi="Calibri Light"/>
          <w:sz w:val="28"/>
        </w:rPr>
      </w:pPr>
      <w:r w:rsidRPr="00597048">
        <w:rPr>
          <w:rFonts w:ascii="Calibri Light" w:hAnsi="Calibri Light"/>
          <w:sz w:val="28"/>
        </w:rPr>
        <w:tab/>
        <w:t>1932</w:t>
      </w:r>
      <w:r w:rsidRPr="00597048">
        <w:rPr>
          <w:rFonts w:ascii="Calibri Light" w:hAnsi="Calibri Light"/>
          <w:sz w:val="28"/>
        </w:rPr>
        <w:tab/>
        <w:t>Japanese occupation of Shanghai; Reichstag elections, from which Nazis emerge as largest party but without a majority</w:t>
      </w:r>
    </w:p>
    <w:p w14:paraId="42E11CAD" w14:textId="77777777" w:rsidR="009F638A" w:rsidRPr="00597048" w:rsidRDefault="009F638A" w:rsidP="000551B8">
      <w:pPr>
        <w:tabs>
          <w:tab w:val="right" w:pos="1872"/>
          <w:tab w:val="left" w:pos="2160"/>
        </w:tabs>
        <w:ind w:left="2520" w:hanging="2088"/>
        <w:rPr>
          <w:rFonts w:ascii="Calibri Light" w:hAnsi="Calibri Light"/>
          <w:sz w:val="28"/>
        </w:rPr>
      </w:pPr>
      <w:r w:rsidRPr="00597048">
        <w:rPr>
          <w:rFonts w:ascii="Calibri Light" w:hAnsi="Calibri Light"/>
          <w:sz w:val="28"/>
        </w:rPr>
        <w:tab/>
        <w:t>1934</w:t>
      </w:r>
      <w:r w:rsidRPr="00597048">
        <w:rPr>
          <w:rFonts w:ascii="Calibri Light" w:hAnsi="Calibri Light"/>
          <w:sz w:val="28"/>
        </w:rPr>
        <w:tab/>
        <w:t>Purge of Nazi party</w:t>
      </w:r>
    </w:p>
    <w:p w14:paraId="5115E7AC" w14:textId="77777777" w:rsidR="009F638A" w:rsidRPr="00597048" w:rsidRDefault="009F638A" w:rsidP="000551B8">
      <w:pPr>
        <w:tabs>
          <w:tab w:val="right" w:pos="1872"/>
          <w:tab w:val="left" w:pos="2160"/>
        </w:tabs>
        <w:ind w:left="2520" w:hanging="2088"/>
        <w:rPr>
          <w:rFonts w:ascii="Calibri Light" w:hAnsi="Calibri Light"/>
          <w:sz w:val="28"/>
        </w:rPr>
      </w:pPr>
      <w:r w:rsidRPr="00597048">
        <w:rPr>
          <w:rFonts w:ascii="Calibri Light" w:hAnsi="Calibri Light"/>
          <w:sz w:val="28"/>
        </w:rPr>
        <w:tab/>
        <w:t>1935</w:t>
      </w:r>
      <w:r w:rsidRPr="00597048">
        <w:rPr>
          <w:rFonts w:ascii="Calibri Light" w:hAnsi="Calibri Light"/>
          <w:sz w:val="28"/>
        </w:rPr>
        <w:tab/>
        <w:t>Italy invades Ethiopia</w:t>
      </w:r>
    </w:p>
    <w:p w14:paraId="50658E9F" w14:textId="77777777" w:rsidR="009F638A" w:rsidRPr="00597048" w:rsidRDefault="009F638A" w:rsidP="000551B8">
      <w:pPr>
        <w:tabs>
          <w:tab w:val="right" w:pos="1872"/>
          <w:tab w:val="left" w:pos="2160"/>
        </w:tabs>
        <w:ind w:left="2520" w:hanging="2088"/>
        <w:rPr>
          <w:rFonts w:ascii="Calibri Light" w:hAnsi="Calibri Light"/>
          <w:sz w:val="28"/>
        </w:rPr>
      </w:pPr>
      <w:r w:rsidRPr="00597048">
        <w:rPr>
          <w:rFonts w:ascii="Calibri Light" w:hAnsi="Calibri Light"/>
          <w:sz w:val="28"/>
        </w:rPr>
        <w:tab/>
        <w:t>1936</w:t>
      </w:r>
      <w:r w:rsidRPr="00597048">
        <w:rPr>
          <w:rFonts w:ascii="Calibri Light" w:hAnsi="Calibri Light"/>
          <w:sz w:val="28"/>
        </w:rPr>
        <w:tab/>
        <w:t>Germany reoccupies the Rhineland; Spanish Civil War begins</w:t>
      </w:r>
    </w:p>
    <w:p w14:paraId="631D3B22" w14:textId="77777777" w:rsidR="009F638A" w:rsidRPr="00597048" w:rsidRDefault="009F638A" w:rsidP="000551B8">
      <w:pPr>
        <w:tabs>
          <w:tab w:val="right" w:pos="1872"/>
          <w:tab w:val="left" w:pos="2160"/>
        </w:tabs>
        <w:ind w:left="2520" w:hanging="2088"/>
        <w:rPr>
          <w:rFonts w:ascii="Calibri Light" w:hAnsi="Calibri Light"/>
          <w:sz w:val="28"/>
        </w:rPr>
      </w:pPr>
      <w:r w:rsidRPr="00597048">
        <w:rPr>
          <w:rFonts w:ascii="Calibri Light" w:hAnsi="Calibri Light"/>
          <w:sz w:val="28"/>
        </w:rPr>
        <w:tab/>
        <w:t>1938</w:t>
      </w:r>
      <w:r w:rsidRPr="00597048">
        <w:rPr>
          <w:rFonts w:ascii="Calibri Light" w:hAnsi="Calibri Light"/>
          <w:sz w:val="28"/>
        </w:rPr>
        <w:tab/>
        <w:t>Germany takes over Austria; Munich Conference</w:t>
      </w:r>
    </w:p>
    <w:p w14:paraId="73726B3A" w14:textId="77777777" w:rsidR="009F638A" w:rsidRPr="00597048" w:rsidRDefault="009F638A" w:rsidP="000551B8">
      <w:pPr>
        <w:tabs>
          <w:tab w:val="right" w:pos="1872"/>
          <w:tab w:val="left" w:pos="2160"/>
        </w:tabs>
        <w:ind w:left="2520" w:hanging="2088"/>
        <w:rPr>
          <w:rFonts w:ascii="Calibri Light" w:hAnsi="Calibri Light"/>
          <w:sz w:val="28"/>
        </w:rPr>
      </w:pPr>
      <w:r w:rsidRPr="00597048">
        <w:rPr>
          <w:rFonts w:ascii="Calibri Light" w:hAnsi="Calibri Light"/>
          <w:sz w:val="28"/>
        </w:rPr>
        <w:tab/>
        <w:t>1939</w:t>
      </w:r>
      <w:r w:rsidRPr="00597048">
        <w:rPr>
          <w:rFonts w:ascii="Calibri Light" w:hAnsi="Calibri Light"/>
          <w:sz w:val="28"/>
        </w:rPr>
        <w:tab/>
        <w:t>End of Civil War in Spain; nonaggression pact between Russia and Germany; Germany invades Poland; Great Britain and France declare war on Germany</w:t>
      </w:r>
    </w:p>
    <w:p w14:paraId="07889526" w14:textId="77777777" w:rsidR="008A24F5" w:rsidRPr="00597048" w:rsidRDefault="008A24F5" w:rsidP="00555F8F">
      <w:pPr>
        <w:pStyle w:val="Heading4"/>
        <w:rPr>
          <w:rFonts w:ascii="Calibri Light" w:hAnsi="Calibri Light"/>
          <w:i w:val="0"/>
          <w:sz w:val="28"/>
        </w:rPr>
      </w:pPr>
      <w:bookmarkStart w:id="165" w:name="_Toc98415360"/>
      <w:r w:rsidRPr="00597048">
        <w:rPr>
          <w:rFonts w:ascii="Calibri Light" w:hAnsi="Calibri Light"/>
          <w:i w:val="0"/>
          <w:sz w:val="28"/>
        </w:rPr>
        <w:t>World War II</w:t>
      </w:r>
      <w:bookmarkEnd w:id="165"/>
    </w:p>
    <w:p w14:paraId="1DCE76B3" w14:textId="77777777" w:rsidR="00F57985" w:rsidRPr="00597048" w:rsidRDefault="00F57985" w:rsidP="00F57985">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1939</w:t>
      </w:r>
      <w:r w:rsidRPr="00597048">
        <w:rPr>
          <w:rFonts w:ascii="Calibri Light" w:hAnsi="Calibri Light"/>
          <w:sz w:val="28"/>
        </w:rPr>
        <w:tab/>
        <w:t>Nazi-Soviet Pact; Germany invades Poland; Britain and France declare war on Germany; partition of Poland between Germany and Russia</w:t>
      </w:r>
    </w:p>
    <w:p w14:paraId="14AC64BB" w14:textId="77777777" w:rsidR="00F57985" w:rsidRPr="00597048" w:rsidRDefault="00F57985" w:rsidP="00F57985">
      <w:pPr>
        <w:tabs>
          <w:tab w:val="right" w:pos="1872"/>
          <w:tab w:val="left" w:pos="2160"/>
        </w:tabs>
        <w:ind w:left="2520" w:hanging="2088"/>
        <w:rPr>
          <w:rFonts w:ascii="Calibri Light" w:hAnsi="Calibri Light"/>
          <w:sz w:val="28"/>
        </w:rPr>
      </w:pPr>
      <w:r w:rsidRPr="00597048">
        <w:rPr>
          <w:rFonts w:ascii="Calibri Light" w:hAnsi="Calibri Light"/>
          <w:sz w:val="28"/>
        </w:rPr>
        <w:tab/>
        <w:t>1939-1940</w:t>
      </w:r>
      <w:r w:rsidRPr="00597048">
        <w:rPr>
          <w:rFonts w:ascii="Calibri Light" w:hAnsi="Calibri Light"/>
          <w:sz w:val="28"/>
        </w:rPr>
        <w:tab/>
        <w:t>The “phony” war; first Russo-Finnish War</w:t>
      </w:r>
    </w:p>
    <w:p w14:paraId="34A11A26" w14:textId="77777777" w:rsidR="00F57985" w:rsidRPr="00597048" w:rsidRDefault="00F57985" w:rsidP="00F57985">
      <w:pPr>
        <w:tabs>
          <w:tab w:val="right" w:pos="1872"/>
          <w:tab w:val="left" w:pos="2160"/>
        </w:tabs>
        <w:ind w:left="2520" w:hanging="2088"/>
        <w:rPr>
          <w:rFonts w:ascii="Calibri Light" w:hAnsi="Calibri Light"/>
          <w:sz w:val="28"/>
        </w:rPr>
      </w:pPr>
      <w:r w:rsidRPr="00597048">
        <w:rPr>
          <w:rFonts w:ascii="Calibri Light" w:hAnsi="Calibri Light"/>
          <w:sz w:val="28"/>
        </w:rPr>
        <w:tab/>
        <w:t>1940</w:t>
      </w:r>
      <w:r w:rsidRPr="00597048">
        <w:rPr>
          <w:rFonts w:ascii="Calibri Light" w:hAnsi="Calibri Light"/>
          <w:sz w:val="28"/>
        </w:rPr>
        <w:tab/>
        <w:t>Denmark and Norway overrun by Germany; Germany launches attack in the West; Churchill succeeds Chamberlain as prime minister; Battle and collapse of France; Dunkirk evacuation; French armistice; Vichy regime; De Gaulle launches Free French movement; Italy enters the war</w:t>
      </w:r>
      <w:r w:rsidR="00881B56" w:rsidRPr="00597048">
        <w:rPr>
          <w:rFonts w:ascii="Calibri Light" w:hAnsi="Calibri Light"/>
          <w:sz w:val="28"/>
        </w:rPr>
        <w:t>; Battle of Britain; destroyer-bases deal between U.S. and Britain; FDR elected for third term</w:t>
      </w:r>
    </w:p>
    <w:p w14:paraId="2374F0D5" w14:textId="77777777" w:rsidR="001F180E" w:rsidRPr="00597048" w:rsidRDefault="001F180E" w:rsidP="00F57985">
      <w:pPr>
        <w:tabs>
          <w:tab w:val="right" w:pos="1872"/>
          <w:tab w:val="left" w:pos="2160"/>
        </w:tabs>
        <w:ind w:left="2520" w:hanging="2088"/>
        <w:rPr>
          <w:rFonts w:ascii="Calibri Light" w:hAnsi="Calibri Light"/>
          <w:sz w:val="28"/>
        </w:rPr>
      </w:pPr>
      <w:r w:rsidRPr="00597048">
        <w:rPr>
          <w:rFonts w:ascii="Calibri Light" w:hAnsi="Calibri Light"/>
          <w:sz w:val="28"/>
        </w:rPr>
        <w:tab/>
        <w:t>1941</w:t>
      </w:r>
      <w:r w:rsidRPr="00597048">
        <w:rPr>
          <w:rFonts w:ascii="Calibri Light" w:hAnsi="Calibri Light"/>
          <w:sz w:val="28"/>
        </w:rPr>
        <w:tab/>
        <w:t>Central and eastern European arrangements; Lend-Lease legislation; Yugoslavia and Greece overrun; Hitler attacks Russia; Atlantic Charter; Japanese attack on Pearl Harbor</w:t>
      </w:r>
    </w:p>
    <w:p w14:paraId="5847EABA" w14:textId="77777777" w:rsidR="001F180E" w:rsidRPr="00597048" w:rsidRDefault="001F180E" w:rsidP="00F57985">
      <w:pPr>
        <w:tabs>
          <w:tab w:val="right" w:pos="1872"/>
          <w:tab w:val="left" w:pos="2160"/>
        </w:tabs>
        <w:ind w:left="2520" w:hanging="2088"/>
        <w:rPr>
          <w:rFonts w:ascii="Calibri Light" w:hAnsi="Calibri Light"/>
          <w:sz w:val="28"/>
        </w:rPr>
      </w:pPr>
      <w:r w:rsidRPr="00597048">
        <w:rPr>
          <w:rFonts w:ascii="Calibri Light" w:hAnsi="Calibri Light"/>
          <w:sz w:val="28"/>
        </w:rPr>
        <w:tab/>
        <w:t>1941-1942</w:t>
      </w:r>
      <w:r w:rsidRPr="00597048">
        <w:rPr>
          <w:rFonts w:ascii="Calibri Light" w:hAnsi="Calibri Light"/>
          <w:sz w:val="28"/>
        </w:rPr>
        <w:tab/>
        <w:t>Germans reach Caucasus; Japanese spread over Southeast Asia, Indonesia and the Pacific</w:t>
      </w:r>
    </w:p>
    <w:p w14:paraId="5A04C91F" w14:textId="77777777" w:rsidR="001F180E" w:rsidRPr="00597048" w:rsidRDefault="001F180E" w:rsidP="00F57985">
      <w:pPr>
        <w:tabs>
          <w:tab w:val="right" w:pos="1872"/>
          <w:tab w:val="left" w:pos="2160"/>
        </w:tabs>
        <w:ind w:left="2520" w:hanging="2088"/>
        <w:rPr>
          <w:rFonts w:ascii="Calibri Light" w:hAnsi="Calibri Light"/>
          <w:sz w:val="28"/>
        </w:rPr>
      </w:pPr>
      <w:r w:rsidRPr="00597048">
        <w:rPr>
          <w:rFonts w:ascii="Calibri Light" w:hAnsi="Calibri Light"/>
          <w:sz w:val="28"/>
        </w:rPr>
        <w:tab/>
        <w:t>1942</w:t>
      </w:r>
      <w:r w:rsidRPr="00597048">
        <w:rPr>
          <w:rFonts w:ascii="Calibri Light" w:hAnsi="Calibri Light"/>
          <w:sz w:val="28"/>
        </w:rPr>
        <w:tab/>
        <w:t>Battle of the Coral Sea; Battle of Stalingrad; El Alamein; all France occupied; North African landings</w:t>
      </w:r>
    </w:p>
    <w:p w14:paraId="04A48527" w14:textId="77777777" w:rsidR="001F180E" w:rsidRPr="00597048" w:rsidRDefault="001F180E" w:rsidP="00F57985">
      <w:pPr>
        <w:tabs>
          <w:tab w:val="right" w:pos="1872"/>
          <w:tab w:val="left" w:pos="2160"/>
        </w:tabs>
        <w:ind w:left="2520" w:hanging="2088"/>
        <w:rPr>
          <w:rFonts w:ascii="Calibri Light" w:hAnsi="Calibri Light"/>
          <w:sz w:val="28"/>
        </w:rPr>
      </w:pPr>
      <w:r w:rsidRPr="00597048">
        <w:rPr>
          <w:rFonts w:ascii="Calibri Light" w:hAnsi="Calibri Light"/>
          <w:sz w:val="28"/>
        </w:rPr>
        <w:tab/>
        <w:t>1943</w:t>
      </w:r>
      <w:r w:rsidRPr="00597048">
        <w:rPr>
          <w:rFonts w:ascii="Calibri Light" w:hAnsi="Calibri Light"/>
          <w:sz w:val="28"/>
        </w:rPr>
        <w:tab/>
        <w:t>Russia withdraws recognition from Polish government in exile; French Committee of National Liberation in Algiers; invasion of Sicily; Italian armistice; collapse of Fascist regime</w:t>
      </w:r>
      <w:r w:rsidR="005B470B" w:rsidRPr="00597048">
        <w:rPr>
          <w:rFonts w:ascii="Calibri Light" w:hAnsi="Calibri Light"/>
          <w:sz w:val="28"/>
        </w:rPr>
        <w:t>, meeting of Allied foreign ministers in Moscow; Teheran conference of the Big Three; Cairo declaration re China</w:t>
      </w:r>
    </w:p>
    <w:p w14:paraId="3694E94F" w14:textId="77777777" w:rsidR="005B470B" w:rsidRPr="00597048" w:rsidRDefault="005B470B" w:rsidP="00F57985">
      <w:pPr>
        <w:tabs>
          <w:tab w:val="right" w:pos="1872"/>
          <w:tab w:val="left" w:pos="2160"/>
        </w:tabs>
        <w:ind w:left="2520" w:hanging="2088"/>
        <w:rPr>
          <w:rFonts w:ascii="Calibri Light" w:hAnsi="Calibri Light"/>
          <w:sz w:val="28"/>
        </w:rPr>
      </w:pPr>
      <w:r w:rsidRPr="00597048">
        <w:rPr>
          <w:rFonts w:ascii="Calibri Light" w:hAnsi="Calibri Light"/>
          <w:sz w:val="28"/>
        </w:rPr>
        <w:tab/>
        <w:t>1944</w:t>
      </w:r>
      <w:r w:rsidRPr="00597048">
        <w:rPr>
          <w:rFonts w:ascii="Calibri Light" w:hAnsi="Calibri Light"/>
          <w:sz w:val="28"/>
        </w:rPr>
        <w:tab/>
        <w:t>Normandy landings; FCNL becomes provisional French government; Rome entered; Warsaw rising; liberation of Paris; Battle of the Bulge</w:t>
      </w:r>
    </w:p>
    <w:p w14:paraId="09C741C3" w14:textId="77777777" w:rsidR="005B470B" w:rsidRPr="00597048" w:rsidRDefault="005B470B" w:rsidP="00F57985">
      <w:pPr>
        <w:tabs>
          <w:tab w:val="right" w:pos="1872"/>
          <w:tab w:val="left" w:pos="2160"/>
        </w:tabs>
        <w:ind w:left="2520" w:hanging="2088"/>
        <w:rPr>
          <w:rFonts w:ascii="Calibri Light" w:hAnsi="Calibri Light"/>
          <w:sz w:val="28"/>
        </w:rPr>
      </w:pPr>
      <w:r w:rsidRPr="00597048">
        <w:rPr>
          <w:rFonts w:ascii="Calibri Light" w:hAnsi="Calibri Light"/>
          <w:sz w:val="28"/>
        </w:rPr>
        <w:tab/>
        <w:t>1945</w:t>
      </w:r>
      <w:r w:rsidRPr="00597048">
        <w:rPr>
          <w:rFonts w:ascii="Calibri Light" w:hAnsi="Calibri Light"/>
          <w:sz w:val="28"/>
        </w:rPr>
        <w:tab/>
        <w:t>Yalta Conference of the Big Three; death of FDR; Harry S. Truman president; Germany surrenders; Hitler commits suicide; Potsdam Conference; first atomic bomb dropped on Hiroshima; Japan surrenders</w:t>
      </w:r>
    </w:p>
    <w:p w14:paraId="3C3282F2" w14:textId="77777777" w:rsidR="00E17254" w:rsidRPr="00597048" w:rsidRDefault="00E17254" w:rsidP="00BA63F5">
      <w:pPr>
        <w:pStyle w:val="Heading3"/>
        <w:rPr>
          <w:rFonts w:ascii="Calibri Light" w:hAnsi="Calibri Light"/>
          <w:b w:val="0"/>
          <w:sz w:val="28"/>
        </w:rPr>
      </w:pPr>
      <w:bookmarkStart w:id="166" w:name="_Toc98415361"/>
      <w:r w:rsidRPr="00597048">
        <w:rPr>
          <w:rFonts w:ascii="Calibri Light" w:hAnsi="Calibri Light"/>
          <w:b w:val="0"/>
          <w:sz w:val="28"/>
        </w:rPr>
        <w:t>The Brooding Present</w:t>
      </w:r>
      <w:bookmarkEnd w:id="166"/>
    </w:p>
    <w:p w14:paraId="78D66516" w14:textId="77777777" w:rsidR="008A24F5" w:rsidRPr="00597048" w:rsidRDefault="008A24F5" w:rsidP="00555F8F">
      <w:pPr>
        <w:pStyle w:val="Heading4"/>
        <w:rPr>
          <w:rFonts w:ascii="Calibri Light" w:hAnsi="Calibri Light"/>
          <w:i w:val="0"/>
          <w:sz w:val="28"/>
        </w:rPr>
      </w:pPr>
      <w:bookmarkStart w:id="167" w:name="_Toc98415362"/>
      <w:r w:rsidRPr="00597048">
        <w:rPr>
          <w:rFonts w:ascii="Calibri Light" w:hAnsi="Calibri Light"/>
          <w:i w:val="0"/>
          <w:sz w:val="28"/>
        </w:rPr>
        <w:t>Europe Since World War II</w:t>
      </w:r>
      <w:bookmarkEnd w:id="167"/>
    </w:p>
    <w:p w14:paraId="53F101C4" w14:textId="77777777" w:rsidR="005B015E" w:rsidRPr="00597048" w:rsidRDefault="005B015E" w:rsidP="005B015E">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1945</w:t>
      </w:r>
      <w:r w:rsidRPr="00597048">
        <w:rPr>
          <w:rFonts w:ascii="Calibri Light" w:hAnsi="Calibri Light"/>
          <w:sz w:val="28"/>
        </w:rPr>
        <w:tab/>
        <w:t>Surrender of Germany; San Francisco Conference; The United Nations; Potsdam Conference; Labour in office in Britain; surrender of Japan</w:t>
      </w:r>
    </w:p>
    <w:p w14:paraId="5FDD90F2" w14:textId="77777777" w:rsidR="005B015E" w:rsidRPr="00597048" w:rsidRDefault="005B015E" w:rsidP="005B015E">
      <w:pPr>
        <w:tabs>
          <w:tab w:val="right" w:pos="1872"/>
          <w:tab w:val="left" w:pos="2160"/>
        </w:tabs>
        <w:ind w:left="2520" w:hanging="2088"/>
        <w:rPr>
          <w:rFonts w:ascii="Calibri Light" w:hAnsi="Calibri Light"/>
          <w:sz w:val="28"/>
        </w:rPr>
      </w:pPr>
      <w:r w:rsidRPr="00597048">
        <w:rPr>
          <w:rFonts w:ascii="Calibri Light" w:hAnsi="Calibri Light"/>
          <w:sz w:val="28"/>
        </w:rPr>
        <w:tab/>
        <w:t>1946</w:t>
      </w:r>
      <w:r w:rsidRPr="00597048">
        <w:rPr>
          <w:rFonts w:ascii="Calibri Light" w:hAnsi="Calibri Light"/>
          <w:sz w:val="28"/>
        </w:rPr>
        <w:tab/>
        <w:t>Fourth French Republic; Italy becomes a republic; Churchill’s “iron curtain” speech in Fulton, Missouri; De Gaulle “withdraws”</w:t>
      </w:r>
    </w:p>
    <w:p w14:paraId="520E7E76" w14:textId="77777777" w:rsidR="005B015E" w:rsidRPr="00597048" w:rsidRDefault="005B015E" w:rsidP="005B015E">
      <w:pPr>
        <w:tabs>
          <w:tab w:val="right" w:pos="1872"/>
          <w:tab w:val="left" w:pos="2160"/>
        </w:tabs>
        <w:ind w:left="2520" w:hanging="2088"/>
        <w:rPr>
          <w:rFonts w:ascii="Calibri Light" w:hAnsi="Calibri Light"/>
          <w:sz w:val="28"/>
        </w:rPr>
      </w:pPr>
      <w:r w:rsidRPr="00597048">
        <w:rPr>
          <w:rFonts w:ascii="Calibri Light" w:hAnsi="Calibri Light"/>
          <w:sz w:val="28"/>
        </w:rPr>
        <w:tab/>
        <w:t>1947</w:t>
      </w:r>
      <w:r w:rsidRPr="00597048">
        <w:rPr>
          <w:rFonts w:ascii="Calibri Light" w:hAnsi="Calibri Light"/>
          <w:sz w:val="28"/>
        </w:rPr>
        <w:tab/>
        <w:t>Communists out of government in France and in Italy; Truman Doctrine; beginning of the Cold War; India and Pakistan emerge to independence; UN establishes state of Israel</w:t>
      </w:r>
    </w:p>
    <w:p w14:paraId="111659F3" w14:textId="77777777" w:rsidR="005B015E" w:rsidRPr="00597048" w:rsidRDefault="005B015E" w:rsidP="005B015E">
      <w:pPr>
        <w:tabs>
          <w:tab w:val="right" w:pos="1872"/>
          <w:tab w:val="left" w:pos="2160"/>
        </w:tabs>
        <w:ind w:left="2520" w:hanging="2088"/>
        <w:rPr>
          <w:rFonts w:ascii="Calibri Light" w:hAnsi="Calibri Light"/>
          <w:sz w:val="28"/>
        </w:rPr>
      </w:pPr>
      <w:r w:rsidRPr="00597048">
        <w:rPr>
          <w:rFonts w:ascii="Calibri Light" w:hAnsi="Calibri Light"/>
          <w:sz w:val="28"/>
        </w:rPr>
        <w:tab/>
        <w:t>1948</w:t>
      </w:r>
      <w:r w:rsidRPr="00597048">
        <w:rPr>
          <w:rFonts w:ascii="Calibri Light" w:hAnsi="Calibri Light"/>
          <w:sz w:val="28"/>
        </w:rPr>
        <w:tab/>
        <w:t>Communist coup in Prague; Marshall Plan and OEEC; Yugoslavia-Soviet break</w:t>
      </w:r>
    </w:p>
    <w:p w14:paraId="21857407" w14:textId="77777777" w:rsidR="005B015E" w:rsidRPr="00597048" w:rsidRDefault="005B015E" w:rsidP="005B015E">
      <w:pPr>
        <w:tabs>
          <w:tab w:val="right" w:pos="1872"/>
          <w:tab w:val="left" w:pos="2160"/>
        </w:tabs>
        <w:ind w:left="2520" w:hanging="2088"/>
        <w:rPr>
          <w:rFonts w:ascii="Calibri Light" w:hAnsi="Calibri Light"/>
          <w:sz w:val="28"/>
        </w:rPr>
      </w:pPr>
      <w:r w:rsidRPr="00597048">
        <w:rPr>
          <w:rFonts w:ascii="Calibri Light" w:hAnsi="Calibri Light"/>
          <w:sz w:val="28"/>
        </w:rPr>
        <w:tab/>
        <w:t>1948-1949</w:t>
      </w:r>
      <w:r w:rsidRPr="00597048">
        <w:rPr>
          <w:rFonts w:ascii="Calibri Light" w:hAnsi="Calibri Light"/>
          <w:sz w:val="28"/>
        </w:rPr>
        <w:tab/>
        <w:t>The Berlin Blockade</w:t>
      </w:r>
    </w:p>
    <w:p w14:paraId="17C10597" w14:textId="77777777" w:rsidR="005B015E" w:rsidRPr="00597048" w:rsidRDefault="005B015E" w:rsidP="005B015E">
      <w:pPr>
        <w:tabs>
          <w:tab w:val="right" w:pos="1872"/>
          <w:tab w:val="left" w:pos="2160"/>
        </w:tabs>
        <w:ind w:left="2520" w:hanging="2088"/>
        <w:rPr>
          <w:rFonts w:ascii="Calibri Light" w:hAnsi="Calibri Light"/>
          <w:sz w:val="28"/>
        </w:rPr>
      </w:pPr>
      <w:r w:rsidRPr="00597048">
        <w:rPr>
          <w:rFonts w:ascii="Calibri Light" w:hAnsi="Calibri Light"/>
          <w:sz w:val="28"/>
        </w:rPr>
        <w:tab/>
        <w:t>1949</w:t>
      </w:r>
      <w:r w:rsidRPr="00597048">
        <w:rPr>
          <w:rFonts w:ascii="Calibri Light" w:hAnsi="Calibri Light"/>
          <w:sz w:val="28"/>
        </w:rPr>
        <w:tab/>
        <w:t>Signature of NATO Treaty; emergence of the West German Federal Republic; the German Democratic Republic</w:t>
      </w:r>
    </w:p>
    <w:p w14:paraId="63002B8C" w14:textId="77777777" w:rsidR="005B015E" w:rsidRPr="00597048" w:rsidRDefault="005B015E" w:rsidP="005B015E">
      <w:pPr>
        <w:tabs>
          <w:tab w:val="right" w:pos="1872"/>
          <w:tab w:val="left" w:pos="2160"/>
        </w:tabs>
        <w:ind w:left="2520" w:hanging="2088"/>
        <w:rPr>
          <w:rFonts w:ascii="Calibri Light" w:hAnsi="Calibri Light"/>
          <w:sz w:val="28"/>
        </w:rPr>
      </w:pPr>
      <w:r w:rsidRPr="00597048">
        <w:rPr>
          <w:rFonts w:ascii="Calibri Light" w:hAnsi="Calibri Light"/>
          <w:sz w:val="28"/>
        </w:rPr>
        <w:tab/>
        <w:t>1950</w:t>
      </w:r>
      <w:r w:rsidRPr="00597048">
        <w:rPr>
          <w:rFonts w:ascii="Calibri Light" w:hAnsi="Calibri Light"/>
          <w:sz w:val="28"/>
        </w:rPr>
        <w:tab/>
        <w:t>The Korean War; Indonesian independence</w:t>
      </w:r>
    </w:p>
    <w:p w14:paraId="189394D2" w14:textId="77777777" w:rsidR="005B015E" w:rsidRPr="00597048" w:rsidRDefault="005B015E" w:rsidP="005B015E">
      <w:pPr>
        <w:tabs>
          <w:tab w:val="right" w:pos="1872"/>
          <w:tab w:val="left" w:pos="2160"/>
        </w:tabs>
        <w:ind w:left="2520" w:hanging="2088"/>
        <w:rPr>
          <w:rFonts w:ascii="Calibri Light" w:hAnsi="Calibri Light"/>
          <w:sz w:val="28"/>
        </w:rPr>
      </w:pPr>
      <w:r w:rsidRPr="00597048">
        <w:rPr>
          <w:rFonts w:ascii="Calibri Light" w:hAnsi="Calibri Light"/>
          <w:sz w:val="28"/>
        </w:rPr>
        <w:tab/>
        <w:t>1952</w:t>
      </w:r>
      <w:r w:rsidRPr="00597048">
        <w:rPr>
          <w:rFonts w:ascii="Calibri Light" w:hAnsi="Calibri Light"/>
          <w:sz w:val="28"/>
        </w:rPr>
        <w:tab/>
        <w:t>Elizabeth II Queen of the United Kingdom</w:t>
      </w:r>
    </w:p>
    <w:p w14:paraId="70C0F289" w14:textId="77777777" w:rsidR="005B015E" w:rsidRPr="00597048" w:rsidRDefault="005B015E" w:rsidP="005B015E">
      <w:pPr>
        <w:tabs>
          <w:tab w:val="right" w:pos="1872"/>
          <w:tab w:val="left" w:pos="2160"/>
        </w:tabs>
        <w:ind w:left="2520" w:hanging="2088"/>
        <w:rPr>
          <w:rFonts w:ascii="Calibri Light" w:hAnsi="Calibri Light"/>
          <w:sz w:val="28"/>
        </w:rPr>
      </w:pPr>
      <w:r w:rsidRPr="00597048">
        <w:rPr>
          <w:rFonts w:ascii="Calibri Light" w:hAnsi="Calibri Light"/>
          <w:sz w:val="28"/>
        </w:rPr>
        <w:tab/>
        <w:t>1953</w:t>
      </w:r>
      <w:r w:rsidRPr="00597048">
        <w:rPr>
          <w:rFonts w:ascii="Calibri Light" w:hAnsi="Calibri Light"/>
          <w:sz w:val="28"/>
        </w:rPr>
        <w:tab/>
        <w:t>Death of Stalin; Eisenhower President of the U.S.; East Berlin rising; ECSC launched</w:t>
      </w:r>
    </w:p>
    <w:p w14:paraId="35255F17" w14:textId="77777777" w:rsidR="00015DAA" w:rsidRPr="00597048" w:rsidRDefault="00FD0FEE" w:rsidP="005B015E">
      <w:pPr>
        <w:tabs>
          <w:tab w:val="right" w:pos="1872"/>
          <w:tab w:val="left" w:pos="2160"/>
        </w:tabs>
        <w:ind w:left="2520" w:hanging="2088"/>
        <w:rPr>
          <w:rFonts w:ascii="Calibri Light" w:hAnsi="Calibri Light"/>
          <w:sz w:val="28"/>
        </w:rPr>
      </w:pPr>
      <w:r w:rsidRPr="00597048">
        <w:rPr>
          <w:rFonts w:ascii="Calibri Light" w:hAnsi="Calibri Light"/>
          <w:sz w:val="28"/>
        </w:rPr>
        <w:tab/>
        <w:t>1954</w:t>
      </w:r>
      <w:r w:rsidRPr="00597048">
        <w:rPr>
          <w:rFonts w:ascii="Calibri Light" w:hAnsi="Calibri Light"/>
          <w:sz w:val="28"/>
        </w:rPr>
        <w:tab/>
        <w:t>Geneva conference and agreement re French Indochina; EDC proposal defeated in French parliament</w:t>
      </w:r>
    </w:p>
    <w:p w14:paraId="75BDCFCA" w14:textId="77777777" w:rsidR="00FD0FEE" w:rsidRPr="00597048" w:rsidRDefault="00FD0FEE" w:rsidP="005B015E">
      <w:pPr>
        <w:tabs>
          <w:tab w:val="right" w:pos="1872"/>
          <w:tab w:val="left" w:pos="2160"/>
        </w:tabs>
        <w:ind w:left="2520" w:hanging="2088"/>
        <w:rPr>
          <w:rFonts w:ascii="Calibri Light" w:hAnsi="Calibri Light"/>
          <w:sz w:val="28"/>
        </w:rPr>
      </w:pPr>
      <w:r w:rsidRPr="00597048">
        <w:rPr>
          <w:rFonts w:ascii="Calibri Light" w:hAnsi="Calibri Light"/>
          <w:sz w:val="28"/>
        </w:rPr>
        <w:tab/>
        <w:t>1955</w:t>
      </w:r>
      <w:r w:rsidRPr="00597048">
        <w:rPr>
          <w:rFonts w:ascii="Calibri Light" w:hAnsi="Calibri Light"/>
          <w:sz w:val="28"/>
        </w:rPr>
        <w:tab/>
        <w:t>Bandung meeting; Treaty of Peace with Austria; Warsaw Pact; emergence of Nikita Khrushchev in control</w:t>
      </w:r>
    </w:p>
    <w:p w14:paraId="0DD981CE" w14:textId="77777777" w:rsidR="00FD0FEE" w:rsidRPr="00597048" w:rsidRDefault="006F4EA7" w:rsidP="005B015E">
      <w:pPr>
        <w:tabs>
          <w:tab w:val="right" w:pos="1872"/>
          <w:tab w:val="left" w:pos="2160"/>
        </w:tabs>
        <w:ind w:left="2520" w:hanging="2088"/>
        <w:rPr>
          <w:rFonts w:ascii="Calibri Light" w:hAnsi="Calibri Light"/>
          <w:sz w:val="28"/>
        </w:rPr>
      </w:pPr>
      <w:r w:rsidRPr="00597048">
        <w:rPr>
          <w:rFonts w:ascii="Calibri Light" w:hAnsi="Calibri Light"/>
          <w:sz w:val="28"/>
        </w:rPr>
        <w:tab/>
        <w:t>1956</w:t>
      </w:r>
      <w:r w:rsidRPr="00597048">
        <w:rPr>
          <w:rFonts w:ascii="Calibri Light" w:hAnsi="Calibri Light"/>
          <w:sz w:val="28"/>
        </w:rPr>
        <w:tab/>
        <w:t>Twentieth Party Congress of U.S.S.R.; independence of Tunisia and Morocco; Hungarian rising crushed by Soviet Intervention; Israeli attack on Egypt; Anglo-French intervention at Suez</w:t>
      </w:r>
    </w:p>
    <w:p w14:paraId="6C557468" w14:textId="77777777" w:rsidR="006F4EA7" w:rsidRPr="00597048" w:rsidRDefault="006F4EA7" w:rsidP="005B015E">
      <w:pPr>
        <w:tabs>
          <w:tab w:val="right" w:pos="1872"/>
          <w:tab w:val="left" w:pos="2160"/>
        </w:tabs>
        <w:ind w:left="2520" w:hanging="2088"/>
        <w:rPr>
          <w:rFonts w:ascii="Calibri Light" w:hAnsi="Calibri Light"/>
          <w:sz w:val="28"/>
        </w:rPr>
      </w:pPr>
      <w:r w:rsidRPr="00597048">
        <w:rPr>
          <w:rFonts w:ascii="Calibri Light" w:hAnsi="Calibri Light"/>
          <w:sz w:val="28"/>
        </w:rPr>
        <w:tab/>
        <w:t>1957</w:t>
      </w:r>
      <w:r w:rsidRPr="00597048">
        <w:rPr>
          <w:rFonts w:ascii="Calibri Light" w:hAnsi="Calibri Light"/>
          <w:sz w:val="28"/>
        </w:rPr>
        <w:tab/>
      </w:r>
      <w:r w:rsidRPr="00597048">
        <w:rPr>
          <w:rFonts w:ascii="Calibri Light" w:hAnsi="Calibri Light"/>
          <w:iCs/>
          <w:sz w:val="28"/>
        </w:rPr>
        <w:t>Sputnik</w:t>
      </w:r>
    </w:p>
    <w:p w14:paraId="255F98F1" w14:textId="77777777" w:rsidR="006F4EA7" w:rsidRPr="00597048" w:rsidRDefault="002A3E5A" w:rsidP="005B015E">
      <w:pPr>
        <w:tabs>
          <w:tab w:val="right" w:pos="1872"/>
          <w:tab w:val="left" w:pos="2160"/>
        </w:tabs>
        <w:ind w:left="2520" w:hanging="2088"/>
        <w:rPr>
          <w:rFonts w:ascii="Calibri Light" w:hAnsi="Calibri Light"/>
          <w:sz w:val="28"/>
        </w:rPr>
      </w:pPr>
      <w:r w:rsidRPr="00597048">
        <w:rPr>
          <w:rFonts w:ascii="Calibri Light" w:hAnsi="Calibri Light"/>
          <w:sz w:val="28"/>
        </w:rPr>
        <w:tab/>
        <w:t>1958</w:t>
      </w:r>
      <w:r w:rsidRPr="00597048">
        <w:rPr>
          <w:rFonts w:ascii="Calibri Light" w:hAnsi="Calibri Light"/>
          <w:sz w:val="28"/>
        </w:rPr>
        <w:tab/>
        <w:t>Treaty of Rome launches the Common Market (EEC); De Gaulle called back to power; the Fifth French Republic; the Eisenhower Doctrine re the Middle East</w:t>
      </w:r>
    </w:p>
    <w:p w14:paraId="5F7B2366" w14:textId="77777777" w:rsidR="002A3E5A" w:rsidRPr="00597048" w:rsidRDefault="002A3E5A" w:rsidP="005B015E">
      <w:pPr>
        <w:tabs>
          <w:tab w:val="right" w:pos="1872"/>
          <w:tab w:val="left" w:pos="2160"/>
        </w:tabs>
        <w:ind w:left="2520" w:hanging="2088"/>
        <w:rPr>
          <w:rFonts w:ascii="Calibri Light" w:hAnsi="Calibri Light"/>
          <w:sz w:val="28"/>
        </w:rPr>
      </w:pPr>
      <w:r w:rsidRPr="00597048">
        <w:rPr>
          <w:rFonts w:ascii="Calibri Light" w:hAnsi="Calibri Light"/>
          <w:sz w:val="28"/>
        </w:rPr>
        <w:tab/>
        <w:t>1960</w:t>
      </w:r>
      <w:r w:rsidRPr="00597048">
        <w:rPr>
          <w:rFonts w:ascii="Calibri Light" w:hAnsi="Calibri Light"/>
          <w:sz w:val="28"/>
        </w:rPr>
        <w:tab/>
        <w:t>Abortive summit meeting in Paris; independence of the Belgian Congo; independence of French Black Africa; beginning of Sino-Soviet conflict</w:t>
      </w:r>
    </w:p>
    <w:p w14:paraId="1209F5B2" w14:textId="77777777" w:rsidR="002A3E5A" w:rsidRPr="00597048" w:rsidRDefault="002A3E5A" w:rsidP="005B015E">
      <w:pPr>
        <w:tabs>
          <w:tab w:val="right" w:pos="1872"/>
          <w:tab w:val="left" w:pos="2160"/>
        </w:tabs>
        <w:ind w:left="2520" w:hanging="2088"/>
        <w:rPr>
          <w:rFonts w:ascii="Calibri Light" w:hAnsi="Calibri Light"/>
          <w:sz w:val="28"/>
        </w:rPr>
      </w:pPr>
      <w:r w:rsidRPr="00597048">
        <w:rPr>
          <w:rFonts w:ascii="Calibri Light" w:hAnsi="Calibri Light"/>
          <w:sz w:val="28"/>
        </w:rPr>
        <w:tab/>
        <w:t>1962</w:t>
      </w:r>
      <w:r w:rsidRPr="00597048">
        <w:rPr>
          <w:rFonts w:ascii="Calibri Light" w:hAnsi="Calibri Light"/>
          <w:sz w:val="28"/>
        </w:rPr>
        <w:tab/>
        <w:t>Independence of Algeria; Cuban missile crisis</w:t>
      </w:r>
    </w:p>
    <w:p w14:paraId="232367E3" w14:textId="77777777" w:rsidR="002A3E5A" w:rsidRPr="00597048" w:rsidRDefault="002A3E5A" w:rsidP="005B015E">
      <w:pPr>
        <w:tabs>
          <w:tab w:val="right" w:pos="1872"/>
          <w:tab w:val="left" w:pos="2160"/>
        </w:tabs>
        <w:ind w:left="2520" w:hanging="2088"/>
        <w:rPr>
          <w:rFonts w:ascii="Calibri Light" w:hAnsi="Calibri Light"/>
          <w:sz w:val="28"/>
        </w:rPr>
      </w:pPr>
      <w:r w:rsidRPr="00597048">
        <w:rPr>
          <w:rFonts w:ascii="Calibri Light" w:hAnsi="Calibri Light"/>
          <w:sz w:val="28"/>
        </w:rPr>
        <w:tab/>
        <w:t>1963</w:t>
      </w:r>
      <w:r w:rsidRPr="00597048">
        <w:rPr>
          <w:rFonts w:ascii="Calibri Light" w:hAnsi="Calibri Light"/>
          <w:sz w:val="28"/>
        </w:rPr>
        <w:tab/>
        <w:t>France vetoes British application to Common Market</w:t>
      </w:r>
    </w:p>
    <w:p w14:paraId="2055281D" w14:textId="77777777" w:rsidR="002A3E5A" w:rsidRPr="00597048" w:rsidRDefault="00F40218" w:rsidP="005B015E">
      <w:pPr>
        <w:tabs>
          <w:tab w:val="right" w:pos="1872"/>
          <w:tab w:val="left" w:pos="2160"/>
        </w:tabs>
        <w:ind w:left="2520" w:hanging="2088"/>
        <w:rPr>
          <w:rFonts w:ascii="Calibri Light" w:hAnsi="Calibri Light"/>
          <w:sz w:val="28"/>
        </w:rPr>
      </w:pPr>
      <w:r w:rsidRPr="00597048">
        <w:rPr>
          <w:rFonts w:ascii="Calibri Light" w:hAnsi="Calibri Light"/>
          <w:sz w:val="28"/>
        </w:rPr>
        <w:tab/>
        <w:t>1964</w:t>
      </w:r>
      <w:r w:rsidRPr="00597048">
        <w:rPr>
          <w:rFonts w:ascii="Calibri Light" w:hAnsi="Calibri Light"/>
          <w:sz w:val="28"/>
        </w:rPr>
        <w:tab/>
        <w:t>Ouster of Khrushchev</w:t>
      </w:r>
    </w:p>
    <w:p w14:paraId="7DF0A04C" w14:textId="77777777" w:rsidR="00F40218" w:rsidRPr="00597048" w:rsidRDefault="00F40218" w:rsidP="005B015E">
      <w:pPr>
        <w:tabs>
          <w:tab w:val="right" w:pos="1872"/>
          <w:tab w:val="left" w:pos="2160"/>
        </w:tabs>
        <w:ind w:left="2520" w:hanging="2088"/>
        <w:rPr>
          <w:rFonts w:ascii="Calibri Light" w:hAnsi="Calibri Light"/>
          <w:sz w:val="28"/>
        </w:rPr>
      </w:pPr>
      <w:r w:rsidRPr="00597048">
        <w:rPr>
          <w:rFonts w:ascii="Calibri Light" w:hAnsi="Calibri Light"/>
          <w:sz w:val="28"/>
        </w:rPr>
        <w:tab/>
        <w:t>1967</w:t>
      </w:r>
      <w:r w:rsidRPr="00597048">
        <w:rPr>
          <w:rFonts w:ascii="Calibri Light" w:hAnsi="Calibri Light"/>
          <w:sz w:val="28"/>
        </w:rPr>
        <w:tab/>
        <w:t>The Six-Day war between Israel and the Arab countries</w:t>
      </w:r>
    </w:p>
    <w:p w14:paraId="1342738E" w14:textId="77777777" w:rsidR="00F40218" w:rsidRPr="00597048" w:rsidRDefault="00F40218" w:rsidP="005B015E">
      <w:pPr>
        <w:tabs>
          <w:tab w:val="right" w:pos="1872"/>
          <w:tab w:val="left" w:pos="2160"/>
        </w:tabs>
        <w:ind w:left="2520" w:hanging="2088"/>
        <w:rPr>
          <w:rFonts w:ascii="Calibri Light" w:hAnsi="Calibri Light"/>
          <w:sz w:val="28"/>
        </w:rPr>
      </w:pPr>
      <w:r w:rsidRPr="00597048">
        <w:rPr>
          <w:rFonts w:ascii="Calibri Light" w:hAnsi="Calibri Light"/>
          <w:sz w:val="28"/>
        </w:rPr>
        <w:tab/>
        <w:t>1968</w:t>
      </w:r>
      <w:r w:rsidRPr="00597048">
        <w:rPr>
          <w:rFonts w:ascii="Calibri Light" w:hAnsi="Calibri Light"/>
          <w:sz w:val="28"/>
        </w:rPr>
        <w:tab/>
        <w:t>Student agitation strikes in France; Warsaw pact countries occupy Czechoslovakia</w:t>
      </w:r>
    </w:p>
    <w:p w14:paraId="7757D072" w14:textId="77777777" w:rsidR="00F40218" w:rsidRPr="00597048" w:rsidRDefault="00F40218" w:rsidP="005B015E">
      <w:pPr>
        <w:tabs>
          <w:tab w:val="right" w:pos="1872"/>
          <w:tab w:val="left" w:pos="2160"/>
        </w:tabs>
        <w:ind w:left="2520" w:hanging="2088"/>
        <w:rPr>
          <w:rFonts w:ascii="Calibri Light" w:hAnsi="Calibri Light"/>
          <w:sz w:val="28"/>
        </w:rPr>
      </w:pPr>
      <w:r w:rsidRPr="00597048">
        <w:rPr>
          <w:rFonts w:ascii="Calibri Light" w:hAnsi="Calibri Light"/>
          <w:sz w:val="28"/>
        </w:rPr>
        <w:tab/>
        <w:t>1969</w:t>
      </w:r>
      <w:r w:rsidRPr="00597048">
        <w:rPr>
          <w:rFonts w:ascii="Calibri Light" w:hAnsi="Calibri Light"/>
          <w:sz w:val="28"/>
        </w:rPr>
        <w:tab/>
        <w:t>De Gaulle quits office; Pompidou president; American moon landing</w:t>
      </w:r>
    </w:p>
    <w:p w14:paraId="7EE498A6" w14:textId="77777777" w:rsidR="00F40218" w:rsidRPr="00597048" w:rsidRDefault="00F40218" w:rsidP="005B015E">
      <w:pPr>
        <w:tabs>
          <w:tab w:val="right" w:pos="1872"/>
          <w:tab w:val="left" w:pos="2160"/>
        </w:tabs>
        <w:ind w:left="2520" w:hanging="2088"/>
        <w:rPr>
          <w:rFonts w:ascii="Calibri Light" w:hAnsi="Calibri Light"/>
          <w:sz w:val="28"/>
        </w:rPr>
      </w:pPr>
      <w:r w:rsidRPr="00597048">
        <w:rPr>
          <w:rFonts w:ascii="Calibri Light" w:hAnsi="Calibri Light"/>
          <w:sz w:val="28"/>
        </w:rPr>
        <w:tab/>
        <w:t>1970-1971</w:t>
      </w:r>
      <w:r w:rsidRPr="00597048">
        <w:rPr>
          <w:rFonts w:ascii="Calibri Light" w:hAnsi="Calibri Light"/>
          <w:sz w:val="28"/>
        </w:rPr>
        <w:tab/>
        <w:t>Issue of Britain’s adherence to the Common Market; Sino-American relations; problems of the American and world economies</w:t>
      </w:r>
    </w:p>
    <w:p w14:paraId="22C12698" w14:textId="77777777" w:rsidR="008A24F5" w:rsidRPr="00597048" w:rsidRDefault="008A24F5" w:rsidP="00555F8F">
      <w:pPr>
        <w:pStyle w:val="Heading4"/>
        <w:rPr>
          <w:rFonts w:ascii="Calibri Light" w:hAnsi="Calibri Light"/>
          <w:i w:val="0"/>
          <w:sz w:val="28"/>
        </w:rPr>
      </w:pPr>
      <w:bookmarkStart w:id="168" w:name="_Toc98415363"/>
      <w:r w:rsidRPr="00597048">
        <w:rPr>
          <w:rFonts w:ascii="Calibri Light" w:hAnsi="Calibri Light"/>
          <w:i w:val="0"/>
          <w:sz w:val="28"/>
        </w:rPr>
        <w:t>The  Cold War</w:t>
      </w:r>
      <w:bookmarkEnd w:id="168"/>
    </w:p>
    <w:p w14:paraId="66F26CA8" w14:textId="77777777" w:rsidR="006C1FAD" w:rsidRPr="00597048" w:rsidRDefault="006C1FAD" w:rsidP="006C1FAD">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1939</w:t>
      </w:r>
      <w:r w:rsidRPr="00597048">
        <w:rPr>
          <w:rFonts w:ascii="Calibri Light" w:hAnsi="Calibri Light"/>
          <w:sz w:val="28"/>
        </w:rPr>
        <w:tab/>
        <w:t>German-Soviet nonaggression treaty</w:t>
      </w:r>
    </w:p>
    <w:p w14:paraId="7D3F6842" w14:textId="77777777" w:rsidR="006C1FAD" w:rsidRPr="00597048" w:rsidRDefault="006C1FAD" w:rsidP="006C1FAD">
      <w:pPr>
        <w:tabs>
          <w:tab w:val="right" w:pos="1872"/>
          <w:tab w:val="left" w:pos="2160"/>
        </w:tabs>
        <w:ind w:left="2520" w:hanging="2088"/>
        <w:rPr>
          <w:rFonts w:ascii="Calibri Light" w:hAnsi="Calibri Light"/>
          <w:sz w:val="28"/>
        </w:rPr>
      </w:pPr>
      <w:r w:rsidRPr="00597048">
        <w:rPr>
          <w:rFonts w:ascii="Calibri Light" w:hAnsi="Calibri Light"/>
          <w:sz w:val="28"/>
        </w:rPr>
        <w:tab/>
        <w:t>1941</w:t>
      </w:r>
      <w:r w:rsidRPr="00597048">
        <w:rPr>
          <w:rFonts w:ascii="Calibri Light" w:hAnsi="Calibri Light"/>
          <w:sz w:val="28"/>
        </w:rPr>
        <w:tab/>
        <w:t>Germany invades Soviet Union; Pearl Harbor</w:t>
      </w:r>
    </w:p>
    <w:p w14:paraId="048F9627" w14:textId="77777777" w:rsidR="006C1FAD" w:rsidRPr="00597048" w:rsidRDefault="006C1FAD" w:rsidP="006C1FAD">
      <w:pPr>
        <w:tabs>
          <w:tab w:val="right" w:pos="1872"/>
          <w:tab w:val="left" w:pos="2160"/>
        </w:tabs>
        <w:ind w:left="2520" w:hanging="2088"/>
        <w:rPr>
          <w:rFonts w:ascii="Calibri Light" w:hAnsi="Calibri Light"/>
          <w:sz w:val="28"/>
        </w:rPr>
      </w:pPr>
      <w:r w:rsidRPr="00597048">
        <w:rPr>
          <w:rFonts w:ascii="Calibri Light" w:hAnsi="Calibri Light"/>
          <w:sz w:val="28"/>
        </w:rPr>
        <w:tab/>
        <w:t>1943</w:t>
      </w:r>
      <w:r w:rsidRPr="00597048">
        <w:rPr>
          <w:rFonts w:ascii="Calibri Light" w:hAnsi="Calibri Light"/>
          <w:sz w:val="28"/>
        </w:rPr>
        <w:tab/>
        <w:t>Discovery of Katyn massacre; U.S.S.R. rupture with Polish government in exile; Teheran Conference</w:t>
      </w:r>
    </w:p>
    <w:p w14:paraId="1380187C" w14:textId="77777777" w:rsidR="006C1FAD" w:rsidRPr="00597048" w:rsidRDefault="006C1FAD" w:rsidP="006C1FAD">
      <w:pPr>
        <w:tabs>
          <w:tab w:val="right" w:pos="1872"/>
          <w:tab w:val="left" w:pos="2160"/>
        </w:tabs>
        <w:ind w:left="2520" w:hanging="2088"/>
        <w:rPr>
          <w:rFonts w:ascii="Calibri Light" w:hAnsi="Calibri Light"/>
          <w:sz w:val="28"/>
        </w:rPr>
      </w:pPr>
      <w:r w:rsidRPr="00597048">
        <w:rPr>
          <w:rFonts w:ascii="Calibri Light" w:hAnsi="Calibri Light"/>
          <w:sz w:val="28"/>
        </w:rPr>
        <w:tab/>
        <w:t>1944</w:t>
      </w:r>
      <w:r w:rsidRPr="00597048">
        <w:rPr>
          <w:rFonts w:ascii="Calibri Light" w:hAnsi="Calibri Light"/>
          <w:sz w:val="28"/>
        </w:rPr>
        <w:tab/>
        <w:t>Normandy landing; pro-Soviet Polish National Committee created; Warsaw uprising; Churchill-Stalin agreement in Moscow; civil conflict in Greece</w:t>
      </w:r>
    </w:p>
    <w:p w14:paraId="3437F702" w14:textId="77777777" w:rsidR="006C1FAD" w:rsidRPr="00597048" w:rsidRDefault="006C1FAD" w:rsidP="006C1FAD">
      <w:pPr>
        <w:tabs>
          <w:tab w:val="right" w:pos="1872"/>
          <w:tab w:val="left" w:pos="2160"/>
        </w:tabs>
        <w:ind w:left="2520" w:hanging="2088"/>
        <w:rPr>
          <w:rFonts w:ascii="Calibri Light" w:hAnsi="Calibri Light"/>
          <w:sz w:val="28"/>
        </w:rPr>
      </w:pPr>
      <w:r w:rsidRPr="00597048">
        <w:rPr>
          <w:rFonts w:ascii="Calibri Light" w:hAnsi="Calibri Light"/>
          <w:sz w:val="28"/>
        </w:rPr>
        <w:tab/>
        <w:t>1945</w:t>
      </w:r>
      <w:r w:rsidRPr="00597048">
        <w:rPr>
          <w:rFonts w:ascii="Calibri Light" w:hAnsi="Calibri Light"/>
          <w:sz w:val="28"/>
        </w:rPr>
        <w:tab/>
        <w:t>Yalta Conference; pro-Soviet Groza formed in Rumania; Potsdam Conference; first atomic bomb dropped, on Hiroshima; Moscow Conference</w:t>
      </w:r>
    </w:p>
    <w:p w14:paraId="620BD6C6" w14:textId="77777777" w:rsidR="006C1FAD" w:rsidRPr="00597048" w:rsidRDefault="006C1FAD" w:rsidP="006C1FAD">
      <w:pPr>
        <w:tabs>
          <w:tab w:val="right" w:pos="1872"/>
          <w:tab w:val="left" w:pos="2160"/>
        </w:tabs>
        <w:ind w:left="2520" w:hanging="2088"/>
        <w:rPr>
          <w:rFonts w:ascii="Calibri Light" w:hAnsi="Calibri Light"/>
          <w:sz w:val="28"/>
        </w:rPr>
      </w:pPr>
      <w:r w:rsidRPr="00597048">
        <w:rPr>
          <w:rFonts w:ascii="Calibri Light" w:hAnsi="Calibri Light"/>
          <w:sz w:val="28"/>
        </w:rPr>
        <w:tab/>
        <w:t>1946</w:t>
      </w:r>
      <w:r w:rsidRPr="00597048">
        <w:rPr>
          <w:rFonts w:ascii="Calibri Light" w:hAnsi="Calibri Light"/>
          <w:sz w:val="28"/>
        </w:rPr>
        <w:tab/>
        <w:t>Churchill’s “iron curtain” speech at Fulton, Missouri</w:t>
      </w:r>
    </w:p>
    <w:p w14:paraId="7B3B5BF8" w14:textId="77777777" w:rsidR="00EC1904" w:rsidRPr="00597048" w:rsidRDefault="00EC1904" w:rsidP="006C1FAD">
      <w:pPr>
        <w:tabs>
          <w:tab w:val="right" w:pos="1872"/>
          <w:tab w:val="left" w:pos="2160"/>
        </w:tabs>
        <w:ind w:left="2520" w:hanging="2088"/>
        <w:rPr>
          <w:rFonts w:ascii="Calibri Light" w:hAnsi="Calibri Light"/>
          <w:sz w:val="28"/>
        </w:rPr>
      </w:pPr>
      <w:r w:rsidRPr="00597048">
        <w:rPr>
          <w:rFonts w:ascii="Calibri Light" w:hAnsi="Calibri Light"/>
          <w:sz w:val="28"/>
        </w:rPr>
        <w:tab/>
        <w:t>1947</w:t>
      </w:r>
      <w:r w:rsidRPr="00597048">
        <w:rPr>
          <w:rFonts w:ascii="Calibri Light" w:hAnsi="Calibri Light"/>
          <w:sz w:val="28"/>
        </w:rPr>
        <w:tab/>
        <w:t>Announcement of “Truman Doctrine” for aid to Greece and Turkey; Marshall Plan launched; creation of Cominform</w:t>
      </w:r>
    </w:p>
    <w:p w14:paraId="2F442478" w14:textId="77777777" w:rsidR="00EC1904" w:rsidRPr="00597048" w:rsidRDefault="0087291C" w:rsidP="006C1FAD">
      <w:pPr>
        <w:tabs>
          <w:tab w:val="right" w:pos="1872"/>
          <w:tab w:val="left" w:pos="2160"/>
        </w:tabs>
        <w:ind w:left="2520" w:hanging="2088"/>
        <w:rPr>
          <w:rFonts w:ascii="Calibri Light" w:hAnsi="Calibri Light"/>
          <w:sz w:val="28"/>
        </w:rPr>
      </w:pPr>
      <w:r w:rsidRPr="00597048">
        <w:rPr>
          <w:rFonts w:ascii="Calibri Light" w:hAnsi="Calibri Light"/>
          <w:sz w:val="28"/>
        </w:rPr>
        <w:tab/>
      </w:r>
      <w:r w:rsidR="009415A0" w:rsidRPr="00597048">
        <w:rPr>
          <w:rFonts w:ascii="Calibri Light" w:hAnsi="Calibri Light"/>
          <w:sz w:val="28"/>
        </w:rPr>
        <w:t>1948</w:t>
      </w:r>
      <w:r w:rsidR="009415A0" w:rsidRPr="00597048">
        <w:rPr>
          <w:rFonts w:ascii="Calibri Light" w:hAnsi="Calibri Light"/>
          <w:sz w:val="28"/>
        </w:rPr>
        <w:tab/>
        <w:t>Communist coup in Prague; Tito’s Yugoslavia expelled from Cominform; beginning of Berlin blockade</w:t>
      </w:r>
    </w:p>
    <w:p w14:paraId="6437CE4F" w14:textId="77777777" w:rsidR="009415A0" w:rsidRPr="00597048" w:rsidRDefault="009415A0" w:rsidP="006C1FAD">
      <w:pPr>
        <w:tabs>
          <w:tab w:val="right" w:pos="1872"/>
          <w:tab w:val="left" w:pos="2160"/>
        </w:tabs>
        <w:ind w:left="2520" w:hanging="2088"/>
        <w:rPr>
          <w:rFonts w:ascii="Calibri Light" w:hAnsi="Calibri Light"/>
          <w:sz w:val="28"/>
        </w:rPr>
      </w:pPr>
      <w:r w:rsidRPr="00597048">
        <w:rPr>
          <w:rFonts w:ascii="Calibri Light" w:hAnsi="Calibri Light"/>
          <w:sz w:val="28"/>
        </w:rPr>
        <w:tab/>
        <w:t>1949</w:t>
      </w:r>
      <w:r w:rsidRPr="00597048">
        <w:rPr>
          <w:rFonts w:ascii="Calibri Light" w:hAnsi="Calibri Light"/>
          <w:sz w:val="28"/>
        </w:rPr>
        <w:tab/>
        <w:t>North Atlantic Treaty signed; Chinese People’s Republic proclaimed</w:t>
      </w:r>
    </w:p>
    <w:p w14:paraId="4BF287D0" w14:textId="77777777" w:rsidR="009415A0" w:rsidRPr="00597048" w:rsidRDefault="009415A0" w:rsidP="006C1FAD">
      <w:pPr>
        <w:tabs>
          <w:tab w:val="right" w:pos="1872"/>
          <w:tab w:val="left" w:pos="2160"/>
        </w:tabs>
        <w:ind w:left="2520" w:hanging="2088"/>
        <w:rPr>
          <w:rFonts w:ascii="Calibri Light" w:hAnsi="Calibri Light"/>
          <w:sz w:val="28"/>
        </w:rPr>
      </w:pPr>
      <w:r w:rsidRPr="00597048">
        <w:rPr>
          <w:rFonts w:ascii="Calibri Light" w:hAnsi="Calibri Light"/>
          <w:sz w:val="28"/>
        </w:rPr>
        <w:tab/>
        <w:t>1950</w:t>
      </w:r>
      <w:r w:rsidRPr="00597048">
        <w:rPr>
          <w:rFonts w:ascii="Calibri Light" w:hAnsi="Calibri Light"/>
          <w:sz w:val="28"/>
        </w:rPr>
        <w:tab/>
        <w:t>North Korean invasion of South Korea; Atlantic Council agrees on measures of West German rearmament</w:t>
      </w:r>
    </w:p>
    <w:p w14:paraId="32510B9B" w14:textId="77777777" w:rsidR="009415A0" w:rsidRPr="00597048" w:rsidRDefault="009415A0" w:rsidP="006C1FAD">
      <w:pPr>
        <w:tabs>
          <w:tab w:val="right" w:pos="1872"/>
          <w:tab w:val="left" w:pos="2160"/>
        </w:tabs>
        <w:ind w:left="2520" w:hanging="2088"/>
        <w:rPr>
          <w:rFonts w:ascii="Calibri Light" w:hAnsi="Calibri Light"/>
          <w:sz w:val="28"/>
        </w:rPr>
      </w:pPr>
      <w:r w:rsidRPr="00597048">
        <w:rPr>
          <w:rFonts w:ascii="Calibri Light" w:hAnsi="Calibri Light"/>
          <w:sz w:val="28"/>
        </w:rPr>
        <w:tab/>
        <w:t>1953</w:t>
      </w:r>
      <w:r w:rsidRPr="00597048">
        <w:rPr>
          <w:rFonts w:ascii="Calibri Light" w:hAnsi="Calibri Light"/>
          <w:sz w:val="28"/>
        </w:rPr>
        <w:tab/>
        <w:t>Death of Stalin</w:t>
      </w:r>
    </w:p>
    <w:p w14:paraId="6A37195D" w14:textId="77777777" w:rsidR="009415A0" w:rsidRPr="00597048" w:rsidRDefault="009415A0" w:rsidP="006C1FAD">
      <w:pPr>
        <w:tabs>
          <w:tab w:val="right" w:pos="1872"/>
          <w:tab w:val="left" w:pos="2160"/>
        </w:tabs>
        <w:ind w:left="2520" w:hanging="2088"/>
        <w:rPr>
          <w:rFonts w:ascii="Calibri Light" w:hAnsi="Calibri Light"/>
          <w:sz w:val="28"/>
        </w:rPr>
      </w:pPr>
      <w:r w:rsidRPr="00597048">
        <w:rPr>
          <w:rFonts w:ascii="Calibri Light" w:hAnsi="Calibri Light"/>
          <w:sz w:val="28"/>
        </w:rPr>
        <w:tab/>
        <w:t>1956</w:t>
      </w:r>
      <w:r w:rsidRPr="00597048">
        <w:rPr>
          <w:rFonts w:ascii="Calibri Light" w:hAnsi="Calibri Light"/>
          <w:sz w:val="28"/>
        </w:rPr>
        <w:tab/>
        <w:t>Khrushchev denunciation of Stalin; Gomulka becomes First Secretary of Polish Communist party; abortive Hungarian uprising</w:t>
      </w:r>
    </w:p>
    <w:p w14:paraId="5ED4FFBE" w14:textId="77777777" w:rsidR="009415A0" w:rsidRPr="00597048" w:rsidRDefault="009415A0" w:rsidP="006C1FAD">
      <w:pPr>
        <w:tabs>
          <w:tab w:val="right" w:pos="1872"/>
          <w:tab w:val="left" w:pos="2160"/>
        </w:tabs>
        <w:ind w:left="2520" w:hanging="2088"/>
        <w:rPr>
          <w:rFonts w:ascii="Calibri Light" w:hAnsi="Calibri Light"/>
          <w:sz w:val="28"/>
        </w:rPr>
      </w:pPr>
      <w:r w:rsidRPr="00597048">
        <w:rPr>
          <w:rFonts w:ascii="Calibri Light" w:hAnsi="Calibri Light"/>
          <w:sz w:val="28"/>
        </w:rPr>
        <w:tab/>
        <w:t>1957</w:t>
      </w:r>
      <w:r w:rsidRPr="00597048">
        <w:rPr>
          <w:rFonts w:ascii="Calibri Light" w:hAnsi="Calibri Light"/>
          <w:sz w:val="28"/>
        </w:rPr>
        <w:tab/>
        <w:t xml:space="preserve">Khrushchev defeats “anti-Party group”; launching of first Soviet </w:t>
      </w:r>
      <w:r w:rsidRPr="00597048">
        <w:rPr>
          <w:rFonts w:ascii="Calibri Light" w:hAnsi="Calibri Light"/>
          <w:iCs/>
          <w:sz w:val="28"/>
        </w:rPr>
        <w:t>Sputnik</w:t>
      </w:r>
    </w:p>
    <w:p w14:paraId="2C63F8A3" w14:textId="77777777" w:rsidR="009415A0" w:rsidRPr="00597048" w:rsidRDefault="009415A0" w:rsidP="006C1FAD">
      <w:pPr>
        <w:tabs>
          <w:tab w:val="right" w:pos="1872"/>
          <w:tab w:val="left" w:pos="2160"/>
        </w:tabs>
        <w:ind w:left="2520" w:hanging="2088"/>
        <w:rPr>
          <w:rFonts w:ascii="Calibri Light" w:hAnsi="Calibri Light"/>
          <w:sz w:val="28"/>
        </w:rPr>
      </w:pPr>
      <w:r w:rsidRPr="00597048">
        <w:rPr>
          <w:rFonts w:ascii="Calibri Light" w:hAnsi="Calibri Light"/>
          <w:sz w:val="28"/>
        </w:rPr>
        <w:tab/>
        <w:t>1959</w:t>
      </w:r>
      <w:r w:rsidRPr="00597048">
        <w:rPr>
          <w:rFonts w:ascii="Calibri Light" w:hAnsi="Calibri Light"/>
          <w:sz w:val="28"/>
        </w:rPr>
        <w:tab/>
        <w:t>Fidel Castro victory in Cuba</w:t>
      </w:r>
    </w:p>
    <w:p w14:paraId="12464C2D" w14:textId="77777777" w:rsidR="009415A0" w:rsidRPr="00597048" w:rsidRDefault="009415A0" w:rsidP="006C1FAD">
      <w:pPr>
        <w:tabs>
          <w:tab w:val="right" w:pos="1872"/>
          <w:tab w:val="left" w:pos="2160"/>
        </w:tabs>
        <w:ind w:left="2520" w:hanging="2088"/>
        <w:rPr>
          <w:rFonts w:ascii="Calibri Light" w:hAnsi="Calibri Light"/>
          <w:sz w:val="28"/>
        </w:rPr>
      </w:pPr>
      <w:r w:rsidRPr="00597048">
        <w:rPr>
          <w:rFonts w:ascii="Calibri Light" w:hAnsi="Calibri Light"/>
          <w:sz w:val="28"/>
        </w:rPr>
        <w:tab/>
        <w:t>1960</w:t>
      </w:r>
      <w:r w:rsidRPr="00597048">
        <w:rPr>
          <w:rFonts w:ascii="Calibri Light" w:hAnsi="Calibri Light"/>
          <w:sz w:val="28"/>
        </w:rPr>
        <w:tab/>
        <w:t>Revelation of Sino-Soviet rift</w:t>
      </w:r>
    </w:p>
    <w:p w14:paraId="2DE50E59" w14:textId="77777777" w:rsidR="009415A0" w:rsidRPr="00597048" w:rsidRDefault="009415A0" w:rsidP="006C1FAD">
      <w:pPr>
        <w:tabs>
          <w:tab w:val="right" w:pos="1872"/>
          <w:tab w:val="left" w:pos="2160"/>
        </w:tabs>
        <w:ind w:left="2520" w:hanging="2088"/>
        <w:rPr>
          <w:rFonts w:ascii="Calibri Light" w:hAnsi="Calibri Light"/>
          <w:sz w:val="28"/>
        </w:rPr>
      </w:pPr>
      <w:r w:rsidRPr="00597048">
        <w:rPr>
          <w:rFonts w:ascii="Calibri Light" w:hAnsi="Calibri Light"/>
          <w:sz w:val="28"/>
        </w:rPr>
        <w:tab/>
        <w:t>1961</w:t>
      </w:r>
      <w:r w:rsidRPr="00597048">
        <w:rPr>
          <w:rFonts w:ascii="Calibri Light" w:hAnsi="Calibri Light"/>
          <w:sz w:val="28"/>
        </w:rPr>
        <w:tab/>
        <w:t>Abortive Bay of Pigs invasion in Cuba; erection of Berlin wall</w:t>
      </w:r>
    </w:p>
    <w:p w14:paraId="4764486B" w14:textId="77777777" w:rsidR="009415A0" w:rsidRPr="00597048" w:rsidRDefault="009415A0" w:rsidP="006C1FAD">
      <w:pPr>
        <w:tabs>
          <w:tab w:val="right" w:pos="1872"/>
          <w:tab w:val="left" w:pos="2160"/>
        </w:tabs>
        <w:ind w:left="2520" w:hanging="2088"/>
        <w:rPr>
          <w:rFonts w:ascii="Calibri Light" w:hAnsi="Calibri Light"/>
          <w:sz w:val="28"/>
        </w:rPr>
      </w:pPr>
      <w:r w:rsidRPr="00597048">
        <w:rPr>
          <w:rFonts w:ascii="Calibri Light" w:hAnsi="Calibri Light"/>
          <w:sz w:val="28"/>
        </w:rPr>
        <w:tab/>
        <w:t>1962</w:t>
      </w:r>
      <w:r w:rsidRPr="00597048">
        <w:rPr>
          <w:rFonts w:ascii="Calibri Light" w:hAnsi="Calibri Light"/>
          <w:sz w:val="28"/>
        </w:rPr>
        <w:tab/>
        <w:t>Cuban missile crisis</w:t>
      </w:r>
    </w:p>
    <w:p w14:paraId="6D3B13C6" w14:textId="77777777" w:rsidR="001D6383" w:rsidRPr="00597048" w:rsidRDefault="001D6383" w:rsidP="001D6383">
      <w:pPr>
        <w:pStyle w:val="Heading4"/>
        <w:rPr>
          <w:rFonts w:ascii="Calibri Light" w:hAnsi="Calibri Light"/>
          <w:i w:val="0"/>
          <w:sz w:val="28"/>
        </w:rPr>
      </w:pPr>
      <w:bookmarkStart w:id="169" w:name="current_focus"/>
      <w:bookmarkStart w:id="170" w:name="_Toc98415364"/>
      <w:bookmarkEnd w:id="169"/>
      <w:r w:rsidRPr="00597048">
        <w:rPr>
          <w:rFonts w:ascii="Calibri Light" w:hAnsi="Calibri Light"/>
          <w:i w:val="0"/>
          <w:sz w:val="28"/>
        </w:rPr>
        <w:t>Latin America in Ferment</w:t>
      </w:r>
      <w:bookmarkEnd w:id="170"/>
    </w:p>
    <w:p w14:paraId="0E728A25"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1898</w:t>
      </w:r>
      <w:r w:rsidRPr="00597048">
        <w:rPr>
          <w:rFonts w:ascii="Calibri Light" w:hAnsi="Calibri Light"/>
          <w:sz w:val="28"/>
        </w:rPr>
        <w:tab/>
        <w:t>Spanish-American War</w:t>
      </w:r>
    </w:p>
    <w:p w14:paraId="5B2A609E"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1910</w:t>
      </w:r>
      <w:r w:rsidRPr="00597048">
        <w:rPr>
          <w:rFonts w:ascii="Calibri Light" w:hAnsi="Calibri Light"/>
          <w:sz w:val="28"/>
        </w:rPr>
        <w:tab/>
        <w:t>Revolution begins in Mexico</w:t>
      </w:r>
    </w:p>
    <w:p w14:paraId="03C96990"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1912</w:t>
      </w:r>
      <w:r w:rsidRPr="00597048">
        <w:rPr>
          <w:rFonts w:ascii="Calibri Light" w:hAnsi="Calibri Light"/>
          <w:sz w:val="28"/>
        </w:rPr>
        <w:tab/>
        <w:t>Universal compulsory male suffrage law passed in Argentina</w:t>
      </w:r>
    </w:p>
    <w:p w14:paraId="60E37CD2" w14:textId="77777777" w:rsidR="001D6383" w:rsidRPr="00597048" w:rsidRDefault="001D6383" w:rsidP="001D6383">
      <w:pPr>
        <w:tabs>
          <w:tab w:val="right" w:pos="1872"/>
          <w:tab w:val="left" w:pos="2160"/>
        </w:tabs>
        <w:ind w:left="2520" w:hanging="2088"/>
        <w:rPr>
          <w:rFonts w:ascii="Calibri Light" w:hAnsi="Calibri Light" w:cs="Tahoma"/>
          <w:sz w:val="28"/>
        </w:rPr>
      </w:pPr>
      <w:r w:rsidRPr="00597048">
        <w:rPr>
          <w:rFonts w:ascii="Calibri Light" w:hAnsi="Calibri Light"/>
          <w:sz w:val="28"/>
        </w:rPr>
        <w:tab/>
        <w:t>1916</w:t>
      </w:r>
      <w:r w:rsidRPr="00597048">
        <w:rPr>
          <w:rFonts w:ascii="Calibri Light" w:hAnsi="Calibri Light"/>
          <w:sz w:val="28"/>
        </w:rPr>
        <w:tab/>
        <w:t>First popularly elected president in Argentina, Hip</w:t>
      </w:r>
      <w:r w:rsidRPr="00597048">
        <w:rPr>
          <w:rFonts w:ascii="Calibri Light" w:hAnsi="Calibri Light" w:cs="Tahoma"/>
          <w:sz w:val="28"/>
        </w:rPr>
        <w:t>ólito Iriyogen</w:t>
      </w:r>
    </w:p>
    <w:p w14:paraId="12387762" w14:textId="77777777" w:rsidR="001D6383" w:rsidRPr="00597048" w:rsidRDefault="001D6383" w:rsidP="001D6383">
      <w:pPr>
        <w:tabs>
          <w:tab w:val="right" w:pos="1872"/>
          <w:tab w:val="left" w:pos="2160"/>
        </w:tabs>
        <w:ind w:left="2520" w:hanging="2088"/>
        <w:rPr>
          <w:rFonts w:ascii="Calibri Light" w:hAnsi="Calibri Light" w:cs="Tahoma"/>
          <w:sz w:val="28"/>
        </w:rPr>
      </w:pPr>
      <w:r w:rsidRPr="00597048">
        <w:rPr>
          <w:rFonts w:ascii="Calibri Light" w:hAnsi="Calibri Light" w:cs="Tahoma"/>
          <w:sz w:val="28"/>
        </w:rPr>
        <w:tab/>
        <w:t>1918</w:t>
      </w:r>
      <w:r w:rsidRPr="00597048">
        <w:rPr>
          <w:rFonts w:ascii="Calibri Light" w:hAnsi="Calibri Light" w:cs="Tahoma"/>
          <w:sz w:val="28"/>
        </w:rPr>
        <w:tab/>
        <w:t>Student movement begins in Córdoba, Argentina</w:t>
      </w:r>
    </w:p>
    <w:p w14:paraId="1B489E14" w14:textId="77777777" w:rsidR="001D6383" w:rsidRPr="00597048" w:rsidRDefault="001D6383" w:rsidP="001D6383">
      <w:pPr>
        <w:tabs>
          <w:tab w:val="right" w:pos="1872"/>
          <w:tab w:val="left" w:pos="2160"/>
        </w:tabs>
        <w:ind w:left="2520" w:hanging="2088"/>
        <w:rPr>
          <w:rFonts w:ascii="Calibri Light" w:hAnsi="Calibri Light" w:cs="Tahoma"/>
          <w:sz w:val="28"/>
        </w:rPr>
      </w:pPr>
      <w:r w:rsidRPr="00597048">
        <w:rPr>
          <w:rFonts w:ascii="Calibri Light" w:hAnsi="Calibri Light" w:cs="Tahoma"/>
          <w:sz w:val="28"/>
        </w:rPr>
        <w:tab/>
        <w:t>1930</w:t>
      </w:r>
      <w:r w:rsidRPr="00597048">
        <w:rPr>
          <w:rFonts w:ascii="Calibri Light" w:hAnsi="Calibri Light" w:cs="Tahoma"/>
          <w:sz w:val="28"/>
        </w:rPr>
        <w:tab/>
        <w:t>Getúlio Vargas begins 15-year rule in Brazil; the depression comes to Latin America</w:t>
      </w:r>
    </w:p>
    <w:p w14:paraId="4BE536F0" w14:textId="77777777" w:rsidR="001D6383" w:rsidRPr="00597048" w:rsidRDefault="001D6383" w:rsidP="001D6383">
      <w:pPr>
        <w:tabs>
          <w:tab w:val="right" w:pos="1872"/>
          <w:tab w:val="left" w:pos="2160"/>
        </w:tabs>
        <w:ind w:left="2520" w:hanging="2088"/>
        <w:rPr>
          <w:rFonts w:ascii="Calibri Light" w:hAnsi="Calibri Light" w:cs="Tahoma"/>
          <w:sz w:val="28"/>
        </w:rPr>
      </w:pPr>
      <w:r w:rsidRPr="00597048">
        <w:rPr>
          <w:rFonts w:ascii="Calibri Light" w:hAnsi="Calibri Light" w:cs="Tahoma"/>
          <w:sz w:val="28"/>
        </w:rPr>
        <w:tab/>
        <w:t>1934-1940</w:t>
      </w:r>
      <w:r w:rsidRPr="00597048">
        <w:rPr>
          <w:rFonts w:ascii="Calibri Light" w:hAnsi="Calibri Light" w:cs="Tahoma"/>
          <w:sz w:val="28"/>
        </w:rPr>
        <w:tab/>
        <w:t>Làzaro Càrdenas stabilizes Mexico, implements the revolution, expropriates foreign oil properties (1938)</w:t>
      </w:r>
    </w:p>
    <w:p w14:paraId="33796E94" w14:textId="77777777" w:rsidR="001D6383" w:rsidRPr="00597048" w:rsidRDefault="001D6383" w:rsidP="001D6383">
      <w:pPr>
        <w:tabs>
          <w:tab w:val="right" w:pos="1872"/>
          <w:tab w:val="left" w:pos="2160"/>
        </w:tabs>
        <w:ind w:left="2520" w:hanging="2088"/>
        <w:rPr>
          <w:rFonts w:ascii="Calibri Light" w:hAnsi="Calibri Light" w:cs="Tahoma"/>
          <w:sz w:val="28"/>
        </w:rPr>
      </w:pPr>
      <w:r w:rsidRPr="00597048">
        <w:rPr>
          <w:rFonts w:ascii="Calibri Light" w:hAnsi="Calibri Light" w:cs="Tahoma"/>
          <w:sz w:val="28"/>
        </w:rPr>
        <w:tab/>
        <w:t>1943-1955</w:t>
      </w:r>
      <w:r w:rsidRPr="00597048">
        <w:rPr>
          <w:rFonts w:ascii="Calibri Light" w:hAnsi="Calibri Light" w:cs="Tahoma"/>
          <w:sz w:val="28"/>
        </w:rPr>
        <w:tab/>
        <w:t>Perón dominates Argentina</w:t>
      </w:r>
    </w:p>
    <w:p w14:paraId="5493F1FD" w14:textId="77777777" w:rsidR="001D6383" w:rsidRPr="00597048" w:rsidRDefault="001D6383" w:rsidP="001D6383">
      <w:pPr>
        <w:tabs>
          <w:tab w:val="right" w:pos="1872"/>
          <w:tab w:val="left" w:pos="2160"/>
        </w:tabs>
        <w:ind w:left="2520" w:hanging="2088"/>
        <w:rPr>
          <w:rFonts w:ascii="Calibri Light" w:hAnsi="Calibri Light" w:cs="Tahoma"/>
          <w:sz w:val="28"/>
        </w:rPr>
      </w:pPr>
      <w:r w:rsidRPr="00597048">
        <w:rPr>
          <w:rFonts w:ascii="Calibri Light" w:hAnsi="Calibri Light" w:cs="Tahoma"/>
          <w:sz w:val="28"/>
        </w:rPr>
        <w:tab/>
        <w:t>1952</w:t>
      </w:r>
      <w:r w:rsidRPr="00597048">
        <w:rPr>
          <w:rFonts w:ascii="Calibri Light" w:hAnsi="Calibri Light" w:cs="Tahoma"/>
          <w:sz w:val="28"/>
        </w:rPr>
        <w:tab/>
        <w:t>Bolivian Revolution</w:t>
      </w:r>
    </w:p>
    <w:p w14:paraId="4AB76907" w14:textId="77777777" w:rsidR="001D6383" w:rsidRPr="00597048" w:rsidRDefault="001D6383" w:rsidP="001D6383">
      <w:pPr>
        <w:tabs>
          <w:tab w:val="right" w:pos="1872"/>
          <w:tab w:val="left" w:pos="2160"/>
        </w:tabs>
        <w:ind w:left="2520" w:hanging="2088"/>
        <w:rPr>
          <w:rFonts w:ascii="Calibri Light" w:hAnsi="Calibri Light" w:cs="Tahoma"/>
          <w:sz w:val="28"/>
        </w:rPr>
      </w:pPr>
      <w:r w:rsidRPr="00597048">
        <w:rPr>
          <w:rFonts w:ascii="Calibri Light" w:hAnsi="Calibri Light" w:cs="Tahoma"/>
          <w:sz w:val="28"/>
        </w:rPr>
        <w:tab/>
        <w:t>1959</w:t>
      </w:r>
      <w:r w:rsidRPr="00597048">
        <w:rPr>
          <w:rFonts w:ascii="Calibri Light" w:hAnsi="Calibri Light" w:cs="Tahoma"/>
          <w:sz w:val="28"/>
        </w:rPr>
        <w:tab/>
        <w:t>Fidel Castro triumphs in Cuba</w:t>
      </w:r>
    </w:p>
    <w:p w14:paraId="7944FD84" w14:textId="77777777" w:rsidR="001D6383" w:rsidRPr="00597048" w:rsidRDefault="001D6383" w:rsidP="001D6383">
      <w:pPr>
        <w:tabs>
          <w:tab w:val="right" w:pos="1872"/>
          <w:tab w:val="left" w:pos="2160"/>
        </w:tabs>
        <w:ind w:left="2520" w:hanging="2088"/>
        <w:rPr>
          <w:rFonts w:ascii="Calibri Light" w:hAnsi="Calibri Light" w:cs="Tahoma"/>
          <w:sz w:val="28"/>
        </w:rPr>
      </w:pPr>
      <w:r w:rsidRPr="00597048">
        <w:rPr>
          <w:rFonts w:ascii="Calibri Light" w:hAnsi="Calibri Light" w:cs="Tahoma"/>
          <w:sz w:val="28"/>
        </w:rPr>
        <w:tab/>
        <w:t>1961</w:t>
      </w:r>
      <w:r w:rsidRPr="00597048">
        <w:rPr>
          <w:rFonts w:ascii="Calibri Light" w:hAnsi="Calibri Light" w:cs="Tahoma"/>
          <w:sz w:val="28"/>
        </w:rPr>
        <w:tab/>
        <w:t>Bay of Pigs invasion of Cuba fails; Trujillo assassinated, ending 31-year dictatorship in the Dominican Republic</w:t>
      </w:r>
    </w:p>
    <w:p w14:paraId="66BEB832" w14:textId="77777777" w:rsidR="001D6383" w:rsidRPr="00597048" w:rsidRDefault="001D6383" w:rsidP="001D6383">
      <w:pPr>
        <w:tabs>
          <w:tab w:val="right" w:pos="1872"/>
          <w:tab w:val="left" w:pos="2160"/>
        </w:tabs>
        <w:ind w:left="2520" w:hanging="2088"/>
        <w:rPr>
          <w:rFonts w:ascii="Calibri Light" w:hAnsi="Calibri Light" w:cs="Tahoma"/>
          <w:sz w:val="28"/>
        </w:rPr>
      </w:pPr>
      <w:r w:rsidRPr="00597048">
        <w:rPr>
          <w:rFonts w:ascii="Calibri Light" w:hAnsi="Calibri Light" w:cs="Tahoma"/>
          <w:sz w:val="28"/>
        </w:rPr>
        <w:tab/>
        <w:t>1962</w:t>
      </w:r>
      <w:r w:rsidRPr="00597048">
        <w:rPr>
          <w:rFonts w:ascii="Calibri Light" w:hAnsi="Calibri Light" w:cs="Tahoma"/>
          <w:sz w:val="28"/>
        </w:rPr>
        <w:tab/>
        <w:t>Missile crisis between Russia and the United States</w:t>
      </w:r>
    </w:p>
    <w:p w14:paraId="3DAD511F" w14:textId="77777777" w:rsidR="001D6383" w:rsidRPr="00597048" w:rsidRDefault="001D6383" w:rsidP="001D6383">
      <w:pPr>
        <w:tabs>
          <w:tab w:val="right" w:pos="1872"/>
          <w:tab w:val="left" w:pos="2160"/>
        </w:tabs>
        <w:ind w:left="2520" w:hanging="2088"/>
        <w:rPr>
          <w:rFonts w:ascii="Calibri Light" w:hAnsi="Calibri Light" w:cs="Tahoma"/>
          <w:sz w:val="28"/>
        </w:rPr>
      </w:pPr>
      <w:r w:rsidRPr="00597048">
        <w:rPr>
          <w:rFonts w:ascii="Calibri Light" w:hAnsi="Calibri Light" w:cs="Tahoma"/>
          <w:sz w:val="28"/>
        </w:rPr>
        <w:tab/>
        <w:t>1965</w:t>
      </w:r>
      <w:r w:rsidRPr="00597048">
        <w:rPr>
          <w:rFonts w:ascii="Calibri Light" w:hAnsi="Calibri Light" w:cs="Tahoma"/>
          <w:sz w:val="28"/>
        </w:rPr>
        <w:tab/>
        <w:t>First Pan-American Assembly on Population meets in Colombia; President Lyndon Johnson sends Marines to the Dominican Republic</w:t>
      </w:r>
    </w:p>
    <w:p w14:paraId="3D0DEEE0"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cs="Tahoma"/>
          <w:sz w:val="28"/>
        </w:rPr>
        <w:tab/>
        <w:t>1970</w:t>
      </w:r>
      <w:r w:rsidRPr="00597048">
        <w:rPr>
          <w:rFonts w:ascii="Calibri Light" w:hAnsi="Calibri Light" w:cs="Tahoma"/>
          <w:sz w:val="28"/>
        </w:rPr>
        <w:tab/>
        <w:t>Salvador Allende elected president of Chile</w:t>
      </w:r>
    </w:p>
    <w:p w14:paraId="5A91CE55" w14:textId="77777777" w:rsidR="001D6383" w:rsidRPr="00597048" w:rsidRDefault="001D6383" w:rsidP="001D6383">
      <w:pPr>
        <w:pStyle w:val="Heading4"/>
        <w:rPr>
          <w:rFonts w:ascii="Calibri Light" w:hAnsi="Calibri Light"/>
          <w:i w:val="0"/>
          <w:sz w:val="28"/>
        </w:rPr>
      </w:pPr>
      <w:bookmarkStart w:id="171" w:name="_Toc98415365"/>
      <w:r w:rsidRPr="00597048">
        <w:rPr>
          <w:rFonts w:ascii="Calibri Light" w:hAnsi="Calibri Light"/>
          <w:i w:val="0"/>
          <w:sz w:val="28"/>
        </w:rPr>
        <w:t>The Middle East Since 1940</w:t>
      </w:r>
      <w:bookmarkEnd w:id="171"/>
    </w:p>
    <w:p w14:paraId="26A56D3F"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1941</w:t>
      </w:r>
      <w:r w:rsidRPr="00597048">
        <w:rPr>
          <w:rFonts w:ascii="Calibri Light" w:hAnsi="Calibri Light"/>
          <w:sz w:val="28"/>
        </w:rPr>
        <w:tab/>
        <w:t>Anglo-Soviet troops occupy Iran; Riza Shah deposed and replaced by son</w:t>
      </w:r>
    </w:p>
    <w:p w14:paraId="335CBF9D"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1945</w:t>
      </w:r>
      <w:r w:rsidRPr="00597048">
        <w:rPr>
          <w:rFonts w:ascii="Calibri Light" w:hAnsi="Calibri Light"/>
          <w:sz w:val="28"/>
        </w:rPr>
        <w:tab/>
        <w:t>Formation of Arab League</w:t>
      </w:r>
    </w:p>
    <w:p w14:paraId="082FA695"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1945-1947</w:t>
      </w:r>
      <w:r w:rsidRPr="00597048">
        <w:rPr>
          <w:rFonts w:ascii="Calibri Light" w:hAnsi="Calibri Light"/>
          <w:sz w:val="28"/>
        </w:rPr>
        <w:tab/>
        <w:t>Azerbaijan crisis</w:t>
      </w:r>
    </w:p>
    <w:p w14:paraId="27164C9D"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1946</w:t>
      </w:r>
      <w:r w:rsidRPr="00597048">
        <w:rPr>
          <w:rFonts w:ascii="Calibri Light" w:hAnsi="Calibri Light"/>
          <w:sz w:val="28"/>
        </w:rPr>
        <w:tab/>
        <w:t>French troops evacuate Lebanon and Syria; Britain recognizes independence of Transjordan (Jordan)</w:t>
      </w:r>
    </w:p>
    <w:p w14:paraId="1D85FC81"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1947</w:t>
      </w:r>
      <w:r w:rsidRPr="00597048">
        <w:rPr>
          <w:rFonts w:ascii="Calibri Light" w:hAnsi="Calibri Light"/>
          <w:sz w:val="28"/>
        </w:rPr>
        <w:tab/>
        <w:t>Truman Doctrine promising support to Greece and Turkey; United Nations partition of Palestine, evacuation of British Troops</w:t>
      </w:r>
    </w:p>
    <w:p w14:paraId="38348FB2"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1948</w:t>
      </w:r>
      <w:r w:rsidRPr="00597048">
        <w:rPr>
          <w:rFonts w:ascii="Calibri Light" w:hAnsi="Calibri Light"/>
          <w:sz w:val="28"/>
        </w:rPr>
        <w:tab/>
        <w:t>Proclamation of State of Israel</w:t>
      </w:r>
    </w:p>
    <w:p w14:paraId="5379674B"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1948-1949</w:t>
      </w:r>
      <w:r w:rsidRPr="00597048">
        <w:rPr>
          <w:rFonts w:ascii="Calibri Light" w:hAnsi="Calibri Light"/>
          <w:sz w:val="28"/>
        </w:rPr>
        <w:tab/>
        <w:t>Arab-Israeli war</w:t>
      </w:r>
    </w:p>
    <w:p w14:paraId="737C9AF5"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1949</w:t>
      </w:r>
      <w:r w:rsidRPr="00597048">
        <w:rPr>
          <w:rFonts w:ascii="Calibri Light" w:hAnsi="Calibri Light"/>
          <w:sz w:val="28"/>
        </w:rPr>
        <w:tab/>
        <w:t>First of seri3s of military revolts in Syria</w:t>
      </w:r>
    </w:p>
    <w:p w14:paraId="0E51ACBB"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1951</w:t>
      </w:r>
      <w:r w:rsidRPr="00597048">
        <w:rPr>
          <w:rFonts w:ascii="Calibri Light" w:hAnsi="Calibri Light"/>
          <w:sz w:val="28"/>
        </w:rPr>
        <w:tab/>
        <w:t>Nationalization of oil industry in Iran</w:t>
      </w:r>
    </w:p>
    <w:p w14:paraId="6E5C41FF"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1952</w:t>
      </w:r>
      <w:r w:rsidRPr="00597048">
        <w:rPr>
          <w:rFonts w:ascii="Calibri Light" w:hAnsi="Calibri Light"/>
          <w:sz w:val="28"/>
        </w:rPr>
        <w:tab/>
        <w:t>Military revolution in Egypt overthrows monarchy and establishes republic</w:t>
      </w:r>
    </w:p>
    <w:p w14:paraId="645CB916"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1954</w:t>
      </w:r>
      <w:r w:rsidRPr="00597048">
        <w:rPr>
          <w:rFonts w:ascii="Calibri Light" w:hAnsi="Calibri Light"/>
          <w:sz w:val="28"/>
        </w:rPr>
        <w:tab/>
        <w:t>Anglo-Egyptian Treaty providing for evacuation of British troops</w:t>
      </w:r>
    </w:p>
    <w:p w14:paraId="54357F18"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1955</w:t>
      </w:r>
      <w:r w:rsidRPr="00597048">
        <w:rPr>
          <w:rFonts w:ascii="Calibri Light" w:hAnsi="Calibri Light"/>
          <w:sz w:val="28"/>
        </w:rPr>
        <w:tab/>
        <w:t>Baghdad Pact</w:t>
      </w:r>
    </w:p>
    <w:p w14:paraId="2359B076"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1958</w:t>
      </w:r>
      <w:r w:rsidRPr="00597048">
        <w:rPr>
          <w:rFonts w:ascii="Calibri Light" w:hAnsi="Calibri Light"/>
          <w:sz w:val="28"/>
        </w:rPr>
        <w:tab/>
        <w:t>Military revolt in Iraq ends monarchy</w:t>
      </w:r>
    </w:p>
    <w:p w14:paraId="42D35231"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1962</w:t>
      </w:r>
      <w:r w:rsidRPr="00597048">
        <w:rPr>
          <w:rFonts w:ascii="Calibri Light" w:hAnsi="Calibri Light"/>
          <w:sz w:val="28"/>
        </w:rPr>
        <w:tab/>
        <w:t>Civil War in Yemen, overthrow of monarchy</w:t>
      </w:r>
    </w:p>
    <w:p w14:paraId="40050BE6"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1967</w:t>
      </w:r>
      <w:r w:rsidRPr="00597048">
        <w:rPr>
          <w:rFonts w:ascii="Calibri Light" w:hAnsi="Calibri Light"/>
          <w:sz w:val="28"/>
        </w:rPr>
        <w:tab/>
        <w:t>Arab-Israeli war</w:t>
      </w:r>
    </w:p>
    <w:p w14:paraId="1CA65830"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1968</w:t>
      </w:r>
      <w:r w:rsidRPr="00597048">
        <w:rPr>
          <w:rFonts w:ascii="Calibri Light" w:hAnsi="Calibri Light"/>
          <w:sz w:val="28"/>
        </w:rPr>
        <w:tab/>
        <w:t>Independence of Southern Yemen</w:t>
      </w:r>
    </w:p>
    <w:p w14:paraId="3491F6EA" w14:textId="77777777" w:rsidR="001D6383" w:rsidRPr="00597048" w:rsidRDefault="001D6383" w:rsidP="001D6383">
      <w:pPr>
        <w:pStyle w:val="Heading4"/>
        <w:rPr>
          <w:rFonts w:ascii="Calibri Light" w:hAnsi="Calibri Light"/>
          <w:i w:val="0"/>
          <w:sz w:val="28"/>
        </w:rPr>
      </w:pPr>
      <w:bookmarkStart w:id="172" w:name="_Toc98415366"/>
      <w:r w:rsidRPr="00597048">
        <w:rPr>
          <w:rFonts w:ascii="Calibri Light" w:hAnsi="Calibri Light"/>
          <w:i w:val="0"/>
          <w:sz w:val="28"/>
        </w:rPr>
        <w:t>Africa since 1945</w:t>
      </w:r>
      <w:bookmarkEnd w:id="172"/>
    </w:p>
    <w:p w14:paraId="5EBA41CD"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1944</w:t>
      </w:r>
      <w:r w:rsidRPr="00597048">
        <w:rPr>
          <w:rFonts w:ascii="Calibri Light" w:hAnsi="Calibri Light"/>
          <w:sz w:val="28"/>
        </w:rPr>
        <w:tab/>
        <w:t>Brazzavillle Conference of French Union</w:t>
      </w:r>
    </w:p>
    <w:p w14:paraId="2A7B4AAA"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1945</w:t>
      </w:r>
      <w:r w:rsidRPr="00597048">
        <w:rPr>
          <w:rFonts w:ascii="Calibri Light" w:hAnsi="Calibri Light"/>
          <w:sz w:val="28"/>
        </w:rPr>
        <w:tab/>
        <w:t>Fifth Pan-African Conference, Manchester</w:t>
      </w:r>
    </w:p>
    <w:p w14:paraId="56EC1288"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1948</w:t>
      </w:r>
      <w:r w:rsidRPr="00597048">
        <w:rPr>
          <w:rFonts w:ascii="Calibri Light" w:hAnsi="Calibri Light"/>
          <w:sz w:val="28"/>
        </w:rPr>
        <w:tab/>
        <w:t>Nationalist Party comes to power in Union of South Africa</w:t>
      </w:r>
    </w:p>
    <w:p w14:paraId="398FBCC7"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1952</w:t>
      </w:r>
      <w:r w:rsidRPr="00597048">
        <w:rPr>
          <w:rFonts w:ascii="Calibri Light" w:hAnsi="Calibri Light"/>
          <w:sz w:val="28"/>
        </w:rPr>
        <w:tab/>
        <w:t>Overthrow of King Farouk in Egypt; Mau Mau emergency proclaimed in Kenya</w:t>
      </w:r>
    </w:p>
    <w:p w14:paraId="5A4A022C"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1954</w:t>
      </w:r>
      <w:r w:rsidRPr="00597048">
        <w:rPr>
          <w:rFonts w:ascii="Calibri Light" w:hAnsi="Calibri Light"/>
          <w:sz w:val="28"/>
        </w:rPr>
        <w:tab/>
        <w:t>Algerian war of independence begins</w:t>
      </w:r>
    </w:p>
    <w:p w14:paraId="644230B1"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1955</w:t>
      </w:r>
      <w:r w:rsidRPr="00597048">
        <w:rPr>
          <w:rFonts w:ascii="Calibri Light" w:hAnsi="Calibri Light"/>
          <w:sz w:val="28"/>
        </w:rPr>
        <w:tab/>
        <w:t>Bandung conference</w:t>
      </w:r>
    </w:p>
    <w:p w14:paraId="5A52E6EB"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1956</w:t>
      </w:r>
      <w:r w:rsidRPr="00597048">
        <w:rPr>
          <w:rFonts w:ascii="Calibri Light" w:hAnsi="Calibri Light"/>
          <w:sz w:val="28"/>
        </w:rPr>
        <w:tab/>
        <w:t>Independence of Sudan, Tunisia, Morocco</w:t>
      </w:r>
    </w:p>
    <w:p w14:paraId="39719F70"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1957</w:t>
      </w:r>
      <w:r w:rsidRPr="00597048">
        <w:rPr>
          <w:rFonts w:ascii="Calibri Light" w:hAnsi="Calibri Light"/>
          <w:sz w:val="28"/>
        </w:rPr>
        <w:tab/>
        <w:t>Independence of Ghana</w:t>
      </w:r>
    </w:p>
    <w:p w14:paraId="56FE4BE6"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1958</w:t>
      </w:r>
      <w:r w:rsidRPr="00597048">
        <w:rPr>
          <w:rFonts w:ascii="Calibri Light" w:hAnsi="Calibri Light"/>
          <w:sz w:val="28"/>
        </w:rPr>
        <w:tab/>
        <w:t>Referendum in French Africa; conference of Independent African States, Accra; All-African People’s Conference, Accra; independence of Guinea</w:t>
      </w:r>
    </w:p>
    <w:p w14:paraId="74B2A9F1"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1960</w:t>
      </w:r>
      <w:r w:rsidRPr="00597048">
        <w:rPr>
          <w:rFonts w:ascii="Calibri Light" w:hAnsi="Calibri Light"/>
          <w:sz w:val="28"/>
        </w:rPr>
        <w:tab/>
        <w:t>Year of Africa (independence of 17 states); Congo crisis breaks out; Katanga secession</w:t>
      </w:r>
    </w:p>
    <w:p w14:paraId="052E7844"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1961</w:t>
      </w:r>
      <w:r w:rsidRPr="00597048">
        <w:rPr>
          <w:rFonts w:ascii="Calibri Light" w:hAnsi="Calibri Light"/>
          <w:sz w:val="28"/>
        </w:rPr>
        <w:tab/>
        <w:t>Creation of Casablanca and Monrovia groups; Angola rebellion begins (first in Portuguese Africa)</w:t>
      </w:r>
    </w:p>
    <w:p w14:paraId="62C889F7"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1962</w:t>
      </w:r>
      <w:r w:rsidRPr="00597048">
        <w:rPr>
          <w:rFonts w:ascii="Calibri Light" w:hAnsi="Calibri Light"/>
          <w:sz w:val="28"/>
        </w:rPr>
        <w:tab/>
        <w:t>Algeria gains independence; end of Katanga secession</w:t>
      </w:r>
    </w:p>
    <w:p w14:paraId="4261AA96"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1963</w:t>
      </w:r>
      <w:r w:rsidRPr="00597048">
        <w:rPr>
          <w:rFonts w:ascii="Calibri Light" w:hAnsi="Calibri Light"/>
          <w:sz w:val="28"/>
        </w:rPr>
        <w:tab/>
        <w:t>Creation of Organization of African Unity</w:t>
      </w:r>
    </w:p>
    <w:p w14:paraId="37DA1EE0"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1965</w:t>
      </w:r>
      <w:r w:rsidRPr="00597048">
        <w:rPr>
          <w:rFonts w:ascii="Calibri Light" w:hAnsi="Calibri Light"/>
          <w:sz w:val="28"/>
        </w:rPr>
        <w:tab/>
        <w:t>Unilateral Declaration of Independence by Southern Rhodesia</w:t>
      </w:r>
    </w:p>
    <w:p w14:paraId="45DF3DCF"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1966</w:t>
      </w:r>
      <w:r w:rsidRPr="00597048">
        <w:rPr>
          <w:rFonts w:ascii="Calibri Light" w:hAnsi="Calibri Light"/>
          <w:sz w:val="28"/>
        </w:rPr>
        <w:tab/>
        <w:t>Coups in Nigeria (death of Balewa) and Ghana (fall of Nkrumah)</w:t>
      </w:r>
    </w:p>
    <w:p w14:paraId="2052FE26"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1967</w:t>
      </w:r>
      <w:r w:rsidRPr="00597048">
        <w:rPr>
          <w:rFonts w:ascii="Calibri Light" w:hAnsi="Calibri Light"/>
          <w:sz w:val="28"/>
        </w:rPr>
        <w:tab/>
        <w:t>Secession of Biafra</w:t>
      </w:r>
    </w:p>
    <w:p w14:paraId="2AECCA61"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1970</w:t>
      </w:r>
      <w:r w:rsidRPr="00597048">
        <w:rPr>
          <w:rFonts w:ascii="Calibri Light" w:hAnsi="Calibri Light"/>
          <w:sz w:val="28"/>
        </w:rPr>
        <w:tab/>
        <w:t>End of Biafra secession</w:t>
      </w:r>
    </w:p>
    <w:p w14:paraId="591CA528" w14:textId="77777777" w:rsidR="001D6383" w:rsidRPr="00597048" w:rsidRDefault="001D6383" w:rsidP="001D6383">
      <w:pPr>
        <w:pStyle w:val="Heading4"/>
        <w:rPr>
          <w:rFonts w:ascii="Calibri Light" w:hAnsi="Calibri Light"/>
          <w:i w:val="0"/>
          <w:sz w:val="28"/>
        </w:rPr>
      </w:pPr>
      <w:bookmarkStart w:id="173" w:name="_Toc98415367"/>
      <w:r w:rsidRPr="00597048">
        <w:rPr>
          <w:rFonts w:ascii="Calibri Light" w:hAnsi="Calibri Light"/>
          <w:i w:val="0"/>
          <w:sz w:val="28"/>
        </w:rPr>
        <w:t>The New Asia</w:t>
      </w:r>
      <w:bookmarkEnd w:id="173"/>
    </w:p>
    <w:p w14:paraId="3AF8D908"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1945</w:t>
      </w:r>
      <w:r w:rsidRPr="00597048">
        <w:rPr>
          <w:rFonts w:ascii="Calibri Light" w:hAnsi="Calibri Light"/>
          <w:sz w:val="28"/>
        </w:rPr>
        <w:tab/>
        <w:t>Dropping of first atomic bombs; Soviet entry in the Pacific war; Japanese surrender and end of World War II in Asia</w:t>
      </w:r>
    </w:p>
    <w:p w14:paraId="77AAD827"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1946</w:t>
      </w:r>
      <w:r w:rsidRPr="00597048">
        <w:rPr>
          <w:rFonts w:ascii="Calibri Light" w:hAnsi="Calibri Light"/>
          <w:sz w:val="28"/>
        </w:rPr>
        <w:tab/>
        <w:t>Unsuccessful U.S. attempt to mediate Nationalist-Communist conflict in China and renewal of Chinese civil war; independence of the Philippines</w:t>
      </w:r>
    </w:p>
    <w:p w14:paraId="70333E9C"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1947</w:t>
      </w:r>
      <w:r w:rsidRPr="00597048">
        <w:rPr>
          <w:rFonts w:ascii="Calibri Light" w:hAnsi="Calibri Light"/>
          <w:sz w:val="28"/>
        </w:rPr>
        <w:tab/>
        <w:t>Independence of India and Pakistan</w:t>
      </w:r>
    </w:p>
    <w:p w14:paraId="78F5DCFB"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1948</w:t>
      </w:r>
      <w:r w:rsidRPr="00597048">
        <w:rPr>
          <w:rFonts w:ascii="Calibri Light" w:hAnsi="Calibri Light"/>
          <w:sz w:val="28"/>
        </w:rPr>
        <w:tab/>
        <w:t>Independence of Burma; outbreak of Communist-led rebellions in Burma and several other Southeast Asian countries; assassination of Gandhi in India</w:t>
      </w:r>
    </w:p>
    <w:p w14:paraId="0B2B8232"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1949</w:t>
      </w:r>
      <w:r w:rsidRPr="00597048">
        <w:rPr>
          <w:rFonts w:ascii="Calibri Light" w:hAnsi="Calibri Light"/>
          <w:sz w:val="28"/>
        </w:rPr>
        <w:tab/>
        <w:t>Communist victory over Chiang Kai-shek’s regime in China and establishment of the People’s Republic of China under Mao Tse-tung; independence of Indonesia under Sukarno</w:t>
      </w:r>
    </w:p>
    <w:p w14:paraId="1F2E7921"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1950</w:t>
      </w:r>
      <w:r w:rsidRPr="00597048">
        <w:rPr>
          <w:rFonts w:ascii="Calibri Light" w:hAnsi="Calibri Light"/>
          <w:sz w:val="28"/>
        </w:rPr>
        <w:tab/>
        <w:t>Sino-Soviet alliance; outbreak of Korean War</w:t>
      </w:r>
    </w:p>
    <w:p w14:paraId="54E9ACF8"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1951</w:t>
      </w:r>
      <w:r w:rsidRPr="00597048">
        <w:rPr>
          <w:rFonts w:ascii="Calibri Light" w:hAnsi="Calibri Light"/>
          <w:sz w:val="28"/>
        </w:rPr>
        <w:tab/>
        <w:t>Japanese peace treaty and U.S.-Japan security treaty; start of Korean peace negotiations at Panmunjom; India’s first Five-Year Plan</w:t>
      </w:r>
    </w:p>
    <w:p w14:paraId="239D98F6"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1953</w:t>
      </w:r>
      <w:r w:rsidRPr="00597048">
        <w:rPr>
          <w:rFonts w:ascii="Calibri Light" w:hAnsi="Calibri Light"/>
          <w:sz w:val="28"/>
        </w:rPr>
        <w:tab/>
        <w:t>Truce in Korea; China’s first Five-Year Plan; election of Magsaysay as president of the Philippines</w:t>
      </w:r>
    </w:p>
    <w:p w14:paraId="7001DA4C"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1954</w:t>
      </w:r>
      <w:r w:rsidRPr="00597048">
        <w:rPr>
          <w:rFonts w:ascii="Calibri Light" w:hAnsi="Calibri Light"/>
          <w:sz w:val="28"/>
        </w:rPr>
        <w:tab/>
        <w:t>Geneva Conference and French withdrawal from Indochina; establishment of SEATO (Southeast Asia Treaty Organization)</w:t>
      </w:r>
    </w:p>
    <w:p w14:paraId="12209A03"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1955</w:t>
      </w:r>
      <w:r w:rsidRPr="00597048">
        <w:rPr>
          <w:rFonts w:ascii="Calibri Light" w:hAnsi="Calibri Light"/>
          <w:sz w:val="28"/>
        </w:rPr>
        <w:tab/>
        <w:t>Bandung conference of Asian-African leaders; start of U.S.-China Geneva-Warsaw talks</w:t>
      </w:r>
    </w:p>
    <w:p w14:paraId="07C11712"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1957</w:t>
      </w:r>
      <w:r w:rsidRPr="00597048">
        <w:rPr>
          <w:rFonts w:ascii="Calibri Light" w:hAnsi="Calibri Light"/>
          <w:sz w:val="28"/>
        </w:rPr>
        <w:tab/>
        <w:t>Malayan independence; Sukarno’s introduction of “guided democracy” in Indonesia; revolt in Sumatra and outer islands of Indonesia</w:t>
      </w:r>
    </w:p>
    <w:p w14:paraId="159EC6F0"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1958</w:t>
      </w:r>
      <w:r w:rsidRPr="00597048">
        <w:rPr>
          <w:rFonts w:ascii="Calibri Light" w:hAnsi="Calibri Light"/>
          <w:sz w:val="28"/>
        </w:rPr>
        <w:tab/>
        <w:t>“Great Leap Forward” in China; “offshore islands” crisis on China coast</w:t>
      </w:r>
    </w:p>
    <w:p w14:paraId="07429DE9"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1959</w:t>
      </w:r>
      <w:r w:rsidRPr="00597048">
        <w:rPr>
          <w:rFonts w:ascii="Calibri Light" w:hAnsi="Calibri Light"/>
          <w:sz w:val="28"/>
        </w:rPr>
        <w:tab/>
        <w:t>Tibetan revolt; Chinese-Indian border incidents</w:t>
      </w:r>
    </w:p>
    <w:p w14:paraId="21B0BA61"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1960</w:t>
      </w:r>
      <w:r w:rsidRPr="00597048">
        <w:rPr>
          <w:rFonts w:ascii="Calibri Light" w:hAnsi="Calibri Light"/>
          <w:sz w:val="28"/>
        </w:rPr>
        <w:tab/>
        <w:t>Open debate in Sino-Soviet relations; renewed conflict in Vietnam; revision of the U.S.-Japan security treaty</w:t>
      </w:r>
    </w:p>
    <w:p w14:paraId="13EAE0B3"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1962</w:t>
      </w:r>
      <w:r w:rsidRPr="00597048">
        <w:rPr>
          <w:rFonts w:ascii="Calibri Light" w:hAnsi="Calibri Light"/>
          <w:sz w:val="28"/>
        </w:rPr>
        <w:tab/>
        <w:t>China-India border conflict; Geneva Conference on Laos; Ne Win coup d’</w:t>
      </w:r>
      <w:r w:rsidRPr="00597048">
        <w:rPr>
          <w:rFonts w:ascii="Calibri Light" w:hAnsi="Calibri Light" w:cs="Tahoma"/>
          <w:sz w:val="28"/>
        </w:rPr>
        <w:t>é</w:t>
      </w:r>
      <w:r w:rsidRPr="00597048">
        <w:rPr>
          <w:rFonts w:ascii="Calibri Light" w:hAnsi="Calibri Light"/>
          <w:sz w:val="28"/>
        </w:rPr>
        <w:t>tat in Burma</w:t>
      </w:r>
    </w:p>
    <w:p w14:paraId="34BAF51D"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1964</w:t>
      </w:r>
      <w:r w:rsidRPr="00597048">
        <w:rPr>
          <w:rFonts w:ascii="Calibri Light" w:hAnsi="Calibri Light"/>
          <w:sz w:val="28"/>
        </w:rPr>
        <w:tab/>
        <w:t>China’s first nuclear test; death of Nehru; Indonesian “confrontation” with Malaysia</w:t>
      </w:r>
    </w:p>
    <w:p w14:paraId="035A3B52"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1965</w:t>
      </w:r>
      <w:r w:rsidRPr="00597048">
        <w:rPr>
          <w:rFonts w:ascii="Calibri Light" w:hAnsi="Calibri Light"/>
          <w:sz w:val="28"/>
        </w:rPr>
        <w:tab/>
        <w:t>Attempted communist coup in Indonesia, resulting in military control under Suharto; major U.S. intervention in Vietnam; India-Pakistan conflict over Kashmir</w:t>
      </w:r>
    </w:p>
    <w:p w14:paraId="37A26DD7"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1966</w:t>
      </w:r>
      <w:r w:rsidRPr="00597048">
        <w:rPr>
          <w:rFonts w:ascii="Calibri Light" w:hAnsi="Calibri Light"/>
          <w:sz w:val="28"/>
        </w:rPr>
        <w:tab/>
        <w:t>“Great Proletarian Cultural Revolution” and purge of Liu Shao-chi in China; opening of Asian Development Bank; founding of ASPAC (Asian and Pacific Council)</w:t>
      </w:r>
    </w:p>
    <w:p w14:paraId="6D5C9BA8"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1967</w:t>
      </w:r>
      <w:r w:rsidRPr="00597048">
        <w:rPr>
          <w:rFonts w:ascii="Calibri Light" w:hAnsi="Calibri Light"/>
          <w:sz w:val="28"/>
        </w:rPr>
        <w:tab/>
        <w:t>Founding of ASEAN (Association of Southeast Asian Nations)</w:t>
      </w:r>
    </w:p>
    <w:p w14:paraId="14CC71F9"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1968</w:t>
      </w:r>
      <w:r w:rsidRPr="00597048">
        <w:rPr>
          <w:rFonts w:ascii="Calibri Light" w:hAnsi="Calibri Light"/>
          <w:sz w:val="28"/>
        </w:rPr>
        <w:tab/>
        <w:t>Cessation of U.S. bombing of North Vietnam and start of Paris negotiations on Vietnam</w:t>
      </w:r>
    </w:p>
    <w:p w14:paraId="023D0D57"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1969</w:t>
      </w:r>
      <w:r w:rsidRPr="00597048">
        <w:rPr>
          <w:rFonts w:ascii="Calibri Light" w:hAnsi="Calibri Light"/>
          <w:sz w:val="28"/>
        </w:rPr>
        <w:tab/>
        <w:t>Sino-Soviet border conflict; Nixon’s “Guam Doctrine”; U.S. agreement with Sato government on return of Okinawa to Japan; death of Ho Chi Minh in North Vietnam; growth of Japanese gross national product makes Japan third-largest economy in the world</w:t>
      </w:r>
    </w:p>
    <w:p w14:paraId="7B3578B3"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1970</w:t>
      </w:r>
      <w:r w:rsidRPr="00597048">
        <w:rPr>
          <w:rFonts w:ascii="Calibri Light" w:hAnsi="Calibri Light"/>
          <w:sz w:val="28"/>
        </w:rPr>
        <w:tab/>
        <w:t>Overthrow of Sihanouk and U.S. military intervention in Cambodia</w:t>
      </w:r>
    </w:p>
    <w:p w14:paraId="4D6470C7"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1971</w:t>
      </w:r>
      <w:r w:rsidRPr="00597048">
        <w:rPr>
          <w:rFonts w:ascii="Calibri Light" w:hAnsi="Calibri Light"/>
          <w:sz w:val="28"/>
        </w:rPr>
        <w:tab/>
        <w:t>Announcement of planned Nixon trip to Peking</w:t>
      </w:r>
    </w:p>
    <w:p w14:paraId="2147558A" w14:textId="77777777" w:rsidR="001D6383" w:rsidRPr="00597048" w:rsidRDefault="001D6383" w:rsidP="001D6383">
      <w:pPr>
        <w:pStyle w:val="Heading4"/>
        <w:rPr>
          <w:rFonts w:ascii="Calibri Light" w:hAnsi="Calibri Light"/>
          <w:i w:val="0"/>
          <w:sz w:val="28"/>
        </w:rPr>
      </w:pPr>
      <w:bookmarkStart w:id="174" w:name="_Toc98415368"/>
      <w:r w:rsidRPr="00597048">
        <w:rPr>
          <w:rFonts w:ascii="Calibri Light" w:hAnsi="Calibri Light"/>
          <w:i w:val="0"/>
          <w:sz w:val="28"/>
        </w:rPr>
        <w:t>The United States Since Word War II</w:t>
      </w:r>
      <w:bookmarkEnd w:id="174"/>
    </w:p>
    <w:p w14:paraId="48A96167"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1946</w:t>
      </w:r>
      <w:r w:rsidRPr="00597048">
        <w:rPr>
          <w:rFonts w:ascii="Calibri Light" w:hAnsi="Calibri Light"/>
          <w:sz w:val="28"/>
        </w:rPr>
        <w:tab/>
        <w:t>Employment Act creates Council of Economic Advisors</w:t>
      </w:r>
    </w:p>
    <w:p w14:paraId="250A9731"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1947</w:t>
      </w:r>
      <w:r w:rsidRPr="00597048">
        <w:rPr>
          <w:rFonts w:ascii="Calibri Light" w:hAnsi="Calibri Light"/>
          <w:sz w:val="28"/>
        </w:rPr>
        <w:tab/>
        <w:t>Truman Doctrine and the Marshall Plan</w:t>
      </w:r>
    </w:p>
    <w:p w14:paraId="2257066C"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1949</w:t>
      </w:r>
      <w:r w:rsidRPr="00597048">
        <w:rPr>
          <w:rFonts w:ascii="Calibri Light" w:hAnsi="Calibri Light"/>
          <w:sz w:val="28"/>
        </w:rPr>
        <w:tab/>
        <w:t>North Atlantic Treaty Organization approved</w:t>
      </w:r>
    </w:p>
    <w:p w14:paraId="7F9E2BFB"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1950</w:t>
      </w:r>
      <w:r w:rsidRPr="00597048">
        <w:rPr>
          <w:rFonts w:ascii="Calibri Light" w:hAnsi="Calibri Light"/>
          <w:sz w:val="28"/>
        </w:rPr>
        <w:tab/>
        <w:t>Outbreak of Korean War</w:t>
      </w:r>
    </w:p>
    <w:p w14:paraId="720A38B6"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1950-1960</w:t>
      </w:r>
      <w:r w:rsidRPr="00597048">
        <w:rPr>
          <w:rFonts w:ascii="Calibri Light" w:hAnsi="Calibri Light"/>
          <w:sz w:val="28"/>
        </w:rPr>
        <w:tab/>
        <w:t>Sale of television sets averages over 7 million a year by 1960, 88 per cent of all households have television</w:t>
      </w:r>
    </w:p>
    <w:p w14:paraId="0D2E9A20"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1954</w:t>
      </w:r>
      <w:r w:rsidRPr="00597048">
        <w:rPr>
          <w:rFonts w:ascii="Calibri Light" w:hAnsi="Calibri Light"/>
          <w:sz w:val="28"/>
        </w:rPr>
        <w:tab/>
        <w:t>Supreme Court declares racially segregated schools unconstitutional</w:t>
      </w:r>
    </w:p>
    <w:p w14:paraId="4FDB88C7"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1956</w:t>
      </w:r>
      <w:r w:rsidRPr="00597048">
        <w:rPr>
          <w:rFonts w:ascii="Calibri Light" w:hAnsi="Calibri Light"/>
          <w:sz w:val="28"/>
        </w:rPr>
        <w:tab/>
        <w:t>Martin Luther King, Jr., organizes Montgomery, Alabama, bus boycott</w:t>
      </w:r>
    </w:p>
    <w:p w14:paraId="341B1B40"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1958</w:t>
      </w:r>
      <w:r w:rsidRPr="00597048">
        <w:rPr>
          <w:rFonts w:ascii="Calibri Light" w:hAnsi="Calibri Light"/>
          <w:sz w:val="28"/>
        </w:rPr>
        <w:tab/>
        <w:t>First commercial jet airplanes in service</w:t>
      </w:r>
    </w:p>
    <w:p w14:paraId="0EF141BE"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1962</w:t>
      </w:r>
      <w:r w:rsidRPr="00597048">
        <w:rPr>
          <w:rFonts w:ascii="Calibri Light" w:hAnsi="Calibri Light"/>
          <w:sz w:val="28"/>
        </w:rPr>
        <w:tab/>
        <w:t>Cuban missile crisis</w:t>
      </w:r>
    </w:p>
    <w:p w14:paraId="5873C12E"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1963</w:t>
      </w:r>
      <w:r w:rsidRPr="00597048">
        <w:rPr>
          <w:rFonts w:ascii="Calibri Light" w:hAnsi="Calibri Light"/>
          <w:sz w:val="28"/>
        </w:rPr>
        <w:tab/>
        <w:t>Assassination of President John F. Kennedy</w:t>
      </w:r>
    </w:p>
    <w:p w14:paraId="6BC6F386"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1964</w:t>
      </w:r>
      <w:r w:rsidRPr="00597048">
        <w:rPr>
          <w:rFonts w:ascii="Calibri Light" w:hAnsi="Calibri Light"/>
          <w:sz w:val="28"/>
        </w:rPr>
        <w:tab/>
        <w:t>Student riots at the University of California, Berkeley</w:t>
      </w:r>
    </w:p>
    <w:p w14:paraId="4A795883"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1965</w:t>
      </w:r>
      <w:r w:rsidRPr="00597048">
        <w:rPr>
          <w:rFonts w:ascii="Calibri Light" w:hAnsi="Calibri Light"/>
          <w:sz w:val="28"/>
        </w:rPr>
        <w:tab/>
        <w:t>President Lyndon B. Johnson “escalates” the Vietnamese War; Education Act provides first comprehensive aid to education; race riot in Watts district, Los Angeles, California</w:t>
      </w:r>
    </w:p>
    <w:p w14:paraId="2C4564BF"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1968</w:t>
      </w:r>
      <w:r w:rsidRPr="00597048">
        <w:rPr>
          <w:rFonts w:ascii="Calibri Light" w:hAnsi="Calibri Light"/>
          <w:sz w:val="28"/>
        </w:rPr>
        <w:tab/>
        <w:t>Assassination of Martin Luther King, Jr.</w:t>
      </w:r>
    </w:p>
    <w:p w14:paraId="7D36ADFA"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1969</w:t>
      </w:r>
      <w:r w:rsidRPr="00597048">
        <w:rPr>
          <w:rFonts w:ascii="Calibri Light" w:hAnsi="Calibri Light"/>
          <w:sz w:val="28"/>
        </w:rPr>
        <w:tab/>
        <w:t>Astronauts land on the moon</w:t>
      </w:r>
    </w:p>
    <w:p w14:paraId="35BD51AC" w14:textId="77777777" w:rsidR="001D6383" w:rsidRPr="00597048" w:rsidRDefault="001D6383" w:rsidP="001D6383">
      <w:pPr>
        <w:pStyle w:val="Heading4"/>
        <w:rPr>
          <w:rFonts w:ascii="Calibri Light" w:hAnsi="Calibri Light"/>
          <w:i w:val="0"/>
          <w:sz w:val="28"/>
        </w:rPr>
      </w:pPr>
      <w:bookmarkStart w:id="175" w:name="_Toc98415369"/>
      <w:r w:rsidRPr="00597048">
        <w:rPr>
          <w:rFonts w:ascii="Calibri Light" w:hAnsi="Calibri Light"/>
          <w:i w:val="0"/>
          <w:sz w:val="28"/>
        </w:rPr>
        <w:t>The State of Culture Today</w:t>
      </w:r>
      <w:bookmarkEnd w:id="175"/>
    </w:p>
    <w:p w14:paraId="3AF30515"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AD</w:t>
      </w:r>
      <w:r w:rsidRPr="00597048">
        <w:rPr>
          <w:rFonts w:ascii="Calibri Light" w:hAnsi="Calibri Light"/>
          <w:sz w:val="28"/>
        </w:rPr>
        <w:tab/>
        <w:t>1870</w:t>
      </w:r>
      <w:r w:rsidRPr="00597048">
        <w:rPr>
          <w:rFonts w:ascii="Calibri Light" w:hAnsi="Calibri Light"/>
          <w:sz w:val="28"/>
        </w:rPr>
        <w:tab/>
        <w:t>Education Acts passed in most countries of western Europe: free compulsory education; beginnings of industrial literacy</w:t>
      </w:r>
    </w:p>
    <w:p w14:paraId="1816C90E"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1871</w:t>
      </w:r>
      <w:r w:rsidRPr="00597048">
        <w:rPr>
          <w:rFonts w:ascii="Calibri Light" w:hAnsi="Calibri Light"/>
          <w:sz w:val="28"/>
        </w:rPr>
        <w:tab/>
        <w:t>End of Franco-Prussian War; beginning of armed diplomacy leading to 1914</w:t>
      </w:r>
    </w:p>
    <w:p w14:paraId="3D2BCA12"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1889</w:t>
      </w:r>
      <w:r w:rsidRPr="00597048">
        <w:rPr>
          <w:rFonts w:ascii="Calibri Light" w:hAnsi="Calibri Light"/>
          <w:sz w:val="28"/>
        </w:rPr>
        <w:tab/>
        <w:t>Paris World’s Fair: the Eiffel Tower and the triumph of machinery; London dockers’ strike</w:t>
      </w:r>
    </w:p>
    <w:p w14:paraId="53F3DFEB"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1890-1905</w:t>
      </w:r>
      <w:r w:rsidRPr="00597048">
        <w:rPr>
          <w:rFonts w:ascii="Calibri Light" w:hAnsi="Calibri Light"/>
          <w:sz w:val="28"/>
        </w:rPr>
        <w:tab/>
        <w:t>The new Romanticism: Symbolism; Art for Art’s sake; Decadence; Post-impressionism</w:t>
      </w:r>
    </w:p>
    <w:p w14:paraId="4DE209DF"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1890-1910</w:t>
      </w:r>
      <w:r w:rsidRPr="00597048">
        <w:rPr>
          <w:rFonts w:ascii="Calibri Light" w:hAnsi="Calibri Light"/>
          <w:sz w:val="28"/>
        </w:rPr>
        <w:tab/>
        <w:t>Invention or discovery of: the automobile; serum therapy; Diesel engine; Kodak roll film; motion pictures; heavier-than-air flying machine; finger-printing; striptease; tuberculin; appendectomy; plastic surgery; color photography; wireless; artificial diamonds; spinal anesthesia; psychoanalysis; Mendelian genetics; histidine; radioactivity; vacuum tube; artificial insemination; organ transplant; quantum theory; relativity; Salvarsan for syphilis; anaphylaxis; artificial materials from resins and cellulose</w:t>
      </w:r>
    </w:p>
    <w:p w14:paraId="73A17F22"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1894-1906</w:t>
      </w:r>
      <w:r w:rsidRPr="00597048">
        <w:rPr>
          <w:rFonts w:ascii="Calibri Light" w:hAnsi="Calibri Light"/>
          <w:sz w:val="28"/>
        </w:rPr>
        <w:tab/>
        <w:t>The Dreyfus Affair; the intellectuals a new political force</w:t>
      </w:r>
    </w:p>
    <w:p w14:paraId="1597345D"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1895-1917</w:t>
      </w:r>
      <w:r w:rsidRPr="00597048">
        <w:rPr>
          <w:rFonts w:ascii="Calibri Light" w:hAnsi="Calibri Light"/>
          <w:sz w:val="28"/>
        </w:rPr>
        <w:tab/>
        <w:t xml:space="preserve">The emergence of Marxism and Syndicalism; </w:t>
      </w:r>
      <w:r w:rsidRPr="00597048">
        <w:rPr>
          <w:rFonts w:ascii="Calibri Light" w:hAnsi="Calibri Light"/>
          <w:iCs/>
          <w:sz w:val="28"/>
        </w:rPr>
        <w:t xml:space="preserve">Reflections on Violence </w:t>
      </w:r>
      <w:r w:rsidRPr="00597048">
        <w:rPr>
          <w:rFonts w:ascii="Calibri Light" w:hAnsi="Calibri Light"/>
          <w:sz w:val="28"/>
        </w:rPr>
        <w:t>(1908); the suffragettes; the coming “century of the child”</w:t>
      </w:r>
    </w:p>
    <w:p w14:paraId="64C094BF"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1900</w:t>
      </w:r>
      <w:r w:rsidRPr="00597048">
        <w:rPr>
          <w:rFonts w:ascii="Calibri Light" w:hAnsi="Calibri Light"/>
          <w:sz w:val="28"/>
        </w:rPr>
        <w:tab/>
        <w:t>“The Yellow Peril”; Western envoys besieged in Peking and relieved by a European army under a German general</w:t>
      </w:r>
    </w:p>
    <w:p w14:paraId="4B174FBC"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1900-1911</w:t>
      </w:r>
      <w:r w:rsidRPr="00597048">
        <w:rPr>
          <w:rFonts w:ascii="Calibri Light" w:hAnsi="Calibri Light"/>
          <w:sz w:val="28"/>
        </w:rPr>
        <w:tab/>
        <w:t>The century turns; Art Nouveau and the new democratic life – penny press; peace crusades, Balkan Wars, international crises</w:t>
      </w:r>
    </w:p>
    <w:p w14:paraId="585AABCC"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1905-1915</w:t>
      </w:r>
      <w:r w:rsidRPr="00597048">
        <w:rPr>
          <w:rFonts w:ascii="Calibri Light" w:hAnsi="Calibri Light"/>
          <w:sz w:val="28"/>
        </w:rPr>
        <w:tab/>
        <w:t>The Cubist Decade – innovation in all the arts, notably architecture</w:t>
      </w:r>
    </w:p>
    <w:p w14:paraId="297D9C69"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1914-1918</w:t>
      </w:r>
      <w:r w:rsidRPr="00597048">
        <w:rPr>
          <w:rFonts w:ascii="Calibri Light" w:hAnsi="Calibri Light"/>
          <w:sz w:val="28"/>
        </w:rPr>
        <w:tab/>
        <w:t>The Four Years War, ultimately the First World War, shatters European power</w:t>
      </w:r>
    </w:p>
    <w:p w14:paraId="52E61FD1"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1919-1939</w:t>
      </w:r>
      <w:r w:rsidRPr="00597048">
        <w:rPr>
          <w:rFonts w:ascii="Calibri Light" w:hAnsi="Calibri Light"/>
          <w:sz w:val="28"/>
        </w:rPr>
        <w:tab/>
        <w:t>“Between Wars” – unrest and indifference under the sway of diminished intelligence; culture imitative, regressive and derisive of itself; second youth movement and yearning for peace</w:t>
      </w:r>
    </w:p>
    <w:p w14:paraId="615F6D31"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1929-1939</w:t>
      </w:r>
      <w:r w:rsidRPr="00597048">
        <w:rPr>
          <w:rFonts w:ascii="Calibri Light" w:hAnsi="Calibri Light"/>
          <w:sz w:val="28"/>
        </w:rPr>
        <w:tab/>
        <w:t>World-wide economic depression</w:t>
      </w:r>
    </w:p>
    <w:p w14:paraId="24ECC998"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1939-1945</w:t>
      </w:r>
      <w:r w:rsidRPr="00597048">
        <w:rPr>
          <w:rFonts w:ascii="Calibri Light" w:hAnsi="Calibri Light"/>
          <w:sz w:val="28"/>
        </w:rPr>
        <w:tab/>
        <w:t>The Second World War; military application of scientific power, culminating in atomic explosion at Hiroshima</w:t>
      </w:r>
    </w:p>
    <w:p w14:paraId="2AFE8910"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1945 ff.</w:t>
      </w:r>
      <w:r w:rsidRPr="00597048">
        <w:rPr>
          <w:rFonts w:ascii="Calibri Light" w:hAnsi="Calibri Light"/>
          <w:sz w:val="28"/>
        </w:rPr>
        <w:tab/>
        <w:t>The Age of Anxiety; the Cold War in a divided world; local wars linked with decolonization and universal shrinkage of power; the race to reach the moon; ostentation and propaganda</w:t>
      </w:r>
    </w:p>
    <w:p w14:paraId="01DCF12D" w14:textId="77777777" w:rsidR="001D6383" w:rsidRPr="00597048" w:rsidRDefault="001D6383" w:rsidP="001D6383">
      <w:pPr>
        <w:tabs>
          <w:tab w:val="right" w:pos="1872"/>
          <w:tab w:val="left" w:pos="2160"/>
        </w:tabs>
        <w:ind w:left="2520" w:hanging="2088"/>
        <w:rPr>
          <w:rFonts w:ascii="Calibri Light" w:hAnsi="Calibri Light"/>
          <w:sz w:val="28"/>
        </w:rPr>
      </w:pPr>
      <w:r w:rsidRPr="00597048">
        <w:rPr>
          <w:rFonts w:ascii="Calibri Light" w:hAnsi="Calibri Light"/>
          <w:sz w:val="28"/>
        </w:rPr>
        <w:tab/>
        <w:t>1964</w:t>
      </w:r>
      <w:r w:rsidRPr="00597048">
        <w:rPr>
          <w:rFonts w:ascii="Calibri Light" w:hAnsi="Calibri Light"/>
          <w:sz w:val="28"/>
        </w:rPr>
        <w:tab/>
        <w:t xml:space="preserve">The cellular revolution: internal and external disorder, the third youth movement, and the second women’s liberation; decay and stasis of institutions; art against society; anti-art against the culture and the self; the absurd </w:t>
      </w:r>
      <w:r w:rsidR="002F58E3" w:rsidRPr="00597048">
        <w:rPr>
          <w:rFonts w:ascii="Calibri Light" w:hAnsi="Calibri Light"/>
          <w:sz w:val="28"/>
        </w:rPr>
        <w:t>and</w:t>
      </w:r>
      <w:r w:rsidRPr="00597048">
        <w:rPr>
          <w:rFonts w:ascii="Calibri Light" w:hAnsi="Calibri Light"/>
          <w:sz w:val="28"/>
        </w:rPr>
        <w:t xml:space="preserve"> the obscene in the effort at destruction or recovery; the drug experience and the experience of dissolution</w:t>
      </w:r>
    </w:p>
    <w:sectPr w:rsidR="001D6383" w:rsidRPr="00597048" w:rsidSect="00884AC5">
      <w:footerReference w:type="even" r:id="rId12"/>
      <w:footerReference w:type="default" r:id="rId13"/>
      <w:pgSz w:w="12240" w:h="15840"/>
      <w:pgMar w:top="864" w:right="720" w:bottom="720" w:left="864" w:header="720" w:footer="720" w:gutter="0"/>
      <w:cols w:space="288" w:equalWidth="0">
        <w:col w:w="10656"/>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10CBA" w14:textId="77777777" w:rsidR="00156EDB" w:rsidRDefault="00156EDB">
      <w:pPr>
        <w:spacing w:before="0"/>
      </w:pPr>
      <w:r>
        <w:separator/>
      </w:r>
    </w:p>
  </w:endnote>
  <w:endnote w:type="continuationSeparator" w:id="0">
    <w:p w14:paraId="33BAEF98" w14:textId="77777777" w:rsidR="00156EDB" w:rsidRDefault="00156ED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8AB64" w14:textId="77777777" w:rsidR="00173AFD" w:rsidRDefault="00173AF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4141BFC" w14:textId="77777777" w:rsidR="00173AFD" w:rsidRDefault="00173AF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00E00" w14:textId="77777777" w:rsidR="00173AFD" w:rsidRDefault="00173AFD">
    <w:pPr>
      <w:pStyle w:val="Footer"/>
      <w:framePr w:wrap="around"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44F5E679" w14:textId="77777777" w:rsidR="00173AFD" w:rsidRDefault="00173AF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9244E" w14:textId="77777777" w:rsidR="00156EDB" w:rsidRDefault="00156EDB">
      <w:pPr>
        <w:spacing w:before="0"/>
      </w:pPr>
      <w:r>
        <w:separator/>
      </w:r>
    </w:p>
  </w:footnote>
  <w:footnote w:type="continuationSeparator" w:id="0">
    <w:p w14:paraId="31BABBDB" w14:textId="77777777" w:rsidR="00156EDB" w:rsidRDefault="00156EDB">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57" type="#_x0000_t75" style="width:9.25pt;height:9.25pt" o:bullet="t">
        <v:imagedata r:id="rId1" o:title="BD10265_"/>
      </v:shape>
    </w:pict>
  </w:numPicBullet>
  <w:abstractNum w:abstractNumId="0" w15:restartNumberingAfterBreak="0">
    <w:nsid w:val="FFFFFF7C"/>
    <w:multiLevelType w:val="singleLevel"/>
    <w:tmpl w:val="E700AEA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EB36FDF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8AD2263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202FE3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23782ED6"/>
    <w:lvl w:ilvl="0">
      <w:start w:val="1"/>
      <w:numFmt w:val="bullet"/>
      <w:pStyle w:val="ListBullet5"/>
      <w:lvlText w:val=""/>
      <w:lvlJc w:val="left"/>
      <w:pPr>
        <w:tabs>
          <w:tab w:val="num" w:pos="1800"/>
        </w:tabs>
        <w:ind w:left="1800" w:hanging="360"/>
      </w:pPr>
      <w:rPr>
        <w:rFonts w:ascii="Wingdings" w:hAnsi="Wingdings" w:hint="default"/>
      </w:rPr>
    </w:lvl>
  </w:abstractNum>
  <w:abstractNum w:abstractNumId="5" w15:restartNumberingAfterBreak="0">
    <w:nsid w:val="FFFFFF81"/>
    <w:multiLevelType w:val="singleLevel"/>
    <w:tmpl w:val="3ADC6D5A"/>
    <w:lvl w:ilvl="0">
      <w:start w:val="1"/>
      <w:numFmt w:val="bullet"/>
      <w:pStyle w:val="ListBullet4"/>
      <w:lvlText w:val=""/>
      <w:lvlJc w:val="left"/>
      <w:pPr>
        <w:tabs>
          <w:tab w:val="num" w:pos="1440"/>
        </w:tabs>
        <w:ind w:left="1440" w:hanging="360"/>
      </w:pPr>
      <w:rPr>
        <w:rFonts w:ascii="Wingdings" w:hAnsi="Wingdings" w:hint="default"/>
      </w:rPr>
    </w:lvl>
  </w:abstractNum>
  <w:abstractNum w:abstractNumId="6" w15:restartNumberingAfterBreak="0">
    <w:nsid w:val="FFFFFF82"/>
    <w:multiLevelType w:val="singleLevel"/>
    <w:tmpl w:val="7E5AE3F0"/>
    <w:lvl w:ilvl="0">
      <w:start w:val="1"/>
      <w:numFmt w:val="bullet"/>
      <w:pStyle w:val="ListBullet3"/>
      <w:lvlText w:val=""/>
      <w:lvlJc w:val="left"/>
      <w:pPr>
        <w:tabs>
          <w:tab w:val="num" w:pos="1080"/>
        </w:tabs>
        <w:ind w:left="1080" w:hanging="360"/>
      </w:pPr>
      <w:rPr>
        <w:rFonts w:ascii="Wingdings" w:hAnsi="Wingdings" w:hint="default"/>
      </w:rPr>
    </w:lvl>
  </w:abstractNum>
  <w:abstractNum w:abstractNumId="7" w15:restartNumberingAfterBreak="0">
    <w:nsid w:val="FFFFFF83"/>
    <w:multiLevelType w:val="singleLevel"/>
    <w:tmpl w:val="1FD6ABE0"/>
    <w:lvl w:ilvl="0">
      <w:start w:val="1"/>
      <w:numFmt w:val="bullet"/>
      <w:pStyle w:val="ListBullet2"/>
      <w:lvlText w:val=""/>
      <w:lvlJc w:val="left"/>
      <w:pPr>
        <w:tabs>
          <w:tab w:val="num" w:pos="720"/>
        </w:tabs>
        <w:ind w:left="720" w:hanging="360"/>
      </w:pPr>
      <w:rPr>
        <w:rFonts w:ascii="Wingdings" w:hAnsi="Wingdings" w:hint="default"/>
      </w:rPr>
    </w:lvl>
  </w:abstractNum>
  <w:abstractNum w:abstractNumId="8" w15:restartNumberingAfterBreak="0">
    <w:nsid w:val="FFFFFF88"/>
    <w:multiLevelType w:val="singleLevel"/>
    <w:tmpl w:val="D902CED0"/>
    <w:lvl w:ilvl="0">
      <w:start w:val="1"/>
      <w:numFmt w:val="lowerLetter"/>
      <w:pStyle w:val="Listabc"/>
      <w:lvlText w:val="%1."/>
      <w:lvlJc w:val="left"/>
      <w:pPr>
        <w:tabs>
          <w:tab w:val="num" w:pos="864"/>
        </w:tabs>
        <w:ind w:left="432" w:firstLine="0"/>
      </w:pPr>
      <w:rPr>
        <w:rFonts w:hint="default"/>
      </w:rPr>
    </w:lvl>
  </w:abstractNum>
  <w:abstractNum w:abstractNumId="9" w15:restartNumberingAfterBreak="0">
    <w:nsid w:val="09041301"/>
    <w:multiLevelType w:val="hybridMultilevel"/>
    <w:tmpl w:val="D7600A2E"/>
    <w:lvl w:ilvl="0" w:tplc="F1EC8D1A">
      <w:start w:val="1"/>
      <w:numFmt w:val="bullet"/>
      <w:pStyle w:val="Experiment"/>
      <w:lvlText w:val=""/>
      <w:lvlPicBulletId w:val="0"/>
      <w:lvlJc w:val="left"/>
      <w:pPr>
        <w:tabs>
          <w:tab w:val="num" w:pos="792"/>
        </w:tabs>
        <w:ind w:left="792" w:hanging="360"/>
      </w:pPr>
      <w:rPr>
        <w:rFonts w:ascii="Symbol" w:hAnsi="Symbol" w:hint="default"/>
        <w:color w:val="auto"/>
      </w:rPr>
    </w:lvl>
    <w:lvl w:ilvl="1" w:tplc="04090003" w:tentative="1">
      <w:start w:val="1"/>
      <w:numFmt w:val="bullet"/>
      <w:lvlText w:val="o"/>
      <w:lvlJc w:val="left"/>
      <w:pPr>
        <w:tabs>
          <w:tab w:val="num" w:pos="1512"/>
        </w:tabs>
        <w:ind w:left="1512" w:hanging="360"/>
      </w:pPr>
      <w:rPr>
        <w:rFonts w:ascii="Courier New" w:hAnsi="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10" w15:restartNumberingAfterBreak="0">
    <w:nsid w:val="343B057B"/>
    <w:multiLevelType w:val="hybridMultilevel"/>
    <w:tmpl w:val="E56A9530"/>
    <w:lvl w:ilvl="0" w:tplc="D884F570">
      <w:start w:val="1"/>
      <w:numFmt w:val="bullet"/>
      <w:pStyle w:val="Equation"/>
      <w:lvlText w:val=""/>
      <w:lvlJc w:val="left"/>
      <w:pPr>
        <w:tabs>
          <w:tab w:val="num" w:pos="1152"/>
        </w:tabs>
        <w:ind w:left="1152" w:hanging="360"/>
      </w:pPr>
      <w:rPr>
        <w:rFonts w:ascii="Wingdings" w:hAnsi="Wingdings" w:hint="default"/>
      </w:rPr>
    </w:lvl>
    <w:lvl w:ilvl="1" w:tplc="04090003" w:tentative="1">
      <w:start w:val="1"/>
      <w:numFmt w:val="bullet"/>
      <w:lvlText w:val="o"/>
      <w:lvlJc w:val="left"/>
      <w:pPr>
        <w:tabs>
          <w:tab w:val="num" w:pos="1872"/>
        </w:tabs>
        <w:ind w:left="1872" w:hanging="360"/>
      </w:pPr>
      <w:rPr>
        <w:rFonts w:ascii="Courier New" w:hAnsi="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11" w15:restartNumberingAfterBreak="0">
    <w:nsid w:val="3AB26C0A"/>
    <w:multiLevelType w:val="hybridMultilevel"/>
    <w:tmpl w:val="D1BA74AC"/>
    <w:lvl w:ilvl="0" w:tplc="94A29CF6">
      <w:start w:val="1"/>
      <w:numFmt w:val="bullet"/>
      <w:pStyle w:val="List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F613A83"/>
    <w:multiLevelType w:val="multilevel"/>
    <w:tmpl w:val="B32C2660"/>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num w:numId="1">
    <w:abstractNumId w:val="5"/>
  </w:num>
  <w:num w:numId="2">
    <w:abstractNumId w:val="8"/>
  </w:num>
  <w:num w:numId="3">
    <w:abstractNumId w:val="7"/>
  </w:num>
  <w:num w:numId="4">
    <w:abstractNumId w:val="6"/>
  </w:num>
  <w:num w:numId="5">
    <w:abstractNumId w:val="4"/>
  </w:num>
  <w:num w:numId="6">
    <w:abstractNumId w:val="3"/>
  </w:num>
  <w:num w:numId="7">
    <w:abstractNumId w:val="2"/>
  </w:num>
  <w:num w:numId="8">
    <w:abstractNumId w:val="1"/>
  </w:num>
  <w:num w:numId="9">
    <w:abstractNumId w:val="0"/>
  </w:num>
  <w:num w:numId="10">
    <w:abstractNumId w:val="10"/>
  </w:num>
  <w:num w:numId="11">
    <w:abstractNumId w:val="12"/>
  </w:num>
  <w:num w:numId="12">
    <w:abstractNumId w:val="11"/>
  </w:num>
  <w:num w:numId="13">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hideGrammaticalErrors/>
  <w:activeWritingStyle w:appName="MSWord" w:lang="en-US" w:vendorID="64" w:dllVersion="5" w:nlCheck="1" w:checkStyle="1"/>
  <w:activeWritingStyle w:appName="MSWord" w:lang="en-US" w:vendorID="64" w:dllVersion="6" w:nlCheck="1" w:checkStyle="1"/>
  <w:activeWritingStyle w:appName="MSWord" w:lang="fr-FR" w:vendorID="64" w:dllVersion="6" w:nlCheck="1" w:checkStyle="1"/>
  <w:activeWritingStyle w:appName="MSWord" w:lang="en-US" w:vendorID="64" w:dllVersion="0"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44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F84"/>
    <w:rsid w:val="00001A38"/>
    <w:rsid w:val="00002673"/>
    <w:rsid w:val="00002968"/>
    <w:rsid w:val="000048D4"/>
    <w:rsid w:val="000064DB"/>
    <w:rsid w:val="00012342"/>
    <w:rsid w:val="00012556"/>
    <w:rsid w:val="00014995"/>
    <w:rsid w:val="00015DAA"/>
    <w:rsid w:val="00020B22"/>
    <w:rsid w:val="00021C30"/>
    <w:rsid w:val="00021F44"/>
    <w:rsid w:val="00024624"/>
    <w:rsid w:val="0003245C"/>
    <w:rsid w:val="00033C09"/>
    <w:rsid w:val="0003491B"/>
    <w:rsid w:val="00035D1A"/>
    <w:rsid w:val="000375F6"/>
    <w:rsid w:val="00037D56"/>
    <w:rsid w:val="000405F4"/>
    <w:rsid w:val="00043F26"/>
    <w:rsid w:val="000454EA"/>
    <w:rsid w:val="0004785F"/>
    <w:rsid w:val="000506F2"/>
    <w:rsid w:val="000551B8"/>
    <w:rsid w:val="00062A52"/>
    <w:rsid w:val="0006784B"/>
    <w:rsid w:val="00067D5D"/>
    <w:rsid w:val="000704BE"/>
    <w:rsid w:val="00071DA0"/>
    <w:rsid w:val="00082CF2"/>
    <w:rsid w:val="0008306E"/>
    <w:rsid w:val="00084091"/>
    <w:rsid w:val="00084A81"/>
    <w:rsid w:val="00086E06"/>
    <w:rsid w:val="00087493"/>
    <w:rsid w:val="00087BDD"/>
    <w:rsid w:val="00090981"/>
    <w:rsid w:val="0009279F"/>
    <w:rsid w:val="00096753"/>
    <w:rsid w:val="000967A5"/>
    <w:rsid w:val="000A0468"/>
    <w:rsid w:val="000A39B4"/>
    <w:rsid w:val="000B6A71"/>
    <w:rsid w:val="000B6A88"/>
    <w:rsid w:val="000C0376"/>
    <w:rsid w:val="000C04F8"/>
    <w:rsid w:val="000C1EBB"/>
    <w:rsid w:val="000C3E3B"/>
    <w:rsid w:val="000C6548"/>
    <w:rsid w:val="000C7CFD"/>
    <w:rsid w:val="000D1C6A"/>
    <w:rsid w:val="000D5D9C"/>
    <w:rsid w:val="000D6D1B"/>
    <w:rsid w:val="000E080A"/>
    <w:rsid w:val="000E3E40"/>
    <w:rsid w:val="000E613E"/>
    <w:rsid w:val="000E6B00"/>
    <w:rsid w:val="000F45DD"/>
    <w:rsid w:val="000F4FDF"/>
    <w:rsid w:val="00103BF6"/>
    <w:rsid w:val="00104C73"/>
    <w:rsid w:val="00105BC4"/>
    <w:rsid w:val="00105D49"/>
    <w:rsid w:val="00110CA6"/>
    <w:rsid w:val="00110DEA"/>
    <w:rsid w:val="001154D1"/>
    <w:rsid w:val="00124B47"/>
    <w:rsid w:val="0013491F"/>
    <w:rsid w:val="00135B26"/>
    <w:rsid w:val="001370E2"/>
    <w:rsid w:val="00137FAC"/>
    <w:rsid w:val="0014047A"/>
    <w:rsid w:val="00142CF0"/>
    <w:rsid w:val="00142E14"/>
    <w:rsid w:val="001432C5"/>
    <w:rsid w:val="0014710D"/>
    <w:rsid w:val="00150053"/>
    <w:rsid w:val="00152C81"/>
    <w:rsid w:val="00152CF9"/>
    <w:rsid w:val="00153652"/>
    <w:rsid w:val="00153687"/>
    <w:rsid w:val="0015437A"/>
    <w:rsid w:val="00155267"/>
    <w:rsid w:val="00156EDB"/>
    <w:rsid w:val="00157F31"/>
    <w:rsid w:val="00161314"/>
    <w:rsid w:val="00164596"/>
    <w:rsid w:val="00172AE7"/>
    <w:rsid w:val="001735A2"/>
    <w:rsid w:val="00173AFD"/>
    <w:rsid w:val="00176CC5"/>
    <w:rsid w:val="00177A61"/>
    <w:rsid w:val="0018388A"/>
    <w:rsid w:val="00185147"/>
    <w:rsid w:val="001852A0"/>
    <w:rsid w:val="00186BD7"/>
    <w:rsid w:val="00187AF0"/>
    <w:rsid w:val="00192740"/>
    <w:rsid w:val="001951D2"/>
    <w:rsid w:val="001A66BB"/>
    <w:rsid w:val="001A6B8C"/>
    <w:rsid w:val="001B0DC3"/>
    <w:rsid w:val="001B2D4A"/>
    <w:rsid w:val="001C209E"/>
    <w:rsid w:val="001C299D"/>
    <w:rsid w:val="001C29D9"/>
    <w:rsid w:val="001D409B"/>
    <w:rsid w:val="001D5564"/>
    <w:rsid w:val="001D6383"/>
    <w:rsid w:val="001E072F"/>
    <w:rsid w:val="001E452F"/>
    <w:rsid w:val="001E4DD6"/>
    <w:rsid w:val="001E7841"/>
    <w:rsid w:val="001F180E"/>
    <w:rsid w:val="001F3A27"/>
    <w:rsid w:val="001F3F11"/>
    <w:rsid w:val="001F4D97"/>
    <w:rsid w:val="001F55C4"/>
    <w:rsid w:val="001F5ECD"/>
    <w:rsid w:val="001F62B0"/>
    <w:rsid w:val="00204C45"/>
    <w:rsid w:val="002053D3"/>
    <w:rsid w:val="002059FC"/>
    <w:rsid w:val="00207093"/>
    <w:rsid w:val="002078C9"/>
    <w:rsid w:val="002107D0"/>
    <w:rsid w:val="00211F79"/>
    <w:rsid w:val="002125D3"/>
    <w:rsid w:val="00212779"/>
    <w:rsid w:val="00214EFD"/>
    <w:rsid w:val="0021646B"/>
    <w:rsid w:val="00223AFC"/>
    <w:rsid w:val="00226D15"/>
    <w:rsid w:val="00227185"/>
    <w:rsid w:val="00230C63"/>
    <w:rsid w:val="00231F54"/>
    <w:rsid w:val="002322A2"/>
    <w:rsid w:val="00232CD6"/>
    <w:rsid w:val="00242A07"/>
    <w:rsid w:val="00244681"/>
    <w:rsid w:val="00251544"/>
    <w:rsid w:val="00252B4E"/>
    <w:rsid w:val="00254137"/>
    <w:rsid w:val="002554ED"/>
    <w:rsid w:val="0025559E"/>
    <w:rsid w:val="0025646B"/>
    <w:rsid w:val="0026047F"/>
    <w:rsid w:val="002631BC"/>
    <w:rsid w:val="002653ED"/>
    <w:rsid w:val="0026722B"/>
    <w:rsid w:val="002704B7"/>
    <w:rsid w:val="002733F5"/>
    <w:rsid w:val="002738FA"/>
    <w:rsid w:val="00276547"/>
    <w:rsid w:val="00276781"/>
    <w:rsid w:val="002772E9"/>
    <w:rsid w:val="0027788B"/>
    <w:rsid w:val="00281381"/>
    <w:rsid w:val="00281478"/>
    <w:rsid w:val="00281642"/>
    <w:rsid w:val="00281DBA"/>
    <w:rsid w:val="00283CAC"/>
    <w:rsid w:val="00284102"/>
    <w:rsid w:val="0028533F"/>
    <w:rsid w:val="00286C87"/>
    <w:rsid w:val="00290CAB"/>
    <w:rsid w:val="002913E8"/>
    <w:rsid w:val="00292F62"/>
    <w:rsid w:val="002A0D98"/>
    <w:rsid w:val="002A0F78"/>
    <w:rsid w:val="002A106F"/>
    <w:rsid w:val="002A1B12"/>
    <w:rsid w:val="002A3DA0"/>
    <w:rsid w:val="002A3E5A"/>
    <w:rsid w:val="002A3E76"/>
    <w:rsid w:val="002A655B"/>
    <w:rsid w:val="002A661A"/>
    <w:rsid w:val="002B12D3"/>
    <w:rsid w:val="002B495F"/>
    <w:rsid w:val="002B7BFB"/>
    <w:rsid w:val="002C3A2D"/>
    <w:rsid w:val="002D38CE"/>
    <w:rsid w:val="002D3EFD"/>
    <w:rsid w:val="002D54E8"/>
    <w:rsid w:val="002D7B2B"/>
    <w:rsid w:val="002E247F"/>
    <w:rsid w:val="002E2D86"/>
    <w:rsid w:val="002F0ED4"/>
    <w:rsid w:val="002F2246"/>
    <w:rsid w:val="002F3494"/>
    <w:rsid w:val="002F3C1C"/>
    <w:rsid w:val="002F58E3"/>
    <w:rsid w:val="00307749"/>
    <w:rsid w:val="00310AAD"/>
    <w:rsid w:val="00312146"/>
    <w:rsid w:val="00313D7A"/>
    <w:rsid w:val="0031497F"/>
    <w:rsid w:val="00314C44"/>
    <w:rsid w:val="003159FE"/>
    <w:rsid w:val="0031743A"/>
    <w:rsid w:val="00320468"/>
    <w:rsid w:val="00321BA2"/>
    <w:rsid w:val="00331DA0"/>
    <w:rsid w:val="0033381C"/>
    <w:rsid w:val="00335371"/>
    <w:rsid w:val="0034383B"/>
    <w:rsid w:val="003465C9"/>
    <w:rsid w:val="00350378"/>
    <w:rsid w:val="00354526"/>
    <w:rsid w:val="003548F3"/>
    <w:rsid w:val="0035636A"/>
    <w:rsid w:val="003572A6"/>
    <w:rsid w:val="0035751A"/>
    <w:rsid w:val="00357EF3"/>
    <w:rsid w:val="0036411F"/>
    <w:rsid w:val="00366DE0"/>
    <w:rsid w:val="00367C64"/>
    <w:rsid w:val="003701A7"/>
    <w:rsid w:val="0037453B"/>
    <w:rsid w:val="00374B99"/>
    <w:rsid w:val="003760A1"/>
    <w:rsid w:val="00381E92"/>
    <w:rsid w:val="003824B5"/>
    <w:rsid w:val="00390BB6"/>
    <w:rsid w:val="00393862"/>
    <w:rsid w:val="003959B2"/>
    <w:rsid w:val="003A2E95"/>
    <w:rsid w:val="003A379F"/>
    <w:rsid w:val="003A3FFB"/>
    <w:rsid w:val="003A5CE3"/>
    <w:rsid w:val="003B01F3"/>
    <w:rsid w:val="003B02D9"/>
    <w:rsid w:val="003B328C"/>
    <w:rsid w:val="003B3511"/>
    <w:rsid w:val="003B3BCA"/>
    <w:rsid w:val="003B597C"/>
    <w:rsid w:val="003C4C71"/>
    <w:rsid w:val="003C72FB"/>
    <w:rsid w:val="003C7912"/>
    <w:rsid w:val="003D1306"/>
    <w:rsid w:val="003D156C"/>
    <w:rsid w:val="003D5B84"/>
    <w:rsid w:val="003E0BAD"/>
    <w:rsid w:val="003E3FE7"/>
    <w:rsid w:val="003E7051"/>
    <w:rsid w:val="003F210A"/>
    <w:rsid w:val="00400264"/>
    <w:rsid w:val="0040435F"/>
    <w:rsid w:val="0040505F"/>
    <w:rsid w:val="00406212"/>
    <w:rsid w:val="004073F4"/>
    <w:rsid w:val="00415CBB"/>
    <w:rsid w:val="00416D2E"/>
    <w:rsid w:val="00423B69"/>
    <w:rsid w:val="00424C34"/>
    <w:rsid w:val="00426C83"/>
    <w:rsid w:val="004275FE"/>
    <w:rsid w:val="00427689"/>
    <w:rsid w:val="00427F09"/>
    <w:rsid w:val="00433130"/>
    <w:rsid w:val="00433293"/>
    <w:rsid w:val="0043387F"/>
    <w:rsid w:val="0043591D"/>
    <w:rsid w:val="004371C5"/>
    <w:rsid w:val="00442B4A"/>
    <w:rsid w:val="00443994"/>
    <w:rsid w:val="00443A6D"/>
    <w:rsid w:val="004443E9"/>
    <w:rsid w:val="00444754"/>
    <w:rsid w:val="004466D3"/>
    <w:rsid w:val="004475A8"/>
    <w:rsid w:val="0045408D"/>
    <w:rsid w:val="00454B0C"/>
    <w:rsid w:val="00457262"/>
    <w:rsid w:val="004575AD"/>
    <w:rsid w:val="00461ED2"/>
    <w:rsid w:val="00471318"/>
    <w:rsid w:val="0047352D"/>
    <w:rsid w:val="00473891"/>
    <w:rsid w:val="004777FF"/>
    <w:rsid w:val="004804A2"/>
    <w:rsid w:val="0048240D"/>
    <w:rsid w:val="00487425"/>
    <w:rsid w:val="004905DF"/>
    <w:rsid w:val="00490D48"/>
    <w:rsid w:val="004934DD"/>
    <w:rsid w:val="00495C8C"/>
    <w:rsid w:val="004A463F"/>
    <w:rsid w:val="004A6190"/>
    <w:rsid w:val="004B3ADC"/>
    <w:rsid w:val="004B7BD2"/>
    <w:rsid w:val="004C0EA8"/>
    <w:rsid w:val="004C756D"/>
    <w:rsid w:val="004D201B"/>
    <w:rsid w:val="004D5459"/>
    <w:rsid w:val="004D65D6"/>
    <w:rsid w:val="004D77D8"/>
    <w:rsid w:val="004E22D9"/>
    <w:rsid w:val="004E6AFD"/>
    <w:rsid w:val="004F06A8"/>
    <w:rsid w:val="004F0D39"/>
    <w:rsid w:val="004F10BE"/>
    <w:rsid w:val="004F25DD"/>
    <w:rsid w:val="004F4ADA"/>
    <w:rsid w:val="00505E0C"/>
    <w:rsid w:val="00505E8D"/>
    <w:rsid w:val="00506629"/>
    <w:rsid w:val="00507B68"/>
    <w:rsid w:val="00512CF9"/>
    <w:rsid w:val="00516362"/>
    <w:rsid w:val="00517C81"/>
    <w:rsid w:val="00521185"/>
    <w:rsid w:val="0052119B"/>
    <w:rsid w:val="005221AC"/>
    <w:rsid w:val="0052248F"/>
    <w:rsid w:val="0052442D"/>
    <w:rsid w:val="00531997"/>
    <w:rsid w:val="0053399A"/>
    <w:rsid w:val="00533B18"/>
    <w:rsid w:val="00536C84"/>
    <w:rsid w:val="005370E1"/>
    <w:rsid w:val="00540731"/>
    <w:rsid w:val="00545862"/>
    <w:rsid w:val="00551886"/>
    <w:rsid w:val="00552BEB"/>
    <w:rsid w:val="00552EDB"/>
    <w:rsid w:val="00555F8F"/>
    <w:rsid w:val="00556933"/>
    <w:rsid w:val="00562F0A"/>
    <w:rsid w:val="005672C1"/>
    <w:rsid w:val="0056782B"/>
    <w:rsid w:val="00581D9A"/>
    <w:rsid w:val="00582340"/>
    <w:rsid w:val="0059541D"/>
    <w:rsid w:val="00597048"/>
    <w:rsid w:val="005B015E"/>
    <w:rsid w:val="005B0346"/>
    <w:rsid w:val="005B061F"/>
    <w:rsid w:val="005B0C0A"/>
    <w:rsid w:val="005B1BC1"/>
    <w:rsid w:val="005B3860"/>
    <w:rsid w:val="005B470B"/>
    <w:rsid w:val="005B4C4B"/>
    <w:rsid w:val="005B72F6"/>
    <w:rsid w:val="005C2EEE"/>
    <w:rsid w:val="005C3006"/>
    <w:rsid w:val="005C323B"/>
    <w:rsid w:val="005C5F24"/>
    <w:rsid w:val="005D0BC7"/>
    <w:rsid w:val="005D1B21"/>
    <w:rsid w:val="005D4151"/>
    <w:rsid w:val="005E47E0"/>
    <w:rsid w:val="005E4DA1"/>
    <w:rsid w:val="005E6E9C"/>
    <w:rsid w:val="005F0110"/>
    <w:rsid w:val="005F106B"/>
    <w:rsid w:val="005F6364"/>
    <w:rsid w:val="005F73DA"/>
    <w:rsid w:val="005F7C18"/>
    <w:rsid w:val="00601A4C"/>
    <w:rsid w:val="00601DC2"/>
    <w:rsid w:val="006023CB"/>
    <w:rsid w:val="006066AA"/>
    <w:rsid w:val="00610875"/>
    <w:rsid w:val="00610959"/>
    <w:rsid w:val="00615C93"/>
    <w:rsid w:val="0062099E"/>
    <w:rsid w:val="00620CB9"/>
    <w:rsid w:val="00621E2A"/>
    <w:rsid w:val="00623D29"/>
    <w:rsid w:val="00625880"/>
    <w:rsid w:val="00625E1E"/>
    <w:rsid w:val="00633FCD"/>
    <w:rsid w:val="0063644D"/>
    <w:rsid w:val="0063661D"/>
    <w:rsid w:val="006425A3"/>
    <w:rsid w:val="006449E0"/>
    <w:rsid w:val="00653811"/>
    <w:rsid w:val="006554E4"/>
    <w:rsid w:val="00655FC2"/>
    <w:rsid w:val="00656CE9"/>
    <w:rsid w:val="0065738D"/>
    <w:rsid w:val="00657C99"/>
    <w:rsid w:val="00661097"/>
    <w:rsid w:val="006643F6"/>
    <w:rsid w:val="00672A5E"/>
    <w:rsid w:val="0067392D"/>
    <w:rsid w:val="00675A99"/>
    <w:rsid w:val="00681486"/>
    <w:rsid w:val="00684D71"/>
    <w:rsid w:val="00684FDC"/>
    <w:rsid w:val="0068630C"/>
    <w:rsid w:val="006970A1"/>
    <w:rsid w:val="00697EA4"/>
    <w:rsid w:val="006A0700"/>
    <w:rsid w:val="006A0DF9"/>
    <w:rsid w:val="006A1CB8"/>
    <w:rsid w:val="006A3933"/>
    <w:rsid w:val="006A5631"/>
    <w:rsid w:val="006A78A3"/>
    <w:rsid w:val="006A7F02"/>
    <w:rsid w:val="006B7FC8"/>
    <w:rsid w:val="006C1FAD"/>
    <w:rsid w:val="006C5787"/>
    <w:rsid w:val="006C60A2"/>
    <w:rsid w:val="006C69CF"/>
    <w:rsid w:val="006C7189"/>
    <w:rsid w:val="006D033D"/>
    <w:rsid w:val="006D1AC8"/>
    <w:rsid w:val="006D2E7B"/>
    <w:rsid w:val="006D414F"/>
    <w:rsid w:val="006E25F3"/>
    <w:rsid w:val="006E30A3"/>
    <w:rsid w:val="006E3454"/>
    <w:rsid w:val="006E6B11"/>
    <w:rsid w:val="006E6DA1"/>
    <w:rsid w:val="006E7C41"/>
    <w:rsid w:val="006F0DEE"/>
    <w:rsid w:val="006F2398"/>
    <w:rsid w:val="006F388D"/>
    <w:rsid w:val="006F3C6C"/>
    <w:rsid w:val="006F4B3B"/>
    <w:rsid w:val="006F4EA7"/>
    <w:rsid w:val="006F507B"/>
    <w:rsid w:val="006F57C1"/>
    <w:rsid w:val="00703B08"/>
    <w:rsid w:val="00703E23"/>
    <w:rsid w:val="00707B14"/>
    <w:rsid w:val="00716024"/>
    <w:rsid w:val="00721878"/>
    <w:rsid w:val="007223D6"/>
    <w:rsid w:val="00726924"/>
    <w:rsid w:val="0073157A"/>
    <w:rsid w:val="00731E6C"/>
    <w:rsid w:val="00734708"/>
    <w:rsid w:val="00740513"/>
    <w:rsid w:val="007418DE"/>
    <w:rsid w:val="00741E8A"/>
    <w:rsid w:val="00741FB3"/>
    <w:rsid w:val="0074788F"/>
    <w:rsid w:val="00747FAE"/>
    <w:rsid w:val="00752E2C"/>
    <w:rsid w:val="00753467"/>
    <w:rsid w:val="00763BDE"/>
    <w:rsid w:val="00763CEC"/>
    <w:rsid w:val="0077387A"/>
    <w:rsid w:val="00774B62"/>
    <w:rsid w:val="00781E57"/>
    <w:rsid w:val="00786A48"/>
    <w:rsid w:val="00794E19"/>
    <w:rsid w:val="007952BB"/>
    <w:rsid w:val="0079619F"/>
    <w:rsid w:val="007A0525"/>
    <w:rsid w:val="007A0B60"/>
    <w:rsid w:val="007A68D2"/>
    <w:rsid w:val="007A7121"/>
    <w:rsid w:val="007A7179"/>
    <w:rsid w:val="007B1CF3"/>
    <w:rsid w:val="007B5226"/>
    <w:rsid w:val="007B6838"/>
    <w:rsid w:val="007C02D5"/>
    <w:rsid w:val="007C32C7"/>
    <w:rsid w:val="007C36EB"/>
    <w:rsid w:val="007C6C9E"/>
    <w:rsid w:val="007D4CF9"/>
    <w:rsid w:val="007D671C"/>
    <w:rsid w:val="007D6E8C"/>
    <w:rsid w:val="007D72C1"/>
    <w:rsid w:val="007E0203"/>
    <w:rsid w:val="007E1028"/>
    <w:rsid w:val="007E348D"/>
    <w:rsid w:val="007E360E"/>
    <w:rsid w:val="007E389A"/>
    <w:rsid w:val="007E71AA"/>
    <w:rsid w:val="007F10C5"/>
    <w:rsid w:val="007F1BEF"/>
    <w:rsid w:val="007F3368"/>
    <w:rsid w:val="007F3A71"/>
    <w:rsid w:val="007F3BFF"/>
    <w:rsid w:val="007F3DAC"/>
    <w:rsid w:val="007F4970"/>
    <w:rsid w:val="007F5847"/>
    <w:rsid w:val="007F6B51"/>
    <w:rsid w:val="0080060B"/>
    <w:rsid w:val="00802F7C"/>
    <w:rsid w:val="00803BFF"/>
    <w:rsid w:val="00805372"/>
    <w:rsid w:val="008113C4"/>
    <w:rsid w:val="00813E29"/>
    <w:rsid w:val="008178A2"/>
    <w:rsid w:val="008246C3"/>
    <w:rsid w:val="008279FE"/>
    <w:rsid w:val="00830EDB"/>
    <w:rsid w:val="00834FCC"/>
    <w:rsid w:val="008370BD"/>
    <w:rsid w:val="0083732C"/>
    <w:rsid w:val="008405EA"/>
    <w:rsid w:val="0084085F"/>
    <w:rsid w:val="00841E4D"/>
    <w:rsid w:val="008432E8"/>
    <w:rsid w:val="008440EA"/>
    <w:rsid w:val="0084541E"/>
    <w:rsid w:val="00847345"/>
    <w:rsid w:val="00851167"/>
    <w:rsid w:val="008572DA"/>
    <w:rsid w:val="0085792D"/>
    <w:rsid w:val="0086278A"/>
    <w:rsid w:val="00871CCB"/>
    <w:rsid w:val="0087291C"/>
    <w:rsid w:val="00873648"/>
    <w:rsid w:val="00873893"/>
    <w:rsid w:val="00876668"/>
    <w:rsid w:val="00881B56"/>
    <w:rsid w:val="00884AC5"/>
    <w:rsid w:val="008852DF"/>
    <w:rsid w:val="008858B2"/>
    <w:rsid w:val="0089087D"/>
    <w:rsid w:val="008917C0"/>
    <w:rsid w:val="00892102"/>
    <w:rsid w:val="00894D87"/>
    <w:rsid w:val="008A15FD"/>
    <w:rsid w:val="008A1ED2"/>
    <w:rsid w:val="008A24F5"/>
    <w:rsid w:val="008A3365"/>
    <w:rsid w:val="008B4627"/>
    <w:rsid w:val="008C03C2"/>
    <w:rsid w:val="008C09AA"/>
    <w:rsid w:val="008C1B6C"/>
    <w:rsid w:val="008C291A"/>
    <w:rsid w:val="008C4070"/>
    <w:rsid w:val="008C668D"/>
    <w:rsid w:val="008D5C8C"/>
    <w:rsid w:val="008D6DB0"/>
    <w:rsid w:val="008E00FC"/>
    <w:rsid w:val="008E1F03"/>
    <w:rsid w:val="008E4EBC"/>
    <w:rsid w:val="008E4F84"/>
    <w:rsid w:val="008F10DA"/>
    <w:rsid w:val="008F5452"/>
    <w:rsid w:val="008F6635"/>
    <w:rsid w:val="008F70B3"/>
    <w:rsid w:val="008F75C3"/>
    <w:rsid w:val="009032A6"/>
    <w:rsid w:val="00904D67"/>
    <w:rsid w:val="0090505C"/>
    <w:rsid w:val="00905782"/>
    <w:rsid w:val="009070B6"/>
    <w:rsid w:val="00910A0A"/>
    <w:rsid w:val="00913A4A"/>
    <w:rsid w:val="009159E6"/>
    <w:rsid w:val="009239DB"/>
    <w:rsid w:val="009241B7"/>
    <w:rsid w:val="00924379"/>
    <w:rsid w:val="00925A3D"/>
    <w:rsid w:val="009310A3"/>
    <w:rsid w:val="009321B9"/>
    <w:rsid w:val="009371DE"/>
    <w:rsid w:val="00937445"/>
    <w:rsid w:val="00940600"/>
    <w:rsid w:val="009415A0"/>
    <w:rsid w:val="009507D7"/>
    <w:rsid w:val="0095288B"/>
    <w:rsid w:val="0095412A"/>
    <w:rsid w:val="00955411"/>
    <w:rsid w:val="00956438"/>
    <w:rsid w:val="009565C1"/>
    <w:rsid w:val="00956A2E"/>
    <w:rsid w:val="009608BB"/>
    <w:rsid w:val="00961B28"/>
    <w:rsid w:val="00962505"/>
    <w:rsid w:val="00963507"/>
    <w:rsid w:val="00967D62"/>
    <w:rsid w:val="00971991"/>
    <w:rsid w:val="00975562"/>
    <w:rsid w:val="0097775B"/>
    <w:rsid w:val="00980A5A"/>
    <w:rsid w:val="00981808"/>
    <w:rsid w:val="00982AA2"/>
    <w:rsid w:val="00986D8F"/>
    <w:rsid w:val="00987B9B"/>
    <w:rsid w:val="00987C41"/>
    <w:rsid w:val="00992675"/>
    <w:rsid w:val="00992C0C"/>
    <w:rsid w:val="009954FF"/>
    <w:rsid w:val="0099637E"/>
    <w:rsid w:val="00996659"/>
    <w:rsid w:val="009A0F1D"/>
    <w:rsid w:val="009A5147"/>
    <w:rsid w:val="009A6650"/>
    <w:rsid w:val="009B290A"/>
    <w:rsid w:val="009B5DAF"/>
    <w:rsid w:val="009C191F"/>
    <w:rsid w:val="009C258E"/>
    <w:rsid w:val="009C5A0E"/>
    <w:rsid w:val="009C70C1"/>
    <w:rsid w:val="009D0B08"/>
    <w:rsid w:val="009D2E7D"/>
    <w:rsid w:val="009D2F8E"/>
    <w:rsid w:val="009D637C"/>
    <w:rsid w:val="009E4D1C"/>
    <w:rsid w:val="009E569C"/>
    <w:rsid w:val="009E6E67"/>
    <w:rsid w:val="009F2D21"/>
    <w:rsid w:val="009F44A5"/>
    <w:rsid w:val="009F638A"/>
    <w:rsid w:val="00A02EB1"/>
    <w:rsid w:val="00A04D6E"/>
    <w:rsid w:val="00A07718"/>
    <w:rsid w:val="00A07808"/>
    <w:rsid w:val="00A136B3"/>
    <w:rsid w:val="00A14692"/>
    <w:rsid w:val="00A207B6"/>
    <w:rsid w:val="00A21766"/>
    <w:rsid w:val="00A23403"/>
    <w:rsid w:val="00A23698"/>
    <w:rsid w:val="00A23F8A"/>
    <w:rsid w:val="00A24F3C"/>
    <w:rsid w:val="00A262B9"/>
    <w:rsid w:val="00A26EFF"/>
    <w:rsid w:val="00A30DAC"/>
    <w:rsid w:val="00A3137C"/>
    <w:rsid w:val="00A34BBF"/>
    <w:rsid w:val="00A3677E"/>
    <w:rsid w:val="00A37083"/>
    <w:rsid w:val="00A400A6"/>
    <w:rsid w:val="00A40E72"/>
    <w:rsid w:val="00A41461"/>
    <w:rsid w:val="00A42914"/>
    <w:rsid w:val="00A46882"/>
    <w:rsid w:val="00A468FC"/>
    <w:rsid w:val="00A52275"/>
    <w:rsid w:val="00A53724"/>
    <w:rsid w:val="00A55E73"/>
    <w:rsid w:val="00A5793B"/>
    <w:rsid w:val="00A64C04"/>
    <w:rsid w:val="00A64F28"/>
    <w:rsid w:val="00A650C0"/>
    <w:rsid w:val="00A7073D"/>
    <w:rsid w:val="00A7381E"/>
    <w:rsid w:val="00A750CB"/>
    <w:rsid w:val="00A772D0"/>
    <w:rsid w:val="00A8048A"/>
    <w:rsid w:val="00A824C4"/>
    <w:rsid w:val="00A935F3"/>
    <w:rsid w:val="00A9522C"/>
    <w:rsid w:val="00A95548"/>
    <w:rsid w:val="00AA1DFC"/>
    <w:rsid w:val="00AA4A9A"/>
    <w:rsid w:val="00AA57FF"/>
    <w:rsid w:val="00AA5F3C"/>
    <w:rsid w:val="00AB2949"/>
    <w:rsid w:val="00AB5F76"/>
    <w:rsid w:val="00AB6777"/>
    <w:rsid w:val="00AC4BDC"/>
    <w:rsid w:val="00AD09FD"/>
    <w:rsid w:val="00AD1159"/>
    <w:rsid w:val="00AD1513"/>
    <w:rsid w:val="00AE11C2"/>
    <w:rsid w:val="00AE1402"/>
    <w:rsid w:val="00AE1D0D"/>
    <w:rsid w:val="00AE4F24"/>
    <w:rsid w:val="00AE676C"/>
    <w:rsid w:val="00AF2562"/>
    <w:rsid w:val="00AF25B2"/>
    <w:rsid w:val="00AF3905"/>
    <w:rsid w:val="00AF654D"/>
    <w:rsid w:val="00AF6CA1"/>
    <w:rsid w:val="00AF7C57"/>
    <w:rsid w:val="00B065A8"/>
    <w:rsid w:val="00B06671"/>
    <w:rsid w:val="00B17098"/>
    <w:rsid w:val="00B17EB3"/>
    <w:rsid w:val="00B225A0"/>
    <w:rsid w:val="00B226CC"/>
    <w:rsid w:val="00B26D67"/>
    <w:rsid w:val="00B279A4"/>
    <w:rsid w:val="00B27F58"/>
    <w:rsid w:val="00B35882"/>
    <w:rsid w:val="00B365DF"/>
    <w:rsid w:val="00B42E39"/>
    <w:rsid w:val="00B42F59"/>
    <w:rsid w:val="00B4445D"/>
    <w:rsid w:val="00B44D06"/>
    <w:rsid w:val="00B45AC5"/>
    <w:rsid w:val="00B46FA8"/>
    <w:rsid w:val="00B47321"/>
    <w:rsid w:val="00B539D0"/>
    <w:rsid w:val="00B53F77"/>
    <w:rsid w:val="00B5422F"/>
    <w:rsid w:val="00B611CB"/>
    <w:rsid w:val="00B61E0E"/>
    <w:rsid w:val="00B632A0"/>
    <w:rsid w:val="00B635DC"/>
    <w:rsid w:val="00B676BE"/>
    <w:rsid w:val="00B71ED8"/>
    <w:rsid w:val="00B75128"/>
    <w:rsid w:val="00B76358"/>
    <w:rsid w:val="00B76C69"/>
    <w:rsid w:val="00B80334"/>
    <w:rsid w:val="00B84689"/>
    <w:rsid w:val="00B84A39"/>
    <w:rsid w:val="00B84AA4"/>
    <w:rsid w:val="00B86CCF"/>
    <w:rsid w:val="00B9007E"/>
    <w:rsid w:val="00B9223E"/>
    <w:rsid w:val="00BA3F08"/>
    <w:rsid w:val="00BA63F5"/>
    <w:rsid w:val="00BA7A70"/>
    <w:rsid w:val="00BB0C05"/>
    <w:rsid w:val="00BB12DE"/>
    <w:rsid w:val="00BB1ECA"/>
    <w:rsid w:val="00BB46AF"/>
    <w:rsid w:val="00BB4D0D"/>
    <w:rsid w:val="00BB7088"/>
    <w:rsid w:val="00BC3033"/>
    <w:rsid w:val="00BC7233"/>
    <w:rsid w:val="00BD2B9F"/>
    <w:rsid w:val="00BD4BC0"/>
    <w:rsid w:val="00BD7093"/>
    <w:rsid w:val="00BE24A8"/>
    <w:rsid w:val="00BE6B90"/>
    <w:rsid w:val="00BF3C48"/>
    <w:rsid w:val="00BF4EEE"/>
    <w:rsid w:val="00BF53BD"/>
    <w:rsid w:val="00BF53D0"/>
    <w:rsid w:val="00C0338A"/>
    <w:rsid w:val="00C108C8"/>
    <w:rsid w:val="00C16CD3"/>
    <w:rsid w:val="00C209E9"/>
    <w:rsid w:val="00C211B7"/>
    <w:rsid w:val="00C23121"/>
    <w:rsid w:val="00C30933"/>
    <w:rsid w:val="00C3219F"/>
    <w:rsid w:val="00C35B36"/>
    <w:rsid w:val="00C40914"/>
    <w:rsid w:val="00C433F3"/>
    <w:rsid w:val="00C4678A"/>
    <w:rsid w:val="00C51870"/>
    <w:rsid w:val="00C51D5B"/>
    <w:rsid w:val="00C56257"/>
    <w:rsid w:val="00C61102"/>
    <w:rsid w:val="00C65C85"/>
    <w:rsid w:val="00C66E92"/>
    <w:rsid w:val="00C720E3"/>
    <w:rsid w:val="00C74930"/>
    <w:rsid w:val="00C7502F"/>
    <w:rsid w:val="00C753BA"/>
    <w:rsid w:val="00C83FD7"/>
    <w:rsid w:val="00C86EAC"/>
    <w:rsid w:val="00C94297"/>
    <w:rsid w:val="00CA4D58"/>
    <w:rsid w:val="00CA5C76"/>
    <w:rsid w:val="00CB0057"/>
    <w:rsid w:val="00CB0D6F"/>
    <w:rsid w:val="00CB27E8"/>
    <w:rsid w:val="00CB4094"/>
    <w:rsid w:val="00CB4B28"/>
    <w:rsid w:val="00CB5D9B"/>
    <w:rsid w:val="00CC39A3"/>
    <w:rsid w:val="00CC4D7F"/>
    <w:rsid w:val="00CC50C3"/>
    <w:rsid w:val="00CC6A7B"/>
    <w:rsid w:val="00CD0E37"/>
    <w:rsid w:val="00CD1D9B"/>
    <w:rsid w:val="00CD2DAF"/>
    <w:rsid w:val="00CD3B6F"/>
    <w:rsid w:val="00CD6AED"/>
    <w:rsid w:val="00CD7359"/>
    <w:rsid w:val="00CE5251"/>
    <w:rsid w:val="00CF12F8"/>
    <w:rsid w:val="00CF2CA3"/>
    <w:rsid w:val="00D0242F"/>
    <w:rsid w:val="00D025E3"/>
    <w:rsid w:val="00D037BB"/>
    <w:rsid w:val="00D07578"/>
    <w:rsid w:val="00D1067E"/>
    <w:rsid w:val="00D120C1"/>
    <w:rsid w:val="00D12BCD"/>
    <w:rsid w:val="00D13115"/>
    <w:rsid w:val="00D14CB5"/>
    <w:rsid w:val="00D2160C"/>
    <w:rsid w:val="00D21637"/>
    <w:rsid w:val="00D22FC5"/>
    <w:rsid w:val="00D232F3"/>
    <w:rsid w:val="00D25C7D"/>
    <w:rsid w:val="00D25FC7"/>
    <w:rsid w:val="00D3100E"/>
    <w:rsid w:val="00D32CFD"/>
    <w:rsid w:val="00D3302B"/>
    <w:rsid w:val="00D33F20"/>
    <w:rsid w:val="00D34D23"/>
    <w:rsid w:val="00D3726A"/>
    <w:rsid w:val="00D435A3"/>
    <w:rsid w:val="00D45C94"/>
    <w:rsid w:val="00D51C1D"/>
    <w:rsid w:val="00D52C0A"/>
    <w:rsid w:val="00D538CB"/>
    <w:rsid w:val="00D53A33"/>
    <w:rsid w:val="00D53F26"/>
    <w:rsid w:val="00D5401E"/>
    <w:rsid w:val="00D55B46"/>
    <w:rsid w:val="00D614E0"/>
    <w:rsid w:val="00D61D7E"/>
    <w:rsid w:val="00D648FB"/>
    <w:rsid w:val="00D668B9"/>
    <w:rsid w:val="00D67276"/>
    <w:rsid w:val="00D70C6A"/>
    <w:rsid w:val="00D716AC"/>
    <w:rsid w:val="00D735DF"/>
    <w:rsid w:val="00D7422B"/>
    <w:rsid w:val="00D7490D"/>
    <w:rsid w:val="00D74EF3"/>
    <w:rsid w:val="00D7528B"/>
    <w:rsid w:val="00D81AB1"/>
    <w:rsid w:val="00D82CC6"/>
    <w:rsid w:val="00D8359D"/>
    <w:rsid w:val="00D847F1"/>
    <w:rsid w:val="00D85D84"/>
    <w:rsid w:val="00D90BAC"/>
    <w:rsid w:val="00D91D63"/>
    <w:rsid w:val="00D946EC"/>
    <w:rsid w:val="00D96CF8"/>
    <w:rsid w:val="00DA1CB3"/>
    <w:rsid w:val="00DA2289"/>
    <w:rsid w:val="00DA2971"/>
    <w:rsid w:val="00DA52E6"/>
    <w:rsid w:val="00DA535D"/>
    <w:rsid w:val="00DA62AF"/>
    <w:rsid w:val="00DA68B5"/>
    <w:rsid w:val="00DB2ADA"/>
    <w:rsid w:val="00DB5A6F"/>
    <w:rsid w:val="00DB6A13"/>
    <w:rsid w:val="00DB7F68"/>
    <w:rsid w:val="00DC1197"/>
    <w:rsid w:val="00DC1978"/>
    <w:rsid w:val="00DC33B6"/>
    <w:rsid w:val="00DC3B12"/>
    <w:rsid w:val="00DC6609"/>
    <w:rsid w:val="00DC797F"/>
    <w:rsid w:val="00DC7CA2"/>
    <w:rsid w:val="00DE4254"/>
    <w:rsid w:val="00DE5410"/>
    <w:rsid w:val="00DE759D"/>
    <w:rsid w:val="00DE7C87"/>
    <w:rsid w:val="00DF3436"/>
    <w:rsid w:val="00DF5594"/>
    <w:rsid w:val="00DF67C8"/>
    <w:rsid w:val="00E04A4F"/>
    <w:rsid w:val="00E05A54"/>
    <w:rsid w:val="00E06896"/>
    <w:rsid w:val="00E12F3E"/>
    <w:rsid w:val="00E16670"/>
    <w:rsid w:val="00E16891"/>
    <w:rsid w:val="00E17254"/>
    <w:rsid w:val="00E177DA"/>
    <w:rsid w:val="00E22045"/>
    <w:rsid w:val="00E23D9F"/>
    <w:rsid w:val="00E24811"/>
    <w:rsid w:val="00E250ED"/>
    <w:rsid w:val="00E2537E"/>
    <w:rsid w:val="00E255C2"/>
    <w:rsid w:val="00E27ADA"/>
    <w:rsid w:val="00E30809"/>
    <w:rsid w:val="00E317D6"/>
    <w:rsid w:val="00E321F0"/>
    <w:rsid w:val="00E3261F"/>
    <w:rsid w:val="00E32D4E"/>
    <w:rsid w:val="00E3320E"/>
    <w:rsid w:val="00E404D5"/>
    <w:rsid w:val="00E411DE"/>
    <w:rsid w:val="00E41D46"/>
    <w:rsid w:val="00E41D88"/>
    <w:rsid w:val="00E43206"/>
    <w:rsid w:val="00E44414"/>
    <w:rsid w:val="00E44EC6"/>
    <w:rsid w:val="00E45441"/>
    <w:rsid w:val="00E52648"/>
    <w:rsid w:val="00E532B8"/>
    <w:rsid w:val="00E54189"/>
    <w:rsid w:val="00E554C6"/>
    <w:rsid w:val="00E5622D"/>
    <w:rsid w:val="00E6002B"/>
    <w:rsid w:val="00E601DD"/>
    <w:rsid w:val="00E60E23"/>
    <w:rsid w:val="00E64A92"/>
    <w:rsid w:val="00E65D01"/>
    <w:rsid w:val="00E66A1C"/>
    <w:rsid w:val="00E7319E"/>
    <w:rsid w:val="00E74FE3"/>
    <w:rsid w:val="00E759FA"/>
    <w:rsid w:val="00E76213"/>
    <w:rsid w:val="00E80556"/>
    <w:rsid w:val="00E835D7"/>
    <w:rsid w:val="00E9294F"/>
    <w:rsid w:val="00E938F3"/>
    <w:rsid w:val="00E9513E"/>
    <w:rsid w:val="00E95833"/>
    <w:rsid w:val="00E97A90"/>
    <w:rsid w:val="00EA10F2"/>
    <w:rsid w:val="00EA3C24"/>
    <w:rsid w:val="00EA458A"/>
    <w:rsid w:val="00EA5A0A"/>
    <w:rsid w:val="00EA76C9"/>
    <w:rsid w:val="00EA7FD3"/>
    <w:rsid w:val="00EB343F"/>
    <w:rsid w:val="00EB34BA"/>
    <w:rsid w:val="00EB7448"/>
    <w:rsid w:val="00EB7C33"/>
    <w:rsid w:val="00EC1904"/>
    <w:rsid w:val="00EC1D7E"/>
    <w:rsid w:val="00EC3210"/>
    <w:rsid w:val="00EC487C"/>
    <w:rsid w:val="00EC50EC"/>
    <w:rsid w:val="00EC579F"/>
    <w:rsid w:val="00EC582E"/>
    <w:rsid w:val="00EC6A07"/>
    <w:rsid w:val="00EC6C7C"/>
    <w:rsid w:val="00ED13EE"/>
    <w:rsid w:val="00EE5FBB"/>
    <w:rsid w:val="00EE62FF"/>
    <w:rsid w:val="00EF1932"/>
    <w:rsid w:val="00EF20CE"/>
    <w:rsid w:val="00EF2C7F"/>
    <w:rsid w:val="00EF497F"/>
    <w:rsid w:val="00EF5ED6"/>
    <w:rsid w:val="00EF78E0"/>
    <w:rsid w:val="00F0019B"/>
    <w:rsid w:val="00F0034D"/>
    <w:rsid w:val="00F00589"/>
    <w:rsid w:val="00F03FB6"/>
    <w:rsid w:val="00F04603"/>
    <w:rsid w:val="00F101A2"/>
    <w:rsid w:val="00F10907"/>
    <w:rsid w:val="00F13EF9"/>
    <w:rsid w:val="00F14531"/>
    <w:rsid w:val="00F15E06"/>
    <w:rsid w:val="00F2153B"/>
    <w:rsid w:val="00F22446"/>
    <w:rsid w:val="00F25D66"/>
    <w:rsid w:val="00F3150A"/>
    <w:rsid w:val="00F318DD"/>
    <w:rsid w:val="00F31943"/>
    <w:rsid w:val="00F325AD"/>
    <w:rsid w:val="00F3309F"/>
    <w:rsid w:val="00F33DE7"/>
    <w:rsid w:val="00F349E1"/>
    <w:rsid w:val="00F36BFB"/>
    <w:rsid w:val="00F40218"/>
    <w:rsid w:val="00F43A19"/>
    <w:rsid w:val="00F50DBD"/>
    <w:rsid w:val="00F50E9A"/>
    <w:rsid w:val="00F51F03"/>
    <w:rsid w:val="00F5260F"/>
    <w:rsid w:val="00F52C18"/>
    <w:rsid w:val="00F5452B"/>
    <w:rsid w:val="00F57985"/>
    <w:rsid w:val="00F60905"/>
    <w:rsid w:val="00F6210E"/>
    <w:rsid w:val="00F63C3B"/>
    <w:rsid w:val="00F64B50"/>
    <w:rsid w:val="00F6662C"/>
    <w:rsid w:val="00F741A5"/>
    <w:rsid w:val="00F74BFA"/>
    <w:rsid w:val="00F757AC"/>
    <w:rsid w:val="00F75EF7"/>
    <w:rsid w:val="00F8480B"/>
    <w:rsid w:val="00F86507"/>
    <w:rsid w:val="00F87848"/>
    <w:rsid w:val="00FA5B94"/>
    <w:rsid w:val="00FA6101"/>
    <w:rsid w:val="00FB04AE"/>
    <w:rsid w:val="00FB28DC"/>
    <w:rsid w:val="00FB78D1"/>
    <w:rsid w:val="00FB7A50"/>
    <w:rsid w:val="00FC038F"/>
    <w:rsid w:val="00FC0941"/>
    <w:rsid w:val="00FC0A9F"/>
    <w:rsid w:val="00FC0FEB"/>
    <w:rsid w:val="00FC2FFA"/>
    <w:rsid w:val="00FC308A"/>
    <w:rsid w:val="00FC3544"/>
    <w:rsid w:val="00FC3ACB"/>
    <w:rsid w:val="00FC4290"/>
    <w:rsid w:val="00FC5064"/>
    <w:rsid w:val="00FC7EB5"/>
    <w:rsid w:val="00FD0FEE"/>
    <w:rsid w:val="00FD212B"/>
    <w:rsid w:val="00FD27AD"/>
    <w:rsid w:val="00FE0DCA"/>
    <w:rsid w:val="00FE11FE"/>
    <w:rsid w:val="00FE5A8D"/>
    <w:rsid w:val="00FE6CAE"/>
    <w:rsid w:val="00FE7128"/>
    <w:rsid w:val="00FE7776"/>
    <w:rsid w:val="00FF35B9"/>
    <w:rsid w:val="00FF5E12"/>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273751A"/>
  <w15:chartTrackingRefBased/>
  <w15:docId w15:val="{DF4DE100-80B7-4161-B715-3168B918E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A52"/>
    <w:pPr>
      <w:spacing w:before="120"/>
      <w:ind w:left="432" w:right="432"/>
      <w:jc w:val="both"/>
    </w:pPr>
    <w:rPr>
      <w:rFonts w:ascii="Tahoma" w:hAnsi="Tahoma"/>
      <w:lang w:bidi="ar-SA"/>
    </w:rPr>
  </w:style>
  <w:style w:type="paragraph" w:styleId="Heading1">
    <w:name w:val="heading 1"/>
    <w:basedOn w:val="Normal"/>
    <w:next w:val="Normal"/>
    <w:qFormat/>
    <w:rsid w:val="0079619F"/>
    <w:pPr>
      <w:keepNext/>
      <w:numPr>
        <w:numId w:val="11"/>
      </w:numPr>
      <w:tabs>
        <w:tab w:val="left" w:pos="864"/>
      </w:tabs>
      <w:ind w:left="864"/>
      <w:outlineLvl w:val="0"/>
    </w:pPr>
    <w:rPr>
      <w:b/>
    </w:rPr>
  </w:style>
  <w:style w:type="paragraph" w:styleId="Heading2">
    <w:name w:val="heading 2"/>
    <w:basedOn w:val="Normal"/>
    <w:next w:val="Normal"/>
    <w:qFormat/>
    <w:rsid w:val="0079619F"/>
    <w:pPr>
      <w:keepNext/>
      <w:numPr>
        <w:ilvl w:val="1"/>
        <w:numId w:val="11"/>
      </w:numPr>
      <w:tabs>
        <w:tab w:val="clear" w:pos="576"/>
        <w:tab w:val="left" w:pos="1008"/>
      </w:tabs>
      <w:ind w:left="1008"/>
      <w:outlineLvl w:val="1"/>
    </w:pPr>
    <w:rPr>
      <w:b/>
    </w:rPr>
  </w:style>
  <w:style w:type="paragraph" w:styleId="Heading3">
    <w:name w:val="heading 3"/>
    <w:basedOn w:val="Normal"/>
    <w:next w:val="Normal"/>
    <w:qFormat/>
    <w:rsid w:val="0079619F"/>
    <w:pPr>
      <w:keepNext/>
      <w:numPr>
        <w:ilvl w:val="2"/>
        <w:numId w:val="11"/>
      </w:numPr>
      <w:tabs>
        <w:tab w:val="clear" w:pos="720"/>
        <w:tab w:val="left" w:pos="1152"/>
      </w:tabs>
      <w:ind w:left="1152"/>
      <w:outlineLvl w:val="2"/>
    </w:pPr>
    <w:rPr>
      <w:b/>
    </w:rPr>
  </w:style>
  <w:style w:type="paragraph" w:styleId="Heading4">
    <w:name w:val="heading 4"/>
    <w:basedOn w:val="Normal"/>
    <w:next w:val="Normal"/>
    <w:qFormat/>
    <w:rsid w:val="0079619F"/>
    <w:pPr>
      <w:keepNext/>
      <w:numPr>
        <w:ilvl w:val="3"/>
        <w:numId w:val="11"/>
      </w:numPr>
      <w:tabs>
        <w:tab w:val="clear" w:pos="864"/>
        <w:tab w:val="left" w:pos="1296"/>
      </w:tabs>
      <w:ind w:left="1296"/>
      <w:outlineLvl w:val="3"/>
    </w:pPr>
    <w:rPr>
      <w:i/>
    </w:rPr>
  </w:style>
  <w:style w:type="paragraph" w:styleId="Heading5">
    <w:name w:val="heading 5"/>
    <w:basedOn w:val="Normal"/>
    <w:next w:val="Normal"/>
    <w:qFormat/>
    <w:rsid w:val="0079619F"/>
    <w:pPr>
      <w:keepNext/>
      <w:numPr>
        <w:ilvl w:val="4"/>
        <w:numId w:val="11"/>
      </w:numPr>
      <w:tabs>
        <w:tab w:val="clear" w:pos="1008"/>
        <w:tab w:val="left" w:pos="1440"/>
      </w:tabs>
      <w:ind w:left="1440"/>
      <w:outlineLvl w:val="4"/>
    </w:pPr>
    <w:rPr>
      <w:i/>
    </w:rPr>
  </w:style>
  <w:style w:type="paragraph" w:styleId="Heading6">
    <w:name w:val="heading 6"/>
    <w:basedOn w:val="Normal"/>
    <w:next w:val="Normal"/>
    <w:qFormat/>
    <w:rsid w:val="0079619F"/>
    <w:pPr>
      <w:keepNext/>
      <w:numPr>
        <w:ilvl w:val="5"/>
        <w:numId w:val="11"/>
      </w:numPr>
      <w:tabs>
        <w:tab w:val="clear" w:pos="1152"/>
        <w:tab w:val="left" w:pos="1584"/>
      </w:tabs>
      <w:ind w:left="1584"/>
      <w:outlineLvl w:val="5"/>
    </w:pPr>
    <w:rPr>
      <w:i/>
    </w:rPr>
  </w:style>
  <w:style w:type="paragraph" w:styleId="Heading7">
    <w:name w:val="heading 7"/>
    <w:basedOn w:val="Normal"/>
    <w:next w:val="Normal"/>
    <w:qFormat/>
    <w:rsid w:val="0079619F"/>
    <w:pPr>
      <w:keepNext/>
      <w:numPr>
        <w:ilvl w:val="6"/>
        <w:numId w:val="11"/>
      </w:numPr>
      <w:tabs>
        <w:tab w:val="clear" w:pos="1296"/>
        <w:tab w:val="left" w:pos="1728"/>
      </w:tabs>
      <w:ind w:left="1728"/>
      <w:outlineLvl w:val="6"/>
    </w:pPr>
  </w:style>
  <w:style w:type="paragraph" w:styleId="Heading8">
    <w:name w:val="heading 8"/>
    <w:basedOn w:val="Normal"/>
    <w:next w:val="Normal"/>
    <w:qFormat/>
    <w:rsid w:val="0079619F"/>
    <w:pPr>
      <w:keepNext/>
      <w:numPr>
        <w:ilvl w:val="7"/>
        <w:numId w:val="11"/>
      </w:numPr>
      <w:tabs>
        <w:tab w:val="clear" w:pos="1440"/>
        <w:tab w:val="left" w:pos="1872"/>
      </w:tabs>
      <w:ind w:left="1872"/>
      <w:outlineLvl w:val="7"/>
    </w:pPr>
  </w:style>
  <w:style w:type="paragraph" w:styleId="Heading9">
    <w:name w:val="heading 9"/>
    <w:basedOn w:val="Normal"/>
    <w:next w:val="Normal"/>
    <w:qFormat/>
    <w:rsid w:val="0079619F"/>
    <w:pPr>
      <w:keepNext/>
      <w:numPr>
        <w:ilvl w:val="8"/>
        <w:numId w:val="11"/>
      </w:numPr>
      <w:tabs>
        <w:tab w:val="clear" w:pos="1584"/>
        <w:tab w:val="left" w:pos="2016"/>
      </w:tabs>
      <w:ind w:left="2016"/>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062A52"/>
    <w:rPr>
      <w:color w:val="4472C4" w:themeColor="accent1"/>
      <w:u w:val="none"/>
    </w:rPr>
  </w:style>
  <w:style w:type="character" w:styleId="FollowedHyperlink">
    <w:name w:val="FollowedHyperlink"/>
    <w:basedOn w:val="DefaultParagraphFont"/>
    <w:rsid w:val="00062A52"/>
    <w:rPr>
      <w:color w:val="4472C4" w:themeColor="accent1"/>
      <w:u w:val="none"/>
    </w:rPr>
  </w:style>
  <w:style w:type="paragraph" w:styleId="NormalWeb">
    <w:name w:val="Normal (Web)"/>
    <w:basedOn w:val="Normal"/>
    <w:rsid w:val="0079619F"/>
    <w:pPr>
      <w:ind w:left="864"/>
    </w:pPr>
    <w:rPr>
      <w:sz w:val="24"/>
      <w:szCs w:val="24"/>
    </w:rPr>
  </w:style>
  <w:style w:type="paragraph" w:styleId="Index1">
    <w:name w:val="index 1"/>
    <w:basedOn w:val="Normal"/>
    <w:next w:val="Normal"/>
    <w:semiHidden/>
    <w:rsid w:val="0079619F"/>
    <w:pPr>
      <w:ind w:left="632" w:hanging="200"/>
    </w:pPr>
  </w:style>
  <w:style w:type="paragraph" w:styleId="TOC1">
    <w:name w:val="toc 1"/>
    <w:basedOn w:val="Normal"/>
    <w:next w:val="Normal"/>
    <w:uiPriority w:val="39"/>
    <w:rsid w:val="0086278A"/>
    <w:pPr>
      <w:tabs>
        <w:tab w:val="left" w:pos="1037"/>
        <w:tab w:val="right" w:pos="10368"/>
      </w:tabs>
    </w:pPr>
    <w:rPr>
      <w:rFonts w:cs="Tahoma"/>
      <w:b/>
      <w:bCs/>
      <w:noProof/>
      <w:szCs w:val="24"/>
    </w:rPr>
  </w:style>
  <w:style w:type="paragraph" w:styleId="TOC2">
    <w:name w:val="toc 2"/>
    <w:basedOn w:val="Normal"/>
    <w:next w:val="Normal"/>
    <w:uiPriority w:val="39"/>
    <w:rsid w:val="0079619F"/>
    <w:pPr>
      <w:tabs>
        <w:tab w:val="left" w:pos="1382"/>
        <w:tab w:val="right" w:pos="10368"/>
      </w:tabs>
      <w:ind w:left="632"/>
    </w:pPr>
    <w:rPr>
      <w:noProof/>
      <w:szCs w:val="24"/>
    </w:rPr>
  </w:style>
  <w:style w:type="paragraph" w:styleId="TOC3">
    <w:name w:val="toc 3"/>
    <w:basedOn w:val="Normal"/>
    <w:next w:val="Normal"/>
    <w:uiPriority w:val="39"/>
    <w:rsid w:val="0079619F"/>
    <w:pPr>
      <w:tabs>
        <w:tab w:val="left" w:pos="1757"/>
        <w:tab w:val="right" w:pos="10368"/>
      </w:tabs>
      <w:ind w:left="832"/>
    </w:pPr>
    <w:rPr>
      <w:noProof/>
      <w:szCs w:val="24"/>
    </w:rPr>
  </w:style>
  <w:style w:type="paragraph" w:styleId="TOC4">
    <w:name w:val="toc 4"/>
    <w:basedOn w:val="Normal"/>
    <w:next w:val="Normal"/>
    <w:uiPriority w:val="39"/>
    <w:rsid w:val="0079619F"/>
    <w:pPr>
      <w:tabs>
        <w:tab w:val="left" w:pos="2117"/>
        <w:tab w:val="right" w:pos="10368"/>
      </w:tabs>
      <w:ind w:left="1037"/>
    </w:pPr>
    <w:rPr>
      <w:noProof/>
      <w:szCs w:val="24"/>
    </w:rPr>
  </w:style>
  <w:style w:type="paragraph" w:styleId="TOC5">
    <w:name w:val="toc 5"/>
    <w:basedOn w:val="Normal"/>
    <w:next w:val="Normal"/>
    <w:uiPriority w:val="39"/>
    <w:rsid w:val="0079619F"/>
    <w:pPr>
      <w:tabs>
        <w:tab w:val="left" w:pos="2477"/>
        <w:tab w:val="right" w:pos="10368"/>
      </w:tabs>
      <w:ind w:left="1232"/>
    </w:pPr>
    <w:rPr>
      <w:noProof/>
      <w:szCs w:val="24"/>
    </w:rPr>
  </w:style>
  <w:style w:type="paragraph" w:styleId="TOC6">
    <w:name w:val="toc 6"/>
    <w:basedOn w:val="Normal"/>
    <w:next w:val="Normal"/>
    <w:uiPriority w:val="39"/>
    <w:rsid w:val="0079619F"/>
    <w:pPr>
      <w:tabs>
        <w:tab w:val="left" w:pos="2837"/>
        <w:tab w:val="right" w:pos="10368"/>
      </w:tabs>
      <w:ind w:left="1432"/>
    </w:pPr>
  </w:style>
  <w:style w:type="paragraph" w:styleId="TOC7">
    <w:name w:val="toc 7"/>
    <w:basedOn w:val="Normal"/>
    <w:next w:val="Normal"/>
    <w:uiPriority w:val="39"/>
    <w:rsid w:val="0079619F"/>
    <w:pPr>
      <w:tabs>
        <w:tab w:val="left" w:pos="3254"/>
        <w:tab w:val="right" w:pos="10368"/>
      </w:tabs>
      <w:ind w:left="1632"/>
    </w:pPr>
    <w:rPr>
      <w:noProof/>
      <w:szCs w:val="24"/>
    </w:rPr>
  </w:style>
  <w:style w:type="paragraph" w:styleId="TOC8">
    <w:name w:val="toc 8"/>
    <w:basedOn w:val="Normal"/>
    <w:next w:val="Normal"/>
    <w:uiPriority w:val="39"/>
    <w:rsid w:val="0079619F"/>
    <w:pPr>
      <w:tabs>
        <w:tab w:val="left" w:pos="2448"/>
        <w:tab w:val="right" w:pos="10368"/>
      </w:tabs>
      <w:ind w:left="1832"/>
    </w:pPr>
    <w:rPr>
      <w:rFonts w:cs="Tahoma"/>
      <w:noProof/>
      <w:szCs w:val="24"/>
    </w:rPr>
  </w:style>
  <w:style w:type="paragraph" w:styleId="TOC9">
    <w:name w:val="toc 9"/>
    <w:basedOn w:val="Normal"/>
    <w:next w:val="Normal"/>
    <w:uiPriority w:val="39"/>
    <w:rsid w:val="0079619F"/>
    <w:pPr>
      <w:tabs>
        <w:tab w:val="left" w:pos="2621"/>
        <w:tab w:val="right" w:pos="10368"/>
      </w:tabs>
      <w:ind w:left="2032"/>
    </w:pPr>
  </w:style>
  <w:style w:type="paragraph" w:styleId="FootnoteText">
    <w:name w:val="footnote text"/>
    <w:basedOn w:val="Normal"/>
    <w:semiHidden/>
    <w:rsid w:val="0079619F"/>
  </w:style>
  <w:style w:type="paragraph" w:styleId="Header">
    <w:name w:val="header"/>
    <w:basedOn w:val="Normal"/>
    <w:rsid w:val="0079619F"/>
    <w:pPr>
      <w:tabs>
        <w:tab w:val="center" w:pos="4320"/>
        <w:tab w:val="right" w:pos="8640"/>
      </w:tabs>
    </w:pPr>
  </w:style>
  <w:style w:type="paragraph" w:styleId="Footer">
    <w:name w:val="footer"/>
    <w:basedOn w:val="Normal"/>
    <w:rsid w:val="0079619F"/>
    <w:pPr>
      <w:tabs>
        <w:tab w:val="center" w:pos="4320"/>
        <w:tab w:val="right" w:pos="8640"/>
      </w:tabs>
    </w:pPr>
  </w:style>
  <w:style w:type="paragraph" w:styleId="IndexHeading">
    <w:name w:val="index heading"/>
    <w:basedOn w:val="Normal"/>
    <w:next w:val="Index1"/>
    <w:semiHidden/>
    <w:rsid w:val="0079619F"/>
    <w:rPr>
      <w:rFonts w:ascii="Arial" w:hAnsi="Arial" w:cs="Arial"/>
      <w:b/>
      <w:bCs/>
    </w:rPr>
  </w:style>
  <w:style w:type="paragraph" w:styleId="Caption">
    <w:name w:val="caption"/>
    <w:basedOn w:val="Normal"/>
    <w:next w:val="Normal"/>
    <w:qFormat/>
    <w:rsid w:val="0079619F"/>
    <w:pPr>
      <w:spacing w:after="120"/>
    </w:pPr>
    <w:rPr>
      <w:b/>
      <w:bCs/>
    </w:rPr>
  </w:style>
  <w:style w:type="paragraph" w:styleId="TableofFigures">
    <w:name w:val="table of figures"/>
    <w:basedOn w:val="Normal"/>
    <w:next w:val="Normal"/>
    <w:semiHidden/>
    <w:rsid w:val="0079619F"/>
    <w:pPr>
      <w:ind w:left="832" w:hanging="400"/>
    </w:pPr>
  </w:style>
  <w:style w:type="paragraph" w:styleId="EnvelopeAddress">
    <w:name w:val="envelope address"/>
    <w:basedOn w:val="Normal"/>
    <w:pPr>
      <w:framePr w:w="7920" w:h="1980" w:hSpace="180" w:wrap="auto" w:hAnchor="page" w:xAlign="center" w:yAlign="bottom"/>
      <w:ind w:left="2880"/>
    </w:pPr>
    <w:rPr>
      <w:rFonts w:cs="Arial"/>
      <w:sz w:val="24"/>
    </w:rPr>
  </w:style>
  <w:style w:type="paragraph" w:styleId="EnvelopeReturn">
    <w:name w:val="envelope return"/>
    <w:basedOn w:val="Normal"/>
    <w:rsid w:val="0079619F"/>
    <w:rPr>
      <w:rFonts w:ascii="Arial" w:hAnsi="Arial" w:cs="Arial"/>
    </w:rPr>
  </w:style>
  <w:style w:type="paragraph" w:styleId="TOAHeading">
    <w:name w:val="toa heading"/>
    <w:basedOn w:val="Normal"/>
    <w:next w:val="Normal"/>
    <w:semiHidden/>
    <w:rsid w:val="0079619F"/>
    <w:pPr>
      <w:ind w:left="864"/>
    </w:pPr>
    <w:rPr>
      <w:rFonts w:cs="Arial"/>
      <w:b/>
      <w:bCs/>
      <w:sz w:val="24"/>
      <w:szCs w:val="24"/>
    </w:rPr>
  </w:style>
  <w:style w:type="paragraph" w:styleId="List">
    <w:name w:val="List"/>
    <w:basedOn w:val="Normal"/>
    <w:rsid w:val="0079619F"/>
  </w:style>
  <w:style w:type="paragraph" w:styleId="ListBullet">
    <w:name w:val="List Bullet"/>
    <w:basedOn w:val="Normal"/>
    <w:rsid w:val="0079619F"/>
    <w:pPr>
      <w:numPr>
        <w:numId w:val="12"/>
      </w:numPr>
      <w:tabs>
        <w:tab w:val="clear" w:pos="360"/>
        <w:tab w:val="left" w:pos="792"/>
      </w:tabs>
      <w:ind w:left="792"/>
    </w:pPr>
  </w:style>
  <w:style w:type="paragraph" w:styleId="ListNumber">
    <w:name w:val="List Number"/>
    <w:basedOn w:val="Normal"/>
    <w:rsid w:val="0079619F"/>
    <w:pPr>
      <w:tabs>
        <w:tab w:val="left" w:pos="792"/>
      </w:tabs>
      <w:ind w:left="0"/>
    </w:pPr>
  </w:style>
  <w:style w:type="paragraph" w:styleId="List2">
    <w:name w:val="List 2"/>
    <w:basedOn w:val="Normal"/>
    <w:rsid w:val="0079619F"/>
    <w:pPr>
      <w:ind w:left="648"/>
    </w:pPr>
  </w:style>
  <w:style w:type="paragraph" w:styleId="List3">
    <w:name w:val="List 3"/>
    <w:basedOn w:val="Normal"/>
    <w:rsid w:val="0079619F"/>
    <w:pPr>
      <w:ind w:left="864"/>
    </w:pPr>
  </w:style>
  <w:style w:type="paragraph" w:styleId="List4">
    <w:name w:val="List 4"/>
    <w:basedOn w:val="Normal"/>
    <w:rsid w:val="0079619F"/>
    <w:pPr>
      <w:ind w:left="1080"/>
    </w:pPr>
  </w:style>
  <w:style w:type="paragraph" w:styleId="ListBullet2">
    <w:name w:val="List Bullet 2"/>
    <w:basedOn w:val="Normal"/>
    <w:rsid w:val="0079619F"/>
    <w:pPr>
      <w:numPr>
        <w:numId w:val="3"/>
      </w:numPr>
      <w:tabs>
        <w:tab w:val="clear" w:pos="720"/>
        <w:tab w:val="left" w:pos="1008"/>
      </w:tabs>
      <w:ind w:left="1008"/>
    </w:pPr>
  </w:style>
  <w:style w:type="paragraph" w:styleId="ListBullet3">
    <w:name w:val="List Bullet 3"/>
    <w:basedOn w:val="Normal"/>
    <w:rsid w:val="0079619F"/>
    <w:pPr>
      <w:numPr>
        <w:numId w:val="4"/>
      </w:numPr>
      <w:tabs>
        <w:tab w:val="clear" w:pos="1080"/>
        <w:tab w:val="left" w:pos="1224"/>
      </w:tabs>
      <w:ind w:left="1224"/>
    </w:pPr>
  </w:style>
  <w:style w:type="paragraph" w:styleId="ListBullet4">
    <w:name w:val="List Bullet 4"/>
    <w:basedOn w:val="Normal"/>
    <w:rsid w:val="0079619F"/>
    <w:pPr>
      <w:numPr>
        <w:numId w:val="1"/>
      </w:numPr>
      <w:tabs>
        <w:tab w:val="left" w:pos="1440"/>
      </w:tabs>
    </w:pPr>
  </w:style>
  <w:style w:type="paragraph" w:styleId="ListBullet5">
    <w:name w:val="List Bullet 5"/>
    <w:basedOn w:val="Normal"/>
    <w:rsid w:val="0079619F"/>
    <w:pPr>
      <w:numPr>
        <w:numId w:val="5"/>
      </w:numPr>
      <w:tabs>
        <w:tab w:val="clear" w:pos="1800"/>
        <w:tab w:val="left" w:pos="1656"/>
      </w:tabs>
      <w:ind w:left="1656"/>
    </w:pPr>
  </w:style>
  <w:style w:type="paragraph" w:styleId="Title">
    <w:name w:val="Title"/>
    <w:basedOn w:val="Normal"/>
    <w:next w:val="Subtitle"/>
    <w:qFormat/>
    <w:rsid w:val="0079619F"/>
    <w:pPr>
      <w:spacing w:before="360"/>
      <w:jc w:val="center"/>
      <w:outlineLvl w:val="0"/>
    </w:pPr>
    <w:rPr>
      <w:b/>
      <w:caps/>
      <w:kern w:val="28"/>
      <w:sz w:val="24"/>
    </w:rPr>
  </w:style>
  <w:style w:type="paragraph" w:styleId="BodyText">
    <w:name w:val="Body Text"/>
    <w:basedOn w:val="Normal"/>
    <w:rsid w:val="0079619F"/>
    <w:pPr>
      <w:spacing w:after="120"/>
    </w:pPr>
  </w:style>
  <w:style w:type="paragraph" w:styleId="BodyTextIndent">
    <w:name w:val="Body Text Indent"/>
    <w:basedOn w:val="Normal"/>
    <w:rsid w:val="0079619F"/>
    <w:pPr>
      <w:spacing w:after="120"/>
      <w:ind w:left="792"/>
    </w:pPr>
  </w:style>
  <w:style w:type="paragraph" w:styleId="ListContinue">
    <w:name w:val="List Continue"/>
    <w:basedOn w:val="Normal"/>
    <w:rsid w:val="0079619F"/>
    <w:pPr>
      <w:ind w:left="792"/>
    </w:pPr>
  </w:style>
  <w:style w:type="paragraph" w:styleId="Subtitle">
    <w:name w:val="Subtitle"/>
    <w:basedOn w:val="Normal"/>
    <w:next w:val="Normal"/>
    <w:qFormat/>
    <w:rsid w:val="0079619F"/>
    <w:pPr>
      <w:spacing w:before="180"/>
      <w:jc w:val="center"/>
      <w:outlineLvl w:val="1"/>
    </w:pPr>
    <w:rPr>
      <w:sz w:val="22"/>
    </w:rPr>
  </w:style>
  <w:style w:type="paragraph" w:styleId="BodyText2">
    <w:name w:val="Body Text 2"/>
    <w:basedOn w:val="Normal"/>
    <w:rsid w:val="0079619F"/>
    <w:pPr>
      <w:spacing w:after="120" w:line="480" w:lineRule="auto"/>
    </w:pPr>
  </w:style>
  <w:style w:type="paragraph" w:styleId="NoteHeading">
    <w:name w:val="Note Heading"/>
    <w:basedOn w:val="Normal"/>
    <w:next w:val="Normal"/>
    <w:rsid w:val="0079619F"/>
    <w:pPr>
      <w:ind w:left="864"/>
    </w:pPr>
  </w:style>
  <w:style w:type="paragraph" w:styleId="BodyTextIndent2">
    <w:name w:val="Body Text Indent 2"/>
    <w:basedOn w:val="Normal"/>
    <w:rsid w:val="0079619F"/>
    <w:pPr>
      <w:spacing w:after="120" w:line="480" w:lineRule="auto"/>
      <w:ind w:left="792"/>
    </w:pPr>
  </w:style>
  <w:style w:type="paragraph" w:styleId="BodyTextIndent3">
    <w:name w:val="Body Text Indent 3"/>
    <w:basedOn w:val="Normal"/>
    <w:rsid w:val="0079619F"/>
    <w:pPr>
      <w:spacing w:after="120"/>
      <w:ind w:left="792"/>
    </w:pPr>
    <w:rPr>
      <w:sz w:val="16"/>
      <w:szCs w:val="16"/>
    </w:rPr>
  </w:style>
  <w:style w:type="paragraph" w:styleId="BlockText">
    <w:name w:val="Block Text"/>
    <w:basedOn w:val="Normal"/>
    <w:rsid w:val="0079619F"/>
    <w:pPr>
      <w:ind w:left="864" w:right="864"/>
    </w:pPr>
  </w:style>
  <w:style w:type="paragraph" w:styleId="DocumentMap">
    <w:name w:val="Document Map"/>
    <w:basedOn w:val="Normal"/>
    <w:semiHidden/>
    <w:rsid w:val="0079619F"/>
    <w:pPr>
      <w:shd w:val="clear" w:color="auto" w:fill="000080"/>
    </w:pPr>
    <w:rPr>
      <w:rFonts w:cs="Tahoma"/>
    </w:rPr>
  </w:style>
  <w:style w:type="paragraph" w:styleId="PlainText">
    <w:name w:val="Plain Text"/>
    <w:basedOn w:val="Normal"/>
    <w:rsid w:val="0079619F"/>
    <w:pPr>
      <w:ind w:left="864"/>
    </w:pPr>
    <w:rPr>
      <w:rFonts w:ascii="Courier New" w:hAnsi="Courier New" w:cs="Courier New"/>
    </w:rPr>
  </w:style>
  <w:style w:type="paragraph" w:customStyle="1" w:styleId="NormalContinue">
    <w:name w:val="Normal Continue"/>
    <w:basedOn w:val="Normal"/>
    <w:pPr>
      <w:ind w:firstLine="360"/>
    </w:pPr>
    <w:rPr>
      <w:rFonts w:cs="Tahoma"/>
    </w:rPr>
  </w:style>
  <w:style w:type="paragraph" w:customStyle="1" w:styleId="End">
    <w:name w:val="End"/>
    <w:basedOn w:val="Normal"/>
    <w:pPr>
      <w:spacing w:before="12000"/>
    </w:pPr>
  </w:style>
  <w:style w:type="paragraph" w:customStyle="1" w:styleId="Indent">
    <w:name w:val="Indent"/>
    <w:rsid w:val="0079619F"/>
    <w:pPr>
      <w:ind w:left="648" w:right="432"/>
    </w:pPr>
    <w:rPr>
      <w:rFonts w:ascii="Tahoma" w:hAnsi="Tahoma"/>
      <w:lang w:bidi="ar-SA"/>
    </w:rPr>
  </w:style>
  <w:style w:type="paragraph" w:customStyle="1" w:styleId="Indent2">
    <w:name w:val="Indent 2"/>
    <w:basedOn w:val="Indent"/>
    <w:rsid w:val="0079619F"/>
    <w:pPr>
      <w:ind w:left="864"/>
    </w:pPr>
  </w:style>
  <w:style w:type="paragraph" w:customStyle="1" w:styleId="Indent3">
    <w:name w:val="Indent 3"/>
    <w:basedOn w:val="Indent"/>
    <w:rsid w:val="0079619F"/>
    <w:pPr>
      <w:ind w:left="1080"/>
    </w:pPr>
  </w:style>
  <w:style w:type="paragraph" w:customStyle="1" w:styleId="textpara">
    <w:name w:val="textpara"/>
    <w:basedOn w:val="Normal"/>
    <w:pPr>
      <w:spacing w:before="60" w:after="120"/>
    </w:pPr>
    <w:rPr>
      <w:rFonts w:cs="Tahoma"/>
      <w:sz w:val="16"/>
    </w:rPr>
  </w:style>
  <w:style w:type="paragraph" w:customStyle="1" w:styleId="List-1">
    <w:name w:val="List-1"/>
    <w:basedOn w:val="Normal"/>
    <w:pPr>
      <w:widowControl w:val="0"/>
      <w:snapToGrid w:val="0"/>
      <w:ind w:left="360" w:right="288"/>
    </w:pPr>
    <w:rPr>
      <w:rFonts w:ascii="Times New Roman" w:hAnsi="Times New Roman"/>
    </w:rPr>
  </w:style>
  <w:style w:type="paragraph" w:customStyle="1" w:styleId="Equation">
    <w:name w:val="Equation"/>
    <w:basedOn w:val="Normal"/>
    <w:rsid w:val="005370E1"/>
    <w:pPr>
      <w:numPr>
        <w:numId w:val="10"/>
      </w:numPr>
    </w:pPr>
  </w:style>
  <w:style w:type="character" w:styleId="FootnoteReference">
    <w:name w:val="footnote reference"/>
    <w:basedOn w:val="DefaultParagraphFont"/>
    <w:semiHidden/>
    <w:rsid w:val="0079619F"/>
    <w:rPr>
      <w:vertAlign w:val="superscript"/>
    </w:rPr>
  </w:style>
  <w:style w:type="character" w:styleId="CommentReference">
    <w:name w:val="annotation reference"/>
    <w:basedOn w:val="DefaultParagraphFont"/>
    <w:semiHidden/>
    <w:rsid w:val="0079619F"/>
    <w:rPr>
      <w:rFonts w:ascii="Tahoma" w:hAnsi="Tahoma"/>
      <w:sz w:val="16"/>
      <w:szCs w:val="16"/>
    </w:rPr>
  </w:style>
  <w:style w:type="character" w:styleId="EndnoteReference">
    <w:name w:val="endnote reference"/>
    <w:basedOn w:val="DefaultParagraphFont"/>
    <w:semiHidden/>
    <w:rPr>
      <w:vertAlign w:val="superscript"/>
    </w:rPr>
  </w:style>
  <w:style w:type="character" w:styleId="PageNumber">
    <w:name w:val="page number"/>
    <w:basedOn w:val="DefaultParagraphFont"/>
    <w:rsid w:val="0079619F"/>
  </w:style>
  <w:style w:type="character" w:styleId="Strong">
    <w:name w:val="Strong"/>
    <w:basedOn w:val="DefaultParagraphFont"/>
    <w:qFormat/>
    <w:rPr>
      <w:b/>
      <w:bCs/>
    </w:rPr>
  </w:style>
  <w:style w:type="paragraph" w:customStyle="1" w:styleId="NotesDivision">
    <w:name w:val="NotesDivision"/>
    <w:basedOn w:val="Normal"/>
    <w:rsid w:val="00EC6A07"/>
    <w:pPr>
      <w:spacing w:before="40" w:after="40"/>
      <w:ind w:left="0" w:right="0"/>
      <w:jc w:val="center"/>
    </w:pPr>
    <w:rPr>
      <w:sz w:val="16"/>
      <w:u w:val="single"/>
    </w:rPr>
  </w:style>
  <w:style w:type="paragraph" w:customStyle="1" w:styleId="Center">
    <w:name w:val="Center"/>
    <w:basedOn w:val="Name"/>
    <w:rsid w:val="0079619F"/>
    <w:rPr>
      <w:i w:val="0"/>
      <w:iCs w:val="0"/>
      <w:sz w:val="20"/>
    </w:rPr>
  </w:style>
  <w:style w:type="paragraph" w:customStyle="1" w:styleId="Name">
    <w:name w:val="Name"/>
    <w:basedOn w:val="Title"/>
    <w:rsid w:val="0079619F"/>
    <w:pPr>
      <w:spacing w:before="240"/>
      <w:outlineLvl w:val="9"/>
    </w:pPr>
    <w:rPr>
      <w:b w:val="0"/>
      <w:bCs/>
      <w:i/>
      <w:iCs/>
      <w:spacing w:val="-20"/>
      <w:sz w:val="22"/>
    </w:rPr>
  </w:style>
  <w:style w:type="paragraph" w:customStyle="1" w:styleId="NotesPoint">
    <w:name w:val="NotesPoint"/>
    <w:basedOn w:val="NormalWeb"/>
    <w:next w:val="NotesContinue"/>
    <w:rsid w:val="006E3454"/>
    <w:pPr>
      <w:spacing w:before="60" w:after="40"/>
      <w:ind w:left="0"/>
    </w:pPr>
    <w:rPr>
      <w:sz w:val="16"/>
    </w:rPr>
  </w:style>
  <w:style w:type="paragraph" w:customStyle="1" w:styleId="NotesContinue">
    <w:name w:val="NotesContinue"/>
    <w:basedOn w:val="NotesBullet"/>
    <w:rsid w:val="00FC0FEB"/>
    <w:pPr>
      <w:tabs>
        <w:tab w:val="clear" w:pos="187"/>
      </w:tabs>
      <w:spacing w:before="20"/>
      <w:ind w:left="187"/>
    </w:pPr>
  </w:style>
  <w:style w:type="paragraph" w:customStyle="1" w:styleId="NotesBullet">
    <w:name w:val="NotesBullet"/>
    <w:basedOn w:val="ListBullet"/>
    <w:rsid w:val="002059FC"/>
    <w:pPr>
      <w:numPr>
        <w:numId w:val="0"/>
      </w:numPr>
      <w:tabs>
        <w:tab w:val="left" w:pos="187"/>
      </w:tabs>
      <w:ind w:right="144"/>
    </w:pPr>
    <w:rPr>
      <w:sz w:val="16"/>
    </w:rPr>
  </w:style>
  <w:style w:type="paragraph" w:customStyle="1" w:styleId="Task">
    <w:name w:val="Task"/>
    <w:basedOn w:val="Heading3"/>
    <w:next w:val="Normal"/>
    <w:rsid w:val="00E3320E"/>
    <w:pPr>
      <w:numPr>
        <w:ilvl w:val="0"/>
        <w:numId w:val="0"/>
      </w:numPr>
      <w:shd w:val="clear" w:color="auto" w:fill="CCFFCC"/>
      <w:tabs>
        <w:tab w:val="left" w:pos="1440"/>
      </w:tabs>
      <w:spacing w:before="60"/>
      <w:ind w:left="432"/>
    </w:pPr>
    <w:rPr>
      <w:color w:val="666699"/>
    </w:rPr>
  </w:style>
  <w:style w:type="character" w:styleId="HTMLAcronym">
    <w:name w:val="HTML Acronym"/>
    <w:basedOn w:val="DefaultParagraphFont"/>
    <w:rsid w:val="00B539D0"/>
  </w:style>
  <w:style w:type="table" w:styleId="TableTheme">
    <w:name w:val="Table Theme"/>
    <w:basedOn w:val="TableNormal"/>
    <w:rsid w:val="00B539D0"/>
    <w:pPr>
      <w:spacing w:before="60"/>
      <w:ind w:left="432" w:right="432"/>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B539D0"/>
    <w:pPr>
      <w:spacing w:before="60"/>
      <w:ind w:left="432" w:right="432"/>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int">
    <w:name w:val="Point"/>
    <w:basedOn w:val="Normal"/>
    <w:rsid w:val="0079619F"/>
    <w:pPr>
      <w:spacing w:before="40"/>
      <w:ind w:left="720"/>
    </w:pPr>
    <w:rPr>
      <w:rFonts w:cs="Tahoma"/>
    </w:rPr>
  </w:style>
  <w:style w:type="paragraph" w:styleId="BodyText3">
    <w:name w:val="Body Text 3"/>
    <w:basedOn w:val="Normal"/>
    <w:rsid w:val="0079619F"/>
    <w:pPr>
      <w:spacing w:after="120"/>
    </w:pPr>
    <w:rPr>
      <w:sz w:val="16"/>
      <w:szCs w:val="16"/>
    </w:rPr>
  </w:style>
  <w:style w:type="paragraph" w:styleId="BodyTextFirstIndent">
    <w:name w:val="Body Text First Indent"/>
    <w:basedOn w:val="BodyText"/>
    <w:rsid w:val="0079619F"/>
    <w:pPr>
      <w:ind w:firstLine="210"/>
    </w:pPr>
  </w:style>
  <w:style w:type="paragraph" w:styleId="BodyTextFirstIndent2">
    <w:name w:val="Body Text First Indent 2"/>
    <w:basedOn w:val="BodyTextIndent"/>
    <w:rsid w:val="0079619F"/>
    <w:pPr>
      <w:ind w:firstLine="210"/>
    </w:pPr>
  </w:style>
  <w:style w:type="paragraph" w:styleId="Closing">
    <w:name w:val="Closing"/>
    <w:basedOn w:val="Normal"/>
    <w:rsid w:val="0079619F"/>
    <w:pPr>
      <w:ind w:left="4752"/>
    </w:pPr>
  </w:style>
  <w:style w:type="paragraph" w:styleId="CommentText">
    <w:name w:val="annotation text"/>
    <w:basedOn w:val="Normal"/>
    <w:semiHidden/>
    <w:rsid w:val="0079619F"/>
  </w:style>
  <w:style w:type="paragraph" w:styleId="Date">
    <w:name w:val="Date"/>
    <w:basedOn w:val="Normal"/>
    <w:next w:val="Normal"/>
    <w:rsid w:val="0079619F"/>
  </w:style>
  <w:style w:type="paragraph" w:styleId="E-mailSignature">
    <w:name w:val="E-mail Signature"/>
    <w:basedOn w:val="Normal"/>
    <w:rsid w:val="0079619F"/>
  </w:style>
  <w:style w:type="paragraph" w:styleId="EndnoteText">
    <w:name w:val="endnote text"/>
    <w:basedOn w:val="Normal"/>
    <w:semiHidden/>
    <w:rsid w:val="0079619F"/>
  </w:style>
  <w:style w:type="paragraph" w:styleId="Index2">
    <w:name w:val="index 2"/>
    <w:basedOn w:val="Normal"/>
    <w:next w:val="Normal"/>
    <w:semiHidden/>
    <w:rsid w:val="0079619F"/>
    <w:pPr>
      <w:ind w:left="832" w:hanging="200"/>
    </w:pPr>
  </w:style>
  <w:style w:type="paragraph" w:styleId="Index3">
    <w:name w:val="index 3"/>
    <w:basedOn w:val="Normal"/>
    <w:next w:val="Normal"/>
    <w:semiHidden/>
    <w:rsid w:val="0079619F"/>
    <w:pPr>
      <w:ind w:left="1032" w:hanging="200"/>
    </w:pPr>
  </w:style>
  <w:style w:type="paragraph" w:styleId="Index4">
    <w:name w:val="index 4"/>
    <w:basedOn w:val="Normal"/>
    <w:next w:val="Normal"/>
    <w:semiHidden/>
    <w:rsid w:val="0079619F"/>
    <w:pPr>
      <w:ind w:left="1232" w:hanging="200"/>
    </w:pPr>
  </w:style>
  <w:style w:type="paragraph" w:styleId="Index5">
    <w:name w:val="index 5"/>
    <w:basedOn w:val="Normal"/>
    <w:next w:val="Normal"/>
    <w:semiHidden/>
    <w:rsid w:val="0079619F"/>
    <w:pPr>
      <w:ind w:left="1432" w:hanging="200"/>
    </w:pPr>
  </w:style>
  <w:style w:type="paragraph" w:styleId="Index6">
    <w:name w:val="index 6"/>
    <w:basedOn w:val="Normal"/>
    <w:next w:val="Normal"/>
    <w:semiHidden/>
    <w:rsid w:val="0079619F"/>
    <w:pPr>
      <w:ind w:left="1632" w:hanging="200"/>
    </w:pPr>
  </w:style>
  <w:style w:type="paragraph" w:styleId="Index7">
    <w:name w:val="index 7"/>
    <w:basedOn w:val="Normal"/>
    <w:next w:val="Normal"/>
    <w:semiHidden/>
    <w:rsid w:val="0079619F"/>
    <w:pPr>
      <w:ind w:left="1832" w:hanging="200"/>
    </w:pPr>
  </w:style>
  <w:style w:type="paragraph" w:styleId="Index8">
    <w:name w:val="index 8"/>
    <w:basedOn w:val="Normal"/>
    <w:next w:val="Normal"/>
    <w:semiHidden/>
    <w:rsid w:val="0079619F"/>
    <w:pPr>
      <w:ind w:left="2032" w:hanging="200"/>
    </w:pPr>
  </w:style>
  <w:style w:type="paragraph" w:styleId="Index9">
    <w:name w:val="index 9"/>
    <w:basedOn w:val="Normal"/>
    <w:next w:val="Normal"/>
    <w:semiHidden/>
    <w:rsid w:val="0079619F"/>
    <w:pPr>
      <w:ind w:left="2232" w:hanging="200"/>
    </w:pPr>
  </w:style>
  <w:style w:type="paragraph" w:styleId="List5">
    <w:name w:val="List 5"/>
    <w:basedOn w:val="Normal"/>
    <w:rsid w:val="0079619F"/>
    <w:pPr>
      <w:ind w:left="1296"/>
    </w:pPr>
  </w:style>
  <w:style w:type="paragraph" w:styleId="ListContinue2">
    <w:name w:val="List Continue 2"/>
    <w:basedOn w:val="Normal"/>
    <w:rsid w:val="0079619F"/>
    <w:pPr>
      <w:ind w:left="1008"/>
    </w:pPr>
  </w:style>
  <w:style w:type="paragraph" w:styleId="ListContinue3">
    <w:name w:val="List Continue 3"/>
    <w:basedOn w:val="Normal"/>
    <w:rsid w:val="0079619F"/>
    <w:pPr>
      <w:ind w:left="1224"/>
    </w:pPr>
  </w:style>
  <w:style w:type="paragraph" w:styleId="ListContinue4">
    <w:name w:val="List Continue 4"/>
    <w:basedOn w:val="Normal"/>
    <w:rsid w:val="0079619F"/>
    <w:pPr>
      <w:ind w:left="1440"/>
    </w:pPr>
  </w:style>
  <w:style w:type="paragraph" w:styleId="ListContinue5">
    <w:name w:val="List Continue 5"/>
    <w:basedOn w:val="Normal"/>
    <w:rsid w:val="0079619F"/>
    <w:pPr>
      <w:ind w:left="1656"/>
    </w:pPr>
  </w:style>
  <w:style w:type="paragraph" w:styleId="ListNumber2">
    <w:name w:val="List Number 2"/>
    <w:basedOn w:val="Normal"/>
    <w:rsid w:val="0079619F"/>
    <w:pPr>
      <w:numPr>
        <w:numId w:val="6"/>
      </w:numPr>
      <w:tabs>
        <w:tab w:val="clear" w:pos="720"/>
        <w:tab w:val="left" w:pos="1008"/>
      </w:tabs>
      <w:ind w:left="1008"/>
    </w:pPr>
  </w:style>
  <w:style w:type="paragraph" w:styleId="ListNumber3">
    <w:name w:val="List Number 3"/>
    <w:basedOn w:val="Normal"/>
    <w:rsid w:val="0079619F"/>
    <w:pPr>
      <w:numPr>
        <w:numId w:val="7"/>
      </w:numPr>
      <w:tabs>
        <w:tab w:val="clear" w:pos="1080"/>
        <w:tab w:val="left" w:pos="1224"/>
      </w:tabs>
      <w:ind w:left="1224"/>
    </w:pPr>
  </w:style>
  <w:style w:type="paragraph" w:styleId="ListNumber4">
    <w:name w:val="List Number 4"/>
    <w:basedOn w:val="Normal"/>
    <w:rsid w:val="0079619F"/>
    <w:pPr>
      <w:numPr>
        <w:numId w:val="8"/>
      </w:numPr>
      <w:tabs>
        <w:tab w:val="left" w:pos="1440"/>
      </w:tabs>
    </w:pPr>
  </w:style>
  <w:style w:type="paragraph" w:styleId="ListNumber5">
    <w:name w:val="List Number 5"/>
    <w:basedOn w:val="Normal"/>
    <w:rsid w:val="0079619F"/>
    <w:pPr>
      <w:numPr>
        <w:numId w:val="9"/>
      </w:numPr>
      <w:tabs>
        <w:tab w:val="clear" w:pos="1800"/>
        <w:tab w:val="left" w:pos="1656"/>
      </w:tabs>
      <w:ind w:left="1656"/>
    </w:pPr>
  </w:style>
  <w:style w:type="paragraph" w:styleId="MessageHeader">
    <w:name w:val="Message Header"/>
    <w:basedOn w:val="Normal"/>
    <w:rsid w:val="0079619F"/>
    <w:pPr>
      <w:pBdr>
        <w:top w:val="single" w:sz="6" w:space="1" w:color="auto"/>
        <w:left w:val="single" w:sz="6" w:space="1" w:color="auto"/>
        <w:bottom w:val="single" w:sz="6" w:space="1" w:color="auto"/>
        <w:right w:val="single" w:sz="6" w:space="1" w:color="auto"/>
      </w:pBdr>
      <w:shd w:val="pct20" w:color="auto" w:fill="auto"/>
      <w:ind w:left="1512" w:hanging="1080"/>
    </w:pPr>
    <w:rPr>
      <w:rFonts w:ascii="Arial" w:hAnsi="Arial" w:cs="Arial"/>
      <w:sz w:val="24"/>
      <w:szCs w:val="24"/>
    </w:rPr>
  </w:style>
  <w:style w:type="paragraph" w:styleId="NormalIndent">
    <w:name w:val="Normal Indent"/>
    <w:basedOn w:val="Normal"/>
    <w:rsid w:val="0079619F"/>
    <w:pPr>
      <w:ind w:left="1152"/>
    </w:pPr>
  </w:style>
  <w:style w:type="paragraph" w:styleId="Salutation">
    <w:name w:val="Salutation"/>
    <w:basedOn w:val="Normal"/>
    <w:next w:val="Normal"/>
    <w:rsid w:val="0079619F"/>
    <w:pPr>
      <w:ind w:left="864"/>
    </w:pPr>
  </w:style>
  <w:style w:type="paragraph" w:styleId="Signature">
    <w:name w:val="Signature"/>
    <w:basedOn w:val="Normal"/>
    <w:rsid w:val="0079619F"/>
    <w:pPr>
      <w:ind w:left="4752"/>
    </w:pPr>
  </w:style>
  <w:style w:type="paragraph" w:styleId="TableofAuthorities">
    <w:name w:val="table of authorities"/>
    <w:basedOn w:val="Normal"/>
    <w:next w:val="Normal"/>
    <w:semiHidden/>
    <w:rsid w:val="0079619F"/>
    <w:pPr>
      <w:ind w:left="632" w:hanging="200"/>
    </w:pPr>
  </w:style>
  <w:style w:type="paragraph" w:customStyle="1" w:styleId="MARK">
    <w:name w:val="MARK"/>
    <w:basedOn w:val="TOC1"/>
    <w:rsid w:val="0079619F"/>
    <w:rPr>
      <w:rFonts w:cs="Times New Roman"/>
      <w:bCs w:val="0"/>
    </w:rPr>
  </w:style>
  <w:style w:type="paragraph" w:styleId="BalloonText">
    <w:name w:val="Balloon Text"/>
    <w:basedOn w:val="Normal"/>
    <w:semiHidden/>
    <w:rsid w:val="0079619F"/>
    <w:rPr>
      <w:sz w:val="16"/>
      <w:szCs w:val="16"/>
    </w:rPr>
  </w:style>
  <w:style w:type="paragraph" w:customStyle="1" w:styleId="Introduction1">
    <w:name w:val="Introduction 1"/>
    <w:basedOn w:val="Heading1"/>
    <w:next w:val="Normal"/>
    <w:rsid w:val="0079619F"/>
    <w:pPr>
      <w:numPr>
        <w:numId w:val="0"/>
      </w:numPr>
      <w:ind w:left="432"/>
    </w:pPr>
  </w:style>
  <w:style w:type="paragraph" w:customStyle="1" w:styleId="Introduction2">
    <w:name w:val="Introduction 2"/>
    <w:basedOn w:val="Heading2"/>
    <w:next w:val="Normal"/>
    <w:rsid w:val="0079619F"/>
    <w:pPr>
      <w:numPr>
        <w:ilvl w:val="0"/>
        <w:numId w:val="0"/>
      </w:numPr>
      <w:ind w:left="432"/>
    </w:pPr>
    <w:rPr>
      <w:b w:val="0"/>
    </w:rPr>
  </w:style>
  <w:style w:type="paragraph" w:customStyle="1" w:styleId="Introduction3">
    <w:name w:val="Introduction 3"/>
    <w:basedOn w:val="Heading3"/>
    <w:next w:val="Normal"/>
    <w:rsid w:val="0079619F"/>
    <w:pPr>
      <w:numPr>
        <w:ilvl w:val="0"/>
        <w:numId w:val="0"/>
      </w:numPr>
      <w:ind w:left="720"/>
    </w:pPr>
    <w:rPr>
      <w:b w:val="0"/>
      <w:i/>
      <w:u w:val="single"/>
    </w:rPr>
  </w:style>
  <w:style w:type="paragraph" w:customStyle="1" w:styleId="Introduction4">
    <w:name w:val="Introduction 4"/>
    <w:basedOn w:val="Heading4"/>
    <w:next w:val="Normal"/>
    <w:rsid w:val="0079619F"/>
    <w:pPr>
      <w:numPr>
        <w:ilvl w:val="0"/>
        <w:numId w:val="0"/>
      </w:numPr>
      <w:ind w:left="1008"/>
    </w:pPr>
  </w:style>
  <w:style w:type="paragraph" w:customStyle="1" w:styleId="Experiment">
    <w:name w:val="Experiment"/>
    <w:basedOn w:val="Normal"/>
    <w:rsid w:val="0079619F"/>
    <w:pPr>
      <w:numPr>
        <w:numId w:val="13"/>
      </w:numPr>
    </w:pPr>
  </w:style>
  <w:style w:type="paragraph" w:customStyle="1" w:styleId="SectionHeading">
    <w:name w:val="Section Heading"/>
    <w:basedOn w:val="Title"/>
    <w:rsid w:val="0079619F"/>
  </w:style>
  <w:style w:type="paragraph" w:styleId="CommentSubject">
    <w:name w:val="annotation subject"/>
    <w:basedOn w:val="CommentText"/>
    <w:next w:val="CommentText"/>
    <w:semiHidden/>
    <w:rsid w:val="0079619F"/>
    <w:rPr>
      <w:b/>
      <w:bCs/>
    </w:rPr>
  </w:style>
  <w:style w:type="paragraph" w:customStyle="1" w:styleId="TableNormal1">
    <w:name w:val="Table Normal1"/>
    <w:basedOn w:val="Normal"/>
    <w:rsid w:val="0079619F"/>
    <w:pPr>
      <w:ind w:left="0" w:right="0"/>
    </w:pPr>
  </w:style>
  <w:style w:type="paragraph" w:customStyle="1" w:styleId="TOC1A">
    <w:name w:val="TOC 1A"/>
    <w:basedOn w:val="TOC1"/>
    <w:next w:val="Normal"/>
    <w:rsid w:val="0079619F"/>
    <w:rPr>
      <w:bCs w:val="0"/>
    </w:rPr>
  </w:style>
  <w:style w:type="paragraph" w:customStyle="1" w:styleId="Listabc">
    <w:name w:val="List abc"/>
    <w:basedOn w:val="Normal"/>
    <w:next w:val="Normal"/>
    <w:rsid w:val="0079619F"/>
    <w:pPr>
      <w:numPr>
        <w:numId w:val="2"/>
      </w:numPr>
    </w:pPr>
  </w:style>
  <w:style w:type="paragraph" w:customStyle="1" w:styleId="Level2">
    <w:name w:val="Level 2"/>
    <w:basedOn w:val="Normal"/>
    <w:rsid w:val="0079619F"/>
    <w:rPr>
      <w:b/>
      <w:bCs/>
    </w:rPr>
  </w:style>
  <w:style w:type="paragraph" w:customStyle="1" w:styleId="Level1">
    <w:name w:val="Level 1"/>
    <w:basedOn w:val="Level2"/>
    <w:rsid w:val="0079619F"/>
  </w:style>
  <w:style w:type="paragraph" w:customStyle="1" w:styleId="Level3">
    <w:name w:val="Level 3"/>
    <w:basedOn w:val="Level2"/>
    <w:rsid w:val="0079619F"/>
  </w:style>
  <w:style w:type="character" w:customStyle="1" w:styleId="PrintOnly">
    <w:name w:val="PrintOnly"/>
    <w:basedOn w:val="DefaultParagraphFont"/>
    <w:rsid w:val="0079619F"/>
    <w:rPr>
      <w:u w:val="none"/>
    </w:rPr>
  </w:style>
  <w:style w:type="character" w:customStyle="1" w:styleId="WebOnly">
    <w:name w:val="WebOnly"/>
    <w:basedOn w:val="DefaultParagraphFont"/>
    <w:rsid w:val="0079619F"/>
  </w:style>
  <w:style w:type="character" w:styleId="UnresolvedMention">
    <w:name w:val="Unresolved Mention"/>
    <w:basedOn w:val="DefaultParagraphFont"/>
    <w:uiPriority w:val="99"/>
    <w:semiHidden/>
    <w:unhideWhenUsed/>
    <w:rsid w:val="006D1A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91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mitra@horizons-2000.or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file:///C:\My%20Documents\index.htm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My%20Documents\1.%20World%20and%20Being\realization\being-elements\Journey%20in%20Being.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file:///C:\My%20Documents\1.%20World%20and%20Being\Design-planning\design%20for%20a%20journey%20in%20being.html" TargetMode="External"/><Relationship Id="rId4" Type="http://schemas.openxmlformats.org/officeDocument/2006/relationships/webSettings" Target="webSettings.xml"/><Relationship Id="rId9" Type="http://schemas.openxmlformats.org/officeDocument/2006/relationships/hyperlink" Target="file:///C:\My%20Documents\1.%20World%20and%20Being\realization\being-elements\Journey%20in%20Being.html"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itr\AppData\Roaming\Microsoft\Templates\journey%20in%20being.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journey in being.dotm</Template>
  <TotalTime>10</TotalTime>
  <Pages>1</Pages>
  <Words>20359</Words>
  <Characters>116051</Characters>
  <Application>Microsoft Office Word</Application>
  <DocSecurity>0</DocSecurity>
  <Lines>967</Lines>
  <Paragraphs>272</Paragraphs>
  <ScaleCrop>false</ScaleCrop>
  <HeadingPairs>
    <vt:vector size="2" baseType="variant">
      <vt:variant>
        <vt:lpstr>Title</vt:lpstr>
      </vt:variant>
      <vt:variant>
        <vt:i4>1</vt:i4>
      </vt:variant>
    </vt:vector>
  </HeadingPairs>
  <TitlesOfParts>
    <vt:vector size="1" baseType="lpstr">
      <vt:lpstr>HISTORY</vt:lpstr>
    </vt:vector>
  </TitlesOfParts>
  <Company>Horizons Enterprises</Company>
  <LinksUpToDate>false</LinksUpToDate>
  <CharactersWithSpaces>136138</CharactersWithSpaces>
  <SharedDoc>false</SharedDoc>
  <HLinks>
    <vt:vector size="1098" baseType="variant">
      <vt:variant>
        <vt:i4>6946832</vt:i4>
      </vt:variant>
      <vt:variant>
        <vt:i4>1038</vt:i4>
      </vt:variant>
      <vt:variant>
        <vt:i4>0</vt:i4>
      </vt:variant>
      <vt:variant>
        <vt:i4>5</vt:i4>
      </vt:variant>
      <vt:variant>
        <vt:lpwstr>..\..\..\zphil mind frame.htm</vt:lpwstr>
      </vt:variant>
      <vt:variant>
        <vt:lpwstr/>
      </vt:variant>
      <vt:variant>
        <vt:i4>3735639</vt:i4>
      </vt:variant>
      <vt:variant>
        <vt:i4>1035</vt:i4>
      </vt:variant>
      <vt:variant>
        <vt:i4>0</vt:i4>
      </vt:variant>
      <vt:variant>
        <vt:i4>5</vt:i4>
      </vt:variant>
      <vt:variant>
        <vt:lpwstr>mailto:anilmitra@horizons-2000.org</vt:lpwstr>
      </vt:variant>
      <vt:variant>
        <vt:lpwstr/>
      </vt:variant>
      <vt:variant>
        <vt:i4>983098</vt:i4>
      </vt:variant>
      <vt:variant>
        <vt:i4>1032</vt:i4>
      </vt:variant>
      <vt:variant>
        <vt:i4>0</vt:i4>
      </vt:variant>
      <vt:variant>
        <vt:i4>5</vt:i4>
      </vt:variant>
      <vt:variant>
        <vt:lpwstr>..\..\..\site-map.html</vt:lpwstr>
      </vt:variant>
      <vt:variant>
        <vt:lpwstr/>
      </vt:variant>
      <vt:variant>
        <vt:i4>131199</vt:i4>
      </vt:variant>
      <vt:variant>
        <vt:i4>1029</vt:i4>
      </vt:variant>
      <vt:variant>
        <vt:i4>0</vt:i4>
      </vt:variant>
      <vt:variant>
        <vt:i4>5</vt:i4>
      </vt:variant>
      <vt:variant>
        <vt:lpwstr>..\..\..\index.html</vt:lpwstr>
      </vt:variant>
      <vt:variant>
        <vt:lpwstr/>
      </vt:variant>
      <vt:variant>
        <vt:i4>1900576</vt:i4>
      </vt:variant>
      <vt:variant>
        <vt:i4>1026</vt:i4>
      </vt:variant>
      <vt:variant>
        <vt:i4>0</vt:i4>
      </vt:variant>
      <vt:variant>
        <vt:i4>5</vt:i4>
      </vt:variant>
      <vt:variant>
        <vt:lpwstr>..\..\..\horizons enterprises.html</vt:lpwstr>
      </vt:variant>
      <vt:variant>
        <vt:lpwstr/>
      </vt:variant>
      <vt:variant>
        <vt:i4>2621534</vt:i4>
      </vt:variant>
      <vt:variant>
        <vt:i4>1023</vt:i4>
      </vt:variant>
      <vt:variant>
        <vt:i4>0</vt:i4>
      </vt:variant>
      <vt:variant>
        <vt:i4>5</vt:i4>
      </vt:variant>
      <vt:variant>
        <vt:lpwstr>..\..\..\resume.html</vt:lpwstr>
      </vt:variant>
      <vt:variant>
        <vt:lpwstr/>
      </vt:variant>
      <vt:variant>
        <vt:i4>458861</vt:i4>
      </vt:variant>
      <vt:variant>
        <vt:i4>1020</vt:i4>
      </vt:variant>
      <vt:variant>
        <vt:i4>0</vt:i4>
      </vt:variant>
      <vt:variant>
        <vt:i4>5</vt:i4>
      </vt:variant>
      <vt:variant>
        <vt:lpwstr>..\..\..\anilmitra.html</vt:lpwstr>
      </vt:variant>
      <vt:variant>
        <vt:lpwstr/>
      </vt:variant>
      <vt:variant>
        <vt:i4>6225936</vt:i4>
      </vt:variant>
      <vt:variant>
        <vt:i4>1008</vt:i4>
      </vt:variant>
      <vt:variant>
        <vt:i4>0</vt:i4>
      </vt:variant>
      <vt:variant>
        <vt:i4>5</vt:i4>
      </vt:variant>
      <vt:variant>
        <vt:lpwstr>Journey in Being.html</vt:lpwstr>
      </vt:variant>
      <vt:variant>
        <vt:lpwstr/>
      </vt:variant>
      <vt:variant>
        <vt:i4>7012460</vt:i4>
      </vt:variant>
      <vt:variant>
        <vt:i4>1005</vt:i4>
      </vt:variant>
      <vt:variant>
        <vt:i4>0</vt:i4>
      </vt:variant>
      <vt:variant>
        <vt:i4>5</vt:i4>
      </vt:variant>
      <vt:variant>
        <vt:lpwstr/>
      </vt:variant>
      <vt:variant>
        <vt:lpwstr>physics_and_reality</vt:lpwstr>
      </vt:variant>
      <vt:variant>
        <vt:i4>7012461</vt:i4>
      </vt:variant>
      <vt:variant>
        <vt:i4>1002</vt:i4>
      </vt:variant>
      <vt:variant>
        <vt:i4>0</vt:i4>
      </vt:variant>
      <vt:variant>
        <vt:i4>5</vt:i4>
      </vt:variant>
      <vt:variant>
        <vt:lpwstr>..\..\Design-planning/design for a journey in being.html</vt:lpwstr>
      </vt:variant>
      <vt:variant>
        <vt:lpwstr/>
      </vt:variant>
      <vt:variant>
        <vt:i4>6225936</vt:i4>
      </vt:variant>
      <vt:variant>
        <vt:i4>999</vt:i4>
      </vt:variant>
      <vt:variant>
        <vt:i4>0</vt:i4>
      </vt:variant>
      <vt:variant>
        <vt:i4>5</vt:i4>
      </vt:variant>
      <vt:variant>
        <vt:lpwstr>Journey in Being.html</vt:lpwstr>
      </vt:variant>
      <vt:variant>
        <vt:lpwstr/>
      </vt:variant>
      <vt:variant>
        <vt:i4>1572918</vt:i4>
      </vt:variant>
      <vt:variant>
        <vt:i4>992</vt:i4>
      </vt:variant>
      <vt:variant>
        <vt:i4>0</vt:i4>
      </vt:variant>
      <vt:variant>
        <vt:i4>5</vt:i4>
      </vt:variant>
      <vt:variant>
        <vt:lpwstr/>
      </vt:variant>
      <vt:variant>
        <vt:lpwstr>_Toc100126583</vt:lpwstr>
      </vt:variant>
      <vt:variant>
        <vt:i4>1572918</vt:i4>
      </vt:variant>
      <vt:variant>
        <vt:i4>986</vt:i4>
      </vt:variant>
      <vt:variant>
        <vt:i4>0</vt:i4>
      </vt:variant>
      <vt:variant>
        <vt:i4>5</vt:i4>
      </vt:variant>
      <vt:variant>
        <vt:lpwstr/>
      </vt:variant>
      <vt:variant>
        <vt:lpwstr>_Toc100126582</vt:lpwstr>
      </vt:variant>
      <vt:variant>
        <vt:i4>1572918</vt:i4>
      </vt:variant>
      <vt:variant>
        <vt:i4>980</vt:i4>
      </vt:variant>
      <vt:variant>
        <vt:i4>0</vt:i4>
      </vt:variant>
      <vt:variant>
        <vt:i4>5</vt:i4>
      </vt:variant>
      <vt:variant>
        <vt:lpwstr/>
      </vt:variant>
      <vt:variant>
        <vt:lpwstr>_Toc100126581</vt:lpwstr>
      </vt:variant>
      <vt:variant>
        <vt:i4>1572918</vt:i4>
      </vt:variant>
      <vt:variant>
        <vt:i4>974</vt:i4>
      </vt:variant>
      <vt:variant>
        <vt:i4>0</vt:i4>
      </vt:variant>
      <vt:variant>
        <vt:i4>5</vt:i4>
      </vt:variant>
      <vt:variant>
        <vt:lpwstr/>
      </vt:variant>
      <vt:variant>
        <vt:lpwstr>_Toc100126580</vt:lpwstr>
      </vt:variant>
      <vt:variant>
        <vt:i4>1507382</vt:i4>
      </vt:variant>
      <vt:variant>
        <vt:i4>968</vt:i4>
      </vt:variant>
      <vt:variant>
        <vt:i4>0</vt:i4>
      </vt:variant>
      <vt:variant>
        <vt:i4>5</vt:i4>
      </vt:variant>
      <vt:variant>
        <vt:lpwstr/>
      </vt:variant>
      <vt:variant>
        <vt:lpwstr>_Toc100126579</vt:lpwstr>
      </vt:variant>
      <vt:variant>
        <vt:i4>1507382</vt:i4>
      </vt:variant>
      <vt:variant>
        <vt:i4>962</vt:i4>
      </vt:variant>
      <vt:variant>
        <vt:i4>0</vt:i4>
      </vt:variant>
      <vt:variant>
        <vt:i4>5</vt:i4>
      </vt:variant>
      <vt:variant>
        <vt:lpwstr/>
      </vt:variant>
      <vt:variant>
        <vt:lpwstr>_Toc100126578</vt:lpwstr>
      </vt:variant>
      <vt:variant>
        <vt:i4>1507382</vt:i4>
      </vt:variant>
      <vt:variant>
        <vt:i4>956</vt:i4>
      </vt:variant>
      <vt:variant>
        <vt:i4>0</vt:i4>
      </vt:variant>
      <vt:variant>
        <vt:i4>5</vt:i4>
      </vt:variant>
      <vt:variant>
        <vt:lpwstr/>
      </vt:variant>
      <vt:variant>
        <vt:lpwstr>_Toc100126577</vt:lpwstr>
      </vt:variant>
      <vt:variant>
        <vt:i4>1507382</vt:i4>
      </vt:variant>
      <vt:variant>
        <vt:i4>950</vt:i4>
      </vt:variant>
      <vt:variant>
        <vt:i4>0</vt:i4>
      </vt:variant>
      <vt:variant>
        <vt:i4>5</vt:i4>
      </vt:variant>
      <vt:variant>
        <vt:lpwstr/>
      </vt:variant>
      <vt:variant>
        <vt:lpwstr>_Toc100126576</vt:lpwstr>
      </vt:variant>
      <vt:variant>
        <vt:i4>1507382</vt:i4>
      </vt:variant>
      <vt:variant>
        <vt:i4>944</vt:i4>
      </vt:variant>
      <vt:variant>
        <vt:i4>0</vt:i4>
      </vt:variant>
      <vt:variant>
        <vt:i4>5</vt:i4>
      </vt:variant>
      <vt:variant>
        <vt:lpwstr/>
      </vt:variant>
      <vt:variant>
        <vt:lpwstr>_Toc100126575</vt:lpwstr>
      </vt:variant>
      <vt:variant>
        <vt:i4>1507382</vt:i4>
      </vt:variant>
      <vt:variant>
        <vt:i4>938</vt:i4>
      </vt:variant>
      <vt:variant>
        <vt:i4>0</vt:i4>
      </vt:variant>
      <vt:variant>
        <vt:i4>5</vt:i4>
      </vt:variant>
      <vt:variant>
        <vt:lpwstr/>
      </vt:variant>
      <vt:variant>
        <vt:lpwstr>_Toc100126574</vt:lpwstr>
      </vt:variant>
      <vt:variant>
        <vt:i4>1507382</vt:i4>
      </vt:variant>
      <vt:variant>
        <vt:i4>932</vt:i4>
      </vt:variant>
      <vt:variant>
        <vt:i4>0</vt:i4>
      </vt:variant>
      <vt:variant>
        <vt:i4>5</vt:i4>
      </vt:variant>
      <vt:variant>
        <vt:lpwstr/>
      </vt:variant>
      <vt:variant>
        <vt:lpwstr>_Toc100126573</vt:lpwstr>
      </vt:variant>
      <vt:variant>
        <vt:i4>1507382</vt:i4>
      </vt:variant>
      <vt:variant>
        <vt:i4>926</vt:i4>
      </vt:variant>
      <vt:variant>
        <vt:i4>0</vt:i4>
      </vt:variant>
      <vt:variant>
        <vt:i4>5</vt:i4>
      </vt:variant>
      <vt:variant>
        <vt:lpwstr/>
      </vt:variant>
      <vt:variant>
        <vt:lpwstr>_Toc100126572</vt:lpwstr>
      </vt:variant>
      <vt:variant>
        <vt:i4>1507382</vt:i4>
      </vt:variant>
      <vt:variant>
        <vt:i4>920</vt:i4>
      </vt:variant>
      <vt:variant>
        <vt:i4>0</vt:i4>
      </vt:variant>
      <vt:variant>
        <vt:i4>5</vt:i4>
      </vt:variant>
      <vt:variant>
        <vt:lpwstr/>
      </vt:variant>
      <vt:variant>
        <vt:lpwstr>_Toc100126571</vt:lpwstr>
      </vt:variant>
      <vt:variant>
        <vt:i4>1507382</vt:i4>
      </vt:variant>
      <vt:variant>
        <vt:i4>914</vt:i4>
      </vt:variant>
      <vt:variant>
        <vt:i4>0</vt:i4>
      </vt:variant>
      <vt:variant>
        <vt:i4>5</vt:i4>
      </vt:variant>
      <vt:variant>
        <vt:lpwstr/>
      </vt:variant>
      <vt:variant>
        <vt:lpwstr>_Toc100126570</vt:lpwstr>
      </vt:variant>
      <vt:variant>
        <vt:i4>1441846</vt:i4>
      </vt:variant>
      <vt:variant>
        <vt:i4>908</vt:i4>
      </vt:variant>
      <vt:variant>
        <vt:i4>0</vt:i4>
      </vt:variant>
      <vt:variant>
        <vt:i4>5</vt:i4>
      </vt:variant>
      <vt:variant>
        <vt:lpwstr/>
      </vt:variant>
      <vt:variant>
        <vt:lpwstr>_Toc100126569</vt:lpwstr>
      </vt:variant>
      <vt:variant>
        <vt:i4>1441846</vt:i4>
      </vt:variant>
      <vt:variant>
        <vt:i4>902</vt:i4>
      </vt:variant>
      <vt:variant>
        <vt:i4>0</vt:i4>
      </vt:variant>
      <vt:variant>
        <vt:i4>5</vt:i4>
      </vt:variant>
      <vt:variant>
        <vt:lpwstr/>
      </vt:variant>
      <vt:variant>
        <vt:lpwstr>_Toc100126568</vt:lpwstr>
      </vt:variant>
      <vt:variant>
        <vt:i4>1441846</vt:i4>
      </vt:variant>
      <vt:variant>
        <vt:i4>896</vt:i4>
      </vt:variant>
      <vt:variant>
        <vt:i4>0</vt:i4>
      </vt:variant>
      <vt:variant>
        <vt:i4>5</vt:i4>
      </vt:variant>
      <vt:variant>
        <vt:lpwstr/>
      </vt:variant>
      <vt:variant>
        <vt:lpwstr>_Toc100126567</vt:lpwstr>
      </vt:variant>
      <vt:variant>
        <vt:i4>1441846</vt:i4>
      </vt:variant>
      <vt:variant>
        <vt:i4>890</vt:i4>
      </vt:variant>
      <vt:variant>
        <vt:i4>0</vt:i4>
      </vt:variant>
      <vt:variant>
        <vt:i4>5</vt:i4>
      </vt:variant>
      <vt:variant>
        <vt:lpwstr/>
      </vt:variant>
      <vt:variant>
        <vt:lpwstr>_Toc100126566</vt:lpwstr>
      </vt:variant>
      <vt:variant>
        <vt:i4>1441846</vt:i4>
      </vt:variant>
      <vt:variant>
        <vt:i4>884</vt:i4>
      </vt:variant>
      <vt:variant>
        <vt:i4>0</vt:i4>
      </vt:variant>
      <vt:variant>
        <vt:i4>5</vt:i4>
      </vt:variant>
      <vt:variant>
        <vt:lpwstr/>
      </vt:variant>
      <vt:variant>
        <vt:lpwstr>_Toc100126565</vt:lpwstr>
      </vt:variant>
      <vt:variant>
        <vt:i4>1441846</vt:i4>
      </vt:variant>
      <vt:variant>
        <vt:i4>878</vt:i4>
      </vt:variant>
      <vt:variant>
        <vt:i4>0</vt:i4>
      </vt:variant>
      <vt:variant>
        <vt:i4>5</vt:i4>
      </vt:variant>
      <vt:variant>
        <vt:lpwstr/>
      </vt:variant>
      <vt:variant>
        <vt:lpwstr>_Toc100126564</vt:lpwstr>
      </vt:variant>
      <vt:variant>
        <vt:i4>1441846</vt:i4>
      </vt:variant>
      <vt:variant>
        <vt:i4>872</vt:i4>
      </vt:variant>
      <vt:variant>
        <vt:i4>0</vt:i4>
      </vt:variant>
      <vt:variant>
        <vt:i4>5</vt:i4>
      </vt:variant>
      <vt:variant>
        <vt:lpwstr/>
      </vt:variant>
      <vt:variant>
        <vt:lpwstr>_Toc100126563</vt:lpwstr>
      </vt:variant>
      <vt:variant>
        <vt:i4>1441846</vt:i4>
      </vt:variant>
      <vt:variant>
        <vt:i4>866</vt:i4>
      </vt:variant>
      <vt:variant>
        <vt:i4>0</vt:i4>
      </vt:variant>
      <vt:variant>
        <vt:i4>5</vt:i4>
      </vt:variant>
      <vt:variant>
        <vt:lpwstr/>
      </vt:variant>
      <vt:variant>
        <vt:lpwstr>_Toc100126562</vt:lpwstr>
      </vt:variant>
      <vt:variant>
        <vt:i4>1441846</vt:i4>
      </vt:variant>
      <vt:variant>
        <vt:i4>860</vt:i4>
      </vt:variant>
      <vt:variant>
        <vt:i4>0</vt:i4>
      </vt:variant>
      <vt:variant>
        <vt:i4>5</vt:i4>
      </vt:variant>
      <vt:variant>
        <vt:lpwstr/>
      </vt:variant>
      <vt:variant>
        <vt:lpwstr>_Toc100126561</vt:lpwstr>
      </vt:variant>
      <vt:variant>
        <vt:i4>1441846</vt:i4>
      </vt:variant>
      <vt:variant>
        <vt:i4>854</vt:i4>
      </vt:variant>
      <vt:variant>
        <vt:i4>0</vt:i4>
      </vt:variant>
      <vt:variant>
        <vt:i4>5</vt:i4>
      </vt:variant>
      <vt:variant>
        <vt:lpwstr/>
      </vt:variant>
      <vt:variant>
        <vt:lpwstr>_Toc100126560</vt:lpwstr>
      </vt:variant>
      <vt:variant>
        <vt:i4>1376310</vt:i4>
      </vt:variant>
      <vt:variant>
        <vt:i4>848</vt:i4>
      </vt:variant>
      <vt:variant>
        <vt:i4>0</vt:i4>
      </vt:variant>
      <vt:variant>
        <vt:i4>5</vt:i4>
      </vt:variant>
      <vt:variant>
        <vt:lpwstr/>
      </vt:variant>
      <vt:variant>
        <vt:lpwstr>_Toc100126559</vt:lpwstr>
      </vt:variant>
      <vt:variant>
        <vt:i4>1376310</vt:i4>
      </vt:variant>
      <vt:variant>
        <vt:i4>842</vt:i4>
      </vt:variant>
      <vt:variant>
        <vt:i4>0</vt:i4>
      </vt:variant>
      <vt:variant>
        <vt:i4>5</vt:i4>
      </vt:variant>
      <vt:variant>
        <vt:lpwstr/>
      </vt:variant>
      <vt:variant>
        <vt:lpwstr>_Toc100126558</vt:lpwstr>
      </vt:variant>
      <vt:variant>
        <vt:i4>1376310</vt:i4>
      </vt:variant>
      <vt:variant>
        <vt:i4>836</vt:i4>
      </vt:variant>
      <vt:variant>
        <vt:i4>0</vt:i4>
      </vt:variant>
      <vt:variant>
        <vt:i4>5</vt:i4>
      </vt:variant>
      <vt:variant>
        <vt:lpwstr/>
      </vt:variant>
      <vt:variant>
        <vt:lpwstr>_Toc100126557</vt:lpwstr>
      </vt:variant>
      <vt:variant>
        <vt:i4>1376310</vt:i4>
      </vt:variant>
      <vt:variant>
        <vt:i4>830</vt:i4>
      </vt:variant>
      <vt:variant>
        <vt:i4>0</vt:i4>
      </vt:variant>
      <vt:variant>
        <vt:i4>5</vt:i4>
      </vt:variant>
      <vt:variant>
        <vt:lpwstr/>
      </vt:variant>
      <vt:variant>
        <vt:lpwstr>_Toc100126556</vt:lpwstr>
      </vt:variant>
      <vt:variant>
        <vt:i4>1376310</vt:i4>
      </vt:variant>
      <vt:variant>
        <vt:i4>824</vt:i4>
      </vt:variant>
      <vt:variant>
        <vt:i4>0</vt:i4>
      </vt:variant>
      <vt:variant>
        <vt:i4>5</vt:i4>
      </vt:variant>
      <vt:variant>
        <vt:lpwstr/>
      </vt:variant>
      <vt:variant>
        <vt:lpwstr>_Toc100126555</vt:lpwstr>
      </vt:variant>
      <vt:variant>
        <vt:i4>1376310</vt:i4>
      </vt:variant>
      <vt:variant>
        <vt:i4>818</vt:i4>
      </vt:variant>
      <vt:variant>
        <vt:i4>0</vt:i4>
      </vt:variant>
      <vt:variant>
        <vt:i4>5</vt:i4>
      </vt:variant>
      <vt:variant>
        <vt:lpwstr/>
      </vt:variant>
      <vt:variant>
        <vt:lpwstr>_Toc100126554</vt:lpwstr>
      </vt:variant>
      <vt:variant>
        <vt:i4>1376310</vt:i4>
      </vt:variant>
      <vt:variant>
        <vt:i4>812</vt:i4>
      </vt:variant>
      <vt:variant>
        <vt:i4>0</vt:i4>
      </vt:variant>
      <vt:variant>
        <vt:i4>5</vt:i4>
      </vt:variant>
      <vt:variant>
        <vt:lpwstr/>
      </vt:variant>
      <vt:variant>
        <vt:lpwstr>_Toc100126553</vt:lpwstr>
      </vt:variant>
      <vt:variant>
        <vt:i4>1376310</vt:i4>
      </vt:variant>
      <vt:variant>
        <vt:i4>806</vt:i4>
      </vt:variant>
      <vt:variant>
        <vt:i4>0</vt:i4>
      </vt:variant>
      <vt:variant>
        <vt:i4>5</vt:i4>
      </vt:variant>
      <vt:variant>
        <vt:lpwstr/>
      </vt:variant>
      <vt:variant>
        <vt:lpwstr>_Toc100126552</vt:lpwstr>
      </vt:variant>
      <vt:variant>
        <vt:i4>1376310</vt:i4>
      </vt:variant>
      <vt:variant>
        <vt:i4>800</vt:i4>
      </vt:variant>
      <vt:variant>
        <vt:i4>0</vt:i4>
      </vt:variant>
      <vt:variant>
        <vt:i4>5</vt:i4>
      </vt:variant>
      <vt:variant>
        <vt:lpwstr/>
      </vt:variant>
      <vt:variant>
        <vt:lpwstr>_Toc100126551</vt:lpwstr>
      </vt:variant>
      <vt:variant>
        <vt:i4>1376310</vt:i4>
      </vt:variant>
      <vt:variant>
        <vt:i4>794</vt:i4>
      </vt:variant>
      <vt:variant>
        <vt:i4>0</vt:i4>
      </vt:variant>
      <vt:variant>
        <vt:i4>5</vt:i4>
      </vt:variant>
      <vt:variant>
        <vt:lpwstr/>
      </vt:variant>
      <vt:variant>
        <vt:lpwstr>_Toc100126550</vt:lpwstr>
      </vt:variant>
      <vt:variant>
        <vt:i4>1310774</vt:i4>
      </vt:variant>
      <vt:variant>
        <vt:i4>788</vt:i4>
      </vt:variant>
      <vt:variant>
        <vt:i4>0</vt:i4>
      </vt:variant>
      <vt:variant>
        <vt:i4>5</vt:i4>
      </vt:variant>
      <vt:variant>
        <vt:lpwstr/>
      </vt:variant>
      <vt:variant>
        <vt:lpwstr>_Toc100126549</vt:lpwstr>
      </vt:variant>
      <vt:variant>
        <vt:i4>1310774</vt:i4>
      </vt:variant>
      <vt:variant>
        <vt:i4>782</vt:i4>
      </vt:variant>
      <vt:variant>
        <vt:i4>0</vt:i4>
      </vt:variant>
      <vt:variant>
        <vt:i4>5</vt:i4>
      </vt:variant>
      <vt:variant>
        <vt:lpwstr/>
      </vt:variant>
      <vt:variant>
        <vt:lpwstr>_Toc100126548</vt:lpwstr>
      </vt:variant>
      <vt:variant>
        <vt:i4>1310774</vt:i4>
      </vt:variant>
      <vt:variant>
        <vt:i4>776</vt:i4>
      </vt:variant>
      <vt:variant>
        <vt:i4>0</vt:i4>
      </vt:variant>
      <vt:variant>
        <vt:i4>5</vt:i4>
      </vt:variant>
      <vt:variant>
        <vt:lpwstr/>
      </vt:variant>
      <vt:variant>
        <vt:lpwstr>_Toc100126547</vt:lpwstr>
      </vt:variant>
      <vt:variant>
        <vt:i4>1310774</vt:i4>
      </vt:variant>
      <vt:variant>
        <vt:i4>770</vt:i4>
      </vt:variant>
      <vt:variant>
        <vt:i4>0</vt:i4>
      </vt:variant>
      <vt:variant>
        <vt:i4>5</vt:i4>
      </vt:variant>
      <vt:variant>
        <vt:lpwstr/>
      </vt:variant>
      <vt:variant>
        <vt:lpwstr>_Toc100126546</vt:lpwstr>
      </vt:variant>
      <vt:variant>
        <vt:i4>1310774</vt:i4>
      </vt:variant>
      <vt:variant>
        <vt:i4>764</vt:i4>
      </vt:variant>
      <vt:variant>
        <vt:i4>0</vt:i4>
      </vt:variant>
      <vt:variant>
        <vt:i4>5</vt:i4>
      </vt:variant>
      <vt:variant>
        <vt:lpwstr/>
      </vt:variant>
      <vt:variant>
        <vt:lpwstr>_Toc100126545</vt:lpwstr>
      </vt:variant>
      <vt:variant>
        <vt:i4>1310774</vt:i4>
      </vt:variant>
      <vt:variant>
        <vt:i4>758</vt:i4>
      </vt:variant>
      <vt:variant>
        <vt:i4>0</vt:i4>
      </vt:variant>
      <vt:variant>
        <vt:i4>5</vt:i4>
      </vt:variant>
      <vt:variant>
        <vt:lpwstr/>
      </vt:variant>
      <vt:variant>
        <vt:lpwstr>_Toc100126544</vt:lpwstr>
      </vt:variant>
      <vt:variant>
        <vt:i4>1310774</vt:i4>
      </vt:variant>
      <vt:variant>
        <vt:i4>752</vt:i4>
      </vt:variant>
      <vt:variant>
        <vt:i4>0</vt:i4>
      </vt:variant>
      <vt:variant>
        <vt:i4>5</vt:i4>
      </vt:variant>
      <vt:variant>
        <vt:lpwstr/>
      </vt:variant>
      <vt:variant>
        <vt:lpwstr>_Toc100126543</vt:lpwstr>
      </vt:variant>
      <vt:variant>
        <vt:i4>1310774</vt:i4>
      </vt:variant>
      <vt:variant>
        <vt:i4>746</vt:i4>
      </vt:variant>
      <vt:variant>
        <vt:i4>0</vt:i4>
      </vt:variant>
      <vt:variant>
        <vt:i4>5</vt:i4>
      </vt:variant>
      <vt:variant>
        <vt:lpwstr/>
      </vt:variant>
      <vt:variant>
        <vt:lpwstr>_Toc100126542</vt:lpwstr>
      </vt:variant>
      <vt:variant>
        <vt:i4>1310774</vt:i4>
      </vt:variant>
      <vt:variant>
        <vt:i4>740</vt:i4>
      </vt:variant>
      <vt:variant>
        <vt:i4>0</vt:i4>
      </vt:variant>
      <vt:variant>
        <vt:i4>5</vt:i4>
      </vt:variant>
      <vt:variant>
        <vt:lpwstr/>
      </vt:variant>
      <vt:variant>
        <vt:lpwstr>_Toc100126541</vt:lpwstr>
      </vt:variant>
      <vt:variant>
        <vt:i4>1310774</vt:i4>
      </vt:variant>
      <vt:variant>
        <vt:i4>734</vt:i4>
      </vt:variant>
      <vt:variant>
        <vt:i4>0</vt:i4>
      </vt:variant>
      <vt:variant>
        <vt:i4>5</vt:i4>
      </vt:variant>
      <vt:variant>
        <vt:lpwstr/>
      </vt:variant>
      <vt:variant>
        <vt:lpwstr>_Toc100126540</vt:lpwstr>
      </vt:variant>
      <vt:variant>
        <vt:i4>1245238</vt:i4>
      </vt:variant>
      <vt:variant>
        <vt:i4>728</vt:i4>
      </vt:variant>
      <vt:variant>
        <vt:i4>0</vt:i4>
      </vt:variant>
      <vt:variant>
        <vt:i4>5</vt:i4>
      </vt:variant>
      <vt:variant>
        <vt:lpwstr/>
      </vt:variant>
      <vt:variant>
        <vt:lpwstr>_Toc100126539</vt:lpwstr>
      </vt:variant>
      <vt:variant>
        <vt:i4>1245238</vt:i4>
      </vt:variant>
      <vt:variant>
        <vt:i4>722</vt:i4>
      </vt:variant>
      <vt:variant>
        <vt:i4>0</vt:i4>
      </vt:variant>
      <vt:variant>
        <vt:i4>5</vt:i4>
      </vt:variant>
      <vt:variant>
        <vt:lpwstr/>
      </vt:variant>
      <vt:variant>
        <vt:lpwstr>_Toc100126538</vt:lpwstr>
      </vt:variant>
      <vt:variant>
        <vt:i4>1245238</vt:i4>
      </vt:variant>
      <vt:variant>
        <vt:i4>716</vt:i4>
      </vt:variant>
      <vt:variant>
        <vt:i4>0</vt:i4>
      </vt:variant>
      <vt:variant>
        <vt:i4>5</vt:i4>
      </vt:variant>
      <vt:variant>
        <vt:lpwstr/>
      </vt:variant>
      <vt:variant>
        <vt:lpwstr>_Toc100126537</vt:lpwstr>
      </vt:variant>
      <vt:variant>
        <vt:i4>1245238</vt:i4>
      </vt:variant>
      <vt:variant>
        <vt:i4>710</vt:i4>
      </vt:variant>
      <vt:variant>
        <vt:i4>0</vt:i4>
      </vt:variant>
      <vt:variant>
        <vt:i4>5</vt:i4>
      </vt:variant>
      <vt:variant>
        <vt:lpwstr/>
      </vt:variant>
      <vt:variant>
        <vt:lpwstr>_Toc100126536</vt:lpwstr>
      </vt:variant>
      <vt:variant>
        <vt:i4>1245238</vt:i4>
      </vt:variant>
      <vt:variant>
        <vt:i4>704</vt:i4>
      </vt:variant>
      <vt:variant>
        <vt:i4>0</vt:i4>
      </vt:variant>
      <vt:variant>
        <vt:i4>5</vt:i4>
      </vt:variant>
      <vt:variant>
        <vt:lpwstr/>
      </vt:variant>
      <vt:variant>
        <vt:lpwstr>_Toc100126535</vt:lpwstr>
      </vt:variant>
      <vt:variant>
        <vt:i4>1245238</vt:i4>
      </vt:variant>
      <vt:variant>
        <vt:i4>698</vt:i4>
      </vt:variant>
      <vt:variant>
        <vt:i4>0</vt:i4>
      </vt:variant>
      <vt:variant>
        <vt:i4>5</vt:i4>
      </vt:variant>
      <vt:variant>
        <vt:lpwstr/>
      </vt:variant>
      <vt:variant>
        <vt:lpwstr>_Toc100126534</vt:lpwstr>
      </vt:variant>
      <vt:variant>
        <vt:i4>1245238</vt:i4>
      </vt:variant>
      <vt:variant>
        <vt:i4>692</vt:i4>
      </vt:variant>
      <vt:variant>
        <vt:i4>0</vt:i4>
      </vt:variant>
      <vt:variant>
        <vt:i4>5</vt:i4>
      </vt:variant>
      <vt:variant>
        <vt:lpwstr/>
      </vt:variant>
      <vt:variant>
        <vt:lpwstr>_Toc100126533</vt:lpwstr>
      </vt:variant>
      <vt:variant>
        <vt:i4>1245238</vt:i4>
      </vt:variant>
      <vt:variant>
        <vt:i4>686</vt:i4>
      </vt:variant>
      <vt:variant>
        <vt:i4>0</vt:i4>
      </vt:variant>
      <vt:variant>
        <vt:i4>5</vt:i4>
      </vt:variant>
      <vt:variant>
        <vt:lpwstr/>
      </vt:variant>
      <vt:variant>
        <vt:lpwstr>_Toc100126532</vt:lpwstr>
      </vt:variant>
      <vt:variant>
        <vt:i4>1245238</vt:i4>
      </vt:variant>
      <vt:variant>
        <vt:i4>680</vt:i4>
      </vt:variant>
      <vt:variant>
        <vt:i4>0</vt:i4>
      </vt:variant>
      <vt:variant>
        <vt:i4>5</vt:i4>
      </vt:variant>
      <vt:variant>
        <vt:lpwstr/>
      </vt:variant>
      <vt:variant>
        <vt:lpwstr>_Toc100126531</vt:lpwstr>
      </vt:variant>
      <vt:variant>
        <vt:i4>1245238</vt:i4>
      </vt:variant>
      <vt:variant>
        <vt:i4>674</vt:i4>
      </vt:variant>
      <vt:variant>
        <vt:i4>0</vt:i4>
      </vt:variant>
      <vt:variant>
        <vt:i4>5</vt:i4>
      </vt:variant>
      <vt:variant>
        <vt:lpwstr/>
      </vt:variant>
      <vt:variant>
        <vt:lpwstr>_Toc100126530</vt:lpwstr>
      </vt:variant>
      <vt:variant>
        <vt:i4>1179702</vt:i4>
      </vt:variant>
      <vt:variant>
        <vt:i4>668</vt:i4>
      </vt:variant>
      <vt:variant>
        <vt:i4>0</vt:i4>
      </vt:variant>
      <vt:variant>
        <vt:i4>5</vt:i4>
      </vt:variant>
      <vt:variant>
        <vt:lpwstr/>
      </vt:variant>
      <vt:variant>
        <vt:lpwstr>_Toc100126529</vt:lpwstr>
      </vt:variant>
      <vt:variant>
        <vt:i4>1179702</vt:i4>
      </vt:variant>
      <vt:variant>
        <vt:i4>662</vt:i4>
      </vt:variant>
      <vt:variant>
        <vt:i4>0</vt:i4>
      </vt:variant>
      <vt:variant>
        <vt:i4>5</vt:i4>
      </vt:variant>
      <vt:variant>
        <vt:lpwstr/>
      </vt:variant>
      <vt:variant>
        <vt:lpwstr>_Toc100126528</vt:lpwstr>
      </vt:variant>
      <vt:variant>
        <vt:i4>1179702</vt:i4>
      </vt:variant>
      <vt:variant>
        <vt:i4>656</vt:i4>
      </vt:variant>
      <vt:variant>
        <vt:i4>0</vt:i4>
      </vt:variant>
      <vt:variant>
        <vt:i4>5</vt:i4>
      </vt:variant>
      <vt:variant>
        <vt:lpwstr/>
      </vt:variant>
      <vt:variant>
        <vt:lpwstr>_Toc100126527</vt:lpwstr>
      </vt:variant>
      <vt:variant>
        <vt:i4>1179702</vt:i4>
      </vt:variant>
      <vt:variant>
        <vt:i4>650</vt:i4>
      </vt:variant>
      <vt:variant>
        <vt:i4>0</vt:i4>
      </vt:variant>
      <vt:variant>
        <vt:i4>5</vt:i4>
      </vt:variant>
      <vt:variant>
        <vt:lpwstr/>
      </vt:variant>
      <vt:variant>
        <vt:lpwstr>_Toc100126526</vt:lpwstr>
      </vt:variant>
      <vt:variant>
        <vt:i4>1179702</vt:i4>
      </vt:variant>
      <vt:variant>
        <vt:i4>644</vt:i4>
      </vt:variant>
      <vt:variant>
        <vt:i4>0</vt:i4>
      </vt:variant>
      <vt:variant>
        <vt:i4>5</vt:i4>
      </vt:variant>
      <vt:variant>
        <vt:lpwstr/>
      </vt:variant>
      <vt:variant>
        <vt:lpwstr>_Toc100126525</vt:lpwstr>
      </vt:variant>
      <vt:variant>
        <vt:i4>1179702</vt:i4>
      </vt:variant>
      <vt:variant>
        <vt:i4>638</vt:i4>
      </vt:variant>
      <vt:variant>
        <vt:i4>0</vt:i4>
      </vt:variant>
      <vt:variant>
        <vt:i4>5</vt:i4>
      </vt:variant>
      <vt:variant>
        <vt:lpwstr/>
      </vt:variant>
      <vt:variant>
        <vt:lpwstr>_Toc100126524</vt:lpwstr>
      </vt:variant>
      <vt:variant>
        <vt:i4>1179702</vt:i4>
      </vt:variant>
      <vt:variant>
        <vt:i4>632</vt:i4>
      </vt:variant>
      <vt:variant>
        <vt:i4>0</vt:i4>
      </vt:variant>
      <vt:variant>
        <vt:i4>5</vt:i4>
      </vt:variant>
      <vt:variant>
        <vt:lpwstr/>
      </vt:variant>
      <vt:variant>
        <vt:lpwstr>_Toc100126523</vt:lpwstr>
      </vt:variant>
      <vt:variant>
        <vt:i4>1179702</vt:i4>
      </vt:variant>
      <vt:variant>
        <vt:i4>626</vt:i4>
      </vt:variant>
      <vt:variant>
        <vt:i4>0</vt:i4>
      </vt:variant>
      <vt:variant>
        <vt:i4>5</vt:i4>
      </vt:variant>
      <vt:variant>
        <vt:lpwstr/>
      </vt:variant>
      <vt:variant>
        <vt:lpwstr>_Toc100126522</vt:lpwstr>
      </vt:variant>
      <vt:variant>
        <vt:i4>1179702</vt:i4>
      </vt:variant>
      <vt:variant>
        <vt:i4>620</vt:i4>
      </vt:variant>
      <vt:variant>
        <vt:i4>0</vt:i4>
      </vt:variant>
      <vt:variant>
        <vt:i4>5</vt:i4>
      </vt:variant>
      <vt:variant>
        <vt:lpwstr/>
      </vt:variant>
      <vt:variant>
        <vt:lpwstr>_Toc100126521</vt:lpwstr>
      </vt:variant>
      <vt:variant>
        <vt:i4>1179702</vt:i4>
      </vt:variant>
      <vt:variant>
        <vt:i4>614</vt:i4>
      </vt:variant>
      <vt:variant>
        <vt:i4>0</vt:i4>
      </vt:variant>
      <vt:variant>
        <vt:i4>5</vt:i4>
      </vt:variant>
      <vt:variant>
        <vt:lpwstr/>
      </vt:variant>
      <vt:variant>
        <vt:lpwstr>_Toc100126520</vt:lpwstr>
      </vt:variant>
      <vt:variant>
        <vt:i4>1114166</vt:i4>
      </vt:variant>
      <vt:variant>
        <vt:i4>608</vt:i4>
      </vt:variant>
      <vt:variant>
        <vt:i4>0</vt:i4>
      </vt:variant>
      <vt:variant>
        <vt:i4>5</vt:i4>
      </vt:variant>
      <vt:variant>
        <vt:lpwstr/>
      </vt:variant>
      <vt:variant>
        <vt:lpwstr>_Toc100126519</vt:lpwstr>
      </vt:variant>
      <vt:variant>
        <vt:i4>1114166</vt:i4>
      </vt:variant>
      <vt:variant>
        <vt:i4>602</vt:i4>
      </vt:variant>
      <vt:variant>
        <vt:i4>0</vt:i4>
      </vt:variant>
      <vt:variant>
        <vt:i4>5</vt:i4>
      </vt:variant>
      <vt:variant>
        <vt:lpwstr/>
      </vt:variant>
      <vt:variant>
        <vt:lpwstr>_Toc100126518</vt:lpwstr>
      </vt:variant>
      <vt:variant>
        <vt:i4>1114166</vt:i4>
      </vt:variant>
      <vt:variant>
        <vt:i4>596</vt:i4>
      </vt:variant>
      <vt:variant>
        <vt:i4>0</vt:i4>
      </vt:variant>
      <vt:variant>
        <vt:i4>5</vt:i4>
      </vt:variant>
      <vt:variant>
        <vt:lpwstr/>
      </vt:variant>
      <vt:variant>
        <vt:lpwstr>_Toc100126517</vt:lpwstr>
      </vt:variant>
      <vt:variant>
        <vt:i4>1114166</vt:i4>
      </vt:variant>
      <vt:variant>
        <vt:i4>590</vt:i4>
      </vt:variant>
      <vt:variant>
        <vt:i4>0</vt:i4>
      </vt:variant>
      <vt:variant>
        <vt:i4>5</vt:i4>
      </vt:variant>
      <vt:variant>
        <vt:lpwstr/>
      </vt:variant>
      <vt:variant>
        <vt:lpwstr>_Toc100126516</vt:lpwstr>
      </vt:variant>
      <vt:variant>
        <vt:i4>1114166</vt:i4>
      </vt:variant>
      <vt:variant>
        <vt:i4>584</vt:i4>
      </vt:variant>
      <vt:variant>
        <vt:i4>0</vt:i4>
      </vt:variant>
      <vt:variant>
        <vt:i4>5</vt:i4>
      </vt:variant>
      <vt:variant>
        <vt:lpwstr/>
      </vt:variant>
      <vt:variant>
        <vt:lpwstr>_Toc100126515</vt:lpwstr>
      </vt:variant>
      <vt:variant>
        <vt:i4>1114166</vt:i4>
      </vt:variant>
      <vt:variant>
        <vt:i4>578</vt:i4>
      </vt:variant>
      <vt:variant>
        <vt:i4>0</vt:i4>
      </vt:variant>
      <vt:variant>
        <vt:i4>5</vt:i4>
      </vt:variant>
      <vt:variant>
        <vt:lpwstr/>
      </vt:variant>
      <vt:variant>
        <vt:lpwstr>_Toc100126514</vt:lpwstr>
      </vt:variant>
      <vt:variant>
        <vt:i4>1114166</vt:i4>
      </vt:variant>
      <vt:variant>
        <vt:i4>572</vt:i4>
      </vt:variant>
      <vt:variant>
        <vt:i4>0</vt:i4>
      </vt:variant>
      <vt:variant>
        <vt:i4>5</vt:i4>
      </vt:variant>
      <vt:variant>
        <vt:lpwstr/>
      </vt:variant>
      <vt:variant>
        <vt:lpwstr>_Toc100126513</vt:lpwstr>
      </vt:variant>
      <vt:variant>
        <vt:i4>1114166</vt:i4>
      </vt:variant>
      <vt:variant>
        <vt:i4>566</vt:i4>
      </vt:variant>
      <vt:variant>
        <vt:i4>0</vt:i4>
      </vt:variant>
      <vt:variant>
        <vt:i4>5</vt:i4>
      </vt:variant>
      <vt:variant>
        <vt:lpwstr/>
      </vt:variant>
      <vt:variant>
        <vt:lpwstr>_Toc100126512</vt:lpwstr>
      </vt:variant>
      <vt:variant>
        <vt:i4>1114166</vt:i4>
      </vt:variant>
      <vt:variant>
        <vt:i4>560</vt:i4>
      </vt:variant>
      <vt:variant>
        <vt:i4>0</vt:i4>
      </vt:variant>
      <vt:variant>
        <vt:i4>5</vt:i4>
      </vt:variant>
      <vt:variant>
        <vt:lpwstr/>
      </vt:variant>
      <vt:variant>
        <vt:lpwstr>_Toc100126511</vt:lpwstr>
      </vt:variant>
      <vt:variant>
        <vt:i4>1114166</vt:i4>
      </vt:variant>
      <vt:variant>
        <vt:i4>554</vt:i4>
      </vt:variant>
      <vt:variant>
        <vt:i4>0</vt:i4>
      </vt:variant>
      <vt:variant>
        <vt:i4>5</vt:i4>
      </vt:variant>
      <vt:variant>
        <vt:lpwstr/>
      </vt:variant>
      <vt:variant>
        <vt:lpwstr>_Toc100126510</vt:lpwstr>
      </vt:variant>
      <vt:variant>
        <vt:i4>1048630</vt:i4>
      </vt:variant>
      <vt:variant>
        <vt:i4>548</vt:i4>
      </vt:variant>
      <vt:variant>
        <vt:i4>0</vt:i4>
      </vt:variant>
      <vt:variant>
        <vt:i4>5</vt:i4>
      </vt:variant>
      <vt:variant>
        <vt:lpwstr/>
      </vt:variant>
      <vt:variant>
        <vt:lpwstr>_Toc100126509</vt:lpwstr>
      </vt:variant>
      <vt:variant>
        <vt:i4>1048630</vt:i4>
      </vt:variant>
      <vt:variant>
        <vt:i4>542</vt:i4>
      </vt:variant>
      <vt:variant>
        <vt:i4>0</vt:i4>
      </vt:variant>
      <vt:variant>
        <vt:i4>5</vt:i4>
      </vt:variant>
      <vt:variant>
        <vt:lpwstr/>
      </vt:variant>
      <vt:variant>
        <vt:lpwstr>_Toc100126508</vt:lpwstr>
      </vt:variant>
      <vt:variant>
        <vt:i4>1048630</vt:i4>
      </vt:variant>
      <vt:variant>
        <vt:i4>536</vt:i4>
      </vt:variant>
      <vt:variant>
        <vt:i4>0</vt:i4>
      </vt:variant>
      <vt:variant>
        <vt:i4>5</vt:i4>
      </vt:variant>
      <vt:variant>
        <vt:lpwstr/>
      </vt:variant>
      <vt:variant>
        <vt:lpwstr>_Toc100126507</vt:lpwstr>
      </vt:variant>
      <vt:variant>
        <vt:i4>1048630</vt:i4>
      </vt:variant>
      <vt:variant>
        <vt:i4>530</vt:i4>
      </vt:variant>
      <vt:variant>
        <vt:i4>0</vt:i4>
      </vt:variant>
      <vt:variant>
        <vt:i4>5</vt:i4>
      </vt:variant>
      <vt:variant>
        <vt:lpwstr/>
      </vt:variant>
      <vt:variant>
        <vt:lpwstr>_Toc100126506</vt:lpwstr>
      </vt:variant>
      <vt:variant>
        <vt:i4>1048630</vt:i4>
      </vt:variant>
      <vt:variant>
        <vt:i4>524</vt:i4>
      </vt:variant>
      <vt:variant>
        <vt:i4>0</vt:i4>
      </vt:variant>
      <vt:variant>
        <vt:i4>5</vt:i4>
      </vt:variant>
      <vt:variant>
        <vt:lpwstr/>
      </vt:variant>
      <vt:variant>
        <vt:lpwstr>_Toc100126505</vt:lpwstr>
      </vt:variant>
      <vt:variant>
        <vt:i4>1048630</vt:i4>
      </vt:variant>
      <vt:variant>
        <vt:i4>518</vt:i4>
      </vt:variant>
      <vt:variant>
        <vt:i4>0</vt:i4>
      </vt:variant>
      <vt:variant>
        <vt:i4>5</vt:i4>
      </vt:variant>
      <vt:variant>
        <vt:lpwstr/>
      </vt:variant>
      <vt:variant>
        <vt:lpwstr>_Toc100126504</vt:lpwstr>
      </vt:variant>
      <vt:variant>
        <vt:i4>1048630</vt:i4>
      </vt:variant>
      <vt:variant>
        <vt:i4>512</vt:i4>
      </vt:variant>
      <vt:variant>
        <vt:i4>0</vt:i4>
      </vt:variant>
      <vt:variant>
        <vt:i4>5</vt:i4>
      </vt:variant>
      <vt:variant>
        <vt:lpwstr/>
      </vt:variant>
      <vt:variant>
        <vt:lpwstr>_Toc100126503</vt:lpwstr>
      </vt:variant>
      <vt:variant>
        <vt:i4>1048630</vt:i4>
      </vt:variant>
      <vt:variant>
        <vt:i4>506</vt:i4>
      </vt:variant>
      <vt:variant>
        <vt:i4>0</vt:i4>
      </vt:variant>
      <vt:variant>
        <vt:i4>5</vt:i4>
      </vt:variant>
      <vt:variant>
        <vt:lpwstr/>
      </vt:variant>
      <vt:variant>
        <vt:lpwstr>_Toc100126502</vt:lpwstr>
      </vt:variant>
      <vt:variant>
        <vt:i4>1048630</vt:i4>
      </vt:variant>
      <vt:variant>
        <vt:i4>500</vt:i4>
      </vt:variant>
      <vt:variant>
        <vt:i4>0</vt:i4>
      </vt:variant>
      <vt:variant>
        <vt:i4>5</vt:i4>
      </vt:variant>
      <vt:variant>
        <vt:lpwstr/>
      </vt:variant>
      <vt:variant>
        <vt:lpwstr>_Toc100126501</vt:lpwstr>
      </vt:variant>
      <vt:variant>
        <vt:i4>1048630</vt:i4>
      </vt:variant>
      <vt:variant>
        <vt:i4>494</vt:i4>
      </vt:variant>
      <vt:variant>
        <vt:i4>0</vt:i4>
      </vt:variant>
      <vt:variant>
        <vt:i4>5</vt:i4>
      </vt:variant>
      <vt:variant>
        <vt:lpwstr/>
      </vt:variant>
      <vt:variant>
        <vt:lpwstr>_Toc100126500</vt:lpwstr>
      </vt:variant>
      <vt:variant>
        <vt:i4>1638455</vt:i4>
      </vt:variant>
      <vt:variant>
        <vt:i4>488</vt:i4>
      </vt:variant>
      <vt:variant>
        <vt:i4>0</vt:i4>
      </vt:variant>
      <vt:variant>
        <vt:i4>5</vt:i4>
      </vt:variant>
      <vt:variant>
        <vt:lpwstr/>
      </vt:variant>
      <vt:variant>
        <vt:lpwstr>_Toc100126499</vt:lpwstr>
      </vt:variant>
      <vt:variant>
        <vt:i4>1638455</vt:i4>
      </vt:variant>
      <vt:variant>
        <vt:i4>482</vt:i4>
      </vt:variant>
      <vt:variant>
        <vt:i4>0</vt:i4>
      </vt:variant>
      <vt:variant>
        <vt:i4>5</vt:i4>
      </vt:variant>
      <vt:variant>
        <vt:lpwstr/>
      </vt:variant>
      <vt:variant>
        <vt:lpwstr>_Toc100126498</vt:lpwstr>
      </vt:variant>
      <vt:variant>
        <vt:i4>1638455</vt:i4>
      </vt:variant>
      <vt:variant>
        <vt:i4>476</vt:i4>
      </vt:variant>
      <vt:variant>
        <vt:i4>0</vt:i4>
      </vt:variant>
      <vt:variant>
        <vt:i4>5</vt:i4>
      </vt:variant>
      <vt:variant>
        <vt:lpwstr/>
      </vt:variant>
      <vt:variant>
        <vt:lpwstr>_Toc100126497</vt:lpwstr>
      </vt:variant>
      <vt:variant>
        <vt:i4>1638455</vt:i4>
      </vt:variant>
      <vt:variant>
        <vt:i4>470</vt:i4>
      </vt:variant>
      <vt:variant>
        <vt:i4>0</vt:i4>
      </vt:variant>
      <vt:variant>
        <vt:i4>5</vt:i4>
      </vt:variant>
      <vt:variant>
        <vt:lpwstr/>
      </vt:variant>
      <vt:variant>
        <vt:lpwstr>_Toc100126496</vt:lpwstr>
      </vt:variant>
      <vt:variant>
        <vt:i4>1638455</vt:i4>
      </vt:variant>
      <vt:variant>
        <vt:i4>464</vt:i4>
      </vt:variant>
      <vt:variant>
        <vt:i4>0</vt:i4>
      </vt:variant>
      <vt:variant>
        <vt:i4>5</vt:i4>
      </vt:variant>
      <vt:variant>
        <vt:lpwstr/>
      </vt:variant>
      <vt:variant>
        <vt:lpwstr>_Toc100126495</vt:lpwstr>
      </vt:variant>
      <vt:variant>
        <vt:i4>1638455</vt:i4>
      </vt:variant>
      <vt:variant>
        <vt:i4>458</vt:i4>
      </vt:variant>
      <vt:variant>
        <vt:i4>0</vt:i4>
      </vt:variant>
      <vt:variant>
        <vt:i4>5</vt:i4>
      </vt:variant>
      <vt:variant>
        <vt:lpwstr/>
      </vt:variant>
      <vt:variant>
        <vt:lpwstr>_Toc100126494</vt:lpwstr>
      </vt:variant>
      <vt:variant>
        <vt:i4>1638455</vt:i4>
      </vt:variant>
      <vt:variant>
        <vt:i4>452</vt:i4>
      </vt:variant>
      <vt:variant>
        <vt:i4>0</vt:i4>
      </vt:variant>
      <vt:variant>
        <vt:i4>5</vt:i4>
      </vt:variant>
      <vt:variant>
        <vt:lpwstr/>
      </vt:variant>
      <vt:variant>
        <vt:lpwstr>_Toc100126493</vt:lpwstr>
      </vt:variant>
      <vt:variant>
        <vt:i4>1638455</vt:i4>
      </vt:variant>
      <vt:variant>
        <vt:i4>446</vt:i4>
      </vt:variant>
      <vt:variant>
        <vt:i4>0</vt:i4>
      </vt:variant>
      <vt:variant>
        <vt:i4>5</vt:i4>
      </vt:variant>
      <vt:variant>
        <vt:lpwstr/>
      </vt:variant>
      <vt:variant>
        <vt:lpwstr>_Toc100126492</vt:lpwstr>
      </vt:variant>
      <vt:variant>
        <vt:i4>1638455</vt:i4>
      </vt:variant>
      <vt:variant>
        <vt:i4>440</vt:i4>
      </vt:variant>
      <vt:variant>
        <vt:i4>0</vt:i4>
      </vt:variant>
      <vt:variant>
        <vt:i4>5</vt:i4>
      </vt:variant>
      <vt:variant>
        <vt:lpwstr/>
      </vt:variant>
      <vt:variant>
        <vt:lpwstr>_Toc100126491</vt:lpwstr>
      </vt:variant>
      <vt:variant>
        <vt:i4>1638455</vt:i4>
      </vt:variant>
      <vt:variant>
        <vt:i4>434</vt:i4>
      </vt:variant>
      <vt:variant>
        <vt:i4>0</vt:i4>
      </vt:variant>
      <vt:variant>
        <vt:i4>5</vt:i4>
      </vt:variant>
      <vt:variant>
        <vt:lpwstr/>
      </vt:variant>
      <vt:variant>
        <vt:lpwstr>_Toc100126490</vt:lpwstr>
      </vt:variant>
      <vt:variant>
        <vt:i4>1572919</vt:i4>
      </vt:variant>
      <vt:variant>
        <vt:i4>428</vt:i4>
      </vt:variant>
      <vt:variant>
        <vt:i4>0</vt:i4>
      </vt:variant>
      <vt:variant>
        <vt:i4>5</vt:i4>
      </vt:variant>
      <vt:variant>
        <vt:lpwstr/>
      </vt:variant>
      <vt:variant>
        <vt:lpwstr>_Toc100126489</vt:lpwstr>
      </vt:variant>
      <vt:variant>
        <vt:i4>1572919</vt:i4>
      </vt:variant>
      <vt:variant>
        <vt:i4>422</vt:i4>
      </vt:variant>
      <vt:variant>
        <vt:i4>0</vt:i4>
      </vt:variant>
      <vt:variant>
        <vt:i4>5</vt:i4>
      </vt:variant>
      <vt:variant>
        <vt:lpwstr/>
      </vt:variant>
      <vt:variant>
        <vt:lpwstr>_Toc100126488</vt:lpwstr>
      </vt:variant>
      <vt:variant>
        <vt:i4>1572919</vt:i4>
      </vt:variant>
      <vt:variant>
        <vt:i4>416</vt:i4>
      </vt:variant>
      <vt:variant>
        <vt:i4>0</vt:i4>
      </vt:variant>
      <vt:variant>
        <vt:i4>5</vt:i4>
      </vt:variant>
      <vt:variant>
        <vt:lpwstr/>
      </vt:variant>
      <vt:variant>
        <vt:lpwstr>_Toc100126487</vt:lpwstr>
      </vt:variant>
      <vt:variant>
        <vt:i4>1572919</vt:i4>
      </vt:variant>
      <vt:variant>
        <vt:i4>410</vt:i4>
      </vt:variant>
      <vt:variant>
        <vt:i4>0</vt:i4>
      </vt:variant>
      <vt:variant>
        <vt:i4>5</vt:i4>
      </vt:variant>
      <vt:variant>
        <vt:lpwstr/>
      </vt:variant>
      <vt:variant>
        <vt:lpwstr>_Toc100126486</vt:lpwstr>
      </vt:variant>
      <vt:variant>
        <vt:i4>1572919</vt:i4>
      </vt:variant>
      <vt:variant>
        <vt:i4>404</vt:i4>
      </vt:variant>
      <vt:variant>
        <vt:i4>0</vt:i4>
      </vt:variant>
      <vt:variant>
        <vt:i4>5</vt:i4>
      </vt:variant>
      <vt:variant>
        <vt:lpwstr/>
      </vt:variant>
      <vt:variant>
        <vt:lpwstr>_Toc100126485</vt:lpwstr>
      </vt:variant>
      <vt:variant>
        <vt:i4>1572919</vt:i4>
      </vt:variant>
      <vt:variant>
        <vt:i4>398</vt:i4>
      </vt:variant>
      <vt:variant>
        <vt:i4>0</vt:i4>
      </vt:variant>
      <vt:variant>
        <vt:i4>5</vt:i4>
      </vt:variant>
      <vt:variant>
        <vt:lpwstr/>
      </vt:variant>
      <vt:variant>
        <vt:lpwstr>_Toc100126484</vt:lpwstr>
      </vt:variant>
      <vt:variant>
        <vt:i4>1572919</vt:i4>
      </vt:variant>
      <vt:variant>
        <vt:i4>392</vt:i4>
      </vt:variant>
      <vt:variant>
        <vt:i4>0</vt:i4>
      </vt:variant>
      <vt:variant>
        <vt:i4>5</vt:i4>
      </vt:variant>
      <vt:variant>
        <vt:lpwstr/>
      </vt:variant>
      <vt:variant>
        <vt:lpwstr>_Toc100126483</vt:lpwstr>
      </vt:variant>
      <vt:variant>
        <vt:i4>1572919</vt:i4>
      </vt:variant>
      <vt:variant>
        <vt:i4>386</vt:i4>
      </vt:variant>
      <vt:variant>
        <vt:i4>0</vt:i4>
      </vt:variant>
      <vt:variant>
        <vt:i4>5</vt:i4>
      </vt:variant>
      <vt:variant>
        <vt:lpwstr/>
      </vt:variant>
      <vt:variant>
        <vt:lpwstr>_Toc100126482</vt:lpwstr>
      </vt:variant>
      <vt:variant>
        <vt:i4>1572919</vt:i4>
      </vt:variant>
      <vt:variant>
        <vt:i4>380</vt:i4>
      </vt:variant>
      <vt:variant>
        <vt:i4>0</vt:i4>
      </vt:variant>
      <vt:variant>
        <vt:i4>5</vt:i4>
      </vt:variant>
      <vt:variant>
        <vt:lpwstr/>
      </vt:variant>
      <vt:variant>
        <vt:lpwstr>_Toc100126481</vt:lpwstr>
      </vt:variant>
      <vt:variant>
        <vt:i4>1572919</vt:i4>
      </vt:variant>
      <vt:variant>
        <vt:i4>374</vt:i4>
      </vt:variant>
      <vt:variant>
        <vt:i4>0</vt:i4>
      </vt:variant>
      <vt:variant>
        <vt:i4>5</vt:i4>
      </vt:variant>
      <vt:variant>
        <vt:lpwstr/>
      </vt:variant>
      <vt:variant>
        <vt:lpwstr>_Toc100126480</vt:lpwstr>
      </vt:variant>
      <vt:variant>
        <vt:i4>1507383</vt:i4>
      </vt:variant>
      <vt:variant>
        <vt:i4>368</vt:i4>
      </vt:variant>
      <vt:variant>
        <vt:i4>0</vt:i4>
      </vt:variant>
      <vt:variant>
        <vt:i4>5</vt:i4>
      </vt:variant>
      <vt:variant>
        <vt:lpwstr/>
      </vt:variant>
      <vt:variant>
        <vt:lpwstr>_Toc100126479</vt:lpwstr>
      </vt:variant>
      <vt:variant>
        <vt:i4>1507383</vt:i4>
      </vt:variant>
      <vt:variant>
        <vt:i4>362</vt:i4>
      </vt:variant>
      <vt:variant>
        <vt:i4>0</vt:i4>
      </vt:variant>
      <vt:variant>
        <vt:i4>5</vt:i4>
      </vt:variant>
      <vt:variant>
        <vt:lpwstr/>
      </vt:variant>
      <vt:variant>
        <vt:lpwstr>_Toc100126478</vt:lpwstr>
      </vt:variant>
      <vt:variant>
        <vt:i4>1507383</vt:i4>
      </vt:variant>
      <vt:variant>
        <vt:i4>356</vt:i4>
      </vt:variant>
      <vt:variant>
        <vt:i4>0</vt:i4>
      </vt:variant>
      <vt:variant>
        <vt:i4>5</vt:i4>
      </vt:variant>
      <vt:variant>
        <vt:lpwstr/>
      </vt:variant>
      <vt:variant>
        <vt:lpwstr>_Toc100126477</vt:lpwstr>
      </vt:variant>
      <vt:variant>
        <vt:i4>1507383</vt:i4>
      </vt:variant>
      <vt:variant>
        <vt:i4>350</vt:i4>
      </vt:variant>
      <vt:variant>
        <vt:i4>0</vt:i4>
      </vt:variant>
      <vt:variant>
        <vt:i4>5</vt:i4>
      </vt:variant>
      <vt:variant>
        <vt:lpwstr/>
      </vt:variant>
      <vt:variant>
        <vt:lpwstr>_Toc100126476</vt:lpwstr>
      </vt:variant>
      <vt:variant>
        <vt:i4>1507383</vt:i4>
      </vt:variant>
      <vt:variant>
        <vt:i4>344</vt:i4>
      </vt:variant>
      <vt:variant>
        <vt:i4>0</vt:i4>
      </vt:variant>
      <vt:variant>
        <vt:i4>5</vt:i4>
      </vt:variant>
      <vt:variant>
        <vt:lpwstr/>
      </vt:variant>
      <vt:variant>
        <vt:lpwstr>_Toc100126475</vt:lpwstr>
      </vt:variant>
      <vt:variant>
        <vt:i4>1507383</vt:i4>
      </vt:variant>
      <vt:variant>
        <vt:i4>338</vt:i4>
      </vt:variant>
      <vt:variant>
        <vt:i4>0</vt:i4>
      </vt:variant>
      <vt:variant>
        <vt:i4>5</vt:i4>
      </vt:variant>
      <vt:variant>
        <vt:lpwstr/>
      </vt:variant>
      <vt:variant>
        <vt:lpwstr>_Toc100126474</vt:lpwstr>
      </vt:variant>
      <vt:variant>
        <vt:i4>1507383</vt:i4>
      </vt:variant>
      <vt:variant>
        <vt:i4>332</vt:i4>
      </vt:variant>
      <vt:variant>
        <vt:i4>0</vt:i4>
      </vt:variant>
      <vt:variant>
        <vt:i4>5</vt:i4>
      </vt:variant>
      <vt:variant>
        <vt:lpwstr/>
      </vt:variant>
      <vt:variant>
        <vt:lpwstr>_Toc100126473</vt:lpwstr>
      </vt:variant>
      <vt:variant>
        <vt:i4>1507383</vt:i4>
      </vt:variant>
      <vt:variant>
        <vt:i4>326</vt:i4>
      </vt:variant>
      <vt:variant>
        <vt:i4>0</vt:i4>
      </vt:variant>
      <vt:variant>
        <vt:i4>5</vt:i4>
      </vt:variant>
      <vt:variant>
        <vt:lpwstr/>
      </vt:variant>
      <vt:variant>
        <vt:lpwstr>_Toc100126472</vt:lpwstr>
      </vt:variant>
      <vt:variant>
        <vt:i4>1507383</vt:i4>
      </vt:variant>
      <vt:variant>
        <vt:i4>320</vt:i4>
      </vt:variant>
      <vt:variant>
        <vt:i4>0</vt:i4>
      </vt:variant>
      <vt:variant>
        <vt:i4>5</vt:i4>
      </vt:variant>
      <vt:variant>
        <vt:lpwstr/>
      </vt:variant>
      <vt:variant>
        <vt:lpwstr>_Toc100126471</vt:lpwstr>
      </vt:variant>
      <vt:variant>
        <vt:i4>1507383</vt:i4>
      </vt:variant>
      <vt:variant>
        <vt:i4>314</vt:i4>
      </vt:variant>
      <vt:variant>
        <vt:i4>0</vt:i4>
      </vt:variant>
      <vt:variant>
        <vt:i4>5</vt:i4>
      </vt:variant>
      <vt:variant>
        <vt:lpwstr/>
      </vt:variant>
      <vt:variant>
        <vt:lpwstr>_Toc100126470</vt:lpwstr>
      </vt:variant>
      <vt:variant>
        <vt:i4>1441847</vt:i4>
      </vt:variant>
      <vt:variant>
        <vt:i4>308</vt:i4>
      </vt:variant>
      <vt:variant>
        <vt:i4>0</vt:i4>
      </vt:variant>
      <vt:variant>
        <vt:i4>5</vt:i4>
      </vt:variant>
      <vt:variant>
        <vt:lpwstr/>
      </vt:variant>
      <vt:variant>
        <vt:lpwstr>_Toc100126469</vt:lpwstr>
      </vt:variant>
      <vt:variant>
        <vt:i4>1441847</vt:i4>
      </vt:variant>
      <vt:variant>
        <vt:i4>302</vt:i4>
      </vt:variant>
      <vt:variant>
        <vt:i4>0</vt:i4>
      </vt:variant>
      <vt:variant>
        <vt:i4>5</vt:i4>
      </vt:variant>
      <vt:variant>
        <vt:lpwstr/>
      </vt:variant>
      <vt:variant>
        <vt:lpwstr>_Toc100126468</vt:lpwstr>
      </vt:variant>
      <vt:variant>
        <vt:i4>1441847</vt:i4>
      </vt:variant>
      <vt:variant>
        <vt:i4>296</vt:i4>
      </vt:variant>
      <vt:variant>
        <vt:i4>0</vt:i4>
      </vt:variant>
      <vt:variant>
        <vt:i4>5</vt:i4>
      </vt:variant>
      <vt:variant>
        <vt:lpwstr/>
      </vt:variant>
      <vt:variant>
        <vt:lpwstr>_Toc100126467</vt:lpwstr>
      </vt:variant>
      <vt:variant>
        <vt:i4>1441847</vt:i4>
      </vt:variant>
      <vt:variant>
        <vt:i4>290</vt:i4>
      </vt:variant>
      <vt:variant>
        <vt:i4>0</vt:i4>
      </vt:variant>
      <vt:variant>
        <vt:i4>5</vt:i4>
      </vt:variant>
      <vt:variant>
        <vt:lpwstr/>
      </vt:variant>
      <vt:variant>
        <vt:lpwstr>_Toc100126466</vt:lpwstr>
      </vt:variant>
      <vt:variant>
        <vt:i4>1441847</vt:i4>
      </vt:variant>
      <vt:variant>
        <vt:i4>284</vt:i4>
      </vt:variant>
      <vt:variant>
        <vt:i4>0</vt:i4>
      </vt:variant>
      <vt:variant>
        <vt:i4>5</vt:i4>
      </vt:variant>
      <vt:variant>
        <vt:lpwstr/>
      </vt:variant>
      <vt:variant>
        <vt:lpwstr>_Toc100126465</vt:lpwstr>
      </vt:variant>
      <vt:variant>
        <vt:i4>1441847</vt:i4>
      </vt:variant>
      <vt:variant>
        <vt:i4>278</vt:i4>
      </vt:variant>
      <vt:variant>
        <vt:i4>0</vt:i4>
      </vt:variant>
      <vt:variant>
        <vt:i4>5</vt:i4>
      </vt:variant>
      <vt:variant>
        <vt:lpwstr/>
      </vt:variant>
      <vt:variant>
        <vt:lpwstr>_Toc100126464</vt:lpwstr>
      </vt:variant>
      <vt:variant>
        <vt:i4>1441847</vt:i4>
      </vt:variant>
      <vt:variant>
        <vt:i4>272</vt:i4>
      </vt:variant>
      <vt:variant>
        <vt:i4>0</vt:i4>
      </vt:variant>
      <vt:variant>
        <vt:i4>5</vt:i4>
      </vt:variant>
      <vt:variant>
        <vt:lpwstr/>
      </vt:variant>
      <vt:variant>
        <vt:lpwstr>_Toc100126463</vt:lpwstr>
      </vt:variant>
      <vt:variant>
        <vt:i4>1441847</vt:i4>
      </vt:variant>
      <vt:variant>
        <vt:i4>266</vt:i4>
      </vt:variant>
      <vt:variant>
        <vt:i4>0</vt:i4>
      </vt:variant>
      <vt:variant>
        <vt:i4>5</vt:i4>
      </vt:variant>
      <vt:variant>
        <vt:lpwstr/>
      </vt:variant>
      <vt:variant>
        <vt:lpwstr>_Toc100126462</vt:lpwstr>
      </vt:variant>
      <vt:variant>
        <vt:i4>1441847</vt:i4>
      </vt:variant>
      <vt:variant>
        <vt:i4>260</vt:i4>
      </vt:variant>
      <vt:variant>
        <vt:i4>0</vt:i4>
      </vt:variant>
      <vt:variant>
        <vt:i4>5</vt:i4>
      </vt:variant>
      <vt:variant>
        <vt:lpwstr/>
      </vt:variant>
      <vt:variant>
        <vt:lpwstr>_Toc100126461</vt:lpwstr>
      </vt:variant>
      <vt:variant>
        <vt:i4>1441847</vt:i4>
      </vt:variant>
      <vt:variant>
        <vt:i4>254</vt:i4>
      </vt:variant>
      <vt:variant>
        <vt:i4>0</vt:i4>
      </vt:variant>
      <vt:variant>
        <vt:i4>5</vt:i4>
      </vt:variant>
      <vt:variant>
        <vt:lpwstr/>
      </vt:variant>
      <vt:variant>
        <vt:lpwstr>_Toc100126460</vt:lpwstr>
      </vt:variant>
      <vt:variant>
        <vt:i4>1376311</vt:i4>
      </vt:variant>
      <vt:variant>
        <vt:i4>248</vt:i4>
      </vt:variant>
      <vt:variant>
        <vt:i4>0</vt:i4>
      </vt:variant>
      <vt:variant>
        <vt:i4>5</vt:i4>
      </vt:variant>
      <vt:variant>
        <vt:lpwstr/>
      </vt:variant>
      <vt:variant>
        <vt:lpwstr>_Toc100126459</vt:lpwstr>
      </vt:variant>
      <vt:variant>
        <vt:i4>1376311</vt:i4>
      </vt:variant>
      <vt:variant>
        <vt:i4>242</vt:i4>
      </vt:variant>
      <vt:variant>
        <vt:i4>0</vt:i4>
      </vt:variant>
      <vt:variant>
        <vt:i4>5</vt:i4>
      </vt:variant>
      <vt:variant>
        <vt:lpwstr/>
      </vt:variant>
      <vt:variant>
        <vt:lpwstr>_Toc100126458</vt:lpwstr>
      </vt:variant>
      <vt:variant>
        <vt:i4>1376311</vt:i4>
      </vt:variant>
      <vt:variant>
        <vt:i4>236</vt:i4>
      </vt:variant>
      <vt:variant>
        <vt:i4>0</vt:i4>
      </vt:variant>
      <vt:variant>
        <vt:i4>5</vt:i4>
      </vt:variant>
      <vt:variant>
        <vt:lpwstr/>
      </vt:variant>
      <vt:variant>
        <vt:lpwstr>_Toc100126457</vt:lpwstr>
      </vt:variant>
      <vt:variant>
        <vt:i4>1376311</vt:i4>
      </vt:variant>
      <vt:variant>
        <vt:i4>230</vt:i4>
      </vt:variant>
      <vt:variant>
        <vt:i4>0</vt:i4>
      </vt:variant>
      <vt:variant>
        <vt:i4>5</vt:i4>
      </vt:variant>
      <vt:variant>
        <vt:lpwstr/>
      </vt:variant>
      <vt:variant>
        <vt:lpwstr>_Toc100126456</vt:lpwstr>
      </vt:variant>
      <vt:variant>
        <vt:i4>1376311</vt:i4>
      </vt:variant>
      <vt:variant>
        <vt:i4>224</vt:i4>
      </vt:variant>
      <vt:variant>
        <vt:i4>0</vt:i4>
      </vt:variant>
      <vt:variant>
        <vt:i4>5</vt:i4>
      </vt:variant>
      <vt:variant>
        <vt:lpwstr/>
      </vt:variant>
      <vt:variant>
        <vt:lpwstr>_Toc100126455</vt:lpwstr>
      </vt:variant>
      <vt:variant>
        <vt:i4>1376311</vt:i4>
      </vt:variant>
      <vt:variant>
        <vt:i4>218</vt:i4>
      </vt:variant>
      <vt:variant>
        <vt:i4>0</vt:i4>
      </vt:variant>
      <vt:variant>
        <vt:i4>5</vt:i4>
      </vt:variant>
      <vt:variant>
        <vt:lpwstr/>
      </vt:variant>
      <vt:variant>
        <vt:lpwstr>_Toc100126454</vt:lpwstr>
      </vt:variant>
      <vt:variant>
        <vt:i4>1376311</vt:i4>
      </vt:variant>
      <vt:variant>
        <vt:i4>212</vt:i4>
      </vt:variant>
      <vt:variant>
        <vt:i4>0</vt:i4>
      </vt:variant>
      <vt:variant>
        <vt:i4>5</vt:i4>
      </vt:variant>
      <vt:variant>
        <vt:lpwstr/>
      </vt:variant>
      <vt:variant>
        <vt:lpwstr>_Toc100126453</vt:lpwstr>
      </vt:variant>
      <vt:variant>
        <vt:i4>1376311</vt:i4>
      </vt:variant>
      <vt:variant>
        <vt:i4>206</vt:i4>
      </vt:variant>
      <vt:variant>
        <vt:i4>0</vt:i4>
      </vt:variant>
      <vt:variant>
        <vt:i4>5</vt:i4>
      </vt:variant>
      <vt:variant>
        <vt:lpwstr/>
      </vt:variant>
      <vt:variant>
        <vt:lpwstr>_Toc100126452</vt:lpwstr>
      </vt:variant>
      <vt:variant>
        <vt:i4>1376311</vt:i4>
      </vt:variant>
      <vt:variant>
        <vt:i4>200</vt:i4>
      </vt:variant>
      <vt:variant>
        <vt:i4>0</vt:i4>
      </vt:variant>
      <vt:variant>
        <vt:i4>5</vt:i4>
      </vt:variant>
      <vt:variant>
        <vt:lpwstr/>
      </vt:variant>
      <vt:variant>
        <vt:lpwstr>_Toc100126451</vt:lpwstr>
      </vt:variant>
      <vt:variant>
        <vt:i4>1376311</vt:i4>
      </vt:variant>
      <vt:variant>
        <vt:i4>194</vt:i4>
      </vt:variant>
      <vt:variant>
        <vt:i4>0</vt:i4>
      </vt:variant>
      <vt:variant>
        <vt:i4>5</vt:i4>
      </vt:variant>
      <vt:variant>
        <vt:lpwstr/>
      </vt:variant>
      <vt:variant>
        <vt:lpwstr>_Toc100126450</vt:lpwstr>
      </vt:variant>
      <vt:variant>
        <vt:i4>1310775</vt:i4>
      </vt:variant>
      <vt:variant>
        <vt:i4>188</vt:i4>
      </vt:variant>
      <vt:variant>
        <vt:i4>0</vt:i4>
      </vt:variant>
      <vt:variant>
        <vt:i4>5</vt:i4>
      </vt:variant>
      <vt:variant>
        <vt:lpwstr/>
      </vt:variant>
      <vt:variant>
        <vt:lpwstr>_Toc100126449</vt:lpwstr>
      </vt:variant>
      <vt:variant>
        <vt:i4>1310775</vt:i4>
      </vt:variant>
      <vt:variant>
        <vt:i4>182</vt:i4>
      </vt:variant>
      <vt:variant>
        <vt:i4>0</vt:i4>
      </vt:variant>
      <vt:variant>
        <vt:i4>5</vt:i4>
      </vt:variant>
      <vt:variant>
        <vt:lpwstr/>
      </vt:variant>
      <vt:variant>
        <vt:lpwstr>_Toc100126448</vt:lpwstr>
      </vt:variant>
      <vt:variant>
        <vt:i4>1310775</vt:i4>
      </vt:variant>
      <vt:variant>
        <vt:i4>176</vt:i4>
      </vt:variant>
      <vt:variant>
        <vt:i4>0</vt:i4>
      </vt:variant>
      <vt:variant>
        <vt:i4>5</vt:i4>
      </vt:variant>
      <vt:variant>
        <vt:lpwstr/>
      </vt:variant>
      <vt:variant>
        <vt:lpwstr>_Toc100126447</vt:lpwstr>
      </vt:variant>
      <vt:variant>
        <vt:i4>1310775</vt:i4>
      </vt:variant>
      <vt:variant>
        <vt:i4>170</vt:i4>
      </vt:variant>
      <vt:variant>
        <vt:i4>0</vt:i4>
      </vt:variant>
      <vt:variant>
        <vt:i4>5</vt:i4>
      </vt:variant>
      <vt:variant>
        <vt:lpwstr/>
      </vt:variant>
      <vt:variant>
        <vt:lpwstr>_Toc100126446</vt:lpwstr>
      </vt:variant>
      <vt:variant>
        <vt:i4>1310775</vt:i4>
      </vt:variant>
      <vt:variant>
        <vt:i4>164</vt:i4>
      </vt:variant>
      <vt:variant>
        <vt:i4>0</vt:i4>
      </vt:variant>
      <vt:variant>
        <vt:i4>5</vt:i4>
      </vt:variant>
      <vt:variant>
        <vt:lpwstr/>
      </vt:variant>
      <vt:variant>
        <vt:lpwstr>_Toc100126445</vt:lpwstr>
      </vt:variant>
      <vt:variant>
        <vt:i4>1310775</vt:i4>
      </vt:variant>
      <vt:variant>
        <vt:i4>158</vt:i4>
      </vt:variant>
      <vt:variant>
        <vt:i4>0</vt:i4>
      </vt:variant>
      <vt:variant>
        <vt:i4>5</vt:i4>
      </vt:variant>
      <vt:variant>
        <vt:lpwstr/>
      </vt:variant>
      <vt:variant>
        <vt:lpwstr>_Toc100126444</vt:lpwstr>
      </vt:variant>
      <vt:variant>
        <vt:i4>1310775</vt:i4>
      </vt:variant>
      <vt:variant>
        <vt:i4>152</vt:i4>
      </vt:variant>
      <vt:variant>
        <vt:i4>0</vt:i4>
      </vt:variant>
      <vt:variant>
        <vt:i4>5</vt:i4>
      </vt:variant>
      <vt:variant>
        <vt:lpwstr/>
      </vt:variant>
      <vt:variant>
        <vt:lpwstr>_Toc100126443</vt:lpwstr>
      </vt:variant>
      <vt:variant>
        <vt:i4>1310775</vt:i4>
      </vt:variant>
      <vt:variant>
        <vt:i4>146</vt:i4>
      </vt:variant>
      <vt:variant>
        <vt:i4>0</vt:i4>
      </vt:variant>
      <vt:variant>
        <vt:i4>5</vt:i4>
      </vt:variant>
      <vt:variant>
        <vt:lpwstr/>
      </vt:variant>
      <vt:variant>
        <vt:lpwstr>_Toc100126442</vt:lpwstr>
      </vt:variant>
      <vt:variant>
        <vt:i4>1310775</vt:i4>
      </vt:variant>
      <vt:variant>
        <vt:i4>140</vt:i4>
      </vt:variant>
      <vt:variant>
        <vt:i4>0</vt:i4>
      </vt:variant>
      <vt:variant>
        <vt:i4>5</vt:i4>
      </vt:variant>
      <vt:variant>
        <vt:lpwstr/>
      </vt:variant>
      <vt:variant>
        <vt:lpwstr>_Toc100126441</vt:lpwstr>
      </vt:variant>
      <vt:variant>
        <vt:i4>1310775</vt:i4>
      </vt:variant>
      <vt:variant>
        <vt:i4>134</vt:i4>
      </vt:variant>
      <vt:variant>
        <vt:i4>0</vt:i4>
      </vt:variant>
      <vt:variant>
        <vt:i4>5</vt:i4>
      </vt:variant>
      <vt:variant>
        <vt:lpwstr/>
      </vt:variant>
      <vt:variant>
        <vt:lpwstr>_Toc100126440</vt:lpwstr>
      </vt:variant>
      <vt:variant>
        <vt:i4>1245239</vt:i4>
      </vt:variant>
      <vt:variant>
        <vt:i4>128</vt:i4>
      </vt:variant>
      <vt:variant>
        <vt:i4>0</vt:i4>
      </vt:variant>
      <vt:variant>
        <vt:i4>5</vt:i4>
      </vt:variant>
      <vt:variant>
        <vt:lpwstr/>
      </vt:variant>
      <vt:variant>
        <vt:lpwstr>_Toc100126439</vt:lpwstr>
      </vt:variant>
      <vt:variant>
        <vt:i4>1245239</vt:i4>
      </vt:variant>
      <vt:variant>
        <vt:i4>122</vt:i4>
      </vt:variant>
      <vt:variant>
        <vt:i4>0</vt:i4>
      </vt:variant>
      <vt:variant>
        <vt:i4>5</vt:i4>
      </vt:variant>
      <vt:variant>
        <vt:lpwstr/>
      </vt:variant>
      <vt:variant>
        <vt:lpwstr>_Toc100126438</vt:lpwstr>
      </vt:variant>
      <vt:variant>
        <vt:i4>1245239</vt:i4>
      </vt:variant>
      <vt:variant>
        <vt:i4>116</vt:i4>
      </vt:variant>
      <vt:variant>
        <vt:i4>0</vt:i4>
      </vt:variant>
      <vt:variant>
        <vt:i4>5</vt:i4>
      </vt:variant>
      <vt:variant>
        <vt:lpwstr/>
      </vt:variant>
      <vt:variant>
        <vt:lpwstr>_Toc100126437</vt:lpwstr>
      </vt:variant>
      <vt:variant>
        <vt:i4>1245239</vt:i4>
      </vt:variant>
      <vt:variant>
        <vt:i4>110</vt:i4>
      </vt:variant>
      <vt:variant>
        <vt:i4>0</vt:i4>
      </vt:variant>
      <vt:variant>
        <vt:i4>5</vt:i4>
      </vt:variant>
      <vt:variant>
        <vt:lpwstr/>
      </vt:variant>
      <vt:variant>
        <vt:lpwstr>_Toc100126436</vt:lpwstr>
      </vt:variant>
      <vt:variant>
        <vt:i4>1245239</vt:i4>
      </vt:variant>
      <vt:variant>
        <vt:i4>104</vt:i4>
      </vt:variant>
      <vt:variant>
        <vt:i4>0</vt:i4>
      </vt:variant>
      <vt:variant>
        <vt:i4>5</vt:i4>
      </vt:variant>
      <vt:variant>
        <vt:lpwstr/>
      </vt:variant>
      <vt:variant>
        <vt:lpwstr>_Toc100126435</vt:lpwstr>
      </vt:variant>
      <vt:variant>
        <vt:i4>1245239</vt:i4>
      </vt:variant>
      <vt:variant>
        <vt:i4>98</vt:i4>
      </vt:variant>
      <vt:variant>
        <vt:i4>0</vt:i4>
      </vt:variant>
      <vt:variant>
        <vt:i4>5</vt:i4>
      </vt:variant>
      <vt:variant>
        <vt:lpwstr/>
      </vt:variant>
      <vt:variant>
        <vt:lpwstr>_Toc100126434</vt:lpwstr>
      </vt:variant>
      <vt:variant>
        <vt:i4>1245239</vt:i4>
      </vt:variant>
      <vt:variant>
        <vt:i4>92</vt:i4>
      </vt:variant>
      <vt:variant>
        <vt:i4>0</vt:i4>
      </vt:variant>
      <vt:variant>
        <vt:i4>5</vt:i4>
      </vt:variant>
      <vt:variant>
        <vt:lpwstr/>
      </vt:variant>
      <vt:variant>
        <vt:lpwstr>_Toc100126433</vt:lpwstr>
      </vt:variant>
      <vt:variant>
        <vt:i4>1245239</vt:i4>
      </vt:variant>
      <vt:variant>
        <vt:i4>86</vt:i4>
      </vt:variant>
      <vt:variant>
        <vt:i4>0</vt:i4>
      </vt:variant>
      <vt:variant>
        <vt:i4>5</vt:i4>
      </vt:variant>
      <vt:variant>
        <vt:lpwstr/>
      </vt:variant>
      <vt:variant>
        <vt:lpwstr>_Toc100126432</vt:lpwstr>
      </vt:variant>
      <vt:variant>
        <vt:i4>1245239</vt:i4>
      </vt:variant>
      <vt:variant>
        <vt:i4>80</vt:i4>
      </vt:variant>
      <vt:variant>
        <vt:i4>0</vt:i4>
      </vt:variant>
      <vt:variant>
        <vt:i4>5</vt:i4>
      </vt:variant>
      <vt:variant>
        <vt:lpwstr/>
      </vt:variant>
      <vt:variant>
        <vt:lpwstr>_Toc100126431</vt:lpwstr>
      </vt:variant>
      <vt:variant>
        <vt:i4>1245239</vt:i4>
      </vt:variant>
      <vt:variant>
        <vt:i4>74</vt:i4>
      </vt:variant>
      <vt:variant>
        <vt:i4>0</vt:i4>
      </vt:variant>
      <vt:variant>
        <vt:i4>5</vt:i4>
      </vt:variant>
      <vt:variant>
        <vt:lpwstr/>
      </vt:variant>
      <vt:variant>
        <vt:lpwstr>_Toc100126430</vt:lpwstr>
      </vt:variant>
      <vt:variant>
        <vt:i4>1179703</vt:i4>
      </vt:variant>
      <vt:variant>
        <vt:i4>68</vt:i4>
      </vt:variant>
      <vt:variant>
        <vt:i4>0</vt:i4>
      </vt:variant>
      <vt:variant>
        <vt:i4>5</vt:i4>
      </vt:variant>
      <vt:variant>
        <vt:lpwstr/>
      </vt:variant>
      <vt:variant>
        <vt:lpwstr>_Toc100126429</vt:lpwstr>
      </vt:variant>
      <vt:variant>
        <vt:i4>1179703</vt:i4>
      </vt:variant>
      <vt:variant>
        <vt:i4>62</vt:i4>
      </vt:variant>
      <vt:variant>
        <vt:i4>0</vt:i4>
      </vt:variant>
      <vt:variant>
        <vt:i4>5</vt:i4>
      </vt:variant>
      <vt:variant>
        <vt:lpwstr/>
      </vt:variant>
      <vt:variant>
        <vt:lpwstr>_Toc100126428</vt:lpwstr>
      </vt:variant>
      <vt:variant>
        <vt:i4>1179703</vt:i4>
      </vt:variant>
      <vt:variant>
        <vt:i4>56</vt:i4>
      </vt:variant>
      <vt:variant>
        <vt:i4>0</vt:i4>
      </vt:variant>
      <vt:variant>
        <vt:i4>5</vt:i4>
      </vt:variant>
      <vt:variant>
        <vt:lpwstr/>
      </vt:variant>
      <vt:variant>
        <vt:lpwstr>_Toc100126427</vt:lpwstr>
      </vt:variant>
      <vt:variant>
        <vt:i4>1441845</vt:i4>
      </vt:variant>
      <vt:variant>
        <vt:i4>50</vt:i4>
      </vt:variant>
      <vt:variant>
        <vt:i4>0</vt:i4>
      </vt:variant>
      <vt:variant>
        <vt:i4>5</vt:i4>
      </vt:variant>
      <vt:variant>
        <vt:lpwstr/>
      </vt:variant>
      <vt:variant>
        <vt:lpwstr>_Toc100127679</vt:lpwstr>
      </vt:variant>
      <vt:variant>
        <vt:i4>1441845</vt:i4>
      </vt:variant>
      <vt:variant>
        <vt:i4>47</vt:i4>
      </vt:variant>
      <vt:variant>
        <vt:i4>0</vt:i4>
      </vt:variant>
      <vt:variant>
        <vt:i4>5</vt:i4>
      </vt:variant>
      <vt:variant>
        <vt:lpwstr/>
      </vt:variant>
      <vt:variant>
        <vt:lpwstr>_Toc100127678</vt:lpwstr>
      </vt:variant>
      <vt:variant>
        <vt:i4>1441845</vt:i4>
      </vt:variant>
      <vt:variant>
        <vt:i4>44</vt:i4>
      </vt:variant>
      <vt:variant>
        <vt:i4>0</vt:i4>
      </vt:variant>
      <vt:variant>
        <vt:i4>5</vt:i4>
      </vt:variant>
      <vt:variant>
        <vt:lpwstr/>
      </vt:variant>
      <vt:variant>
        <vt:lpwstr>_Toc100127677</vt:lpwstr>
      </vt:variant>
      <vt:variant>
        <vt:i4>1441845</vt:i4>
      </vt:variant>
      <vt:variant>
        <vt:i4>41</vt:i4>
      </vt:variant>
      <vt:variant>
        <vt:i4>0</vt:i4>
      </vt:variant>
      <vt:variant>
        <vt:i4>5</vt:i4>
      </vt:variant>
      <vt:variant>
        <vt:lpwstr/>
      </vt:variant>
      <vt:variant>
        <vt:lpwstr>_Toc100127676</vt:lpwstr>
      </vt:variant>
      <vt:variant>
        <vt:i4>1441845</vt:i4>
      </vt:variant>
      <vt:variant>
        <vt:i4>38</vt:i4>
      </vt:variant>
      <vt:variant>
        <vt:i4>0</vt:i4>
      </vt:variant>
      <vt:variant>
        <vt:i4>5</vt:i4>
      </vt:variant>
      <vt:variant>
        <vt:lpwstr/>
      </vt:variant>
      <vt:variant>
        <vt:lpwstr>_Toc100127675</vt:lpwstr>
      </vt:variant>
      <vt:variant>
        <vt:i4>1441845</vt:i4>
      </vt:variant>
      <vt:variant>
        <vt:i4>35</vt:i4>
      </vt:variant>
      <vt:variant>
        <vt:i4>0</vt:i4>
      </vt:variant>
      <vt:variant>
        <vt:i4>5</vt:i4>
      </vt:variant>
      <vt:variant>
        <vt:lpwstr/>
      </vt:variant>
      <vt:variant>
        <vt:lpwstr>_Toc100127674</vt:lpwstr>
      </vt:variant>
      <vt:variant>
        <vt:i4>1441845</vt:i4>
      </vt:variant>
      <vt:variant>
        <vt:i4>32</vt:i4>
      </vt:variant>
      <vt:variant>
        <vt:i4>0</vt:i4>
      </vt:variant>
      <vt:variant>
        <vt:i4>5</vt:i4>
      </vt:variant>
      <vt:variant>
        <vt:lpwstr/>
      </vt:variant>
      <vt:variant>
        <vt:lpwstr>_Toc100127673</vt:lpwstr>
      </vt:variant>
      <vt:variant>
        <vt:i4>1441845</vt:i4>
      </vt:variant>
      <vt:variant>
        <vt:i4>29</vt:i4>
      </vt:variant>
      <vt:variant>
        <vt:i4>0</vt:i4>
      </vt:variant>
      <vt:variant>
        <vt:i4>5</vt:i4>
      </vt:variant>
      <vt:variant>
        <vt:lpwstr/>
      </vt:variant>
      <vt:variant>
        <vt:lpwstr>_Toc100127672</vt:lpwstr>
      </vt:variant>
      <vt:variant>
        <vt:i4>1441845</vt:i4>
      </vt:variant>
      <vt:variant>
        <vt:i4>26</vt:i4>
      </vt:variant>
      <vt:variant>
        <vt:i4>0</vt:i4>
      </vt:variant>
      <vt:variant>
        <vt:i4>5</vt:i4>
      </vt:variant>
      <vt:variant>
        <vt:lpwstr/>
      </vt:variant>
      <vt:variant>
        <vt:lpwstr>_Toc100127671</vt:lpwstr>
      </vt:variant>
      <vt:variant>
        <vt:i4>1441845</vt:i4>
      </vt:variant>
      <vt:variant>
        <vt:i4>23</vt:i4>
      </vt:variant>
      <vt:variant>
        <vt:i4>0</vt:i4>
      </vt:variant>
      <vt:variant>
        <vt:i4>5</vt:i4>
      </vt:variant>
      <vt:variant>
        <vt:lpwstr/>
      </vt:variant>
      <vt:variant>
        <vt:lpwstr>_Toc100127670</vt:lpwstr>
      </vt:variant>
      <vt:variant>
        <vt:i4>1507381</vt:i4>
      </vt:variant>
      <vt:variant>
        <vt:i4>20</vt:i4>
      </vt:variant>
      <vt:variant>
        <vt:i4>0</vt:i4>
      </vt:variant>
      <vt:variant>
        <vt:i4>5</vt:i4>
      </vt:variant>
      <vt:variant>
        <vt:lpwstr/>
      </vt:variant>
      <vt:variant>
        <vt:lpwstr>_Toc100127669</vt:lpwstr>
      </vt:variant>
      <vt:variant>
        <vt:i4>1507381</vt:i4>
      </vt:variant>
      <vt:variant>
        <vt:i4>17</vt:i4>
      </vt:variant>
      <vt:variant>
        <vt:i4>0</vt:i4>
      </vt:variant>
      <vt:variant>
        <vt:i4>5</vt:i4>
      </vt:variant>
      <vt:variant>
        <vt:lpwstr/>
      </vt:variant>
      <vt:variant>
        <vt:lpwstr>_Toc100127668</vt:lpwstr>
      </vt:variant>
      <vt:variant>
        <vt:i4>1507381</vt:i4>
      </vt:variant>
      <vt:variant>
        <vt:i4>14</vt:i4>
      </vt:variant>
      <vt:variant>
        <vt:i4>0</vt:i4>
      </vt:variant>
      <vt:variant>
        <vt:i4>5</vt:i4>
      </vt:variant>
      <vt:variant>
        <vt:lpwstr/>
      </vt:variant>
      <vt:variant>
        <vt:lpwstr>_Toc100127667</vt:lpwstr>
      </vt:variant>
      <vt:variant>
        <vt:i4>3735639</vt:i4>
      </vt:variant>
      <vt:variant>
        <vt:i4>9</vt:i4>
      </vt:variant>
      <vt:variant>
        <vt:i4>0</vt:i4>
      </vt:variant>
      <vt:variant>
        <vt:i4>5</vt:i4>
      </vt:variant>
      <vt:variant>
        <vt:lpwstr>mailto:anilmitra@horizons-2000.org</vt:lpwstr>
      </vt:variant>
      <vt:variant>
        <vt:lpwstr/>
      </vt:variant>
      <vt:variant>
        <vt:i4>131199</vt:i4>
      </vt:variant>
      <vt:variant>
        <vt:i4>6</vt:i4>
      </vt:variant>
      <vt:variant>
        <vt:i4>0</vt:i4>
      </vt:variant>
      <vt:variant>
        <vt:i4>5</vt:i4>
      </vt:variant>
      <vt:variant>
        <vt:lpwstr>..\..\..\index.html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HISTORY</dc:title>
  <dc:subject/>
  <dc:creator>ANIL MITRA PHD</dc:creator>
  <cp:keywords/>
  <dc:description/>
  <cp:lastModifiedBy>Anil Mitra</cp:lastModifiedBy>
  <cp:revision>12</cp:revision>
  <cp:lastPrinted>2002-09-29T07:30:00Z</cp:lastPrinted>
  <dcterms:created xsi:type="dcterms:W3CDTF">2022-03-17T19:54:00Z</dcterms:created>
  <dcterms:modified xsi:type="dcterms:W3CDTF">2022-03-17T20:12:00Z</dcterms:modified>
</cp:coreProperties>
</file>